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466821268"/>
        <w:lock w:val="contentLocked"/>
        <w:placeholder>
          <w:docPart w:val="DefaultPlaceholder_-1854013440"/>
        </w:placeholder>
        <w:group/>
      </w:sdtPr>
      <w:sdtEndPr>
        <w:rPr>
          <w:i/>
          <w:iCs/>
        </w:rPr>
      </w:sdtEndPr>
      <w:sdtContent>
        <w:p w14:paraId="03ADE4C8" w14:textId="433EF36E" w:rsidR="008709F4" w:rsidRPr="00897383" w:rsidRDefault="0037793B" w:rsidP="00417211">
          <w:pPr>
            <w:pStyle w:val="Heading1"/>
          </w:pPr>
          <w:r w:rsidRPr="00897383">
            <w:t>2027 candidate record form</w:t>
          </w:r>
        </w:p>
        <w:p w14:paraId="412E8215" w14:textId="3AC1ABA0" w:rsidR="00085F1F" w:rsidRPr="00897383" w:rsidRDefault="00DF39B5" w:rsidP="007A36E4">
          <w:pPr>
            <w:pStyle w:val="Heading2"/>
            <w:ind w:left="0" w:firstLine="0"/>
          </w:pPr>
          <w:r>
            <w:t>GCSE</w:t>
          </w:r>
          <w:r w:rsidR="0037793B" w:rsidRPr="00897383">
            <w:t xml:space="preserve"> </w:t>
          </w:r>
          <w:r w:rsidR="007A36E4" w:rsidRPr="007A36E4">
            <w:t xml:space="preserve">Physical Education </w:t>
          </w:r>
          <w:r w:rsidR="0037793B" w:rsidRPr="00897383">
            <w:t>NEA</w:t>
          </w:r>
          <w:r w:rsidR="007A36E4">
            <w:br/>
          </w:r>
          <w:r w:rsidR="007A36E4" w:rsidRPr="007A36E4">
            <w:t>Practical performance in a physical activity and sport</w:t>
          </w:r>
          <w:r w:rsidR="0006025B" w:rsidRPr="0006025B">
            <w:t xml:space="preserve"> </w:t>
          </w:r>
          <w:r w:rsidR="0037793B" w:rsidRPr="00897383">
            <w:t>(</w:t>
          </w:r>
          <w:r>
            <w:t>8</w:t>
          </w:r>
          <w:r w:rsidR="007A36E4">
            <w:t>582/C</w:t>
          </w:r>
          <w:r w:rsidR="0037793B" w:rsidRPr="00897383">
            <w:t>)</w:t>
          </w:r>
        </w:p>
        <w:p w14:paraId="304126AA" w14:textId="06A337D6" w:rsidR="00177F60" w:rsidRPr="00897383" w:rsidRDefault="00AF41C7" w:rsidP="00906421">
          <w:pPr>
            <w:pStyle w:val="Introduction"/>
          </w:pPr>
          <w:r w:rsidRPr="005A19C8">
            <w:t xml:space="preserve">Complete a Candidate Record Form (CRF) for every candidate. </w:t>
          </w:r>
          <w:r w:rsidR="005A19C8" w:rsidRPr="005A19C8">
            <w:t>Attach the form to your candidate’s work and keep it at the centre or send it to the moderator as required</w:t>
          </w:r>
          <w:r w:rsidRPr="005A19C8">
            <w:t>.</w:t>
          </w:r>
        </w:p>
        <w:p w14:paraId="6E1FAAA2" w14:textId="77777777" w:rsidR="00797CBA" w:rsidRDefault="00797CBA" w:rsidP="00797C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7CF6CE25" w14:textId="77777777" w:rsidR="00B51145" w:rsidRPr="00897383" w:rsidRDefault="00B51145" w:rsidP="00B51145">
          <w:pPr>
            <w:pStyle w:val="ListParagraph"/>
            <w:numPr>
              <w:ilvl w:val="0"/>
              <w:numId w:val="10"/>
            </w:numPr>
            <w:spacing w:line="240" w:lineRule="auto"/>
          </w:pPr>
          <w:r w:rsidRPr="00897383">
            <w:lastRenderedPageBreak/>
            <w:t>any help given to the candidate has been recorded below</w:t>
          </w:r>
        </w:p>
        <w:p w14:paraId="234F6312" w14:textId="77777777" w:rsidR="00B51145" w:rsidRPr="00897383" w:rsidRDefault="00B51145" w:rsidP="00B51145">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3798664F" w14:textId="77777777" w:rsidR="00B51145" w:rsidRPr="00897383" w:rsidRDefault="00B51145" w:rsidP="00B51145">
          <w:pPr>
            <w:pStyle w:val="ListParagraph"/>
            <w:numPr>
              <w:ilvl w:val="0"/>
              <w:numId w:val="10"/>
            </w:numPr>
            <w:spacing w:line="240" w:lineRule="auto"/>
          </w:pPr>
          <w:r w:rsidRPr="00897383">
            <w:t>the candidate’s work was conducted under the required conditions detailed in the specification</w:t>
          </w:r>
        </w:p>
        <w:p w14:paraId="6C99A416" w14:textId="77777777" w:rsidR="00B51145" w:rsidRPr="00897383" w:rsidRDefault="00B51145" w:rsidP="00B51145">
          <w:pPr>
            <w:pStyle w:val="ListParagraph"/>
            <w:numPr>
              <w:ilvl w:val="0"/>
              <w:numId w:val="10"/>
            </w:numPr>
            <w:spacing w:line="240" w:lineRule="auto"/>
          </w:pPr>
          <w:r w:rsidRPr="00897383">
            <w:t>the marking was carried out according to the mark scheme and AI was not used as the sole form of marking; I have reviewed the work in its entirety and determined the final mark</w:t>
          </w:r>
        </w:p>
        <w:p w14:paraId="5D38D375" w14:textId="77777777" w:rsidR="00B51145" w:rsidRPr="00897383" w:rsidRDefault="00B51145" w:rsidP="00B51145">
          <w:pPr>
            <w:pStyle w:val="ListParagraph"/>
            <w:numPr>
              <w:ilvl w:val="0"/>
              <w:numId w:val="10"/>
            </w:numPr>
            <w:spacing w:line="240" w:lineRule="auto"/>
          </w:pPr>
          <w:r w:rsidRPr="00897383">
            <w:t>internal standardisation was carried out to ensure all candidates have been assessed against the same standard.</w:t>
          </w:r>
        </w:p>
        <w:p w14:paraId="681505E5" w14:textId="77777777" w:rsidR="00B51145" w:rsidRPr="00897383" w:rsidRDefault="00B51145" w:rsidP="00B51145">
          <w:pPr>
            <w:spacing w:line="240" w:lineRule="auto"/>
          </w:pPr>
        </w:p>
        <w:p w14:paraId="09900C98" w14:textId="77777777" w:rsidR="00B51145" w:rsidRPr="00897383" w:rsidRDefault="00B51145" w:rsidP="00B51145">
          <w:pPr>
            <w:spacing w:line="240" w:lineRule="auto"/>
          </w:pPr>
          <w:r w:rsidRPr="00897383">
            <w:t>I understand that a false declaration is a form of malpractice.</w:t>
          </w:r>
        </w:p>
        <w:p w14:paraId="763FD3FE" w14:textId="77777777" w:rsidR="00B51145" w:rsidRPr="00897383" w:rsidRDefault="00B51145" w:rsidP="00B51145">
          <w:pPr>
            <w:spacing w:line="240" w:lineRule="auto"/>
          </w:pPr>
        </w:p>
        <w:tbl>
          <w:tblPr>
            <w:tblStyle w:val="TableGrid"/>
            <w:tblW w:w="0" w:type="auto"/>
            <w:tblLook w:val="04A0" w:firstRow="1" w:lastRow="0" w:firstColumn="1" w:lastColumn="0" w:noHBand="0" w:noVBand="1"/>
          </w:tblPr>
          <w:tblGrid>
            <w:gridCol w:w="9628"/>
          </w:tblGrid>
          <w:tr w:rsidR="00B51145" w:rsidRPr="00897383" w14:paraId="5B27F584" w14:textId="77777777" w:rsidTr="00704CB1">
            <w:trPr>
              <w:trHeight w:val="2835"/>
            </w:trPr>
            <w:tc>
              <w:tcPr>
                <w:tcW w:w="9628" w:type="dxa"/>
              </w:tcPr>
              <w:p w14:paraId="09B4C0FF" w14:textId="77777777" w:rsidR="00B51145" w:rsidRPr="00897383" w:rsidRDefault="00B51145" w:rsidP="00704CB1">
                <w:pPr>
                  <w:spacing w:line="240" w:lineRule="auto"/>
                </w:pPr>
                <w:r w:rsidRPr="00897383">
                  <w:t xml:space="preserve">Details of assistance given </w:t>
                </w:r>
              </w:p>
              <w:sdt>
                <w:sdtPr>
                  <w:rPr>
                    <w:b/>
                    <w:bCs/>
                  </w:rPr>
                  <w:id w:val="1403100027"/>
                  <w:placeholder>
                    <w:docPart w:val="F3A240CD6FB84D15B4AB81E858D20FF6"/>
                  </w:placeholder>
                  <w:showingPlcHdr/>
                </w:sdtPr>
                <w:sdtEndPr/>
                <w:sdtContent>
                  <w:p w14:paraId="765CA4B7" w14:textId="77777777" w:rsidR="00B51145" w:rsidRPr="00897383" w:rsidRDefault="00B51145" w:rsidP="00704CB1">
                    <w:pPr>
                      <w:spacing w:line="240" w:lineRule="auto"/>
                      <w:rPr>
                        <w:b/>
                        <w:bCs/>
                      </w:rPr>
                    </w:pPr>
                    <w:r w:rsidRPr="00897383">
                      <w:rPr>
                        <w:rStyle w:val="PlaceholderText"/>
                        <w:b/>
                        <w:bCs/>
                      </w:rPr>
                      <w:t>Click or tap here to enter text.</w:t>
                    </w:r>
                  </w:p>
                </w:sdtContent>
              </w:sdt>
            </w:tc>
          </w:tr>
        </w:tbl>
        <w:p w14:paraId="2702BEAB" w14:textId="77777777" w:rsidR="00B51145" w:rsidRPr="00897383" w:rsidRDefault="00B51145" w:rsidP="00B5114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B51145" w:rsidRPr="00897383" w14:paraId="4FECF822" w14:textId="77777777" w:rsidTr="00704CB1">
            <w:trPr>
              <w:trHeight w:val="454"/>
            </w:trPr>
            <w:tc>
              <w:tcPr>
                <w:tcW w:w="2127" w:type="dxa"/>
                <w:tcMar>
                  <w:left w:w="0" w:type="dxa"/>
                </w:tcMar>
                <w:vAlign w:val="bottom"/>
              </w:tcPr>
              <w:p w14:paraId="2F59674F" w14:textId="77777777" w:rsidR="00B51145" w:rsidRPr="00897383" w:rsidRDefault="00B51145" w:rsidP="00704CB1">
                <w:r>
                  <w:t>Teacher</w:t>
                </w:r>
                <w:r w:rsidRPr="00897383">
                  <w:t xml:space="preserve"> signature</w:t>
                </w:r>
              </w:p>
            </w:tc>
            <w:sdt>
              <w:sdtPr>
                <w:rPr>
                  <w:b/>
                  <w:bCs/>
                </w:rPr>
                <w:id w:val="-1583371628"/>
                <w:placeholder>
                  <w:docPart w:val="379E41BA7A9740829EE1713582CB15FB"/>
                </w:placeholder>
                <w:showingPlcHdr/>
                <w:text/>
              </w:sdtPr>
              <w:sdtEndPr/>
              <w:sdtContent>
                <w:tc>
                  <w:tcPr>
                    <w:tcW w:w="4819" w:type="dxa"/>
                    <w:tcBorders>
                      <w:bottom w:val="single" w:sz="4" w:space="0" w:color="auto"/>
                    </w:tcBorders>
                    <w:vAlign w:val="bottom"/>
                  </w:tcPr>
                  <w:p w14:paraId="13DD1C97" w14:textId="77777777" w:rsidR="00B51145" w:rsidRPr="00897383" w:rsidRDefault="00B51145" w:rsidP="00704CB1">
                    <w:pPr>
                      <w:rPr>
                        <w:b/>
                        <w:bCs/>
                      </w:rPr>
                    </w:pPr>
                    <w:r w:rsidRPr="00897383">
                      <w:rPr>
                        <w:rStyle w:val="PlaceholderText"/>
                        <w:b/>
                        <w:bCs/>
                      </w:rPr>
                      <w:t>Click or tap here to enter text.</w:t>
                    </w:r>
                  </w:p>
                </w:tc>
              </w:sdtContent>
            </w:sdt>
            <w:tc>
              <w:tcPr>
                <w:tcW w:w="1134" w:type="dxa"/>
                <w:vAlign w:val="bottom"/>
              </w:tcPr>
              <w:p w14:paraId="249E8CFF" w14:textId="77777777" w:rsidR="00B51145" w:rsidRPr="00897383" w:rsidRDefault="00B51145" w:rsidP="00704CB1">
                <w:r w:rsidRPr="00897383">
                  <w:t>Date</w:t>
                </w:r>
              </w:p>
            </w:tc>
            <w:sdt>
              <w:sdtPr>
                <w:rPr>
                  <w:b/>
                  <w:bCs/>
                </w:rPr>
                <w:id w:val="1196351313"/>
                <w:placeholder>
                  <w:docPart w:val="82F9DEF1D0AD4C0E80D2E155C7894B0C"/>
                </w:placeholder>
                <w:showingPlcHdr/>
                <w:text/>
              </w:sdtPr>
              <w:sdtEndPr/>
              <w:sdtContent>
                <w:tc>
                  <w:tcPr>
                    <w:tcW w:w="1548" w:type="dxa"/>
                    <w:tcBorders>
                      <w:bottom w:val="single" w:sz="4" w:space="0" w:color="auto"/>
                    </w:tcBorders>
                    <w:vAlign w:val="bottom"/>
                  </w:tcPr>
                  <w:p w14:paraId="7193D8B1" w14:textId="77777777" w:rsidR="00B51145" w:rsidRPr="00897383" w:rsidRDefault="00B51145" w:rsidP="00704CB1">
                    <w:pPr>
                      <w:rPr>
                        <w:b/>
                        <w:bCs/>
                      </w:rPr>
                    </w:pPr>
                    <w:r w:rsidRPr="00897383">
                      <w:rPr>
                        <w:rStyle w:val="PlaceholderText"/>
                        <w:b/>
                        <w:bCs/>
                      </w:rPr>
                      <w:t>Click.</w:t>
                    </w:r>
                  </w:p>
                </w:tc>
              </w:sdtContent>
            </w:sdt>
          </w:tr>
        </w:tbl>
        <w:p w14:paraId="50F817AD" w14:textId="77777777" w:rsidR="00B51145" w:rsidRDefault="00B51145" w:rsidP="00B51145">
          <w:pPr>
            <w:spacing w:line="240" w:lineRule="auto"/>
          </w:pPr>
        </w:p>
        <w:p w14:paraId="2FEA25EF" w14:textId="77777777" w:rsidR="00B51145" w:rsidRDefault="00B51145" w:rsidP="00B51145">
          <w:pPr>
            <w:spacing w:line="240" w:lineRule="auto"/>
          </w:pPr>
        </w:p>
        <w:p w14:paraId="61471AB2" w14:textId="77777777" w:rsidR="006D4F7D" w:rsidRDefault="006D4F7D" w:rsidP="00B51145">
          <w:pPr>
            <w:spacing w:line="240" w:lineRule="auto"/>
          </w:pPr>
        </w:p>
        <w:p w14:paraId="1B9BDC15" w14:textId="77777777" w:rsidR="006D4F7D" w:rsidRDefault="006D4F7D" w:rsidP="00B51145">
          <w:pPr>
            <w:spacing w:line="240" w:lineRule="auto"/>
          </w:pPr>
        </w:p>
        <w:p w14:paraId="6565E292" w14:textId="26100728" w:rsidR="00121A50" w:rsidRPr="00897383" w:rsidRDefault="00AF41C7" w:rsidP="00121A50">
          <w:pPr>
            <w:pStyle w:val="Heading4"/>
          </w:pPr>
          <w:r>
            <w:t>S</w:t>
          </w:r>
          <w:r w:rsidR="00121A50" w:rsidRPr="00897383">
            <w:t>ummary of marks</w:t>
          </w:r>
        </w:p>
        <w:p w14:paraId="653C44E4" w14:textId="4556C328" w:rsidR="00121A50" w:rsidRPr="00897383" w:rsidRDefault="00121A50" w:rsidP="00121A50">
          <w:pPr>
            <w:spacing w:line="240" w:lineRule="auto"/>
          </w:pPr>
          <w:r w:rsidRPr="00897383">
            <w:t>Marks must be awarded in accordance with the instructions and criteria in the specification.</w:t>
          </w:r>
        </w:p>
        <w:p w14:paraId="64471398" w14:textId="77777777" w:rsidR="00994B1E" w:rsidRDefault="00994B1E" w:rsidP="001664BA"/>
        <w:p w14:paraId="36CA8724" w14:textId="033BD44A" w:rsidR="00994B1E" w:rsidRDefault="00994B1E" w:rsidP="00994B1E">
          <w:r>
            <w:t xml:space="preserve">Record activity details and marks on the </w:t>
          </w:r>
          <w:r w:rsidR="00DF39B5">
            <w:rPr>
              <w:b/>
              <w:bCs/>
            </w:rPr>
            <w:t>GCSE</w:t>
          </w:r>
          <w:r w:rsidRPr="00994B1E">
            <w:rPr>
              <w:b/>
              <w:bCs/>
            </w:rPr>
            <w:t xml:space="preserve"> PE Centre Marks and Moderation spreadsheet</w:t>
          </w:r>
          <w:r>
            <w:t xml:space="preserve"> available via:</w:t>
          </w:r>
        </w:p>
        <w:p w14:paraId="12AF353D" w14:textId="77777777" w:rsidR="00994B1E" w:rsidRDefault="00994B1E" w:rsidP="00994B1E"/>
        <w:p w14:paraId="669A31BC" w14:textId="77777777" w:rsidR="00994B1E" w:rsidRDefault="00994B1E" w:rsidP="00994B1E">
          <w:r>
            <w:t>Centre Services &gt; Resources &gt; Assessment and Training &gt; Physical Education</w:t>
          </w:r>
        </w:p>
        <w:p w14:paraId="4472EB90" w14:textId="77777777" w:rsidR="00994B1E" w:rsidRDefault="00994B1E" w:rsidP="00994B1E"/>
        <w:p w14:paraId="25B816B9" w14:textId="60449CC4" w:rsidR="00994B1E" w:rsidRPr="00994B1E" w:rsidRDefault="00994B1E" w:rsidP="00994B1E">
          <w:pPr>
            <w:rPr>
              <w:i/>
              <w:iCs/>
            </w:rPr>
          </w:pPr>
          <w:r w:rsidRPr="00994B1E">
            <w:rPr>
              <w:i/>
              <w:iCs/>
            </w:rPr>
            <w:t>Tip: Select Non-exam assessment in the Resource type filter to find it quickly.</w:t>
          </w:r>
        </w:p>
      </w:sdtContent>
    </w:sdt>
    <w:sectPr w:rsidR="00994B1E" w:rsidRPr="00994B1E"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23952" w14:textId="77777777" w:rsidR="009917C1" w:rsidRDefault="009917C1">
      <w:r>
        <w:separator/>
      </w:r>
    </w:p>
  </w:endnote>
  <w:endnote w:type="continuationSeparator" w:id="0">
    <w:p w14:paraId="54418203" w14:textId="77777777" w:rsidR="009917C1" w:rsidRDefault="0099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19D821E8-DEA1-440A-97A0-2C15EC0114C4}"/>
    <w:embedBold r:id="rId2" w:fontKey="{4D5CFA76-D3FC-47D7-9DAF-CDD769D7EBF6}"/>
    <w:embedItalic r:id="rId3" w:fontKey="{4605482C-D138-4272-ABC0-2B9BB0CD44EA}"/>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5591D635-E91E-4573-870C-BA844CF9BC77}"/>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9917C1"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162C2682" w:rsidR="006955C6" w:rsidRDefault="00DF39B5" w:rsidP="006955C6">
          <w:pPr>
            <w:pStyle w:val="Footer0"/>
            <w:jc w:val="right"/>
          </w:pPr>
          <w:r>
            <w:t>8</w:t>
          </w:r>
          <w:r w:rsidR="004D14E5">
            <w:t>582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6E1D3" w14:textId="77777777" w:rsidR="009917C1" w:rsidRDefault="009917C1">
      <w:r>
        <w:separator/>
      </w:r>
    </w:p>
  </w:footnote>
  <w:footnote w:type="continuationSeparator" w:id="0">
    <w:p w14:paraId="352A1092" w14:textId="77777777" w:rsidR="009917C1" w:rsidRDefault="00991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025B"/>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64BA"/>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23AB5"/>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146E"/>
    <w:rsid w:val="003332EC"/>
    <w:rsid w:val="00343E67"/>
    <w:rsid w:val="003546A0"/>
    <w:rsid w:val="00367416"/>
    <w:rsid w:val="0037793B"/>
    <w:rsid w:val="003821B1"/>
    <w:rsid w:val="00384229"/>
    <w:rsid w:val="00385FBB"/>
    <w:rsid w:val="003905E2"/>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14E5"/>
    <w:rsid w:val="004D2AA3"/>
    <w:rsid w:val="004D6AE4"/>
    <w:rsid w:val="004D744D"/>
    <w:rsid w:val="004E23C4"/>
    <w:rsid w:val="004E2B57"/>
    <w:rsid w:val="004E3F17"/>
    <w:rsid w:val="004E538C"/>
    <w:rsid w:val="004F1A77"/>
    <w:rsid w:val="004F3689"/>
    <w:rsid w:val="005017B0"/>
    <w:rsid w:val="005104BC"/>
    <w:rsid w:val="0051440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19C8"/>
    <w:rsid w:val="005A28F6"/>
    <w:rsid w:val="005B035C"/>
    <w:rsid w:val="005B05A9"/>
    <w:rsid w:val="005B0BAA"/>
    <w:rsid w:val="005C2AC1"/>
    <w:rsid w:val="005C3598"/>
    <w:rsid w:val="005C5807"/>
    <w:rsid w:val="005D4826"/>
    <w:rsid w:val="005E0D2F"/>
    <w:rsid w:val="005E68DC"/>
    <w:rsid w:val="005E7314"/>
    <w:rsid w:val="00601B41"/>
    <w:rsid w:val="00602329"/>
    <w:rsid w:val="006126FF"/>
    <w:rsid w:val="0061364A"/>
    <w:rsid w:val="006145BD"/>
    <w:rsid w:val="0061508F"/>
    <w:rsid w:val="00617CB8"/>
    <w:rsid w:val="00630E3B"/>
    <w:rsid w:val="0063533B"/>
    <w:rsid w:val="00635E0C"/>
    <w:rsid w:val="00636088"/>
    <w:rsid w:val="0064078B"/>
    <w:rsid w:val="00642C48"/>
    <w:rsid w:val="006536B5"/>
    <w:rsid w:val="00656AA4"/>
    <w:rsid w:val="006611D6"/>
    <w:rsid w:val="006612C1"/>
    <w:rsid w:val="0066404E"/>
    <w:rsid w:val="0066743F"/>
    <w:rsid w:val="0067559E"/>
    <w:rsid w:val="00676815"/>
    <w:rsid w:val="0067720F"/>
    <w:rsid w:val="0068644C"/>
    <w:rsid w:val="006925E2"/>
    <w:rsid w:val="006955C6"/>
    <w:rsid w:val="006A2C62"/>
    <w:rsid w:val="006A7B73"/>
    <w:rsid w:val="006B24D1"/>
    <w:rsid w:val="006C1AF3"/>
    <w:rsid w:val="006C4818"/>
    <w:rsid w:val="006C73DA"/>
    <w:rsid w:val="006D4F7D"/>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7CBA"/>
    <w:rsid w:val="007A202A"/>
    <w:rsid w:val="007A36E4"/>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6803"/>
    <w:rsid w:val="00960207"/>
    <w:rsid w:val="0096383E"/>
    <w:rsid w:val="00964F9E"/>
    <w:rsid w:val="00972B00"/>
    <w:rsid w:val="00973254"/>
    <w:rsid w:val="00974922"/>
    <w:rsid w:val="00974E18"/>
    <w:rsid w:val="00975031"/>
    <w:rsid w:val="0097698A"/>
    <w:rsid w:val="00984CFF"/>
    <w:rsid w:val="009917C1"/>
    <w:rsid w:val="00993A2A"/>
    <w:rsid w:val="00994B1E"/>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26A6B"/>
    <w:rsid w:val="00A45968"/>
    <w:rsid w:val="00A45EA5"/>
    <w:rsid w:val="00A52CB5"/>
    <w:rsid w:val="00A578FB"/>
    <w:rsid w:val="00A57B9A"/>
    <w:rsid w:val="00A664F1"/>
    <w:rsid w:val="00A74226"/>
    <w:rsid w:val="00A77D79"/>
    <w:rsid w:val="00A83176"/>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1145"/>
    <w:rsid w:val="00B52880"/>
    <w:rsid w:val="00B53C4B"/>
    <w:rsid w:val="00B6369C"/>
    <w:rsid w:val="00B655E9"/>
    <w:rsid w:val="00B659B5"/>
    <w:rsid w:val="00B66340"/>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0E55"/>
    <w:rsid w:val="00C01DD2"/>
    <w:rsid w:val="00C05269"/>
    <w:rsid w:val="00C163E7"/>
    <w:rsid w:val="00C221CD"/>
    <w:rsid w:val="00C238D3"/>
    <w:rsid w:val="00C2603B"/>
    <w:rsid w:val="00C325A1"/>
    <w:rsid w:val="00C34C31"/>
    <w:rsid w:val="00C34E71"/>
    <w:rsid w:val="00C36573"/>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1FC"/>
    <w:rsid w:val="00CC5AA1"/>
    <w:rsid w:val="00CD0238"/>
    <w:rsid w:val="00CD0245"/>
    <w:rsid w:val="00CD11EF"/>
    <w:rsid w:val="00CD26B8"/>
    <w:rsid w:val="00CD498A"/>
    <w:rsid w:val="00CD6E10"/>
    <w:rsid w:val="00CE1C7E"/>
    <w:rsid w:val="00CE418E"/>
    <w:rsid w:val="00CF062E"/>
    <w:rsid w:val="00CF14F3"/>
    <w:rsid w:val="00CF6274"/>
    <w:rsid w:val="00D0072F"/>
    <w:rsid w:val="00D0320B"/>
    <w:rsid w:val="00D046AD"/>
    <w:rsid w:val="00D1351D"/>
    <w:rsid w:val="00D20216"/>
    <w:rsid w:val="00D32CA1"/>
    <w:rsid w:val="00D34528"/>
    <w:rsid w:val="00D35D3C"/>
    <w:rsid w:val="00D36216"/>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DF39B5"/>
    <w:rsid w:val="00E00713"/>
    <w:rsid w:val="00E06128"/>
    <w:rsid w:val="00E148A9"/>
    <w:rsid w:val="00E14C32"/>
    <w:rsid w:val="00E21804"/>
    <w:rsid w:val="00E24350"/>
    <w:rsid w:val="00E243B0"/>
    <w:rsid w:val="00E25B32"/>
    <w:rsid w:val="00E25E0F"/>
    <w:rsid w:val="00E3328D"/>
    <w:rsid w:val="00E46518"/>
    <w:rsid w:val="00E47A34"/>
    <w:rsid w:val="00E57921"/>
    <w:rsid w:val="00E6344E"/>
    <w:rsid w:val="00E6422D"/>
    <w:rsid w:val="00E67A82"/>
    <w:rsid w:val="00E7493D"/>
    <w:rsid w:val="00E81C8C"/>
    <w:rsid w:val="00E951DB"/>
    <w:rsid w:val="00EA16F3"/>
    <w:rsid w:val="00EA4DE7"/>
    <w:rsid w:val="00EB57A8"/>
    <w:rsid w:val="00ED6212"/>
    <w:rsid w:val="00ED6710"/>
    <w:rsid w:val="00EE1579"/>
    <w:rsid w:val="00EE20C0"/>
    <w:rsid w:val="00EE4055"/>
    <w:rsid w:val="00EF1257"/>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4B5D62" w:rsidP="004B5D62">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4B5D62" w:rsidP="004B5D62">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4B5D62" w:rsidP="004B5D62">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4B5D62" w:rsidP="004B5D62">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4B5D62" w:rsidP="004B5D62">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4B5D62" w:rsidP="004B5D62">
          <w:pPr>
            <w:pStyle w:val="11A5E02149544EB5A904AECEC087F9A8"/>
          </w:pPr>
          <w:r w:rsidRPr="00897383">
            <w:rPr>
              <w:rStyle w:val="PlaceholderText"/>
              <w:b/>
              <w:bCs/>
            </w:rPr>
            <w:t>Click.</w:t>
          </w:r>
        </w:p>
      </w:docPartBody>
    </w:docPart>
    <w:docPart>
      <w:docPartPr>
        <w:name w:val="F3A240CD6FB84D15B4AB81E858D20FF6"/>
        <w:category>
          <w:name w:val="General"/>
          <w:gallery w:val="placeholder"/>
        </w:category>
        <w:types>
          <w:type w:val="bbPlcHdr"/>
        </w:types>
        <w:behaviors>
          <w:behavior w:val="content"/>
        </w:behaviors>
        <w:guid w:val="{68A89B64-2664-49B1-8876-AD22B45DD27D}"/>
      </w:docPartPr>
      <w:docPartBody>
        <w:p w:rsidR="00913A29" w:rsidRDefault="004B5D62" w:rsidP="004B5D62">
          <w:pPr>
            <w:pStyle w:val="F3A240CD6FB84D15B4AB81E858D20FF6"/>
          </w:pPr>
          <w:r w:rsidRPr="00897383">
            <w:rPr>
              <w:rStyle w:val="PlaceholderText"/>
              <w:b/>
              <w:bCs/>
            </w:rPr>
            <w:t>Click or tap here to enter text.</w:t>
          </w:r>
        </w:p>
      </w:docPartBody>
    </w:docPart>
    <w:docPart>
      <w:docPartPr>
        <w:name w:val="379E41BA7A9740829EE1713582CB15FB"/>
        <w:category>
          <w:name w:val="General"/>
          <w:gallery w:val="placeholder"/>
        </w:category>
        <w:types>
          <w:type w:val="bbPlcHdr"/>
        </w:types>
        <w:behaviors>
          <w:behavior w:val="content"/>
        </w:behaviors>
        <w:guid w:val="{0198797B-04A2-449E-B5D8-60185FED2065}"/>
      </w:docPartPr>
      <w:docPartBody>
        <w:p w:rsidR="00913A29" w:rsidRDefault="004B5D62" w:rsidP="004B5D62">
          <w:pPr>
            <w:pStyle w:val="379E41BA7A9740829EE1713582CB15FB"/>
          </w:pPr>
          <w:r w:rsidRPr="00897383">
            <w:rPr>
              <w:rStyle w:val="PlaceholderText"/>
              <w:b/>
              <w:bCs/>
            </w:rPr>
            <w:t>Click or tap here to enter text.</w:t>
          </w:r>
        </w:p>
      </w:docPartBody>
    </w:docPart>
    <w:docPart>
      <w:docPartPr>
        <w:name w:val="82F9DEF1D0AD4C0E80D2E155C7894B0C"/>
        <w:category>
          <w:name w:val="General"/>
          <w:gallery w:val="placeholder"/>
        </w:category>
        <w:types>
          <w:type w:val="bbPlcHdr"/>
        </w:types>
        <w:behaviors>
          <w:behavior w:val="content"/>
        </w:behaviors>
        <w:guid w:val="{1F48FE0B-32F6-4746-A29E-FBA18FD8D7CB}"/>
      </w:docPartPr>
      <w:docPartBody>
        <w:p w:rsidR="00913A29" w:rsidRDefault="004B5D62" w:rsidP="004B5D62">
          <w:pPr>
            <w:pStyle w:val="82F9DEF1D0AD4C0E80D2E155C7894B0C"/>
          </w:pPr>
          <w:r w:rsidRPr="00897383">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9809B751-7D23-473E-9E28-72B0E66CA81E}"/>
      </w:docPartPr>
      <w:docPartBody>
        <w:p w:rsidR="008A7C55" w:rsidRDefault="009520A4">
          <w:r w:rsidRPr="00D42E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11C0"/>
    <w:rsid w:val="00023A09"/>
    <w:rsid w:val="000763C1"/>
    <w:rsid w:val="00094351"/>
    <w:rsid w:val="000E6CC9"/>
    <w:rsid w:val="001D2366"/>
    <w:rsid w:val="001E4678"/>
    <w:rsid w:val="00295FB2"/>
    <w:rsid w:val="002F5BE7"/>
    <w:rsid w:val="0033146E"/>
    <w:rsid w:val="0037362E"/>
    <w:rsid w:val="004B5D62"/>
    <w:rsid w:val="0051440C"/>
    <w:rsid w:val="005C6C3F"/>
    <w:rsid w:val="0066743F"/>
    <w:rsid w:val="00686920"/>
    <w:rsid w:val="007A0F82"/>
    <w:rsid w:val="007C3FB9"/>
    <w:rsid w:val="008A7C55"/>
    <w:rsid w:val="008B7CA4"/>
    <w:rsid w:val="008F127E"/>
    <w:rsid w:val="008F400A"/>
    <w:rsid w:val="00913A29"/>
    <w:rsid w:val="009520A4"/>
    <w:rsid w:val="00956803"/>
    <w:rsid w:val="00995EB7"/>
    <w:rsid w:val="00A26A6B"/>
    <w:rsid w:val="00A61F69"/>
    <w:rsid w:val="00A840B9"/>
    <w:rsid w:val="00A90946"/>
    <w:rsid w:val="00A96F64"/>
    <w:rsid w:val="00AA4FB2"/>
    <w:rsid w:val="00AC3D42"/>
    <w:rsid w:val="00AF5564"/>
    <w:rsid w:val="00B01F7B"/>
    <w:rsid w:val="00B27B40"/>
    <w:rsid w:val="00B76AA7"/>
    <w:rsid w:val="00B857DF"/>
    <w:rsid w:val="00B96B46"/>
    <w:rsid w:val="00C221CD"/>
    <w:rsid w:val="00CC51FC"/>
    <w:rsid w:val="00CE3259"/>
    <w:rsid w:val="00D046AD"/>
    <w:rsid w:val="00D36216"/>
    <w:rsid w:val="00DB6C15"/>
    <w:rsid w:val="00DD6151"/>
    <w:rsid w:val="00E21F77"/>
    <w:rsid w:val="00EA77FF"/>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5D62"/>
    <w:rPr>
      <w:color w:val="808080"/>
    </w:rPr>
  </w:style>
  <w:style w:type="paragraph" w:customStyle="1" w:styleId="AAE938A8265D44CEACF3E7558B330258">
    <w:name w:val="AAE938A8265D44CEACF3E7558B330258"/>
    <w:rsid w:val="004B5D62"/>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4B5D62"/>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4B5D62"/>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4B5D62"/>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4B5D62"/>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4B5D62"/>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
    <w:name w:val="F3A240CD6FB84D15B4AB81E858D20FF6"/>
    <w:rsid w:val="004B5D62"/>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
    <w:name w:val="379E41BA7A9740829EE1713582CB15FB"/>
    <w:rsid w:val="004B5D62"/>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
    <w:name w:val="82F9DEF1D0AD4C0E80D2E155C7894B0C"/>
    <w:rsid w:val="004B5D62"/>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9520A4"/>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9520A4"/>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9520A4"/>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9520A4"/>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9520A4"/>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9520A4"/>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1">
    <w:name w:val="F3A240CD6FB84D15B4AB81E858D20FF61"/>
    <w:rsid w:val="009520A4"/>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1">
    <w:name w:val="379E41BA7A9740829EE1713582CB15FB1"/>
    <w:rsid w:val="009520A4"/>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1">
    <w:name w:val="82F9DEF1D0AD4C0E80D2E155C7894B0C1"/>
    <w:rsid w:val="009520A4"/>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TotalTime>
  <Pages>3</Pages>
  <Words>802</Words>
  <Characters>4577</Characters>
  <DocSecurity>0</DocSecurity>
  <Lines>38</Lines>
  <Paragraphs>10</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PE - Practical performance in physical activity and sport (8582/C)</dc:title>
  <cp:lastPrinted>2012-08-10T10:23:00Z</cp:lastPrinted>
  <dcterms:created xsi:type="dcterms:W3CDTF">2026-10-05T15:16:00Z</dcterms:created>
  <dcterms:modified xsi:type="dcterms:W3CDTF">2026-10-05T15:18:00Z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