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769126065"/>
        <w:lock w:val="contentLocked"/>
        <w:placeholder>
          <w:docPart w:val="DefaultPlaceholder_-1854013440"/>
        </w:placeholder>
        <w:group/>
      </w:sdtPr>
      <w:sdtEndPr/>
      <w:sdtContent>
        <w:p w14:paraId="03ADE4C8" w14:textId="4A7C2032" w:rsidR="008709F4" w:rsidRPr="007B1C98" w:rsidRDefault="0037793B" w:rsidP="00417211">
          <w:pPr>
            <w:pStyle w:val="Heading1"/>
          </w:pPr>
          <w:r w:rsidRPr="007B1C98">
            <w:t>2027 candidate record form</w:t>
          </w:r>
        </w:p>
        <w:p w14:paraId="412E8215" w14:textId="39EA177A" w:rsidR="00085F1F" w:rsidRPr="007B1C98" w:rsidRDefault="0037793B" w:rsidP="00417211">
          <w:pPr>
            <w:pStyle w:val="Heading2"/>
          </w:pPr>
          <w:r w:rsidRPr="007B1C98">
            <w:t xml:space="preserve">A-level </w:t>
          </w:r>
          <w:r w:rsidR="001116A4" w:rsidRPr="001116A4">
            <w:t xml:space="preserve">English Language </w:t>
          </w:r>
          <w:r w:rsidRPr="007B1C98">
            <w:t xml:space="preserve">NEA – </w:t>
          </w:r>
          <w:r w:rsidR="001116A4" w:rsidRPr="001116A4">
            <w:t xml:space="preserve">Language in action </w:t>
          </w:r>
          <w:r w:rsidRPr="007B1C98">
            <w:t>(</w:t>
          </w:r>
          <w:r w:rsidR="001116A4">
            <w:t>7702</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Pr="007B1C98"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D9FF226" w14:textId="7EDA4D9B" w:rsidR="00AC3371" w:rsidRPr="007B1C98" w:rsidRDefault="00AC3371" w:rsidP="00AC3371">
          <w:pPr>
            <w:pStyle w:val="ListParagraph"/>
            <w:numPr>
              <w:ilvl w:val="0"/>
              <w:numId w:val="10"/>
            </w:numPr>
            <w:spacing w:line="240" w:lineRule="auto"/>
          </w:pPr>
          <w:r w:rsidRPr="007B1C98">
            <w:t>to the best of my knowledge the work has been kept confidential (when with the candidate) and has been securely stored by the centre (when appropriate to the assessment)</w:t>
          </w:r>
        </w:p>
        <w:p w14:paraId="0C198395" w14:textId="777DE885" w:rsidR="00AC3371" w:rsidRPr="007B1C98" w:rsidRDefault="00AC3371" w:rsidP="00AC3371">
          <w:pPr>
            <w:pStyle w:val="ListParagraph"/>
            <w:numPr>
              <w:ilvl w:val="0"/>
              <w:numId w:val="10"/>
            </w:numPr>
            <w:spacing w:line="240" w:lineRule="auto"/>
          </w:pPr>
          <w:r w:rsidRPr="007B1C98">
            <w:t>the candidate’s work was conducted under the required conditions detailed in the specification</w:t>
          </w:r>
        </w:p>
        <w:p w14:paraId="49D9B48F" w14:textId="26CEA53B" w:rsidR="00AC3371" w:rsidRPr="007B1C98" w:rsidRDefault="00AC3371" w:rsidP="00AC3371">
          <w:pPr>
            <w:pStyle w:val="ListParagraph"/>
            <w:numPr>
              <w:ilvl w:val="0"/>
              <w:numId w:val="10"/>
            </w:numPr>
            <w:spacing w:line="240" w:lineRule="auto"/>
          </w:pPr>
          <w:r w:rsidRPr="007B1C98">
            <w:lastRenderedPageBreak/>
            <w:t>the marking was carried out according to the mark scheme and AI was not used as the sole form of marking; I have reviewed the work in its entirety and determined the final mark</w:t>
          </w:r>
        </w:p>
        <w:p w14:paraId="3FF0AC17" w14:textId="4F66B654" w:rsidR="00AC3371" w:rsidRPr="007B1C98" w:rsidRDefault="00AC3371" w:rsidP="00AC3371">
          <w:pPr>
            <w:pStyle w:val="ListParagraph"/>
            <w:numPr>
              <w:ilvl w:val="0"/>
              <w:numId w:val="10"/>
            </w:numPr>
            <w:spacing w:line="240" w:lineRule="auto"/>
          </w:pPr>
          <w:r w:rsidRPr="007B1C98">
            <w:t>internal standardisation was carried out to ensure all candidates have been assessed against the same standard.</w:t>
          </w:r>
        </w:p>
        <w:p w14:paraId="38F797AC" w14:textId="77777777" w:rsidR="00121A50" w:rsidRPr="007B1C98" w:rsidRDefault="00121A50" w:rsidP="00121A50">
          <w:pPr>
            <w:spacing w:line="240" w:lineRule="auto"/>
          </w:pPr>
        </w:p>
        <w:p w14:paraId="0D8271BC" w14:textId="77777777" w:rsidR="00121A50" w:rsidRPr="007B1C98" w:rsidRDefault="00121A50" w:rsidP="00121A50">
          <w:pPr>
            <w:spacing w:line="240" w:lineRule="auto"/>
          </w:pPr>
          <w:r w:rsidRPr="007B1C98">
            <w:t>I understand that a false declaration is a form of malpractice.</w:t>
          </w:r>
        </w:p>
        <w:p w14:paraId="12A0AC1D" w14:textId="77777777" w:rsidR="00121A50" w:rsidRPr="007B1C98"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7B1C98" w14:paraId="54D6EFA9" w14:textId="77777777" w:rsidTr="003D393A">
            <w:trPr>
              <w:trHeight w:val="2835"/>
            </w:trPr>
            <w:tc>
              <w:tcPr>
                <w:tcW w:w="9628" w:type="dxa"/>
              </w:tcPr>
              <w:p w14:paraId="49A3D94A" w14:textId="553D722C" w:rsidR="007140A3" w:rsidRPr="007B1C98" w:rsidRDefault="007140A3" w:rsidP="00AC3371">
                <w:pPr>
                  <w:spacing w:line="240" w:lineRule="auto"/>
                </w:pPr>
                <w:r w:rsidRPr="007B1C98">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7B1C98" w:rsidRDefault="003D393A" w:rsidP="00AC3371">
                    <w:pPr>
                      <w:spacing w:line="240" w:lineRule="auto"/>
                      <w:rPr>
                        <w:b/>
                        <w:bCs/>
                      </w:rPr>
                    </w:pPr>
                    <w:r w:rsidRPr="007B1C98">
                      <w:rPr>
                        <w:rStyle w:val="PlaceholderText"/>
                        <w:b/>
                        <w:bCs/>
                      </w:rPr>
                      <w:t>Click or tap here to enter text.</w:t>
                    </w:r>
                  </w:p>
                </w:sdtContent>
              </w:sdt>
            </w:tc>
          </w:tr>
        </w:tbl>
        <w:p w14:paraId="7256881B" w14:textId="77777777" w:rsidR="007B1C98" w:rsidRPr="007B1C98" w:rsidRDefault="007B1C98" w:rsidP="007B1C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7B1C98" w:rsidRPr="007B1C98" w14:paraId="31EB5F62" w14:textId="77777777" w:rsidTr="003171C1">
            <w:trPr>
              <w:trHeight w:val="454"/>
            </w:trPr>
            <w:tc>
              <w:tcPr>
                <w:tcW w:w="2127" w:type="dxa"/>
                <w:tcMar>
                  <w:left w:w="0" w:type="dxa"/>
                </w:tcMar>
                <w:vAlign w:val="bottom"/>
              </w:tcPr>
              <w:p w14:paraId="7CB05729" w14:textId="0D61DC62" w:rsidR="007B1C98" w:rsidRPr="007B1C98" w:rsidRDefault="007B1C98" w:rsidP="003171C1">
                <w:r>
                  <w:t>Teacher</w:t>
                </w:r>
                <w:r w:rsidRPr="007B1C98">
                  <w:t xml:space="preserve"> signature</w:t>
                </w:r>
              </w:p>
            </w:tc>
            <w:sdt>
              <w:sdtPr>
                <w:rPr>
                  <w:b/>
                  <w:bCs/>
                </w:rPr>
                <w:id w:val="1859768528"/>
                <w:placeholder>
                  <w:docPart w:val="2A51738838724616B63EF8090922188D"/>
                </w:placeholder>
                <w:showingPlcHdr/>
                <w:text/>
              </w:sdtPr>
              <w:sdtEndPr/>
              <w:sdtContent>
                <w:tc>
                  <w:tcPr>
                    <w:tcW w:w="4819" w:type="dxa"/>
                    <w:tcBorders>
                      <w:bottom w:val="single" w:sz="4" w:space="0" w:color="auto"/>
                    </w:tcBorders>
                    <w:vAlign w:val="bottom"/>
                  </w:tcPr>
                  <w:p w14:paraId="140CBAB4" w14:textId="77777777" w:rsidR="007B1C98" w:rsidRPr="007B1C98" w:rsidRDefault="007B1C98" w:rsidP="003171C1">
                    <w:pPr>
                      <w:rPr>
                        <w:b/>
                        <w:bCs/>
                      </w:rPr>
                    </w:pPr>
                    <w:r w:rsidRPr="007B1C98">
                      <w:rPr>
                        <w:rStyle w:val="PlaceholderText"/>
                        <w:b/>
                        <w:bCs/>
                      </w:rPr>
                      <w:t>Click or tap here to enter text.</w:t>
                    </w:r>
                  </w:p>
                </w:tc>
              </w:sdtContent>
            </w:sdt>
            <w:tc>
              <w:tcPr>
                <w:tcW w:w="1134" w:type="dxa"/>
                <w:vAlign w:val="bottom"/>
              </w:tcPr>
              <w:p w14:paraId="47635A24" w14:textId="77777777" w:rsidR="007B1C98" w:rsidRPr="007B1C98" w:rsidRDefault="007B1C98" w:rsidP="003171C1">
                <w:r w:rsidRPr="007B1C98">
                  <w:t>Date</w:t>
                </w:r>
              </w:p>
            </w:tc>
            <w:sdt>
              <w:sdtPr>
                <w:rPr>
                  <w:b/>
                  <w:bCs/>
                </w:rPr>
                <w:id w:val="392399556"/>
                <w:placeholder>
                  <w:docPart w:val="C54C3C0AD6BD4DF488DE24E1CD5E2591"/>
                </w:placeholder>
                <w:showingPlcHdr/>
                <w:text/>
              </w:sdtPr>
              <w:sdtEndPr/>
              <w:sdtContent>
                <w:tc>
                  <w:tcPr>
                    <w:tcW w:w="1548" w:type="dxa"/>
                    <w:tcBorders>
                      <w:bottom w:val="single" w:sz="4" w:space="0" w:color="auto"/>
                    </w:tcBorders>
                    <w:vAlign w:val="bottom"/>
                  </w:tcPr>
                  <w:p w14:paraId="4985ED3F" w14:textId="77777777" w:rsidR="007B1C98" w:rsidRPr="007B1C98" w:rsidRDefault="007B1C98" w:rsidP="003171C1">
                    <w:pPr>
                      <w:rPr>
                        <w:b/>
                        <w:bCs/>
                      </w:rPr>
                    </w:pPr>
                    <w:r w:rsidRPr="007B1C98">
                      <w:rPr>
                        <w:rStyle w:val="PlaceholderText"/>
                        <w:b/>
                        <w:bCs/>
                      </w:rPr>
                      <w:t>Click.</w:t>
                    </w:r>
                  </w:p>
                </w:tc>
              </w:sdtContent>
            </w:sdt>
          </w:tr>
        </w:tbl>
        <w:p w14:paraId="6312A7B0" w14:textId="77777777" w:rsidR="00D35743" w:rsidRPr="007B1C98" w:rsidRDefault="00D35743" w:rsidP="004063F5"/>
        <w:p w14:paraId="33F73F2A" w14:textId="77777777" w:rsidR="00C926F2" w:rsidRPr="007B1C98" w:rsidRDefault="00C926F2" w:rsidP="00121A50">
          <w:pPr>
            <w:spacing w:line="240" w:lineRule="auto"/>
          </w:pPr>
        </w:p>
        <w:p w14:paraId="4025C8AB" w14:textId="77777777" w:rsidR="00F13DD3" w:rsidRPr="007B1C98" w:rsidRDefault="00F13DD3" w:rsidP="00121A50">
          <w:pPr>
            <w:spacing w:line="240" w:lineRule="auto"/>
            <w:sectPr w:rsidR="00F13DD3"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5A39DD25" w14:textId="77777777" w:rsidR="00B92D67" w:rsidRPr="00897383" w:rsidRDefault="00B92D67" w:rsidP="00B92D67">
          <w:pPr>
            <w:pStyle w:val="Heading4"/>
          </w:pPr>
          <w:r>
            <w:lastRenderedPageBreak/>
            <w:t>S</w:t>
          </w:r>
          <w:r w:rsidRPr="00897383">
            <w:t>ummary of marks</w:t>
          </w:r>
        </w:p>
        <w:p w14:paraId="78E5AA3B" w14:textId="77777777" w:rsidR="00B92D67" w:rsidRPr="00897383" w:rsidRDefault="00B92D67" w:rsidP="00B92D67">
          <w:pPr>
            <w:spacing w:line="240" w:lineRule="auto"/>
          </w:pPr>
          <w:r w:rsidRPr="00897383">
            <w:t>To be completed by the teacher. Marks must be awarded in accordance with the instructions and criteria in the specification.</w:t>
          </w:r>
        </w:p>
        <w:p w14:paraId="4FC0D478" w14:textId="77777777" w:rsidR="001116A4" w:rsidRDefault="001116A4" w:rsidP="00B92D67"/>
        <w:tbl>
          <w:tblPr>
            <w:tblStyle w:val="TableGrid"/>
            <w:tblW w:w="0" w:type="auto"/>
            <w:tblLook w:val="04A0" w:firstRow="1" w:lastRow="0" w:firstColumn="1" w:lastColumn="0" w:noHBand="0" w:noVBand="1"/>
          </w:tblPr>
          <w:tblGrid>
            <w:gridCol w:w="7324"/>
            <w:gridCol w:w="1176"/>
            <w:gridCol w:w="1128"/>
          </w:tblGrid>
          <w:tr w:rsidR="00B92D67" w:rsidRPr="00897383" w14:paraId="162BA245" w14:textId="77777777" w:rsidTr="00420FDF">
            <w:trPr>
              <w:trHeight w:val="454"/>
            </w:trPr>
            <w:tc>
              <w:tcPr>
                <w:tcW w:w="7324" w:type="dxa"/>
                <w:shd w:val="clear" w:color="auto" w:fill="F2F2F2" w:themeFill="background1" w:themeFillShade="F2"/>
                <w:vAlign w:val="center"/>
              </w:tcPr>
              <w:p w14:paraId="40E2D51C" w14:textId="1CAE12BE" w:rsidR="00B92D67" w:rsidRPr="00897383" w:rsidRDefault="008F55E2" w:rsidP="008F55E2">
                <w:pPr>
                  <w:spacing w:line="240" w:lineRule="auto"/>
                  <w:rPr>
                    <w:b/>
                    <w:bCs/>
                  </w:rPr>
                </w:pPr>
                <w:r w:rsidRPr="008F55E2">
                  <w:rPr>
                    <w:b/>
                    <w:bCs/>
                  </w:rPr>
                  <w:t>Language Investigation</w:t>
                </w:r>
                <w:r>
                  <w:rPr>
                    <w:b/>
                    <w:bCs/>
                  </w:rPr>
                  <w:t xml:space="preserve"> - a</w:t>
                </w:r>
                <w:r w:rsidR="001116A4" w:rsidRPr="001116A4">
                  <w:rPr>
                    <w:b/>
                    <w:bCs/>
                  </w:rPr>
                  <w:t>ssessment criteria</w:t>
                </w:r>
              </w:p>
            </w:tc>
            <w:tc>
              <w:tcPr>
                <w:tcW w:w="1176" w:type="dxa"/>
                <w:shd w:val="clear" w:color="auto" w:fill="F2F2F2" w:themeFill="background1" w:themeFillShade="F2"/>
                <w:vAlign w:val="center"/>
              </w:tcPr>
              <w:p w14:paraId="59165BDA" w14:textId="77777777" w:rsidR="00B92D67" w:rsidRPr="00897383" w:rsidRDefault="00B92D67" w:rsidP="00420FD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9CE9B61" w14:textId="77777777" w:rsidR="00B92D67" w:rsidRPr="00897383" w:rsidRDefault="00B92D67" w:rsidP="00420FDF">
                <w:pPr>
                  <w:spacing w:line="240" w:lineRule="auto"/>
                  <w:rPr>
                    <w:b/>
                    <w:bCs/>
                  </w:rPr>
                </w:pPr>
                <w:r w:rsidRPr="00897383">
                  <w:rPr>
                    <w:b/>
                    <w:bCs/>
                  </w:rPr>
                  <w:t>Mark</w:t>
                </w:r>
                <w:r w:rsidRPr="00897383">
                  <w:rPr>
                    <w:b/>
                    <w:bCs/>
                  </w:rPr>
                  <w:br/>
                  <w:t>awarded</w:t>
                </w:r>
              </w:p>
            </w:tc>
          </w:tr>
          <w:tr w:rsidR="00B92D67" w:rsidRPr="00897383" w14:paraId="04953A2C" w14:textId="77777777" w:rsidTr="00420FDF">
            <w:trPr>
              <w:trHeight w:val="454"/>
            </w:trPr>
            <w:tc>
              <w:tcPr>
                <w:tcW w:w="7324" w:type="dxa"/>
                <w:vAlign w:val="center"/>
              </w:tcPr>
              <w:p w14:paraId="22FCF63A" w14:textId="133485DA" w:rsidR="00B92D67" w:rsidRPr="00897383" w:rsidRDefault="001116A4" w:rsidP="00420FDF">
                <w:pPr>
                  <w:spacing w:line="240" w:lineRule="auto"/>
                  <w:ind w:left="720" w:hanging="720"/>
                </w:pPr>
                <w:r w:rsidRPr="001116A4">
                  <w:t>AO1</w:t>
                </w:r>
                <w:r w:rsidRPr="001116A4">
                  <w:tab/>
                  <w:t>Apply appropriate methods of language analysis, using associated terminology and coherent written expression</w:t>
                </w:r>
              </w:p>
            </w:tc>
            <w:tc>
              <w:tcPr>
                <w:tcW w:w="1176" w:type="dxa"/>
                <w:vAlign w:val="center"/>
              </w:tcPr>
              <w:p w14:paraId="5D7EDBA5" w14:textId="0323B91C" w:rsidR="00B92D67" w:rsidRPr="00897383" w:rsidRDefault="001116A4" w:rsidP="00420FDF">
                <w:pPr>
                  <w:spacing w:line="240" w:lineRule="auto"/>
                  <w:jc w:val="center"/>
                </w:pPr>
                <w:r>
                  <w:t>15</w:t>
                </w:r>
              </w:p>
            </w:tc>
            <w:sdt>
              <w:sdtPr>
                <w:rPr>
                  <w:b/>
                  <w:bCs/>
                </w:rPr>
                <w:id w:val="-1544057498"/>
                <w:placeholder>
                  <w:docPart w:val="3E5C326F143345328DE31F931F82AFF0"/>
                </w:placeholder>
                <w:showingPlcHdr/>
                <w:text/>
              </w:sdtPr>
              <w:sdtEndPr/>
              <w:sdtContent>
                <w:tc>
                  <w:tcPr>
                    <w:tcW w:w="1128" w:type="dxa"/>
                    <w:vAlign w:val="center"/>
                  </w:tcPr>
                  <w:p w14:paraId="66BD3B34"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rsidRPr="00897383" w14:paraId="7E2EFB66" w14:textId="77777777" w:rsidTr="00420FDF">
            <w:trPr>
              <w:trHeight w:val="454"/>
            </w:trPr>
            <w:tc>
              <w:tcPr>
                <w:tcW w:w="7324" w:type="dxa"/>
                <w:vAlign w:val="center"/>
              </w:tcPr>
              <w:p w14:paraId="6BE55C42" w14:textId="27833909" w:rsidR="00B92D67" w:rsidRPr="00897383" w:rsidRDefault="001116A4" w:rsidP="00420FDF">
                <w:pPr>
                  <w:spacing w:line="240" w:lineRule="auto"/>
                  <w:ind w:left="720" w:hanging="720"/>
                </w:pPr>
                <w:r w:rsidRPr="001116A4">
                  <w:t>AO2</w:t>
                </w:r>
                <w:r w:rsidRPr="001116A4">
                  <w:tab/>
                  <w:t>Demonstrate critical understanding of concepts and issues relevant to language use</w:t>
                </w:r>
              </w:p>
            </w:tc>
            <w:tc>
              <w:tcPr>
                <w:tcW w:w="1176" w:type="dxa"/>
                <w:vAlign w:val="center"/>
              </w:tcPr>
              <w:p w14:paraId="59114B9B" w14:textId="77777777" w:rsidR="00B92D67" w:rsidRPr="00897383" w:rsidRDefault="00B92D67" w:rsidP="00420FDF">
                <w:pPr>
                  <w:spacing w:line="240" w:lineRule="auto"/>
                  <w:jc w:val="center"/>
                </w:pPr>
                <w:r>
                  <w:t>15</w:t>
                </w:r>
              </w:p>
            </w:tc>
            <w:sdt>
              <w:sdtPr>
                <w:rPr>
                  <w:b/>
                  <w:bCs/>
                </w:rPr>
                <w:id w:val="2015025645"/>
                <w:placeholder>
                  <w:docPart w:val="F8CA4BE8F1514B14A71EA92ACEB38DEE"/>
                </w:placeholder>
                <w:showingPlcHdr/>
                <w:text/>
              </w:sdtPr>
              <w:sdtEndPr/>
              <w:sdtContent>
                <w:tc>
                  <w:tcPr>
                    <w:tcW w:w="1128" w:type="dxa"/>
                    <w:vAlign w:val="center"/>
                  </w:tcPr>
                  <w:p w14:paraId="078E6E6D"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rsidRPr="00897383" w14:paraId="0524FE16" w14:textId="77777777" w:rsidTr="00420FDF">
            <w:trPr>
              <w:trHeight w:val="454"/>
            </w:trPr>
            <w:tc>
              <w:tcPr>
                <w:tcW w:w="7324" w:type="dxa"/>
                <w:tcBorders>
                  <w:bottom w:val="single" w:sz="4" w:space="0" w:color="auto"/>
                </w:tcBorders>
                <w:vAlign w:val="center"/>
              </w:tcPr>
              <w:p w14:paraId="7A19F945" w14:textId="466833A7" w:rsidR="00B92D67" w:rsidRPr="00897383" w:rsidRDefault="001116A4" w:rsidP="00420FDF">
                <w:pPr>
                  <w:spacing w:line="240" w:lineRule="auto"/>
                  <w:ind w:left="720" w:hanging="720"/>
                </w:pPr>
                <w:r w:rsidRPr="001116A4">
                  <w:t>AO3</w:t>
                </w:r>
                <w:r w:rsidRPr="001116A4">
                  <w:tab/>
                  <w:t>Analyse and evaluate how contextual factors and language features are associated with the construction of meaning</w:t>
                </w:r>
              </w:p>
            </w:tc>
            <w:tc>
              <w:tcPr>
                <w:tcW w:w="1176" w:type="dxa"/>
                <w:vAlign w:val="center"/>
              </w:tcPr>
              <w:p w14:paraId="517CC11B" w14:textId="77777777" w:rsidR="00B92D67" w:rsidRPr="00897383" w:rsidRDefault="00B92D67" w:rsidP="00420FDF">
                <w:pPr>
                  <w:spacing w:line="240" w:lineRule="auto"/>
                  <w:jc w:val="center"/>
                </w:pPr>
                <w:r>
                  <w:t>20</w:t>
                </w:r>
              </w:p>
            </w:tc>
            <w:sdt>
              <w:sdtPr>
                <w:rPr>
                  <w:b/>
                  <w:bCs/>
                </w:rPr>
                <w:id w:val="-62638511"/>
                <w:placeholder>
                  <w:docPart w:val="E6D7ECB0DEFB4B0AADD9662757113002"/>
                </w:placeholder>
                <w:showingPlcHdr/>
                <w:text/>
              </w:sdtPr>
              <w:sdtEndPr/>
              <w:sdtContent>
                <w:tc>
                  <w:tcPr>
                    <w:tcW w:w="1128" w:type="dxa"/>
                    <w:vAlign w:val="center"/>
                  </w:tcPr>
                  <w:p w14:paraId="3A08F829" w14:textId="77777777" w:rsidR="00B92D67" w:rsidRPr="00897383" w:rsidRDefault="00B92D67" w:rsidP="00420FDF">
                    <w:pPr>
                      <w:spacing w:line="240" w:lineRule="auto"/>
                      <w:jc w:val="center"/>
                      <w:rPr>
                        <w:b/>
                        <w:bCs/>
                      </w:rPr>
                    </w:pPr>
                    <w:r w:rsidRPr="00897383">
                      <w:rPr>
                        <w:rStyle w:val="PlaceholderText"/>
                        <w:b/>
                        <w:bCs/>
                      </w:rPr>
                      <w:t>Click.</w:t>
                    </w:r>
                  </w:p>
                </w:tc>
              </w:sdtContent>
            </w:sdt>
          </w:tr>
          <w:tr w:rsidR="00B92D67" w14:paraId="108CB9C9" w14:textId="77777777" w:rsidTr="00420FDF">
            <w:trPr>
              <w:trHeight w:val="454"/>
            </w:trPr>
            <w:tc>
              <w:tcPr>
                <w:tcW w:w="7324" w:type="dxa"/>
                <w:shd w:val="clear" w:color="auto" w:fill="F2F2F2" w:themeFill="background1" w:themeFillShade="F2"/>
                <w:vAlign w:val="center"/>
              </w:tcPr>
              <w:p w14:paraId="77344684" w14:textId="77777777" w:rsidR="00B92D67" w:rsidRPr="00897383" w:rsidRDefault="00B92D67" w:rsidP="00420FDF">
                <w:pPr>
                  <w:spacing w:line="240" w:lineRule="auto"/>
                  <w:jc w:val="right"/>
                </w:pPr>
                <w:r>
                  <w:t>T</w:t>
                </w:r>
                <w:r w:rsidRPr="00897383">
                  <w:t>otal</w:t>
                </w:r>
                <w:r>
                  <w:t xml:space="preserve"> mark</w:t>
                </w:r>
              </w:p>
            </w:tc>
            <w:tc>
              <w:tcPr>
                <w:tcW w:w="1176" w:type="dxa"/>
                <w:vAlign w:val="center"/>
              </w:tcPr>
              <w:p w14:paraId="2B821C75" w14:textId="53F0C51B" w:rsidR="00B92D67" w:rsidRPr="00897383" w:rsidRDefault="001116A4" w:rsidP="00420FDF">
                <w:pPr>
                  <w:spacing w:line="240" w:lineRule="auto"/>
                  <w:jc w:val="center"/>
                </w:pPr>
                <w:r>
                  <w:t>50</w:t>
                </w:r>
              </w:p>
            </w:tc>
            <w:sdt>
              <w:sdtPr>
                <w:rPr>
                  <w:b/>
                  <w:bCs/>
                </w:rPr>
                <w:id w:val="28073739"/>
                <w:placeholder>
                  <w:docPart w:val="54880E687C3949D49CFFF81E79EA526B"/>
                </w:placeholder>
                <w:showingPlcHdr/>
                <w:text/>
              </w:sdtPr>
              <w:sdtEndPr/>
              <w:sdtContent>
                <w:tc>
                  <w:tcPr>
                    <w:tcW w:w="1128" w:type="dxa"/>
                    <w:vAlign w:val="center"/>
                  </w:tcPr>
                  <w:p w14:paraId="398A7A90" w14:textId="77777777" w:rsidR="00B92D67" w:rsidRPr="003D393A" w:rsidRDefault="00B92D67" w:rsidP="00420FDF">
                    <w:pPr>
                      <w:spacing w:line="240" w:lineRule="auto"/>
                      <w:jc w:val="center"/>
                      <w:rPr>
                        <w:b/>
                        <w:bCs/>
                      </w:rPr>
                    </w:pPr>
                    <w:r w:rsidRPr="00897383">
                      <w:rPr>
                        <w:rStyle w:val="PlaceholderText"/>
                        <w:b/>
                        <w:bCs/>
                      </w:rPr>
                      <w:t>Click.</w:t>
                    </w:r>
                  </w:p>
                </w:tc>
              </w:sdtContent>
            </w:sdt>
          </w:tr>
        </w:tbl>
        <w:p w14:paraId="3E8EACFB" w14:textId="77777777" w:rsidR="001116A4" w:rsidRDefault="001116A4" w:rsidP="001116A4"/>
        <w:tbl>
          <w:tblPr>
            <w:tblStyle w:val="TableGrid"/>
            <w:tblW w:w="0" w:type="auto"/>
            <w:tblLook w:val="04A0" w:firstRow="1" w:lastRow="0" w:firstColumn="1" w:lastColumn="0" w:noHBand="0" w:noVBand="1"/>
          </w:tblPr>
          <w:tblGrid>
            <w:gridCol w:w="7324"/>
            <w:gridCol w:w="1176"/>
            <w:gridCol w:w="1128"/>
          </w:tblGrid>
          <w:tr w:rsidR="001116A4" w:rsidRPr="00897383" w14:paraId="670796B7" w14:textId="77777777" w:rsidTr="000E6006">
            <w:trPr>
              <w:trHeight w:val="454"/>
            </w:trPr>
            <w:tc>
              <w:tcPr>
                <w:tcW w:w="7324" w:type="dxa"/>
                <w:shd w:val="clear" w:color="auto" w:fill="F2F2F2" w:themeFill="background1" w:themeFillShade="F2"/>
                <w:vAlign w:val="center"/>
              </w:tcPr>
              <w:p w14:paraId="028EDD39" w14:textId="2987BB2A" w:rsidR="001116A4" w:rsidRPr="00897383" w:rsidRDefault="001116A4" w:rsidP="000E6006">
                <w:pPr>
                  <w:spacing w:line="240" w:lineRule="auto"/>
                  <w:rPr>
                    <w:b/>
                    <w:bCs/>
                  </w:rPr>
                </w:pPr>
                <w:r w:rsidRPr="001116A4">
                  <w:rPr>
                    <w:b/>
                    <w:bCs/>
                  </w:rPr>
                  <w:t xml:space="preserve">Original </w:t>
                </w:r>
                <w:r w:rsidR="00433449">
                  <w:rPr>
                    <w:b/>
                    <w:bCs/>
                  </w:rPr>
                  <w:t>W</w:t>
                </w:r>
                <w:r w:rsidRPr="001116A4">
                  <w:rPr>
                    <w:b/>
                    <w:bCs/>
                  </w:rPr>
                  <w:t>riting – assessment criteria</w:t>
                </w:r>
              </w:p>
            </w:tc>
            <w:tc>
              <w:tcPr>
                <w:tcW w:w="1176" w:type="dxa"/>
                <w:shd w:val="clear" w:color="auto" w:fill="F2F2F2" w:themeFill="background1" w:themeFillShade="F2"/>
                <w:vAlign w:val="center"/>
              </w:tcPr>
              <w:p w14:paraId="3DC9847C" w14:textId="77777777" w:rsidR="001116A4" w:rsidRPr="00897383" w:rsidRDefault="001116A4" w:rsidP="000E6006">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76EC6C67" w14:textId="77777777" w:rsidR="001116A4" w:rsidRPr="00897383" w:rsidRDefault="001116A4" w:rsidP="000E6006">
                <w:pPr>
                  <w:spacing w:line="240" w:lineRule="auto"/>
                  <w:rPr>
                    <w:b/>
                    <w:bCs/>
                  </w:rPr>
                </w:pPr>
                <w:r w:rsidRPr="00897383">
                  <w:rPr>
                    <w:b/>
                    <w:bCs/>
                  </w:rPr>
                  <w:t>Mark</w:t>
                </w:r>
                <w:r w:rsidRPr="00897383">
                  <w:rPr>
                    <w:b/>
                    <w:bCs/>
                  </w:rPr>
                  <w:br/>
                  <w:t>awarded</w:t>
                </w:r>
              </w:p>
            </w:tc>
          </w:tr>
          <w:tr w:rsidR="001116A4" w:rsidRPr="00897383" w14:paraId="0AAD78C9" w14:textId="77777777" w:rsidTr="000E6006">
            <w:trPr>
              <w:trHeight w:val="454"/>
            </w:trPr>
            <w:tc>
              <w:tcPr>
                <w:tcW w:w="7324" w:type="dxa"/>
                <w:tcBorders>
                  <w:bottom w:val="single" w:sz="4" w:space="0" w:color="auto"/>
                </w:tcBorders>
                <w:vAlign w:val="center"/>
              </w:tcPr>
              <w:p w14:paraId="50D98474" w14:textId="27C6F918" w:rsidR="001116A4" w:rsidRPr="00897383" w:rsidRDefault="001116A4" w:rsidP="000E6006">
                <w:pPr>
                  <w:spacing w:line="240" w:lineRule="auto"/>
                  <w:ind w:left="720" w:hanging="720"/>
                </w:pPr>
                <w:r w:rsidRPr="001116A4">
                  <w:t>AO</w:t>
                </w:r>
                <w:r w:rsidR="00894B58">
                  <w:t>5</w:t>
                </w:r>
                <w:r w:rsidRPr="001116A4">
                  <w:tab/>
                  <w:t>Analyse and evaluate how contextual factors and language features are associated with the construction of meaning</w:t>
                </w:r>
              </w:p>
            </w:tc>
            <w:tc>
              <w:tcPr>
                <w:tcW w:w="1176" w:type="dxa"/>
                <w:vAlign w:val="center"/>
              </w:tcPr>
              <w:p w14:paraId="43BB3BBE" w14:textId="12ABF5C8" w:rsidR="001116A4" w:rsidRPr="00897383" w:rsidRDefault="001116A4" w:rsidP="000E6006">
                <w:pPr>
                  <w:spacing w:line="240" w:lineRule="auto"/>
                  <w:jc w:val="center"/>
                </w:pPr>
                <w:r>
                  <w:t>25</w:t>
                </w:r>
              </w:p>
            </w:tc>
            <w:sdt>
              <w:sdtPr>
                <w:rPr>
                  <w:b/>
                  <w:bCs/>
                </w:rPr>
                <w:id w:val="1833260879"/>
                <w:placeholder>
                  <w:docPart w:val="C3B1FEF6252145A4B34A4812026A10EB"/>
                </w:placeholder>
                <w:showingPlcHdr/>
                <w:text/>
              </w:sdtPr>
              <w:sdtEndPr/>
              <w:sdtContent>
                <w:tc>
                  <w:tcPr>
                    <w:tcW w:w="1128" w:type="dxa"/>
                    <w:vAlign w:val="center"/>
                  </w:tcPr>
                  <w:p w14:paraId="00EFCD8E" w14:textId="77777777" w:rsidR="001116A4" w:rsidRPr="00897383" w:rsidRDefault="001116A4" w:rsidP="000E6006">
                    <w:pPr>
                      <w:spacing w:line="240" w:lineRule="auto"/>
                      <w:jc w:val="center"/>
                      <w:rPr>
                        <w:b/>
                        <w:bCs/>
                      </w:rPr>
                    </w:pPr>
                    <w:r w:rsidRPr="00897383">
                      <w:rPr>
                        <w:rStyle w:val="PlaceholderText"/>
                        <w:b/>
                        <w:bCs/>
                      </w:rPr>
                      <w:t>Click.</w:t>
                    </w:r>
                  </w:p>
                </w:tc>
              </w:sdtContent>
            </w:sdt>
          </w:tr>
        </w:tbl>
        <w:p w14:paraId="253BC73B" w14:textId="77777777" w:rsidR="001116A4" w:rsidRDefault="001116A4" w:rsidP="001116A4"/>
        <w:tbl>
          <w:tblPr>
            <w:tblStyle w:val="TableGrid"/>
            <w:tblW w:w="0" w:type="auto"/>
            <w:tblLook w:val="04A0" w:firstRow="1" w:lastRow="0" w:firstColumn="1" w:lastColumn="0" w:noHBand="0" w:noVBand="1"/>
          </w:tblPr>
          <w:tblGrid>
            <w:gridCol w:w="7324"/>
            <w:gridCol w:w="1176"/>
            <w:gridCol w:w="1128"/>
          </w:tblGrid>
          <w:tr w:rsidR="001116A4" w:rsidRPr="00897383" w14:paraId="6FA8B498" w14:textId="77777777" w:rsidTr="000E6006">
            <w:trPr>
              <w:trHeight w:val="454"/>
            </w:trPr>
            <w:tc>
              <w:tcPr>
                <w:tcW w:w="7324" w:type="dxa"/>
                <w:shd w:val="clear" w:color="auto" w:fill="F2F2F2" w:themeFill="background1" w:themeFillShade="F2"/>
                <w:vAlign w:val="center"/>
              </w:tcPr>
              <w:p w14:paraId="0156D8D6" w14:textId="6C659B44" w:rsidR="001116A4" w:rsidRPr="00897383" w:rsidRDefault="008F55E2" w:rsidP="000E6006">
                <w:pPr>
                  <w:spacing w:line="240" w:lineRule="auto"/>
                  <w:rPr>
                    <w:b/>
                    <w:bCs/>
                  </w:rPr>
                </w:pPr>
                <w:r w:rsidRPr="008F55E2">
                  <w:rPr>
                    <w:b/>
                    <w:bCs/>
                  </w:rPr>
                  <w:t>Commentary – assessment criteria</w:t>
                </w:r>
              </w:p>
            </w:tc>
            <w:tc>
              <w:tcPr>
                <w:tcW w:w="1176" w:type="dxa"/>
                <w:shd w:val="clear" w:color="auto" w:fill="F2F2F2" w:themeFill="background1" w:themeFillShade="F2"/>
                <w:vAlign w:val="center"/>
              </w:tcPr>
              <w:p w14:paraId="7BC93845" w14:textId="77777777" w:rsidR="001116A4" w:rsidRPr="00897383" w:rsidRDefault="001116A4" w:rsidP="000E6006">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7180A78D" w14:textId="77777777" w:rsidR="001116A4" w:rsidRPr="00897383" w:rsidRDefault="001116A4" w:rsidP="000E6006">
                <w:pPr>
                  <w:spacing w:line="240" w:lineRule="auto"/>
                  <w:rPr>
                    <w:b/>
                    <w:bCs/>
                  </w:rPr>
                </w:pPr>
                <w:r w:rsidRPr="00897383">
                  <w:rPr>
                    <w:b/>
                    <w:bCs/>
                  </w:rPr>
                  <w:t>Mark</w:t>
                </w:r>
                <w:r w:rsidRPr="00897383">
                  <w:rPr>
                    <w:b/>
                    <w:bCs/>
                  </w:rPr>
                  <w:br/>
                  <w:t>awarded</w:t>
                </w:r>
              </w:p>
            </w:tc>
          </w:tr>
          <w:tr w:rsidR="001116A4" w:rsidRPr="00897383" w14:paraId="654A4170" w14:textId="77777777" w:rsidTr="000E6006">
            <w:trPr>
              <w:trHeight w:val="454"/>
            </w:trPr>
            <w:tc>
              <w:tcPr>
                <w:tcW w:w="7324" w:type="dxa"/>
                <w:vAlign w:val="center"/>
              </w:tcPr>
              <w:p w14:paraId="7484C093" w14:textId="77777777" w:rsidR="001116A4" w:rsidRDefault="001116A4" w:rsidP="001116A4">
                <w:pPr>
                  <w:spacing w:line="240" w:lineRule="auto"/>
                  <w:ind w:left="720" w:hanging="720"/>
                </w:pPr>
                <w:r>
                  <w:t>AO1</w:t>
                </w:r>
                <w:r>
                  <w:tab/>
                  <w:t>Apply appropriate methods of language analysis, using associated terminology and coherent written expression</w:t>
                </w:r>
              </w:p>
              <w:p w14:paraId="23DCC00A" w14:textId="77777777" w:rsidR="001116A4" w:rsidRDefault="001116A4" w:rsidP="001116A4">
                <w:pPr>
                  <w:spacing w:line="240" w:lineRule="auto"/>
                  <w:ind w:left="720" w:hanging="720"/>
                </w:pPr>
                <w:r>
                  <w:t>AO2</w:t>
                </w:r>
                <w:r>
                  <w:tab/>
                  <w:t>Demonstrate critical understanding of concepts and issues relevant to language use</w:t>
                </w:r>
              </w:p>
              <w:p w14:paraId="66C00431" w14:textId="77777777" w:rsidR="001116A4" w:rsidRDefault="001116A4" w:rsidP="001116A4">
                <w:pPr>
                  <w:spacing w:line="240" w:lineRule="auto"/>
                  <w:ind w:left="720" w:hanging="720"/>
                </w:pPr>
                <w:r>
                  <w:t>AO3</w:t>
                </w:r>
                <w:r>
                  <w:tab/>
                  <w:t>Analyse and evaluate how contextual factors and language features are associated with the construction of meaning</w:t>
                </w:r>
              </w:p>
              <w:p w14:paraId="6F6DAD5B" w14:textId="77777777" w:rsidR="001116A4" w:rsidRDefault="001116A4" w:rsidP="001116A4">
                <w:pPr>
                  <w:spacing w:line="240" w:lineRule="auto"/>
                  <w:ind w:left="720" w:hanging="720"/>
                </w:pPr>
                <w:r>
                  <w:t>AO4</w:t>
                </w:r>
                <w:r>
                  <w:tab/>
                  <w:t>Explore connections across texts, informed by linguistic concepts and methods</w:t>
                </w:r>
              </w:p>
              <w:p w14:paraId="36252C79" w14:textId="5DA068EE" w:rsidR="001116A4" w:rsidRPr="00897383" w:rsidRDefault="001116A4" w:rsidP="001116A4">
                <w:pPr>
                  <w:spacing w:line="240" w:lineRule="auto"/>
                  <w:ind w:left="720" w:hanging="720"/>
                </w:pPr>
                <w:r>
                  <w:t>AO5</w:t>
                </w:r>
                <w:r>
                  <w:tab/>
                  <w:t>Demonstrate expertise and creativity in the use of English to communicate in different ways</w:t>
                </w:r>
              </w:p>
            </w:tc>
            <w:tc>
              <w:tcPr>
                <w:tcW w:w="1176" w:type="dxa"/>
                <w:vAlign w:val="center"/>
              </w:tcPr>
              <w:p w14:paraId="4B27DE2C" w14:textId="64C4CF9C" w:rsidR="001116A4" w:rsidRPr="00897383" w:rsidRDefault="001116A4" w:rsidP="000E6006">
                <w:pPr>
                  <w:spacing w:line="240" w:lineRule="auto"/>
                  <w:jc w:val="center"/>
                </w:pPr>
                <w:r>
                  <w:t>25</w:t>
                </w:r>
              </w:p>
            </w:tc>
            <w:sdt>
              <w:sdtPr>
                <w:rPr>
                  <w:b/>
                  <w:bCs/>
                </w:rPr>
                <w:id w:val="1138068194"/>
                <w:placeholder>
                  <w:docPart w:val="E023041E1D894E77BD90B35095C2C8F2"/>
                </w:placeholder>
                <w:showingPlcHdr/>
                <w:text/>
              </w:sdtPr>
              <w:sdtEndPr/>
              <w:sdtContent>
                <w:tc>
                  <w:tcPr>
                    <w:tcW w:w="1128" w:type="dxa"/>
                    <w:vAlign w:val="center"/>
                  </w:tcPr>
                  <w:p w14:paraId="53830B03" w14:textId="77777777" w:rsidR="001116A4" w:rsidRPr="00897383" w:rsidRDefault="001116A4" w:rsidP="000E6006">
                    <w:pPr>
                      <w:spacing w:line="240" w:lineRule="auto"/>
                      <w:jc w:val="center"/>
                      <w:rPr>
                        <w:b/>
                        <w:bCs/>
                      </w:rPr>
                    </w:pPr>
                    <w:r w:rsidRPr="00897383">
                      <w:rPr>
                        <w:rStyle w:val="PlaceholderText"/>
                        <w:b/>
                        <w:bCs/>
                      </w:rPr>
                      <w:t>Click.</w:t>
                    </w:r>
                  </w:p>
                </w:tc>
              </w:sdtContent>
            </w:sdt>
          </w:tr>
        </w:tbl>
        <w:p w14:paraId="6C06A7F8" w14:textId="77777777" w:rsidR="008F55E2" w:rsidRDefault="008F55E2" w:rsidP="001116A4">
          <w:pPr>
            <w:spacing w:line="240" w:lineRule="auto"/>
          </w:pPr>
        </w:p>
        <w:tbl>
          <w:tblPr>
            <w:tblStyle w:val="TableGrid"/>
            <w:tblW w:w="9639" w:type="dxa"/>
            <w:tblLook w:val="04A0" w:firstRow="1" w:lastRow="0" w:firstColumn="1" w:lastColumn="0" w:noHBand="0" w:noVBand="1"/>
          </w:tblPr>
          <w:tblGrid>
            <w:gridCol w:w="3969"/>
            <w:gridCol w:w="4536"/>
            <w:gridCol w:w="1134"/>
          </w:tblGrid>
          <w:tr w:rsidR="00433449" w:rsidRPr="00826AB1" w14:paraId="7D43D5AD" w14:textId="77777777" w:rsidTr="00433449">
            <w:trPr>
              <w:trHeight w:val="454"/>
            </w:trPr>
            <w:tc>
              <w:tcPr>
                <w:tcW w:w="3969" w:type="dxa"/>
                <w:tcBorders>
                  <w:top w:val="nil"/>
                  <w:left w:val="nil"/>
                  <w:bottom w:val="nil"/>
                </w:tcBorders>
                <w:shd w:val="clear" w:color="auto" w:fill="FFFFFF" w:themeFill="background1"/>
                <w:tcMar>
                  <w:left w:w="0" w:type="dxa"/>
                </w:tcMar>
                <w:vAlign w:val="center"/>
              </w:tcPr>
              <w:p w14:paraId="204C5545" w14:textId="50BC1732" w:rsidR="00433449" w:rsidRPr="00433449" w:rsidRDefault="00433449" w:rsidP="00433449">
                <w:pPr>
                  <w:spacing w:line="240" w:lineRule="auto"/>
                  <w:rPr>
                    <w:b/>
                    <w:bCs/>
                  </w:rPr>
                </w:pPr>
                <w:r w:rsidRPr="00433449">
                  <w:rPr>
                    <w:b/>
                    <w:bCs/>
                  </w:rPr>
                  <w:t>Total mark for the NEA component</w:t>
                </w:r>
              </w:p>
            </w:tc>
            <w:tc>
              <w:tcPr>
                <w:tcW w:w="4536" w:type="dxa"/>
                <w:shd w:val="clear" w:color="auto" w:fill="F2F2F2" w:themeFill="background1" w:themeFillShade="F2"/>
                <w:vAlign w:val="center"/>
              </w:tcPr>
              <w:p w14:paraId="544DD789" w14:textId="423A1D8E" w:rsidR="00433449" w:rsidRPr="009F36B7" w:rsidRDefault="00433449" w:rsidP="000E6006">
                <w:pPr>
                  <w:spacing w:line="240" w:lineRule="auto"/>
                  <w:jc w:val="center"/>
                </w:pPr>
                <w:r w:rsidRPr="008F55E2">
                  <w:t xml:space="preserve">Language Investigation </w:t>
                </w:r>
                <w:r>
                  <w:t xml:space="preserve"> +  </w:t>
                </w:r>
                <w:r w:rsidRPr="008F55E2">
                  <w:t xml:space="preserve">Original </w:t>
                </w:r>
                <w:r>
                  <w:t>W</w:t>
                </w:r>
                <w:r w:rsidRPr="008F55E2">
                  <w:t>riting</w:t>
                </w:r>
                <w:r>
                  <w:t xml:space="preserve">  +  </w:t>
                </w:r>
                <w:r w:rsidRPr="008F55E2">
                  <w:t>Commentary</w:t>
                </w:r>
                <w:r w:rsidR="004E2E42">
                  <w:tab/>
                  <w:t>(</w:t>
                </w:r>
                <w:r w:rsidRPr="009F36B7">
                  <w:t xml:space="preserve">max </w:t>
                </w:r>
                <w:r>
                  <w:t>100</w:t>
                </w:r>
                <w:r w:rsidR="004E2E42">
                  <w:t>)</w:t>
                </w:r>
              </w:p>
            </w:tc>
            <w:sdt>
              <w:sdtPr>
                <w:rPr>
                  <w:b/>
                  <w:bCs/>
                </w:rPr>
                <w:id w:val="1416127796"/>
                <w:placeholder>
                  <w:docPart w:val="A659908E363042D8BCBE6A6076C920E4"/>
                </w:placeholder>
                <w:showingPlcHdr/>
                <w:text/>
              </w:sdtPr>
              <w:sdtEndPr/>
              <w:sdtContent>
                <w:tc>
                  <w:tcPr>
                    <w:tcW w:w="1134" w:type="dxa"/>
                    <w:vAlign w:val="center"/>
                  </w:tcPr>
                  <w:p w14:paraId="495281A1" w14:textId="77777777" w:rsidR="00433449" w:rsidRPr="00826AB1" w:rsidRDefault="00433449" w:rsidP="000E6006">
                    <w:pPr>
                      <w:spacing w:line="240" w:lineRule="auto"/>
                      <w:jc w:val="center"/>
                      <w:rPr>
                        <w:b/>
                        <w:bCs/>
                      </w:rPr>
                    </w:pPr>
                    <w:r w:rsidRPr="00826AB1">
                      <w:rPr>
                        <w:rStyle w:val="PlaceholderText"/>
                        <w:b/>
                        <w:bCs/>
                      </w:rPr>
                      <w:t>Click.</w:t>
                    </w:r>
                  </w:p>
                </w:tc>
              </w:sdtContent>
            </w:sdt>
          </w:tr>
        </w:tbl>
        <w:p w14:paraId="0F5D257C" w14:textId="77777777" w:rsidR="00C70803" w:rsidRDefault="00C70803" w:rsidP="00C70803"/>
        <w:tbl>
          <w:tblPr>
            <w:tblStyle w:val="TableGrid"/>
            <w:tblW w:w="0" w:type="auto"/>
            <w:tblCellMar>
              <w:left w:w="28" w:type="dxa"/>
              <w:right w:w="28" w:type="dxa"/>
            </w:tblCellMar>
            <w:tblLook w:val="04A0" w:firstRow="1" w:lastRow="0" w:firstColumn="1" w:lastColumn="0" w:noHBand="0" w:noVBand="1"/>
          </w:tblPr>
          <w:tblGrid>
            <w:gridCol w:w="1271"/>
            <w:gridCol w:w="4678"/>
            <w:gridCol w:w="2268"/>
            <w:gridCol w:w="1411"/>
          </w:tblGrid>
          <w:tr w:rsidR="00C70803" w:rsidRPr="00897383" w14:paraId="7D45CB32" w14:textId="77777777" w:rsidTr="00433449">
            <w:trPr>
              <w:trHeight w:val="454"/>
            </w:trPr>
            <w:tc>
              <w:tcPr>
                <w:tcW w:w="1271" w:type="dxa"/>
                <w:shd w:val="clear" w:color="auto" w:fill="F2F2F2" w:themeFill="background1" w:themeFillShade="F2"/>
                <w:vAlign w:val="center"/>
              </w:tcPr>
              <w:p w14:paraId="0373B39B" w14:textId="644FBC03" w:rsidR="00C70803" w:rsidRPr="00897383" w:rsidRDefault="00C70803" w:rsidP="000E6006">
                <w:pPr>
                  <w:spacing w:line="240" w:lineRule="auto"/>
                  <w:rPr>
                    <w:b/>
                    <w:bCs/>
                  </w:rPr>
                </w:pPr>
              </w:p>
            </w:tc>
            <w:tc>
              <w:tcPr>
                <w:tcW w:w="6946" w:type="dxa"/>
                <w:gridSpan w:val="2"/>
                <w:shd w:val="clear" w:color="auto" w:fill="F2F2F2" w:themeFill="background1" w:themeFillShade="F2"/>
                <w:vAlign w:val="center"/>
              </w:tcPr>
              <w:p w14:paraId="08BE0592" w14:textId="0FA02039" w:rsidR="00C70803" w:rsidRPr="00897383" w:rsidRDefault="00C70803" w:rsidP="000E6006">
                <w:pPr>
                  <w:spacing w:line="240" w:lineRule="auto"/>
                  <w:rPr>
                    <w:b/>
                    <w:bCs/>
                  </w:rPr>
                </w:pPr>
                <w:r w:rsidRPr="00C70803">
                  <w:rPr>
                    <w:b/>
                    <w:bCs/>
                  </w:rPr>
                  <w:t>Title of work</w:t>
                </w:r>
              </w:p>
            </w:tc>
            <w:tc>
              <w:tcPr>
                <w:tcW w:w="1411" w:type="dxa"/>
                <w:shd w:val="clear" w:color="auto" w:fill="F2F2F2" w:themeFill="background1" w:themeFillShade="F2"/>
                <w:vAlign w:val="center"/>
              </w:tcPr>
              <w:p w14:paraId="7CE877B8" w14:textId="081ED5E8" w:rsidR="00C70803" w:rsidRPr="00897383" w:rsidRDefault="00C70803" w:rsidP="000E6006">
                <w:pPr>
                  <w:spacing w:line="240" w:lineRule="auto"/>
                  <w:rPr>
                    <w:b/>
                    <w:bCs/>
                  </w:rPr>
                </w:pPr>
                <w:r w:rsidRPr="00C70803">
                  <w:rPr>
                    <w:b/>
                    <w:bCs/>
                  </w:rPr>
                  <w:t>Meets wor</w:t>
                </w:r>
                <w:r>
                  <w:rPr>
                    <w:b/>
                    <w:bCs/>
                  </w:rPr>
                  <w:t>d</w:t>
                </w:r>
                <w:r w:rsidRPr="00C70803">
                  <w:rPr>
                    <w:b/>
                    <w:bCs/>
                  </w:rPr>
                  <w:t xml:space="preserve"> count requirements</w:t>
                </w:r>
              </w:p>
            </w:tc>
          </w:tr>
          <w:tr w:rsidR="00C70803" w:rsidRPr="00897383" w14:paraId="596DFC70" w14:textId="77777777" w:rsidTr="00433449">
            <w:trPr>
              <w:trHeight w:val="794"/>
            </w:trPr>
            <w:tc>
              <w:tcPr>
                <w:tcW w:w="1271" w:type="dxa"/>
                <w:vAlign w:val="center"/>
              </w:tcPr>
              <w:p w14:paraId="79913904" w14:textId="5A7B91C2" w:rsidR="00C70803" w:rsidRPr="00C70803" w:rsidRDefault="00C70803" w:rsidP="00C70803">
                <w:r w:rsidRPr="00C70803">
                  <w:t>Language investigation</w:t>
                </w:r>
              </w:p>
            </w:tc>
            <w:sdt>
              <w:sdtPr>
                <w:rPr>
                  <w:b/>
                  <w:bCs/>
                </w:rPr>
                <w:id w:val="1018515225"/>
                <w:placeholder>
                  <w:docPart w:val="2FB956FEDA974BD8B64C962A80FC5D9A"/>
                </w:placeholder>
                <w:showingPlcHdr/>
                <w:text/>
              </w:sdtPr>
              <w:sdtEndPr/>
              <w:sdtContent>
                <w:tc>
                  <w:tcPr>
                    <w:tcW w:w="6946" w:type="dxa"/>
                    <w:gridSpan w:val="2"/>
                  </w:tcPr>
                  <w:p w14:paraId="53455865" w14:textId="7C4A77DA" w:rsidR="00C70803" w:rsidRPr="00327FB4" w:rsidRDefault="00C70803" w:rsidP="00C70803">
                    <w:pPr>
                      <w:rPr>
                        <w:b/>
                        <w:bCs/>
                      </w:rPr>
                    </w:pPr>
                    <w:r w:rsidRPr="00327FB4">
                      <w:rPr>
                        <w:rStyle w:val="PlaceholderText"/>
                        <w:b/>
                        <w:bCs/>
                      </w:rPr>
                      <w:t>Click or tap here to enter text.</w:t>
                    </w:r>
                  </w:p>
                </w:tc>
              </w:sdtContent>
            </w:sdt>
            <w:sdt>
              <w:sdtPr>
                <w:rPr>
                  <w:b/>
                  <w:bCs/>
                </w:rPr>
                <w:id w:val="1366182373"/>
                <w:placeholder>
                  <w:docPart w:val="63240A2B9ECD4437B58ED79D07634D26"/>
                </w:placeholder>
                <w:text/>
              </w:sdtPr>
              <w:sdtEndPr/>
              <w:sdtContent>
                <w:tc>
                  <w:tcPr>
                    <w:tcW w:w="1411" w:type="dxa"/>
                    <w:vAlign w:val="center"/>
                  </w:tcPr>
                  <w:p w14:paraId="265D03F8" w14:textId="5E913530" w:rsidR="00C70803" w:rsidRPr="00327FB4" w:rsidRDefault="00C70803" w:rsidP="00894B58">
                    <w:pPr>
                      <w:jc w:val="center"/>
                      <w:rPr>
                        <w:b/>
                        <w:bCs/>
                      </w:rPr>
                    </w:pPr>
                    <w:r w:rsidRPr="00327FB4">
                      <w:rPr>
                        <w:b/>
                        <w:bCs/>
                      </w:rPr>
                      <w:t>Yes / No *</w:t>
                    </w:r>
                  </w:p>
                </w:tc>
              </w:sdtContent>
            </w:sdt>
          </w:tr>
          <w:tr w:rsidR="003C5368" w:rsidRPr="00897383" w14:paraId="150EFCD8" w14:textId="77777777" w:rsidTr="00433449">
            <w:trPr>
              <w:trHeight w:val="907"/>
            </w:trPr>
            <w:tc>
              <w:tcPr>
                <w:tcW w:w="1271" w:type="dxa"/>
                <w:tcBorders>
                  <w:bottom w:val="single" w:sz="4" w:space="0" w:color="auto"/>
                </w:tcBorders>
                <w:vAlign w:val="center"/>
              </w:tcPr>
              <w:p w14:paraId="1BEE8779" w14:textId="507AC410" w:rsidR="003C5368" w:rsidRPr="00C70803" w:rsidRDefault="003C5368" w:rsidP="00C70803">
                <w:r w:rsidRPr="00C70803">
                  <w:t>Original writing and commentary</w:t>
                </w:r>
              </w:p>
            </w:tc>
            <w:sdt>
              <w:sdtPr>
                <w:rPr>
                  <w:b/>
                  <w:bCs/>
                </w:rPr>
                <w:id w:val="879519563"/>
                <w:placeholder>
                  <w:docPart w:val="E810E4B4269B4B569B08DFB2ACC8E230"/>
                </w:placeholder>
                <w:showingPlcHdr/>
                <w:text/>
              </w:sdtPr>
              <w:sdtEndPr/>
              <w:sdtContent>
                <w:tc>
                  <w:tcPr>
                    <w:tcW w:w="4678" w:type="dxa"/>
                  </w:tcPr>
                  <w:p w14:paraId="28CFE1EF" w14:textId="7654BFE7" w:rsidR="003C5368" w:rsidRPr="00C70803" w:rsidRDefault="003C5368" w:rsidP="00C70803">
                    <w:r w:rsidRPr="007B1C98">
                      <w:rPr>
                        <w:rStyle w:val="PlaceholderText"/>
                        <w:b/>
                        <w:bCs/>
                      </w:rPr>
                      <w:t>Click or tap here to enter text.</w:t>
                    </w:r>
                  </w:p>
                </w:tc>
              </w:sdtContent>
            </w:sdt>
            <w:sdt>
              <w:sdtPr>
                <w:rPr>
                  <w:b/>
                  <w:bCs/>
                </w:rPr>
                <w:id w:val="-1047130669"/>
                <w:placeholder>
                  <w:docPart w:val="F78C9ED20D5649929475059CF7ACE90B"/>
                </w:placeholder>
              </w:sdtPr>
              <w:sdtEndPr/>
              <w:sdtContent>
                <w:tc>
                  <w:tcPr>
                    <w:tcW w:w="2268" w:type="dxa"/>
                    <w:tcMar>
                      <w:left w:w="28" w:type="dxa"/>
                      <w:right w:w="28" w:type="dxa"/>
                    </w:tcMar>
                  </w:tcPr>
                  <w:p w14:paraId="7E3AF72F" w14:textId="72573FA5" w:rsidR="003C5368" w:rsidRPr="00327FB4" w:rsidRDefault="003C5368" w:rsidP="003C5368">
                    <w:pPr>
                      <w:rPr>
                        <w:b/>
                        <w:bCs/>
                      </w:rPr>
                    </w:pPr>
                    <w:r w:rsidRPr="00327FB4">
                      <w:rPr>
                        <w:b/>
                        <w:bCs/>
                      </w:rPr>
                      <w:t>power of persuasion*</w:t>
                    </w:r>
                  </w:p>
                  <w:p w14:paraId="3729B738" w14:textId="77777777" w:rsidR="003C5368" w:rsidRPr="00327FB4" w:rsidRDefault="003C5368" w:rsidP="003C5368">
                    <w:pPr>
                      <w:rPr>
                        <w:b/>
                        <w:bCs/>
                      </w:rPr>
                    </w:pPr>
                    <w:r w:rsidRPr="00327FB4">
                      <w:rPr>
                        <w:b/>
                        <w:bCs/>
                      </w:rPr>
                      <w:t>power of storytelling*</w:t>
                    </w:r>
                  </w:p>
                  <w:p w14:paraId="20FD4C27" w14:textId="69860572" w:rsidR="003C5368" w:rsidRPr="00327FB4" w:rsidRDefault="003C5368" w:rsidP="003C5368">
                    <w:pPr>
                      <w:rPr>
                        <w:b/>
                        <w:bCs/>
                      </w:rPr>
                    </w:pPr>
                    <w:r w:rsidRPr="00327FB4">
                      <w:rPr>
                        <w:b/>
                        <w:bCs/>
                      </w:rPr>
                      <w:t>power of information*</w:t>
                    </w:r>
                  </w:p>
                </w:tc>
              </w:sdtContent>
            </w:sdt>
            <w:sdt>
              <w:sdtPr>
                <w:rPr>
                  <w:b/>
                  <w:bCs/>
                </w:rPr>
                <w:id w:val="1545798593"/>
                <w:placeholder>
                  <w:docPart w:val="8748EA0A0BA74AC09BD076AC4D49946C"/>
                </w:placeholder>
                <w:text/>
              </w:sdtPr>
              <w:sdtEndPr/>
              <w:sdtContent>
                <w:tc>
                  <w:tcPr>
                    <w:tcW w:w="1411" w:type="dxa"/>
                    <w:vAlign w:val="center"/>
                  </w:tcPr>
                  <w:p w14:paraId="4A1B5169" w14:textId="36F2F066" w:rsidR="003C5368" w:rsidRPr="00327FB4" w:rsidRDefault="003C5368" w:rsidP="00894B58">
                    <w:pPr>
                      <w:jc w:val="center"/>
                      <w:rPr>
                        <w:b/>
                        <w:bCs/>
                      </w:rPr>
                    </w:pPr>
                    <w:r w:rsidRPr="00327FB4">
                      <w:rPr>
                        <w:b/>
                        <w:bCs/>
                      </w:rPr>
                      <w:t>Yes / No *</w:t>
                    </w:r>
                  </w:p>
                </w:tc>
              </w:sdtContent>
            </w:sdt>
          </w:tr>
        </w:tbl>
        <w:p w14:paraId="6B7A2921" w14:textId="55CA3C67" w:rsidR="00C70803" w:rsidRDefault="00C70803" w:rsidP="00C70803">
          <w:pPr>
            <w:spacing w:line="240" w:lineRule="auto"/>
            <w:jc w:val="right"/>
          </w:pPr>
          <w:r w:rsidRPr="00C70803">
            <w:t>* delete as applicable</w:t>
          </w:r>
        </w:p>
      </w:sdtContent>
    </w:sdt>
    <w:sectPr w:rsidR="00C7080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732D8" w14:textId="77777777" w:rsidR="00B51EAD" w:rsidRDefault="00B51EAD">
      <w:r>
        <w:separator/>
      </w:r>
    </w:p>
  </w:endnote>
  <w:endnote w:type="continuationSeparator" w:id="0">
    <w:p w14:paraId="7695B56F" w14:textId="77777777" w:rsidR="00B51EAD" w:rsidRDefault="00B51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C508A1FF-4C88-4FF8-8D54-B2692E446C8F}"/>
    <w:embedBold r:id="rId2" w:fontKey="{99913202-77DA-483A-9BC4-49A7B8575CF1}"/>
    <w:embedItalic r:id="rId3" w:fontKey="{F96F6AF6-2226-4498-9E8A-5EE09BE9605B}"/>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D1423F5A-4276-4DDB-B1EB-C678813094BB}"/>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B51EAD"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CC8CA9D" w:rsidR="006955C6" w:rsidRDefault="00415E37" w:rsidP="006955C6">
          <w:pPr>
            <w:pStyle w:val="Footer0"/>
            <w:jc w:val="right"/>
          </w:pPr>
          <w:r>
            <w:t>7</w:t>
          </w:r>
          <w:r w:rsidR="004E2E42">
            <w:t>70</w:t>
          </w:r>
          <w:r w:rsidR="00534817">
            <w:t>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49A8A" w14:textId="77777777" w:rsidR="00B51EAD" w:rsidRDefault="00B51EAD">
      <w:r>
        <w:separator/>
      </w:r>
    </w:p>
  </w:footnote>
  <w:footnote w:type="continuationSeparator" w:id="0">
    <w:p w14:paraId="4493E012" w14:textId="77777777" w:rsidR="00B51EAD" w:rsidRDefault="00B51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9754F"/>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116A4"/>
    <w:rsid w:val="00121A50"/>
    <w:rsid w:val="00125B03"/>
    <w:rsid w:val="00137CE5"/>
    <w:rsid w:val="00143EF0"/>
    <w:rsid w:val="00150996"/>
    <w:rsid w:val="00150CD0"/>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05E79"/>
    <w:rsid w:val="00320F22"/>
    <w:rsid w:val="00322F2F"/>
    <w:rsid w:val="00324BDF"/>
    <w:rsid w:val="0032681E"/>
    <w:rsid w:val="00327FB4"/>
    <w:rsid w:val="003332EC"/>
    <w:rsid w:val="00343E67"/>
    <w:rsid w:val="00353AB2"/>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C5368"/>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449"/>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C3E66"/>
    <w:rsid w:val="004D2AA3"/>
    <w:rsid w:val="004D6AE4"/>
    <w:rsid w:val="004D744D"/>
    <w:rsid w:val="004E23C4"/>
    <w:rsid w:val="004E2B57"/>
    <w:rsid w:val="004E2E42"/>
    <w:rsid w:val="004E3F17"/>
    <w:rsid w:val="004E538C"/>
    <w:rsid w:val="004F1A77"/>
    <w:rsid w:val="004F3689"/>
    <w:rsid w:val="005017B0"/>
    <w:rsid w:val="005104BC"/>
    <w:rsid w:val="00515CF2"/>
    <w:rsid w:val="0051749E"/>
    <w:rsid w:val="00523DBF"/>
    <w:rsid w:val="00530DA5"/>
    <w:rsid w:val="005322E1"/>
    <w:rsid w:val="00534817"/>
    <w:rsid w:val="005403D3"/>
    <w:rsid w:val="005427C1"/>
    <w:rsid w:val="00546239"/>
    <w:rsid w:val="00554691"/>
    <w:rsid w:val="00555B55"/>
    <w:rsid w:val="0056593E"/>
    <w:rsid w:val="00574EAF"/>
    <w:rsid w:val="005760E7"/>
    <w:rsid w:val="00576E7A"/>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D7128"/>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A5935"/>
    <w:rsid w:val="007B190F"/>
    <w:rsid w:val="007B1C98"/>
    <w:rsid w:val="007B1D78"/>
    <w:rsid w:val="007D212F"/>
    <w:rsid w:val="007D2B81"/>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94B58"/>
    <w:rsid w:val="008A6ED6"/>
    <w:rsid w:val="008B7726"/>
    <w:rsid w:val="008C3FF8"/>
    <w:rsid w:val="008C413A"/>
    <w:rsid w:val="008D72F1"/>
    <w:rsid w:val="008E0057"/>
    <w:rsid w:val="008E0DF8"/>
    <w:rsid w:val="008E1FC9"/>
    <w:rsid w:val="008F4449"/>
    <w:rsid w:val="008F55E2"/>
    <w:rsid w:val="009007AF"/>
    <w:rsid w:val="00904631"/>
    <w:rsid w:val="0090528E"/>
    <w:rsid w:val="00905F34"/>
    <w:rsid w:val="00906356"/>
    <w:rsid w:val="00906421"/>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365"/>
    <w:rsid w:val="0097698A"/>
    <w:rsid w:val="00984CFF"/>
    <w:rsid w:val="00992A21"/>
    <w:rsid w:val="00993A2A"/>
    <w:rsid w:val="00995918"/>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1EAD"/>
    <w:rsid w:val="00B52818"/>
    <w:rsid w:val="00B52880"/>
    <w:rsid w:val="00B53C4B"/>
    <w:rsid w:val="00B6369C"/>
    <w:rsid w:val="00B6415F"/>
    <w:rsid w:val="00B659B5"/>
    <w:rsid w:val="00B71ED7"/>
    <w:rsid w:val="00B76AA7"/>
    <w:rsid w:val="00B80105"/>
    <w:rsid w:val="00B81988"/>
    <w:rsid w:val="00B849F2"/>
    <w:rsid w:val="00B92D67"/>
    <w:rsid w:val="00B95931"/>
    <w:rsid w:val="00BA00CA"/>
    <w:rsid w:val="00BB05CC"/>
    <w:rsid w:val="00BC2663"/>
    <w:rsid w:val="00BC6544"/>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0803"/>
    <w:rsid w:val="00C724BC"/>
    <w:rsid w:val="00C75CEB"/>
    <w:rsid w:val="00C83C55"/>
    <w:rsid w:val="00C926F2"/>
    <w:rsid w:val="00C96D94"/>
    <w:rsid w:val="00C97442"/>
    <w:rsid w:val="00CA0601"/>
    <w:rsid w:val="00CA06B6"/>
    <w:rsid w:val="00CA4044"/>
    <w:rsid w:val="00CA7592"/>
    <w:rsid w:val="00CB700B"/>
    <w:rsid w:val="00CC51BD"/>
    <w:rsid w:val="00CC5AA1"/>
    <w:rsid w:val="00CD0238"/>
    <w:rsid w:val="00CD0245"/>
    <w:rsid w:val="00CD26B8"/>
    <w:rsid w:val="00CD498A"/>
    <w:rsid w:val="00CD6E10"/>
    <w:rsid w:val="00CE0240"/>
    <w:rsid w:val="00CE1C7E"/>
    <w:rsid w:val="00CE418E"/>
    <w:rsid w:val="00CE4CC6"/>
    <w:rsid w:val="00CF062E"/>
    <w:rsid w:val="00CF14F3"/>
    <w:rsid w:val="00D0072F"/>
    <w:rsid w:val="00D01611"/>
    <w:rsid w:val="00D0320B"/>
    <w:rsid w:val="00D1351D"/>
    <w:rsid w:val="00D32CA1"/>
    <w:rsid w:val="00D34528"/>
    <w:rsid w:val="00D35743"/>
    <w:rsid w:val="00D35D3C"/>
    <w:rsid w:val="00D413AD"/>
    <w:rsid w:val="00D41D51"/>
    <w:rsid w:val="00D4532F"/>
    <w:rsid w:val="00D539D2"/>
    <w:rsid w:val="00D62316"/>
    <w:rsid w:val="00D635E0"/>
    <w:rsid w:val="00D6466E"/>
    <w:rsid w:val="00D714C6"/>
    <w:rsid w:val="00D73494"/>
    <w:rsid w:val="00D73D3C"/>
    <w:rsid w:val="00D74DB1"/>
    <w:rsid w:val="00D76CF5"/>
    <w:rsid w:val="00D82A92"/>
    <w:rsid w:val="00D82C23"/>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58BF"/>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4E4691" w:rsidP="004E4691">
          <w:pPr>
            <w:pStyle w:val="5AE1C47E89F047F9924044B1444FE22E2"/>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4E4691" w:rsidP="004E4691">
          <w:pPr>
            <w:pStyle w:val="AAE938A8265D44CEACF3E7558B3302582"/>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4E4691" w:rsidP="004E4691">
          <w:pPr>
            <w:pStyle w:val="6A15FAC8A90B4EB8AFE9BD17FE31779C2"/>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4E4691" w:rsidP="004E4691">
          <w:pPr>
            <w:pStyle w:val="CACA43C098B948538F3BC944C03AE6382"/>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4E4691" w:rsidP="004E4691">
          <w:pPr>
            <w:pStyle w:val="025DA7D116AC405A9FDC62C4C806C01B2"/>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4E4691" w:rsidP="004E4691">
          <w:pPr>
            <w:pStyle w:val="11A5E02149544EB5A904AECEC087F9A82"/>
          </w:pPr>
          <w:r w:rsidRPr="007B1C98">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4E4691" w:rsidP="004E4691">
          <w:pPr>
            <w:pStyle w:val="F98DD280FC32414489EE0C62DCD4210D2"/>
          </w:pPr>
          <w:r w:rsidRPr="007B1C98">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0CE92EC-A612-4968-B1C2-DD5F04EA97F8}"/>
      </w:docPartPr>
      <w:docPartBody>
        <w:p w:rsidR="000E2043" w:rsidRDefault="00CD7EE5">
          <w:r w:rsidRPr="007E20D8">
            <w:rPr>
              <w:rStyle w:val="PlaceholderText"/>
            </w:rPr>
            <w:t>Click or tap here to enter text.</w:t>
          </w:r>
        </w:p>
      </w:docPartBody>
    </w:docPart>
    <w:docPart>
      <w:docPartPr>
        <w:name w:val="2A51738838724616B63EF8090922188D"/>
        <w:category>
          <w:name w:val="General"/>
          <w:gallery w:val="placeholder"/>
        </w:category>
        <w:types>
          <w:type w:val="bbPlcHdr"/>
        </w:types>
        <w:behaviors>
          <w:behavior w:val="content"/>
        </w:behaviors>
        <w:guid w:val="{4973EFDE-EE32-46AE-960B-E9E3041DFE98}"/>
      </w:docPartPr>
      <w:docPartBody>
        <w:p w:rsidR="00017805" w:rsidRDefault="004E4691" w:rsidP="004E4691">
          <w:pPr>
            <w:pStyle w:val="2A51738838724616B63EF8090922188D2"/>
          </w:pPr>
          <w:r w:rsidRPr="007B1C98">
            <w:rPr>
              <w:rStyle w:val="PlaceholderText"/>
              <w:b/>
              <w:bCs/>
            </w:rPr>
            <w:t>Click or tap here to enter text.</w:t>
          </w:r>
        </w:p>
      </w:docPartBody>
    </w:docPart>
    <w:docPart>
      <w:docPartPr>
        <w:name w:val="C54C3C0AD6BD4DF488DE24E1CD5E2591"/>
        <w:category>
          <w:name w:val="General"/>
          <w:gallery w:val="placeholder"/>
        </w:category>
        <w:types>
          <w:type w:val="bbPlcHdr"/>
        </w:types>
        <w:behaviors>
          <w:behavior w:val="content"/>
        </w:behaviors>
        <w:guid w:val="{9CAA7C99-9EB6-4B6A-8436-4D090ABE060F}"/>
      </w:docPartPr>
      <w:docPartBody>
        <w:p w:rsidR="00017805" w:rsidRDefault="004E4691" w:rsidP="004E4691">
          <w:pPr>
            <w:pStyle w:val="C54C3C0AD6BD4DF488DE24E1CD5E25912"/>
          </w:pPr>
          <w:r w:rsidRPr="007B1C98">
            <w:rPr>
              <w:rStyle w:val="PlaceholderText"/>
              <w:b/>
              <w:bCs/>
            </w:rPr>
            <w:t>Click.</w:t>
          </w:r>
        </w:p>
      </w:docPartBody>
    </w:docPart>
    <w:docPart>
      <w:docPartPr>
        <w:name w:val="3E5C326F143345328DE31F931F82AFF0"/>
        <w:category>
          <w:name w:val="General"/>
          <w:gallery w:val="placeholder"/>
        </w:category>
        <w:types>
          <w:type w:val="bbPlcHdr"/>
        </w:types>
        <w:behaviors>
          <w:behavior w:val="content"/>
        </w:behaviors>
        <w:guid w:val="{E9C7432E-E951-45C8-9028-539F10AF7062}"/>
      </w:docPartPr>
      <w:docPartBody>
        <w:p w:rsidR="00DE3B52" w:rsidRDefault="004E4691" w:rsidP="004E4691">
          <w:pPr>
            <w:pStyle w:val="3E5C326F143345328DE31F931F82AFF02"/>
          </w:pPr>
          <w:r w:rsidRPr="00897383">
            <w:rPr>
              <w:rStyle w:val="PlaceholderText"/>
              <w:b/>
              <w:bCs/>
            </w:rPr>
            <w:t>Click.</w:t>
          </w:r>
        </w:p>
      </w:docPartBody>
    </w:docPart>
    <w:docPart>
      <w:docPartPr>
        <w:name w:val="F8CA4BE8F1514B14A71EA92ACEB38DEE"/>
        <w:category>
          <w:name w:val="General"/>
          <w:gallery w:val="placeholder"/>
        </w:category>
        <w:types>
          <w:type w:val="bbPlcHdr"/>
        </w:types>
        <w:behaviors>
          <w:behavior w:val="content"/>
        </w:behaviors>
        <w:guid w:val="{04890FF0-18CC-48A1-98C5-AE6E0800B97B}"/>
      </w:docPartPr>
      <w:docPartBody>
        <w:p w:rsidR="00DE3B52" w:rsidRDefault="004E4691" w:rsidP="004E4691">
          <w:pPr>
            <w:pStyle w:val="F8CA4BE8F1514B14A71EA92ACEB38DEE2"/>
          </w:pPr>
          <w:r w:rsidRPr="00897383">
            <w:rPr>
              <w:rStyle w:val="PlaceholderText"/>
              <w:b/>
              <w:bCs/>
            </w:rPr>
            <w:t>Click.</w:t>
          </w:r>
        </w:p>
      </w:docPartBody>
    </w:docPart>
    <w:docPart>
      <w:docPartPr>
        <w:name w:val="E6D7ECB0DEFB4B0AADD9662757113002"/>
        <w:category>
          <w:name w:val="General"/>
          <w:gallery w:val="placeholder"/>
        </w:category>
        <w:types>
          <w:type w:val="bbPlcHdr"/>
        </w:types>
        <w:behaviors>
          <w:behavior w:val="content"/>
        </w:behaviors>
        <w:guid w:val="{9239B47F-1EF0-4EEC-AD43-1217E815499E}"/>
      </w:docPartPr>
      <w:docPartBody>
        <w:p w:rsidR="00DE3B52" w:rsidRDefault="004E4691" w:rsidP="004E4691">
          <w:pPr>
            <w:pStyle w:val="E6D7ECB0DEFB4B0AADD96627571130022"/>
          </w:pPr>
          <w:r w:rsidRPr="00897383">
            <w:rPr>
              <w:rStyle w:val="PlaceholderText"/>
              <w:b/>
              <w:bCs/>
            </w:rPr>
            <w:t>Click.</w:t>
          </w:r>
        </w:p>
      </w:docPartBody>
    </w:docPart>
    <w:docPart>
      <w:docPartPr>
        <w:name w:val="54880E687C3949D49CFFF81E79EA526B"/>
        <w:category>
          <w:name w:val="General"/>
          <w:gallery w:val="placeholder"/>
        </w:category>
        <w:types>
          <w:type w:val="bbPlcHdr"/>
        </w:types>
        <w:behaviors>
          <w:behavior w:val="content"/>
        </w:behaviors>
        <w:guid w:val="{85199BBA-F273-4515-A718-531E288FC398}"/>
      </w:docPartPr>
      <w:docPartBody>
        <w:p w:rsidR="00DE3B52" w:rsidRDefault="004E4691" w:rsidP="004E4691">
          <w:pPr>
            <w:pStyle w:val="54880E687C3949D49CFFF81E79EA526B2"/>
          </w:pPr>
          <w:r w:rsidRPr="00897383">
            <w:rPr>
              <w:rStyle w:val="PlaceholderText"/>
              <w:b/>
              <w:bCs/>
            </w:rPr>
            <w:t>Click.</w:t>
          </w:r>
        </w:p>
      </w:docPartBody>
    </w:docPart>
    <w:docPart>
      <w:docPartPr>
        <w:name w:val="C3B1FEF6252145A4B34A4812026A10EB"/>
        <w:category>
          <w:name w:val="General"/>
          <w:gallery w:val="placeholder"/>
        </w:category>
        <w:types>
          <w:type w:val="bbPlcHdr"/>
        </w:types>
        <w:behaviors>
          <w:behavior w:val="content"/>
        </w:behaviors>
        <w:guid w:val="{72CE3C67-7822-412C-AC1C-37C701C5EBE7}"/>
      </w:docPartPr>
      <w:docPartBody>
        <w:p w:rsidR="0017608D" w:rsidRDefault="004E4691" w:rsidP="004E4691">
          <w:pPr>
            <w:pStyle w:val="C3B1FEF6252145A4B34A4812026A10EB2"/>
          </w:pPr>
          <w:r w:rsidRPr="00897383">
            <w:rPr>
              <w:rStyle w:val="PlaceholderText"/>
              <w:b/>
              <w:bCs/>
            </w:rPr>
            <w:t>Click.</w:t>
          </w:r>
        </w:p>
      </w:docPartBody>
    </w:docPart>
    <w:docPart>
      <w:docPartPr>
        <w:name w:val="E023041E1D894E77BD90B35095C2C8F2"/>
        <w:category>
          <w:name w:val="General"/>
          <w:gallery w:val="placeholder"/>
        </w:category>
        <w:types>
          <w:type w:val="bbPlcHdr"/>
        </w:types>
        <w:behaviors>
          <w:behavior w:val="content"/>
        </w:behaviors>
        <w:guid w:val="{61E036D5-37BC-4404-9DA5-70DCDD0E4E7E}"/>
      </w:docPartPr>
      <w:docPartBody>
        <w:p w:rsidR="0017608D" w:rsidRDefault="004E4691" w:rsidP="004E4691">
          <w:pPr>
            <w:pStyle w:val="E023041E1D894E77BD90B35095C2C8F22"/>
          </w:pPr>
          <w:r w:rsidRPr="00897383">
            <w:rPr>
              <w:rStyle w:val="PlaceholderText"/>
              <w:b/>
              <w:bCs/>
            </w:rPr>
            <w:t>Click.</w:t>
          </w:r>
        </w:p>
      </w:docPartBody>
    </w:docPart>
    <w:docPart>
      <w:docPartPr>
        <w:name w:val="2FB956FEDA974BD8B64C962A80FC5D9A"/>
        <w:category>
          <w:name w:val="General"/>
          <w:gallery w:val="placeholder"/>
        </w:category>
        <w:types>
          <w:type w:val="bbPlcHdr"/>
        </w:types>
        <w:behaviors>
          <w:behavior w:val="content"/>
        </w:behaviors>
        <w:guid w:val="{634520A3-3EB5-41E3-9A7B-8994AF3DB4CE}"/>
      </w:docPartPr>
      <w:docPartBody>
        <w:p w:rsidR="0017608D" w:rsidRDefault="004E4691" w:rsidP="004E4691">
          <w:pPr>
            <w:pStyle w:val="2FB956FEDA974BD8B64C962A80FC5D9A2"/>
          </w:pPr>
          <w:r w:rsidRPr="00327FB4">
            <w:rPr>
              <w:rStyle w:val="PlaceholderText"/>
              <w:b/>
              <w:bCs/>
            </w:rPr>
            <w:t>Click or tap here to enter text.</w:t>
          </w:r>
        </w:p>
      </w:docPartBody>
    </w:docPart>
    <w:docPart>
      <w:docPartPr>
        <w:name w:val="63240A2B9ECD4437B58ED79D07634D26"/>
        <w:category>
          <w:name w:val="General"/>
          <w:gallery w:val="placeholder"/>
        </w:category>
        <w:types>
          <w:type w:val="bbPlcHdr"/>
        </w:types>
        <w:behaviors>
          <w:behavior w:val="content"/>
        </w:behaviors>
        <w:guid w:val="{51B9B514-013D-436F-A140-0259F560231C}"/>
      </w:docPartPr>
      <w:docPartBody>
        <w:p w:rsidR="0017608D" w:rsidRDefault="00B430CD" w:rsidP="00B430CD">
          <w:pPr>
            <w:pStyle w:val="63240A2B9ECD4437B58ED79D07634D262"/>
          </w:pPr>
          <w:r w:rsidRPr="007E20D8">
            <w:rPr>
              <w:rStyle w:val="PlaceholderText"/>
            </w:rPr>
            <w:t>Click or tap here to enter text.</w:t>
          </w:r>
        </w:p>
      </w:docPartBody>
    </w:docPart>
    <w:docPart>
      <w:docPartPr>
        <w:name w:val="E810E4B4269B4B569B08DFB2ACC8E230"/>
        <w:category>
          <w:name w:val="General"/>
          <w:gallery w:val="placeholder"/>
        </w:category>
        <w:types>
          <w:type w:val="bbPlcHdr"/>
        </w:types>
        <w:behaviors>
          <w:behavior w:val="content"/>
        </w:behaviors>
        <w:guid w:val="{9B7E7A6E-7160-4623-8A74-D979BB57E8C9}"/>
      </w:docPartPr>
      <w:docPartBody>
        <w:p w:rsidR="0017608D" w:rsidRDefault="004E4691" w:rsidP="004E4691">
          <w:pPr>
            <w:pStyle w:val="E810E4B4269B4B569B08DFB2ACC8E2302"/>
          </w:pPr>
          <w:r w:rsidRPr="007B1C98">
            <w:rPr>
              <w:rStyle w:val="PlaceholderText"/>
              <w:b/>
              <w:bCs/>
            </w:rPr>
            <w:t>Click or tap here to enter text.</w:t>
          </w:r>
        </w:p>
      </w:docPartBody>
    </w:docPart>
    <w:docPart>
      <w:docPartPr>
        <w:name w:val="8748EA0A0BA74AC09BD076AC4D49946C"/>
        <w:category>
          <w:name w:val="General"/>
          <w:gallery w:val="placeholder"/>
        </w:category>
        <w:types>
          <w:type w:val="bbPlcHdr"/>
        </w:types>
        <w:behaviors>
          <w:behavior w:val="content"/>
        </w:behaviors>
        <w:guid w:val="{3A7698B9-166F-4D0A-BC5D-B247685A2430}"/>
      </w:docPartPr>
      <w:docPartBody>
        <w:p w:rsidR="0017608D" w:rsidRDefault="00B430CD" w:rsidP="00B430CD">
          <w:pPr>
            <w:pStyle w:val="8748EA0A0BA74AC09BD076AC4D49946C"/>
          </w:pPr>
          <w:r w:rsidRPr="007E20D8">
            <w:rPr>
              <w:rStyle w:val="PlaceholderText"/>
            </w:rPr>
            <w:t>Click or tap here to enter text.</w:t>
          </w:r>
        </w:p>
      </w:docPartBody>
    </w:docPart>
    <w:docPart>
      <w:docPartPr>
        <w:name w:val="F78C9ED20D5649929475059CF7ACE90B"/>
        <w:category>
          <w:name w:val="General"/>
          <w:gallery w:val="placeholder"/>
        </w:category>
        <w:types>
          <w:type w:val="bbPlcHdr"/>
        </w:types>
        <w:behaviors>
          <w:behavior w:val="content"/>
        </w:behaviors>
        <w:guid w:val="{61098906-231E-44F0-A60E-E34B2F59EEEF}"/>
      </w:docPartPr>
      <w:docPartBody>
        <w:p w:rsidR="0017608D" w:rsidRDefault="00B430CD" w:rsidP="00B430CD">
          <w:pPr>
            <w:pStyle w:val="F78C9ED20D5649929475059CF7ACE90B"/>
          </w:pPr>
          <w:r w:rsidRPr="007E20D8">
            <w:rPr>
              <w:rStyle w:val="PlaceholderText"/>
            </w:rPr>
            <w:t>Click or tap here to enter text.</w:t>
          </w:r>
        </w:p>
      </w:docPartBody>
    </w:docPart>
    <w:docPart>
      <w:docPartPr>
        <w:name w:val="A659908E363042D8BCBE6A6076C920E4"/>
        <w:category>
          <w:name w:val="General"/>
          <w:gallery w:val="placeholder"/>
        </w:category>
        <w:types>
          <w:type w:val="bbPlcHdr"/>
        </w:types>
        <w:behaviors>
          <w:behavior w:val="content"/>
        </w:behaviors>
        <w:guid w:val="{9EBEA6CD-5D7C-4EB7-8671-BCB6917BBECB}"/>
      </w:docPartPr>
      <w:docPartBody>
        <w:p w:rsidR="0017608D" w:rsidRDefault="004E4691" w:rsidP="004E4691">
          <w:pPr>
            <w:pStyle w:val="A659908E363042D8BCBE6A6076C920E41"/>
          </w:pPr>
          <w:r w:rsidRPr="00826AB1">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7805"/>
    <w:rsid w:val="00053E26"/>
    <w:rsid w:val="000E2043"/>
    <w:rsid w:val="0017608D"/>
    <w:rsid w:val="001B5A55"/>
    <w:rsid w:val="001C661D"/>
    <w:rsid w:val="001D04BE"/>
    <w:rsid w:val="001D2366"/>
    <w:rsid w:val="002B4A74"/>
    <w:rsid w:val="00386FF5"/>
    <w:rsid w:val="0044398F"/>
    <w:rsid w:val="004D555F"/>
    <w:rsid w:val="004E4691"/>
    <w:rsid w:val="00610EC0"/>
    <w:rsid w:val="007443B7"/>
    <w:rsid w:val="007F6138"/>
    <w:rsid w:val="00863441"/>
    <w:rsid w:val="00891B0D"/>
    <w:rsid w:val="008C1122"/>
    <w:rsid w:val="008F127E"/>
    <w:rsid w:val="00992A21"/>
    <w:rsid w:val="00993B6D"/>
    <w:rsid w:val="00995918"/>
    <w:rsid w:val="009A3A81"/>
    <w:rsid w:val="009C18C8"/>
    <w:rsid w:val="00B27B40"/>
    <w:rsid w:val="00B35F5E"/>
    <w:rsid w:val="00B368BF"/>
    <w:rsid w:val="00B430CD"/>
    <w:rsid w:val="00B76AA7"/>
    <w:rsid w:val="00BE64B4"/>
    <w:rsid w:val="00C00488"/>
    <w:rsid w:val="00CD4F67"/>
    <w:rsid w:val="00CD7EE5"/>
    <w:rsid w:val="00CE0240"/>
    <w:rsid w:val="00D01611"/>
    <w:rsid w:val="00D576E6"/>
    <w:rsid w:val="00D82C23"/>
    <w:rsid w:val="00DE3B52"/>
    <w:rsid w:val="00DF00AE"/>
    <w:rsid w:val="00E00504"/>
    <w:rsid w:val="00E91071"/>
    <w:rsid w:val="00EC1F66"/>
    <w:rsid w:val="00F658BF"/>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4691"/>
    <w:rPr>
      <w:color w:val="808080"/>
    </w:rPr>
  </w:style>
  <w:style w:type="paragraph" w:customStyle="1" w:styleId="AAE938A8265D44CEACF3E7558B330258">
    <w:name w:val="AAE938A8265D44CEACF3E7558B330258"/>
    <w:rsid w:val="004E4691"/>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4E4691"/>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4E4691"/>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4E4691"/>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4E4691"/>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4E4691"/>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4E4691"/>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
    <w:name w:val="2A51738838724616B63EF8090922188D"/>
    <w:rsid w:val="004E4691"/>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
    <w:name w:val="C54C3C0AD6BD4DF488DE24E1CD5E2591"/>
    <w:rsid w:val="004E4691"/>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
    <w:name w:val="3E5C326F143345328DE31F931F82AFF0"/>
    <w:rsid w:val="004E4691"/>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
    <w:name w:val="F8CA4BE8F1514B14A71EA92ACEB38DEE"/>
    <w:rsid w:val="004E4691"/>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
    <w:name w:val="E6D7ECB0DEFB4B0AADD9662757113002"/>
    <w:rsid w:val="004E4691"/>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
    <w:name w:val="54880E687C3949D49CFFF81E79EA526B"/>
    <w:rsid w:val="004E4691"/>
    <w:pPr>
      <w:spacing w:after="0" w:line="260" w:lineRule="atLeast"/>
    </w:pPr>
    <w:rPr>
      <w:rFonts w:ascii="Source Sans Pro" w:eastAsia="Times New Roman" w:hAnsi="Source Sans Pro" w:cs="Times New Roman"/>
      <w:kern w:val="0"/>
      <w:sz w:val="22"/>
      <w14:ligatures w14:val="none"/>
    </w:rPr>
  </w:style>
  <w:style w:type="paragraph" w:customStyle="1" w:styleId="C3B1FEF6252145A4B34A4812026A10EB">
    <w:name w:val="C3B1FEF6252145A4B34A4812026A10EB"/>
    <w:rsid w:val="004E4691"/>
    <w:pPr>
      <w:spacing w:after="0" w:line="260" w:lineRule="atLeast"/>
    </w:pPr>
    <w:rPr>
      <w:rFonts w:ascii="Source Sans Pro" w:eastAsia="Times New Roman" w:hAnsi="Source Sans Pro" w:cs="Times New Roman"/>
      <w:kern w:val="0"/>
      <w:sz w:val="22"/>
      <w14:ligatures w14:val="none"/>
    </w:rPr>
  </w:style>
  <w:style w:type="paragraph" w:customStyle="1" w:styleId="E023041E1D894E77BD90B35095C2C8F2">
    <w:name w:val="E023041E1D894E77BD90B35095C2C8F2"/>
    <w:rsid w:val="004E4691"/>
    <w:pPr>
      <w:spacing w:after="0" w:line="260" w:lineRule="atLeast"/>
    </w:pPr>
    <w:rPr>
      <w:rFonts w:ascii="Source Sans Pro" w:eastAsia="Times New Roman" w:hAnsi="Source Sans Pro" w:cs="Times New Roman"/>
      <w:kern w:val="0"/>
      <w:sz w:val="22"/>
      <w14:ligatures w14:val="none"/>
    </w:rPr>
  </w:style>
  <w:style w:type="paragraph" w:customStyle="1" w:styleId="A659908E363042D8BCBE6A6076C920E4">
    <w:name w:val="A659908E363042D8BCBE6A6076C920E4"/>
    <w:rsid w:val="004E4691"/>
    <w:pPr>
      <w:spacing w:after="0" w:line="260" w:lineRule="atLeast"/>
    </w:pPr>
    <w:rPr>
      <w:rFonts w:ascii="Source Sans Pro" w:eastAsia="Times New Roman" w:hAnsi="Source Sans Pro" w:cs="Times New Roman"/>
      <w:kern w:val="0"/>
      <w:sz w:val="22"/>
      <w14:ligatures w14:val="none"/>
    </w:rPr>
  </w:style>
  <w:style w:type="paragraph" w:customStyle="1" w:styleId="2FB956FEDA974BD8B64C962A80FC5D9A">
    <w:name w:val="2FB956FEDA974BD8B64C962A80FC5D9A"/>
    <w:rsid w:val="004E4691"/>
    <w:pPr>
      <w:spacing w:after="0" w:line="260" w:lineRule="atLeast"/>
    </w:pPr>
    <w:rPr>
      <w:rFonts w:ascii="Source Sans Pro" w:eastAsia="Times New Roman" w:hAnsi="Source Sans Pro" w:cs="Times New Roman"/>
      <w:kern w:val="0"/>
      <w:sz w:val="22"/>
      <w14:ligatures w14:val="none"/>
    </w:rPr>
  </w:style>
  <w:style w:type="paragraph" w:customStyle="1" w:styleId="E810E4B4269B4B569B08DFB2ACC8E230">
    <w:name w:val="E810E4B4269B4B569B08DFB2ACC8E230"/>
    <w:rsid w:val="004E4691"/>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8C1122"/>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8C1122"/>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8C1122"/>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8C1122"/>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8C1122"/>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8C1122"/>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8C1122"/>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1">
    <w:name w:val="2A51738838724616B63EF8090922188D1"/>
    <w:rsid w:val="008C1122"/>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1">
    <w:name w:val="C54C3C0AD6BD4DF488DE24E1CD5E25911"/>
    <w:rsid w:val="008C1122"/>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1">
    <w:name w:val="3E5C326F143345328DE31F931F82AFF01"/>
    <w:rsid w:val="008C1122"/>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1">
    <w:name w:val="F8CA4BE8F1514B14A71EA92ACEB38DEE1"/>
    <w:rsid w:val="008C1122"/>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1">
    <w:name w:val="E6D7ECB0DEFB4B0AADD96627571130021"/>
    <w:rsid w:val="008C1122"/>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1">
    <w:name w:val="54880E687C3949D49CFFF81E79EA526B1"/>
    <w:rsid w:val="008C1122"/>
    <w:pPr>
      <w:spacing w:after="0" w:line="260" w:lineRule="atLeast"/>
    </w:pPr>
    <w:rPr>
      <w:rFonts w:ascii="Source Sans Pro" w:eastAsia="Times New Roman" w:hAnsi="Source Sans Pro" w:cs="Times New Roman"/>
      <w:kern w:val="0"/>
      <w:sz w:val="22"/>
      <w14:ligatures w14:val="none"/>
    </w:rPr>
  </w:style>
  <w:style w:type="paragraph" w:customStyle="1" w:styleId="C3B1FEF6252145A4B34A4812026A10EB1">
    <w:name w:val="C3B1FEF6252145A4B34A4812026A10EB1"/>
    <w:rsid w:val="008C1122"/>
    <w:pPr>
      <w:spacing w:after="0" w:line="260" w:lineRule="atLeast"/>
    </w:pPr>
    <w:rPr>
      <w:rFonts w:ascii="Source Sans Pro" w:eastAsia="Times New Roman" w:hAnsi="Source Sans Pro" w:cs="Times New Roman"/>
      <w:kern w:val="0"/>
      <w:sz w:val="22"/>
      <w14:ligatures w14:val="none"/>
    </w:rPr>
  </w:style>
  <w:style w:type="paragraph" w:customStyle="1" w:styleId="E023041E1D894E77BD90B35095C2C8F21">
    <w:name w:val="E023041E1D894E77BD90B35095C2C8F21"/>
    <w:rsid w:val="008C1122"/>
    <w:pPr>
      <w:spacing w:after="0" w:line="260" w:lineRule="atLeast"/>
    </w:pPr>
    <w:rPr>
      <w:rFonts w:ascii="Source Sans Pro" w:eastAsia="Times New Roman" w:hAnsi="Source Sans Pro" w:cs="Times New Roman"/>
      <w:kern w:val="0"/>
      <w:sz w:val="22"/>
      <w14:ligatures w14:val="none"/>
    </w:rPr>
  </w:style>
  <w:style w:type="paragraph" w:customStyle="1" w:styleId="A659908E363042D8BCBE6A6076C920E42">
    <w:name w:val="A659908E363042D8BCBE6A6076C920E42"/>
    <w:rsid w:val="008C1122"/>
    <w:pPr>
      <w:spacing w:after="0" w:line="260" w:lineRule="atLeast"/>
    </w:pPr>
    <w:rPr>
      <w:rFonts w:ascii="Source Sans Pro" w:eastAsia="Times New Roman" w:hAnsi="Source Sans Pro" w:cs="Times New Roman"/>
      <w:kern w:val="0"/>
      <w:sz w:val="22"/>
      <w14:ligatures w14:val="none"/>
    </w:rPr>
  </w:style>
  <w:style w:type="paragraph" w:customStyle="1" w:styleId="2FB956FEDA974BD8B64C962A80FC5D9A1">
    <w:name w:val="2FB956FEDA974BD8B64C962A80FC5D9A1"/>
    <w:rsid w:val="008C1122"/>
    <w:pPr>
      <w:spacing w:after="0" w:line="260" w:lineRule="atLeast"/>
    </w:pPr>
    <w:rPr>
      <w:rFonts w:ascii="Source Sans Pro" w:eastAsia="Times New Roman" w:hAnsi="Source Sans Pro" w:cs="Times New Roman"/>
      <w:kern w:val="0"/>
      <w:sz w:val="22"/>
      <w14:ligatures w14:val="none"/>
    </w:rPr>
  </w:style>
  <w:style w:type="paragraph" w:customStyle="1" w:styleId="E810E4B4269B4B569B08DFB2ACC8E2301">
    <w:name w:val="E810E4B4269B4B569B08DFB2ACC8E2301"/>
    <w:rsid w:val="008C1122"/>
    <w:pPr>
      <w:spacing w:after="0" w:line="260" w:lineRule="atLeast"/>
    </w:pPr>
    <w:rPr>
      <w:rFonts w:ascii="Source Sans Pro" w:eastAsia="Times New Roman" w:hAnsi="Source Sans Pro" w:cs="Times New Roman"/>
      <w:kern w:val="0"/>
      <w:sz w:val="22"/>
      <w14:ligatures w14:val="none"/>
    </w:rPr>
  </w:style>
  <w:style w:type="paragraph" w:customStyle="1" w:styleId="63240A2B9ECD4437B58ED79D07634D262">
    <w:name w:val="63240A2B9ECD4437B58ED79D07634D262"/>
    <w:rsid w:val="00B430CD"/>
    <w:pPr>
      <w:spacing w:after="0" w:line="260" w:lineRule="atLeast"/>
    </w:pPr>
    <w:rPr>
      <w:rFonts w:ascii="Source Sans Pro" w:eastAsia="Times New Roman" w:hAnsi="Source Sans Pro" w:cs="Times New Roman"/>
      <w:kern w:val="0"/>
      <w:sz w:val="22"/>
      <w14:ligatures w14:val="none"/>
    </w:rPr>
  </w:style>
  <w:style w:type="paragraph" w:customStyle="1" w:styleId="8748EA0A0BA74AC09BD076AC4D49946C">
    <w:name w:val="8748EA0A0BA74AC09BD076AC4D49946C"/>
    <w:rsid w:val="00B430CD"/>
  </w:style>
  <w:style w:type="paragraph" w:customStyle="1" w:styleId="F78C9ED20D5649929475059CF7ACE90B">
    <w:name w:val="F78C9ED20D5649929475059CF7ACE90B"/>
    <w:rsid w:val="00B430CD"/>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4E4691"/>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4E4691"/>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4E4691"/>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4E4691"/>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4E4691"/>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4E4691"/>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4E4691"/>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2">
    <w:name w:val="2A51738838724616B63EF8090922188D2"/>
    <w:rsid w:val="004E4691"/>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2">
    <w:name w:val="C54C3C0AD6BD4DF488DE24E1CD5E25912"/>
    <w:rsid w:val="004E4691"/>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2">
    <w:name w:val="3E5C326F143345328DE31F931F82AFF02"/>
    <w:rsid w:val="004E4691"/>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2">
    <w:name w:val="F8CA4BE8F1514B14A71EA92ACEB38DEE2"/>
    <w:rsid w:val="004E4691"/>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2">
    <w:name w:val="E6D7ECB0DEFB4B0AADD96627571130022"/>
    <w:rsid w:val="004E4691"/>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2">
    <w:name w:val="54880E687C3949D49CFFF81E79EA526B2"/>
    <w:rsid w:val="004E4691"/>
    <w:pPr>
      <w:spacing w:after="0" w:line="260" w:lineRule="atLeast"/>
    </w:pPr>
    <w:rPr>
      <w:rFonts w:ascii="Source Sans Pro" w:eastAsia="Times New Roman" w:hAnsi="Source Sans Pro" w:cs="Times New Roman"/>
      <w:kern w:val="0"/>
      <w:sz w:val="22"/>
      <w14:ligatures w14:val="none"/>
    </w:rPr>
  </w:style>
  <w:style w:type="paragraph" w:customStyle="1" w:styleId="C3B1FEF6252145A4B34A4812026A10EB2">
    <w:name w:val="C3B1FEF6252145A4B34A4812026A10EB2"/>
    <w:rsid w:val="004E4691"/>
    <w:pPr>
      <w:spacing w:after="0" w:line="260" w:lineRule="atLeast"/>
    </w:pPr>
    <w:rPr>
      <w:rFonts w:ascii="Source Sans Pro" w:eastAsia="Times New Roman" w:hAnsi="Source Sans Pro" w:cs="Times New Roman"/>
      <w:kern w:val="0"/>
      <w:sz w:val="22"/>
      <w14:ligatures w14:val="none"/>
    </w:rPr>
  </w:style>
  <w:style w:type="paragraph" w:customStyle="1" w:styleId="E023041E1D894E77BD90B35095C2C8F22">
    <w:name w:val="E023041E1D894E77BD90B35095C2C8F22"/>
    <w:rsid w:val="004E4691"/>
    <w:pPr>
      <w:spacing w:after="0" w:line="260" w:lineRule="atLeast"/>
    </w:pPr>
    <w:rPr>
      <w:rFonts w:ascii="Source Sans Pro" w:eastAsia="Times New Roman" w:hAnsi="Source Sans Pro" w:cs="Times New Roman"/>
      <w:kern w:val="0"/>
      <w:sz w:val="22"/>
      <w14:ligatures w14:val="none"/>
    </w:rPr>
  </w:style>
  <w:style w:type="paragraph" w:customStyle="1" w:styleId="A659908E363042D8BCBE6A6076C920E41">
    <w:name w:val="A659908E363042D8BCBE6A6076C920E41"/>
    <w:rsid w:val="004E4691"/>
    <w:pPr>
      <w:spacing w:after="0" w:line="260" w:lineRule="atLeast"/>
    </w:pPr>
    <w:rPr>
      <w:rFonts w:ascii="Source Sans Pro" w:eastAsia="Times New Roman" w:hAnsi="Source Sans Pro" w:cs="Times New Roman"/>
      <w:kern w:val="0"/>
      <w:sz w:val="22"/>
      <w14:ligatures w14:val="none"/>
    </w:rPr>
  </w:style>
  <w:style w:type="paragraph" w:customStyle="1" w:styleId="2FB956FEDA974BD8B64C962A80FC5D9A2">
    <w:name w:val="2FB956FEDA974BD8B64C962A80FC5D9A2"/>
    <w:rsid w:val="004E4691"/>
    <w:pPr>
      <w:spacing w:after="0" w:line="260" w:lineRule="atLeast"/>
    </w:pPr>
    <w:rPr>
      <w:rFonts w:ascii="Source Sans Pro" w:eastAsia="Times New Roman" w:hAnsi="Source Sans Pro" w:cs="Times New Roman"/>
      <w:kern w:val="0"/>
      <w:sz w:val="22"/>
      <w14:ligatures w14:val="none"/>
    </w:rPr>
  </w:style>
  <w:style w:type="paragraph" w:customStyle="1" w:styleId="E810E4B4269B4B569B08DFB2ACC8E2302">
    <w:name w:val="E810E4B4269B4B569B08DFB2ACC8E2302"/>
    <w:rsid w:val="004E4691"/>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88</TotalTime>
  <Pages>4</Pages>
  <Words>1005</Words>
  <Characters>5731</Characters>
  <DocSecurity>0</DocSecurity>
  <Lines>47</Lines>
  <Paragraphs>13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English Language NEA – Language in action</dc:title>
  <cp:lastPrinted>2012-08-10T10:23:00Z</cp:lastPrinted>
  <dcterms:created xsi:type="dcterms:W3CDTF">2026-09-28T12:28:00Z</dcterms:created>
  <dcterms:modified xsi:type="dcterms:W3CDTF">2026-09-30T07:39:00Z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