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95031741"/>
        <w:lock w:val="contentLocked"/>
        <w:placeholder>
          <w:docPart w:val="DefaultPlaceholder_-1854013440"/>
        </w:placeholder>
        <w:group/>
      </w:sdtPr>
      <w:sdtEndPr>
        <w:rPr>
          <w:rFonts w:eastAsia="Times New Roman" w:cs="Times New Roman"/>
          <w:bCs w:val="0"/>
          <w:sz w:val="22"/>
          <w:szCs w:val="24"/>
        </w:rPr>
      </w:sdtEndPr>
      <w:sdtContent>
        <w:p w14:paraId="03ADE4C8" w14:textId="39B25099" w:rsidR="008709F4" w:rsidRPr="00897383" w:rsidRDefault="0037793B" w:rsidP="00417211">
          <w:pPr>
            <w:pStyle w:val="Heading1"/>
          </w:pPr>
          <w:r w:rsidRPr="00897383">
            <w:t>2027 candidate record form</w:t>
          </w:r>
        </w:p>
        <w:p w14:paraId="412E8215" w14:textId="2E885768" w:rsidR="00085F1F" w:rsidRPr="00897383" w:rsidRDefault="00520EBC" w:rsidP="00417211">
          <w:pPr>
            <w:pStyle w:val="Heading2"/>
          </w:pPr>
          <w:r>
            <w:t>GCSE</w:t>
          </w:r>
          <w:r w:rsidR="0037793B" w:rsidRPr="00897383">
            <w:t xml:space="preserve"> </w:t>
          </w:r>
          <w:r w:rsidR="00AF41C7" w:rsidRPr="00AF41C7">
            <w:t>Design and Technology Product Design</w:t>
          </w:r>
          <w:r w:rsidR="00AF41C7">
            <w:t xml:space="preserve"> </w:t>
          </w:r>
          <w:r w:rsidR="0037793B" w:rsidRPr="00897383">
            <w:t>NEA (</w:t>
          </w:r>
          <w:r>
            <w:t>8</w:t>
          </w:r>
          <w:r w:rsidR="00AF41C7">
            <w:t>55</w:t>
          </w:r>
          <w:r w:rsidR="0037793B" w:rsidRPr="00897383">
            <w:t>2/C)</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7B8CCD13" w14:textId="77777777" w:rsidR="00870868" w:rsidRDefault="00870868" w:rsidP="00121A50">
          <w:pPr>
            <w:spacing w:line="240" w:lineRule="auto"/>
          </w:pPr>
        </w:p>
        <w:p w14:paraId="573B5A91" w14:textId="77777777" w:rsidR="00520EBC" w:rsidRDefault="00520EBC"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26100728" w:rsidR="00121A50" w:rsidRPr="00897383" w:rsidRDefault="00AF41C7" w:rsidP="00121A50">
          <w:pPr>
            <w:pStyle w:val="Heading4"/>
          </w:pPr>
          <w:r>
            <w:lastRenderedPageBreak/>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075E264E" w14:textId="77777777" w:rsidR="00121A50" w:rsidRPr="00897383" w:rsidRDefault="00121A50" w:rsidP="00121A50">
          <w:pPr>
            <w:spacing w:line="240" w:lineRule="auto"/>
          </w:pPr>
        </w:p>
        <w:tbl>
          <w:tblPr>
            <w:tblStyle w:val="TableGrid"/>
            <w:tblW w:w="9634" w:type="dxa"/>
            <w:tblLook w:val="04A0" w:firstRow="1" w:lastRow="0" w:firstColumn="1" w:lastColumn="0" w:noHBand="0" w:noVBand="1"/>
          </w:tblPr>
          <w:tblGrid>
            <w:gridCol w:w="2405"/>
            <w:gridCol w:w="1176"/>
            <w:gridCol w:w="1128"/>
            <w:gridCol w:w="4925"/>
          </w:tblGrid>
          <w:tr w:rsidR="00AF41C7" w:rsidRPr="00897383" w14:paraId="66974172" w14:textId="78007B93" w:rsidTr="000714E7">
            <w:trPr>
              <w:trHeight w:val="454"/>
            </w:trPr>
            <w:tc>
              <w:tcPr>
                <w:tcW w:w="2405" w:type="dxa"/>
                <w:shd w:val="clear" w:color="auto" w:fill="F2F2F2" w:themeFill="background1" w:themeFillShade="F2"/>
                <w:vAlign w:val="center"/>
              </w:tcPr>
              <w:p w14:paraId="5CC2BD25" w14:textId="10D1BCD9" w:rsidR="00AF41C7" w:rsidRPr="00897383" w:rsidRDefault="00AF41C7" w:rsidP="00121A50">
                <w:pPr>
                  <w:spacing w:line="240" w:lineRule="auto"/>
                  <w:rPr>
                    <w:b/>
                    <w:bCs/>
                  </w:rPr>
                </w:pPr>
                <w:r>
                  <w:rPr>
                    <w:b/>
                    <w:bCs/>
                  </w:rPr>
                  <w:t>Marking criteria</w:t>
                </w:r>
              </w:p>
            </w:tc>
            <w:tc>
              <w:tcPr>
                <w:tcW w:w="1176" w:type="dxa"/>
                <w:shd w:val="clear" w:color="auto" w:fill="F2F2F2" w:themeFill="background1" w:themeFillShade="F2"/>
                <w:vAlign w:val="center"/>
              </w:tcPr>
              <w:p w14:paraId="35DF22D0" w14:textId="1752B078" w:rsidR="00AF41C7" w:rsidRPr="00897383" w:rsidRDefault="00AF41C7" w:rsidP="00121A50">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C474E64" w14:textId="697BC52F" w:rsidR="00AF41C7" w:rsidRPr="00897383" w:rsidRDefault="00AF41C7" w:rsidP="00121A50">
                <w:pPr>
                  <w:spacing w:line="240" w:lineRule="auto"/>
                  <w:rPr>
                    <w:b/>
                    <w:bCs/>
                  </w:rPr>
                </w:pPr>
                <w:r w:rsidRPr="00897383">
                  <w:rPr>
                    <w:b/>
                    <w:bCs/>
                  </w:rPr>
                  <w:t>Mark</w:t>
                </w:r>
                <w:r w:rsidRPr="00897383">
                  <w:rPr>
                    <w:b/>
                    <w:bCs/>
                  </w:rPr>
                  <w:br/>
                  <w:t>awarded</w:t>
                </w:r>
              </w:p>
            </w:tc>
            <w:tc>
              <w:tcPr>
                <w:tcW w:w="4925" w:type="dxa"/>
                <w:shd w:val="clear" w:color="auto" w:fill="F2F2F2" w:themeFill="background1" w:themeFillShade="F2"/>
                <w:vAlign w:val="center"/>
              </w:tcPr>
              <w:p w14:paraId="4591B961" w14:textId="0CF03F54" w:rsidR="00AF41C7" w:rsidRPr="00897383" w:rsidRDefault="00AF41C7" w:rsidP="00121A50">
                <w:pPr>
                  <w:spacing w:line="240" w:lineRule="auto"/>
                  <w:rPr>
                    <w:b/>
                    <w:bCs/>
                  </w:rPr>
                </w:pPr>
                <w:r w:rsidRPr="00AF41C7">
                  <w:rPr>
                    <w:b/>
                    <w:bCs/>
                  </w:rPr>
                  <w:t>Teacher/assessor’s supporting statement</w:t>
                </w:r>
              </w:p>
            </w:tc>
          </w:tr>
          <w:tr w:rsidR="00AF41C7" w:rsidRPr="00897383" w14:paraId="31D39799" w14:textId="02818533" w:rsidTr="000714E7">
            <w:trPr>
              <w:trHeight w:val="1474"/>
            </w:trPr>
            <w:tc>
              <w:tcPr>
                <w:tcW w:w="2405" w:type="dxa"/>
                <w:vAlign w:val="center"/>
              </w:tcPr>
              <w:p w14:paraId="0D7E4435" w14:textId="77777777" w:rsidR="00AF41C7" w:rsidRPr="00AF41C7" w:rsidRDefault="00AF41C7" w:rsidP="00AF41C7">
                <w:r w:rsidRPr="00AF41C7">
                  <w:t>Section A</w:t>
                </w:r>
              </w:p>
              <w:p w14:paraId="53B69A90" w14:textId="1131507A" w:rsidR="00AF41C7" w:rsidRPr="00AF41C7" w:rsidRDefault="000714E7" w:rsidP="00AF41C7">
                <w:r w:rsidRPr="000714E7">
                  <w:t>Identifying and investigating design possibilities</w:t>
                </w:r>
              </w:p>
            </w:tc>
            <w:tc>
              <w:tcPr>
                <w:tcW w:w="1176" w:type="dxa"/>
                <w:vAlign w:val="center"/>
              </w:tcPr>
              <w:p w14:paraId="1F547296" w14:textId="5DAF0CF6" w:rsidR="00AF41C7" w:rsidRPr="00897383" w:rsidRDefault="00520EBC" w:rsidP="003D393A">
                <w:pPr>
                  <w:spacing w:line="240" w:lineRule="auto"/>
                  <w:jc w:val="center"/>
                </w:pPr>
                <w:r>
                  <w:t>10</w:t>
                </w:r>
              </w:p>
            </w:tc>
            <w:sdt>
              <w:sdtPr>
                <w:rPr>
                  <w:b/>
                  <w:bCs/>
                </w:rPr>
                <w:id w:val="-1414622276"/>
                <w:placeholder>
                  <w:docPart w:val="5511F4689A704775A1542DC2F5EC79D3"/>
                </w:placeholder>
                <w:showingPlcHdr/>
                <w:text/>
              </w:sdtPr>
              <w:sdtEndPr/>
              <w:sdtContent>
                <w:tc>
                  <w:tcPr>
                    <w:tcW w:w="1128" w:type="dxa"/>
                    <w:vAlign w:val="center"/>
                  </w:tcPr>
                  <w:p w14:paraId="05BCAA08" w14:textId="7387FD17" w:rsidR="00AF41C7" w:rsidRPr="00897383" w:rsidRDefault="00AF41C7" w:rsidP="003D393A">
                    <w:pPr>
                      <w:spacing w:line="240" w:lineRule="auto"/>
                      <w:jc w:val="center"/>
                      <w:rPr>
                        <w:b/>
                        <w:bCs/>
                      </w:rPr>
                    </w:pPr>
                    <w:r w:rsidRPr="00897383">
                      <w:rPr>
                        <w:rStyle w:val="PlaceholderText"/>
                        <w:b/>
                        <w:bCs/>
                      </w:rPr>
                      <w:t>Click.</w:t>
                    </w:r>
                  </w:p>
                </w:tc>
              </w:sdtContent>
            </w:sdt>
            <w:sdt>
              <w:sdtPr>
                <w:rPr>
                  <w:b/>
                  <w:bCs/>
                </w:rPr>
                <w:id w:val="895553989"/>
                <w:placeholder>
                  <w:docPart w:val="9C0690DB2D704D0E9F5BF8CB1C151463"/>
                </w:placeholder>
                <w:showingPlcHdr/>
                <w:text/>
              </w:sdtPr>
              <w:sdtEndPr/>
              <w:sdtContent>
                <w:tc>
                  <w:tcPr>
                    <w:tcW w:w="4925" w:type="dxa"/>
                  </w:tcPr>
                  <w:p w14:paraId="3DDFA987" w14:textId="7C468F5F" w:rsidR="00AF41C7" w:rsidRDefault="00817E6C" w:rsidP="00817E6C">
                    <w:pPr>
                      <w:spacing w:line="240" w:lineRule="auto"/>
                      <w:rPr>
                        <w:b/>
                        <w:bCs/>
                      </w:rPr>
                    </w:pPr>
                    <w:r w:rsidRPr="00817E6C">
                      <w:rPr>
                        <w:rStyle w:val="PlaceholderText"/>
                        <w:b/>
                        <w:bCs/>
                      </w:rPr>
                      <w:t>Click or tap here to enter text.</w:t>
                    </w:r>
                  </w:p>
                </w:tc>
              </w:sdtContent>
            </w:sdt>
          </w:tr>
          <w:tr w:rsidR="00817E6C" w:rsidRPr="00897383" w14:paraId="195B473C" w14:textId="48777C22" w:rsidTr="000714E7">
            <w:trPr>
              <w:trHeight w:val="1474"/>
            </w:trPr>
            <w:tc>
              <w:tcPr>
                <w:tcW w:w="2405" w:type="dxa"/>
                <w:vAlign w:val="center"/>
              </w:tcPr>
              <w:p w14:paraId="5DE1DA1E" w14:textId="77777777" w:rsidR="00817E6C" w:rsidRPr="00AF41C7" w:rsidRDefault="00817E6C" w:rsidP="00817E6C">
                <w:r w:rsidRPr="00AF41C7">
                  <w:t>Section B</w:t>
                </w:r>
              </w:p>
              <w:p w14:paraId="5607A1C1" w14:textId="3C799EAB" w:rsidR="00817E6C" w:rsidRPr="00AF41C7" w:rsidRDefault="00817E6C" w:rsidP="00817E6C">
                <w:r w:rsidRPr="00AF41C7">
                  <w:t>Producing a design brief and specification</w:t>
                </w:r>
              </w:p>
            </w:tc>
            <w:tc>
              <w:tcPr>
                <w:tcW w:w="1176" w:type="dxa"/>
                <w:vAlign w:val="center"/>
              </w:tcPr>
              <w:p w14:paraId="7DD54ABE" w14:textId="77777777" w:rsidR="00817E6C" w:rsidRPr="00897383" w:rsidRDefault="00817E6C" w:rsidP="00817E6C">
                <w:pPr>
                  <w:spacing w:line="240" w:lineRule="auto"/>
                  <w:jc w:val="center"/>
                </w:pPr>
                <w:r w:rsidRPr="00897383">
                  <w:t>10</w:t>
                </w:r>
              </w:p>
            </w:tc>
            <w:sdt>
              <w:sdtPr>
                <w:rPr>
                  <w:b/>
                  <w:bCs/>
                </w:rPr>
                <w:id w:val="1650392482"/>
                <w:placeholder>
                  <w:docPart w:val="540D46DBCE514F778A2F1592C8971C20"/>
                </w:placeholder>
                <w:showingPlcHdr/>
                <w:text/>
              </w:sdtPr>
              <w:sdtEndPr/>
              <w:sdtContent>
                <w:tc>
                  <w:tcPr>
                    <w:tcW w:w="1128" w:type="dxa"/>
                    <w:vAlign w:val="center"/>
                  </w:tcPr>
                  <w:p w14:paraId="7AA14EDC"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459563439"/>
                <w:placeholder>
                  <w:docPart w:val="58AA6AAE2F0D4415B6B7DA1E4B5B4A43"/>
                </w:placeholder>
                <w:showingPlcHdr/>
                <w:text/>
              </w:sdtPr>
              <w:sdtEndPr/>
              <w:sdtContent>
                <w:tc>
                  <w:tcPr>
                    <w:tcW w:w="4925" w:type="dxa"/>
                  </w:tcPr>
                  <w:p w14:paraId="2AE1F7E6" w14:textId="09CCC070"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7439133D" w14:textId="39EFFA56" w:rsidTr="000714E7">
            <w:trPr>
              <w:trHeight w:val="1474"/>
            </w:trPr>
            <w:tc>
              <w:tcPr>
                <w:tcW w:w="2405" w:type="dxa"/>
                <w:vAlign w:val="center"/>
              </w:tcPr>
              <w:p w14:paraId="2A97391A" w14:textId="77777777" w:rsidR="00817E6C" w:rsidRPr="00AF41C7" w:rsidRDefault="00817E6C" w:rsidP="00817E6C">
                <w:r w:rsidRPr="00AF41C7">
                  <w:t>Section C</w:t>
                </w:r>
              </w:p>
              <w:p w14:paraId="141D345E" w14:textId="6CAB264E" w:rsidR="00817E6C" w:rsidRPr="00AF41C7" w:rsidRDefault="00520EBC" w:rsidP="00817E6C">
                <w:r w:rsidRPr="00520EBC">
                  <w:t>Generating design ideas</w:t>
                </w:r>
              </w:p>
            </w:tc>
            <w:tc>
              <w:tcPr>
                <w:tcW w:w="1176" w:type="dxa"/>
                <w:vAlign w:val="center"/>
              </w:tcPr>
              <w:p w14:paraId="3F6EBA23" w14:textId="2026D58D" w:rsidR="00817E6C" w:rsidRPr="00897383" w:rsidRDefault="00817E6C" w:rsidP="00817E6C">
                <w:pPr>
                  <w:spacing w:line="240" w:lineRule="auto"/>
                  <w:jc w:val="center"/>
                </w:pPr>
                <w:r>
                  <w:t>2</w:t>
                </w:r>
                <w:r w:rsidR="00520EBC">
                  <w:t>0</w:t>
                </w:r>
              </w:p>
            </w:tc>
            <w:sdt>
              <w:sdtPr>
                <w:rPr>
                  <w:b/>
                  <w:bCs/>
                </w:rPr>
                <w:id w:val="-1957639277"/>
                <w:placeholder>
                  <w:docPart w:val="D73DBDD4B7C64AADAABC2FCF7E975EA4"/>
                </w:placeholder>
                <w:showingPlcHdr/>
                <w:text/>
              </w:sdtPr>
              <w:sdtEndPr/>
              <w:sdtContent>
                <w:tc>
                  <w:tcPr>
                    <w:tcW w:w="1128" w:type="dxa"/>
                    <w:vAlign w:val="center"/>
                  </w:tcPr>
                  <w:p w14:paraId="15E7AF34" w14:textId="77777777"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369376242"/>
                <w:placeholder>
                  <w:docPart w:val="B43116BA45E54CDB849D69863CE59942"/>
                </w:placeholder>
                <w:showingPlcHdr/>
                <w:text/>
              </w:sdtPr>
              <w:sdtEndPr/>
              <w:sdtContent>
                <w:tc>
                  <w:tcPr>
                    <w:tcW w:w="4925" w:type="dxa"/>
                  </w:tcPr>
                  <w:p w14:paraId="46638F88" w14:textId="2A722BBD" w:rsidR="00817E6C" w:rsidRDefault="00817E6C" w:rsidP="00817E6C">
                    <w:pPr>
                      <w:spacing w:line="240" w:lineRule="auto"/>
                      <w:rPr>
                        <w:b/>
                        <w:bCs/>
                      </w:rPr>
                    </w:pPr>
                    <w:r w:rsidRPr="00817E6C">
                      <w:rPr>
                        <w:rStyle w:val="PlaceholderText"/>
                        <w:b/>
                        <w:bCs/>
                      </w:rPr>
                      <w:t>Click or tap here to enter text.</w:t>
                    </w:r>
                  </w:p>
                </w:tc>
              </w:sdtContent>
            </w:sdt>
          </w:tr>
          <w:tr w:rsidR="00817E6C" w:rsidRPr="00897383" w14:paraId="1763C20E" w14:textId="74862986" w:rsidTr="000714E7">
            <w:trPr>
              <w:trHeight w:val="1474"/>
            </w:trPr>
            <w:tc>
              <w:tcPr>
                <w:tcW w:w="2405" w:type="dxa"/>
                <w:vAlign w:val="center"/>
              </w:tcPr>
              <w:p w14:paraId="785AA631" w14:textId="77777777" w:rsidR="00817E6C" w:rsidRPr="00AF41C7" w:rsidRDefault="00817E6C" w:rsidP="00817E6C">
                <w:r w:rsidRPr="00AF41C7">
                  <w:t>Section D</w:t>
                </w:r>
              </w:p>
              <w:p w14:paraId="1D6BA63F" w14:textId="2BD243A3" w:rsidR="00817E6C" w:rsidRPr="00AF41C7" w:rsidRDefault="00520EBC" w:rsidP="00817E6C">
                <w:r w:rsidRPr="00520EBC">
                  <w:t>Developing design ideas</w:t>
                </w:r>
              </w:p>
            </w:tc>
            <w:tc>
              <w:tcPr>
                <w:tcW w:w="1176" w:type="dxa"/>
                <w:vAlign w:val="center"/>
              </w:tcPr>
              <w:p w14:paraId="45D57450" w14:textId="536DE5C1" w:rsidR="00817E6C" w:rsidRPr="00897383" w:rsidRDefault="00817E6C" w:rsidP="00817E6C">
                <w:pPr>
                  <w:spacing w:line="240" w:lineRule="auto"/>
                  <w:jc w:val="center"/>
                </w:pPr>
                <w:r>
                  <w:t>2</w:t>
                </w:r>
                <w:r w:rsidR="00520EBC">
                  <w:t>0</w:t>
                </w:r>
              </w:p>
            </w:tc>
            <w:sdt>
              <w:sdtPr>
                <w:rPr>
                  <w:b/>
                  <w:bCs/>
                </w:rPr>
                <w:id w:val="1959068887"/>
                <w:placeholder>
                  <w:docPart w:val="8ABBC87CF28543C89AF316F7C9110F2E"/>
                </w:placeholder>
                <w:showingPlcHdr/>
                <w:text/>
              </w:sdtPr>
              <w:sdtEndPr/>
              <w:sdtContent>
                <w:tc>
                  <w:tcPr>
                    <w:tcW w:w="1128" w:type="dxa"/>
                    <w:vAlign w:val="center"/>
                  </w:tcPr>
                  <w:p w14:paraId="28DBE819" w14:textId="79DFBC2D"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1180927778"/>
                <w:placeholder>
                  <w:docPart w:val="210A26497A3C4C669B023CAA8089F8CB"/>
                </w:placeholder>
                <w:showingPlcHdr/>
                <w:text/>
              </w:sdtPr>
              <w:sdtEndPr/>
              <w:sdtContent>
                <w:tc>
                  <w:tcPr>
                    <w:tcW w:w="4925" w:type="dxa"/>
                  </w:tcPr>
                  <w:p w14:paraId="59F3E0B4" w14:textId="1F69808A" w:rsidR="00817E6C" w:rsidRDefault="00817E6C" w:rsidP="00817E6C">
                    <w:pPr>
                      <w:spacing w:line="240" w:lineRule="auto"/>
                      <w:rPr>
                        <w:b/>
                        <w:bCs/>
                      </w:rPr>
                    </w:pPr>
                    <w:r w:rsidRPr="00817E6C">
                      <w:rPr>
                        <w:rStyle w:val="PlaceholderText"/>
                        <w:b/>
                        <w:bCs/>
                      </w:rPr>
                      <w:t>Click or tap here to enter text.</w:t>
                    </w:r>
                  </w:p>
                </w:tc>
              </w:sdtContent>
            </w:sdt>
          </w:tr>
          <w:tr w:rsidR="00520EBC" w:rsidRPr="00897383" w14:paraId="31C7CF0D" w14:textId="77777777" w:rsidTr="000714E7">
            <w:trPr>
              <w:trHeight w:val="1474"/>
            </w:trPr>
            <w:tc>
              <w:tcPr>
                <w:tcW w:w="2405" w:type="dxa"/>
                <w:tcBorders>
                  <w:bottom w:val="single" w:sz="4" w:space="0" w:color="auto"/>
                </w:tcBorders>
                <w:vAlign w:val="center"/>
              </w:tcPr>
              <w:p w14:paraId="6F2734B8" w14:textId="77777777" w:rsidR="00520EBC" w:rsidRPr="00AF41C7" w:rsidRDefault="00520EBC" w:rsidP="000E0FBF">
                <w:r w:rsidRPr="00AF41C7">
                  <w:t>Section E</w:t>
                </w:r>
              </w:p>
              <w:p w14:paraId="4E1E6CEE" w14:textId="3BD1B5A5" w:rsidR="00520EBC" w:rsidRPr="00AF41C7" w:rsidRDefault="00520EBC" w:rsidP="000E0FBF">
                <w:r w:rsidRPr="00520EBC">
                  <w:t>Realising design ideas</w:t>
                </w:r>
              </w:p>
            </w:tc>
            <w:tc>
              <w:tcPr>
                <w:tcW w:w="1176" w:type="dxa"/>
                <w:vAlign w:val="center"/>
              </w:tcPr>
              <w:p w14:paraId="0045CA7F" w14:textId="77777777" w:rsidR="00520EBC" w:rsidRPr="00897383" w:rsidRDefault="00520EBC" w:rsidP="000E0FBF">
                <w:pPr>
                  <w:spacing w:line="240" w:lineRule="auto"/>
                  <w:jc w:val="center"/>
                </w:pPr>
                <w:r>
                  <w:t>20</w:t>
                </w:r>
              </w:p>
            </w:tc>
            <w:sdt>
              <w:sdtPr>
                <w:rPr>
                  <w:b/>
                  <w:bCs/>
                </w:rPr>
                <w:id w:val="-486931301"/>
                <w:placeholder>
                  <w:docPart w:val="610F1D36EA7747E6ADD1B1AA7EF24834"/>
                </w:placeholder>
                <w:showingPlcHdr/>
                <w:text/>
              </w:sdtPr>
              <w:sdtContent>
                <w:tc>
                  <w:tcPr>
                    <w:tcW w:w="1128" w:type="dxa"/>
                    <w:vAlign w:val="center"/>
                  </w:tcPr>
                  <w:p w14:paraId="10760A0F" w14:textId="77777777" w:rsidR="00520EBC" w:rsidRPr="00897383" w:rsidRDefault="00520EBC" w:rsidP="000E0FBF">
                    <w:pPr>
                      <w:spacing w:line="240" w:lineRule="auto"/>
                      <w:jc w:val="center"/>
                      <w:rPr>
                        <w:b/>
                        <w:bCs/>
                      </w:rPr>
                    </w:pPr>
                    <w:r w:rsidRPr="00897383">
                      <w:rPr>
                        <w:rStyle w:val="PlaceholderText"/>
                        <w:b/>
                        <w:bCs/>
                      </w:rPr>
                      <w:t>Click.</w:t>
                    </w:r>
                  </w:p>
                </w:tc>
              </w:sdtContent>
            </w:sdt>
            <w:sdt>
              <w:sdtPr>
                <w:rPr>
                  <w:b/>
                  <w:bCs/>
                </w:rPr>
                <w:id w:val="-28269542"/>
                <w:placeholder>
                  <w:docPart w:val="51772D4C950D442B9F0DD4C3030CA921"/>
                </w:placeholder>
                <w:showingPlcHdr/>
                <w:text/>
              </w:sdtPr>
              <w:sdtContent>
                <w:tc>
                  <w:tcPr>
                    <w:tcW w:w="4925" w:type="dxa"/>
                    <w:tcBorders>
                      <w:bottom w:val="single" w:sz="4" w:space="0" w:color="auto"/>
                    </w:tcBorders>
                  </w:tcPr>
                  <w:p w14:paraId="1B6CA377" w14:textId="77777777" w:rsidR="00520EBC" w:rsidRDefault="00520EBC" w:rsidP="000E0FBF">
                    <w:pPr>
                      <w:spacing w:line="240" w:lineRule="auto"/>
                      <w:rPr>
                        <w:b/>
                        <w:bCs/>
                      </w:rPr>
                    </w:pPr>
                    <w:r w:rsidRPr="00817E6C">
                      <w:rPr>
                        <w:rStyle w:val="PlaceholderText"/>
                        <w:b/>
                        <w:bCs/>
                      </w:rPr>
                      <w:t>Click or tap here to enter text.</w:t>
                    </w:r>
                  </w:p>
                </w:tc>
              </w:sdtContent>
            </w:sdt>
          </w:tr>
          <w:tr w:rsidR="00817E6C" w:rsidRPr="00897383" w14:paraId="71034757" w14:textId="7C00504C" w:rsidTr="000714E7">
            <w:trPr>
              <w:trHeight w:val="1474"/>
            </w:trPr>
            <w:tc>
              <w:tcPr>
                <w:tcW w:w="2405" w:type="dxa"/>
                <w:tcBorders>
                  <w:bottom w:val="single" w:sz="4" w:space="0" w:color="auto"/>
                </w:tcBorders>
                <w:vAlign w:val="center"/>
              </w:tcPr>
              <w:p w14:paraId="61F1F363" w14:textId="4E7A8BCB" w:rsidR="00817E6C" w:rsidRPr="00AF41C7" w:rsidRDefault="00817E6C" w:rsidP="00817E6C">
                <w:r w:rsidRPr="00AF41C7">
                  <w:t xml:space="preserve">Section </w:t>
                </w:r>
                <w:r w:rsidR="00520EBC">
                  <w:t>F</w:t>
                </w:r>
              </w:p>
              <w:p w14:paraId="691844B0" w14:textId="1A130B0A" w:rsidR="00817E6C" w:rsidRPr="00AF41C7" w:rsidRDefault="00817E6C" w:rsidP="00817E6C">
                <w:r w:rsidRPr="00AF41C7">
                  <w:t>Analysing and evaluating</w:t>
                </w:r>
              </w:p>
            </w:tc>
            <w:tc>
              <w:tcPr>
                <w:tcW w:w="1176" w:type="dxa"/>
                <w:vAlign w:val="center"/>
              </w:tcPr>
              <w:p w14:paraId="630FF737" w14:textId="6B6CA0E4" w:rsidR="00817E6C" w:rsidRPr="00897383" w:rsidRDefault="00817E6C" w:rsidP="00817E6C">
                <w:pPr>
                  <w:spacing w:line="240" w:lineRule="auto"/>
                  <w:jc w:val="center"/>
                </w:pPr>
                <w:r>
                  <w:t>20</w:t>
                </w:r>
              </w:p>
            </w:tc>
            <w:sdt>
              <w:sdtPr>
                <w:rPr>
                  <w:b/>
                  <w:bCs/>
                </w:rPr>
                <w:id w:val="54752572"/>
                <w:placeholder>
                  <w:docPart w:val="2F7003F913C34BE2A9C15BBCA3077653"/>
                </w:placeholder>
                <w:showingPlcHdr/>
                <w:text/>
              </w:sdtPr>
              <w:sdtEndPr/>
              <w:sdtContent>
                <w:tc>
                  <w:tcPr>
                    <w:tcW w:w="1128" w:type="dxa"/>
                    <w:vAlign w:val="center"/>
                  </w:tcPr>
                  <w:p w14:paraId="768BECAB" w14:textId="5EA11369" w:rsidR="00817E6C" w:rsidRPr="00897383" w:rsidRDefault="00817E6C" w:rsidP="00817E6C">
                    <w:pPr>
                      <w:spacing w:line="240" w:lineRule="auto"/>
                      <w:jc w:val="center"/>
                      <w:rPr>
                        <w:b/>
                        <w:bCs/>
                      </w:rPr>
                    </w:pPr>
                    <w:r w:rsidRPr="00897383">
                      <w:rPr>
                        <w:rStyle w:val="PlaceholderText"/>
                        <w:b/>
                        <w:bCs/>
                      </w:rPr>
                      <w:t>Click.</w:t>
                    </w:r>
                  </w:p>
                </w:tc>
              </w:sdtContent>
            </w:sdt>
            <w:sdt>
              <w:sdtPr>
                <w:rPr>
                  <w:b/>
                  <w:bCs/>
                </w:rPr>
                <w:id w:val="259342952"/>
                <w:placeholder>
                  <w:docPart w:val="9D5149372E4646A79EA79B1156C1EE67"/>
                </w:placeholder>
                <w:showingPlcHdr/>
                <w:text/>
              </w:sdtPr>
              <w:sdtEndPr/>
              <w:sdtContent>
                <w:tc>
                  <w:tcPr>
                    <w:tcW w:w="4925" w:type="dxa"/>
                    <w:tcBorders>
                      <w:bottom w:val="single" w:sz="4" w:space="0" w:color="auto"/>
                    </w:tcBorders>
                  </w:tcPr>
                  <w:p w14:paraId="33157DEE" w14:textId="49E8A3CE" w:rsidR="00817E6C" w:rsidRDefault="00817E6C" w:rsidP="00817E6C">
                    <w:pPr>
                      <w:spacing w:line="240" w:lineRule="auto"/>
                      <w:rPr>
                        <w:b/>
                        <w:bCs/>
                      </w:rPr>
                    </w:pPr>
                    <w:r w:rsidRPr="00817E6C">
                      <w:rPr>
                        <w:rStyle w:val="PlaceholderText"/>
                        <w:b/>
                        <w:bCs/>
                      </w:rPr>
                      <w:t>Click or tap here to enter text.</w:t>
                    </w:r>
                  </w:p>
                </w:tc>
              </w:sdtContent>
            </w:sdt>
          </w:tr>
          <w:tr w:rsidR="00817E6C" w14:paraId="6BBF3E62" w14:textId="5A8CD2ED" w:rsidTr="000714E7">
            <w:trPr>
              <w:trHeight w:val="454"/>
            </w:trPr>
            <w:tc>
              <w:tcPr>
                <w:tcW w:w="2405" w:type="dxa"/>
                <w:shd w:val="clear" w:color="auto" w:fill="F2F2F2" w:themeFill="background1" w:themeFillShade="F2"/>
                <w:vAlign w:val="center"/>
              </w:tcPr>
              <w:p w14:paraId="25D4D21D" w14:textId="0AA5D8AD" w:rsidR="00817E6C" w:rsidRPr="00897383" w:rsidRDefault="00817E6C" w:rsidP="00817E6C">
                <w:pPr>
                  <w:spacing w:line="240" w:lineRule="auto"/>
                  <w:jc w:val="right"/>
                </w:pPr>
                <w:r w:rsidRPr="00897383">
                  <w:t>Total mark</w:t>
                </w:r>
              </w:p>
            </w:tc>
            <w:tc>
              <w:tcPr>
                <w:tcW w:w="1176" w:type="dxa"/>
                <w:vAlign w:val="center"/>
              </w:tcPr>
              <w:p w14:paraId="708D5F99" w14:textId="019DBF6A" w:rsidR="00817E6C" w:rsidRPr="00897383" w:rsidRDefault="00817E6C" w:rsidP="00817E6C">
                <w:pPr>
                  <w:spacing w:line="240" w:lineRule="auto"/>
                  <w:jc w:val="center"/>
                </w:pPr>
                <w:r>
                  <w:t>100</w:t>
                </w:r>
              </w:p>
            </w:tc>
            <w:sdt>
              <w:sdtPr>
                <w:rPr>
                  <w:b/>
                  <w:bCs/>
                </w:rPr>
                <w:id w:val="48895272"/>
                <w:placeholder>
                  <w:docPart w:val="51E444251FC84C1EA447926F24C9A4FE"/>
                </w:placeholder>
                <w:showingPlcHdr/>
                <w:text/>
              </w:sdtPr>
              <w:sdtEndPr/>
              <w:sdtContent>
                <w:tc>
                  <w:tcPr>
                    <w:tcW w:w="1128" w:type="dxa"/>
                    <w:vAlign w:val="center"/>
                  </w:tcPr>
                  <w:p w14:paraId="7A997234" w14:textId="1631C206" w:rsidR="00817E6C" w:rsidRPr="003D393A" w:rsidRDefault="00817E6C" w:rsidP="00817E6C">
                    <w:pPr>
                      <w:spacing w:line="240" w:lineRule="auto"/>
                      <w:jc w:val="center"/>
                      <w:rPr>
                        <w:b/>
                        <w:bCs/>
                      </w:rPr>
                    </w:pPr>
                    <w:r w:rsidRPr="00897383">
                      <w:rPr>
                        <w:rStyle w:val="PlaceholderText"/>
                        <w:b/>
                        <w:bCs/>
                      </w:rPr>
                      <w:t>Click.</w:t>
                    </w:r>
                  </w:p>
                </w:tc>
              </w:sdtContent>
            </w:sdt>
            <w:tc>
              <w:tcPr>
                <w:tcW w:w="4925" w:type="dxa"/>
                <w:tcBorders>
                  <w:bottom w:val="nil"/>
                  <w:right w:val="nil"/>
                </w:tcBorders>
              </w:tcPr>
              <w:p w14:paraId="6784A22A" w14:textId="77777777" w:rsidR="00817E6C" w:rsidRPr="00817E6C" w:rsidRDefault="00817E6C" w:rsidP="00817E6C"/>
            </w:tc>
          </w:tr>
        </w:tbl>
        <w:p w14:paraId="685211B0" w14:textId="77777777" w:rsidR="00520EBC" w:rsidRDefault="00520EBC" w:rsidP="00520EBC">
          <w:pPr>
            <w:spacing w:line="240" w:lineRule="auto"/>
          </w:pPr>
        </w:p>
        <w:p w14:paraId="7D8E3BE7" w14:textId="2BE9250C" w:rsidR="00520EBC" w:rsidRDefault="00520EBC" w:rsidP="00520EBC">
          <w:pPr>
            <w:spacing w:line="240" w:lineRule="auto"/>
          </w:pPr>
          <w:r>
            <w:t>Photographic evidence</w:t>
          </w:r>
        </w:p>
        <w:p w14:paraId="549D106B" w14:textId="77777777" w:rsidR="00520EBC" w:rsidRPr="007B1C98" w:rsidRDefault="00520EBC" w:rsidP="00520EBC"/>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063"/>
          </w:tblGrid>
          <w:tr w:rsidR="00520EBC" w:rsidRPr="007B1C98" w14:paraId="736FE804" w14:textId="77777777" w:rsidTr="000714E7">
            <w:trPr>
              <w:trHeight w:val="454"/>
            </w:trPr>
            <w:sdt>
              <w:sdtPr>
                <w:rPr>
                  <w:sz w:val="36"/>
                  <w:szCs w:val="36"/>
                </w:rPr>
                <w:id w:val="1624802842"/>
                <w14:checkbox>
                  <w14:checked w14:val="0"/>
                  <w14:checkedState w14:val="2612" w14:font="MS Gothic"/>
                  <w14:uncheckedState w14:val="2610" w14:font="MS Gothic"/>
                </w14:checkbox>
              </w:sdtPr>
              <w:sdtContent>
                <w:tc>
                  <w:tcPr>
                    <w:tcW w:w="576" w:type="dxa"/>
                  </w:tcPr>
                  <w:p w14:paraId="288BAA52" w14:textId="77777777" w:rsidR="00520EBC" w:rsidRPr="00A623F8" w:rsidRDefault="00520EBC" w:rsidP="000E0FBF">
                    <w:pPr>
                      <w:rPr>
                        <w:sz w:val="36"/>
                        <w:szCs w:val="36"/>
                      </w:rPr>
                    </w:pPr>
                    <w:r w:rsidRPr="00A623F8">
                      <w:rPr>
                        <w:rFonts w:ascii="MS Gothic" w:eastAsia="MS Gothic" w:hAnsi="MS Gothic" w:hint="eastAsia"/>
                        <w:sz w:val="36"/>
                        <w:szCs w:val="36"/>
                      </w:rPr>
                      <w:t>☐</w:t>
                    </w:r>
                  </w:p>
                </w:tc>
              </w:sdtContent>
            </w:sdt>
            <w:tc>
              <w:tcPr>
                <w:tcW w:w="9063" w:type="dxa"/>
                <w:vAlign w:val="center"/>
              </w:tcPr>
              <w:p w14:paraId="1111D047" w14:textId="595B2E55" w:rsidR="00520EBC" w:rsidRPr="007B1C98" w:rsidRDefault="00520EBC" w:rsidP="000E0FBF">
                <w:r w:rsidRPr="00520EBC">
                  <w:t>Photographic evidence of the prototype must be included in the work submitted. This must clearly support the marks awarded. The quality and quantity of photographs provided must be sufficient to judge the quality and detail of the work undertaken. Failure to provide such evidence may result in moderators being unable to confirm the marks you have awarded. Please tick/select the box to confirm this has been included.</w:t>
                </w:r>
              </w:p>
            </w:tc>
          </w:tr>
        </w:tbl>
        <w:p w14:paraId="0884C3A4" w14:textId="111DA792" w:rsidR="00520EBC" w:rsidRDefault="000714E7" w:rsidP="00520EBC">
          <w:pPr>
            <w:spacing w:line="240" w:lineRule="auto"/>
          </w:pPr>
        </w:p>
      </w:sdtContent>
    </w:sdt>
    <w:sectPr w:rsidR="00520EBC"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29FD" w14:textId="77777777" w:rsidR="00542BE7" w:rsidRDefault="00542BE7">
      <w:r>
        <w:separator/>
      </w:r>
    </w:p>
  </w:endnote>
  <w:endnote w:type="continuationSeparator" w:id="0">
    <w:p w14:paraId="5A4EAB02" w14:textId="77777777" w:rsidR="00542BE7" w:rsidRDefault="0054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0CF93DF6-A629-4844-9804-861A4E8D2EA7}"/>
    <w:embedBold r:id="rId2" w:fontKey="{009A683C-112F-47C0-891F-A451E951607D}"/>
    <w:embedItalic r:id="rId3" w:fontKey="{EDAEC760-13C7-4F34-8E7D-5F8331987972}"/>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082FDFBD-6F2B-4201-AEBB-F7C8BDABC446}"/>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96A82A74-F5AF-4F43-A1A1-3DF8D6FE2F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542BE7"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7913FF86" w:rsidR="006955C6" w:rsidRDefault="00520EBC" w:rsidP="006955C6">
          <w:pPr>
            <w:pStyle w:val="Footer0"/>
            <w:jc w:val="right"/>
          </w:pPr>
          <w:r>
            <w:t>8</w:t>
          </w:r>
          <w:r w:rsidR="00AF41C7">
            <w:t>552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79DB8" w14:textId="77777777" w:rsidR="00542BE7" w:rsidRDefault="00542BE7">
      <w:r>
        <w:separator/>
      </w:r>
    </w:p>
  </w:footnote>
  <w:footnote w:type="continuationSeparator" w:id="0">
    <w:p w14:paraId="0AD581BC" w14:textId="77777777" w:rsidR="00542BE7" w:rsidRDefault="0054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16F3"/>
    <w:rsid w:val="00EA4DE7"/>
    <w:rsid w:val="00EB57A8"/>
    <w:rsid w:val="00ED6710"/>
    <w:rsid w:val="00EE20C0"/>
    <w:rsid w:val="00EE4055"/>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DB6C15" w:rsidP="00DB6C15">
          <w:pPr>
            <w:pStyle w:val="5AE1C47E89F047F9924044B1444FE22E2"/>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DB6C15" w:rsidP="00DB6C15">
          <w:pPr>
            <w:pStyle w:val="AAE938A8265D44CEACF3E7558B3302582"/>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DB6C15" w:rsidP="00DB6C15">
          <w:pPr>
            <w:pStyle w:val="6A15FAC8A90B4EB8AFE9BD17FE31779C2"/>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DB6C15" w:rsidP="00DB6C15">
          <w:pPr>
            <w:pStyle w:val="CACA43C098B948538F3BC944C03AE6382"/>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DB6C15" w:rsidP="00DB6C15">
          <w:pPr>
            <w:pStyle w:val="025DA7D116AC405A9FDC62C4C806C01B2"/>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DB6C15" w:rsidP="00DB6C15">
          <w:pPr>
            <w:pStyle w:val="11A5E02149544EB5A904AECEC087F9A82"/>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DB6C15" w:rsidP="00DB6C15">
          <w:pPr>
            <w:pStyle w:val="F98DD280FC32414489EE0C62DCD4210D2"/>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DB6C15" w:rsidP="00DB6C15">
          <w:pPr>
            <w:pStyle w:val="FDABE5859CFF443584CDCABB5427A5432"/>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DB6C15" w:rsidP="00DB6C15">
          <w:pPr>
            <w:pStyle w:val="835FE4C8562647CC9EA4BF59E5BBA7A12"/>
          </w:pPr>
          <w:r w:rsidRPr="00897383">
            <w:rPr>
              <w:rStyle w:val="PlaceholderText"/>
              <w:b/>
              <w:bCs/>
            </w:rPr>
            <w:t>Click.</w:t>
          </w:r>
        </w:p>
      </w:docPartBody>
    </w:docPart>
    <w:docPart>
      <w:docPartPr>
        <w:name w:val="5511F4689A704775A1542DC2F5EC79D3"/>
        <w:category>
          <w:name w:val="General"/>
          <w:gallery w:val="placeholder"/>
        </w:category>
        <w:types>
          <w:type w:val="bbPlcHdr"/>
        </w:types>
        <w:behaviors>
          <w:behavior w:val="content"/>
        </w:behaviors>
        <w:guid w:val="{E7C9DD7C-3DBF-4A58-81C2-19D14E875508}"/>
      </w:docPartPr>
      <w:docPartBody>
        <w:p w:rsidR="000E6CC9" w:rsidRDefault="00DB6C15" w:rsidP="00DB6C15">
          <w:pPr>
            <w:pStyle w:val="5511F4689A704775A1542DC2F5EC79D32"/>
          </w:pPr>
          <w:r w:rsidRPr="00897383">
            <w:rPr>
              <w:rStyle w:val="PlaceholderText"/>
              <w:b/>
              <w:bCs/>
            </w:rPr>
            <w:t>Click.</w:t>
          </w:r>
        </w:p>
      </w:docPartBody>
    </w:docPart>
    <w:docPart>
      <w:docPartPr>
        <w:name w:val="540D46DBCE514F778A2F1592C8971C20"/>
        <w:category>
          <w:name w:val="General"/>
          <w:gallery w:val="placeholder"/>
        </w:category>
        <w:types>
          <w:type w:val="bbPlcHdr"/>
        </w:types>
        <w:behaviors>
          <w:behavior w:val="content"/>
        </w:behaviors>
        <w:guid w:val="{E5C2728E-62FE-4A3C-BEB3-FC0944CC1193}"/>
      </w:docPartPr>
      <w:docPartBody>
        <w:p w:rsidR="000E6CC9" w:rsidRDefault="00DB6C15" w:rsidP="00DB6C15">
          <w:pPr>
            <w:pStyle w:val="540D46DBCE514F778A2F1592C8971C202"/>
          </w:pPr>
          <w:r w:rsidRPr="00897383">
            <w:rPr>
              <w:rStyle w:val="PlaceholderText"/>
              <w:b/>
              <w:bCs/>
            </w:rPr>
            <w:t>Click.</w:t>
          </w:r>
        </w:p>
      </w:docPartBody>
    </w:docPart>
    <w:docPart>
      <w:docPartPr>
        <w:name w:val="58AA6AAE2F0D4415B6B7DA1E4B5B4A43"/>
        <w:category>
          <w:name w:val="General"/>
          <w:gallery w:val="placeholder"/>
        </w:category>
        <w:types>
          <w:type w:val="bbPlcHdr"/>
        </w:types>
        <w:behaviors>
          <w:behavior w:val="content"/>
        </w:behaviors>
        <w:guid w:val="{4A3F3E3B-2430-4313-BE8E-8A24474DD707}"/>
      </w:docPartPr>
      <w:docPartBody>
        <w:p w:rsidR="000E6CC9" w:rsidRDefault="00DB6C15" w:rsidP="00DB6C15">
          <w:pPr>
            <w:pStyle w:val="58AA6AAE2F0D4415B6B7DA1E4B5B4A432"/>
          </w:pPr>
          <w:r w:rsidRPr="00817E6C">
            <w:rPr>
              <w:rStyle w:val="PlaceholderText"/>
              <w:b/>
              <w:bCs/>
            </w:rPr>
            <w:t>Click or tap here to enter text.</w:t>
          </w:r>
        </w:p>
      </w:docPartBody>
    </w:docPart>
    <w:docPart>
      <w:docPartPr>
        <w:name w:val="D73DBDD4B7C64AADAABC2FCF7E975EA4"/>
        <w:category>
          <w:name w:val="General"/>
          <w:gallery w:val="placeholder"/>
        </w:category>
        <w:types>
          <w:type w:val="bbPlcHdr"/>
        </w:types>
        <w:behaviors>
          <w:behavior w:val="content"/>
        </w:behaviors>
        <w:guid w:val="{A93AFBA6-6BE6-42E9-8018-59ECDDBE851B}"/>
      </w:docPartPr>
      <w:docPartBody>
        <w:p w:rsidR="000E6CC9" w:rsidRDefault="00DB6C15" w:rsidP="00DB6C15">
          <w:pPr>
            <w:pStyle w:val="D73DBDD4B7C64AADAABC2FCF7E975EA42"/>
          </w:pPr>
          <w:r w:rsidRPr="00897383">
            <w:rPr>
              <w:rStyle w:val="PlaceholderText"/>
              <w:b/>
              <w:bCs/>
            </w:rPr>
            <w:t>Click.</w:t>
          </w:r>
        </w:p>
      </w:docPartBody>
    </w:docPart>
    <w:docPart>
      <w:docPartPr>
        <w:name w:val="B43116BA45E54CDB849D69863CE59942"/>
        <w:category>
          <w:name w:val="General"/>
          <w:gallery w:val="placeholder"/>
        </w:category>
        <w:types>
          <w:type w:val="bbPlcHdr"/>
        </w:types>
        <w:behaviors>
          <w:behavior w:val="content"/>
        </w:behaviors>
        <w:guid w:val="{AF14BD52-20B6-4DE8-8520-5669CD75F72E}"/>
      </w:docPartPr>
      <w:docPartBody>
        <w:p w:rsidR="000E6CC9" w:rsidRDefault="00DB6C15" w:rsidP="00DB6C15">
          <w:pPr>
            <w:pStyle w:val="B43116BA45E54CDB849D69863CE599422"/>
          </w:pPr>
          <w:r w:rsidRPr="00817E6C">
            <w:rPr>
              <w:rStyle w:val="PlaceholderText"/>
              <w:b/>
              <w:bCs/>
            </w:rPr>
            <w:t>Click or tap here to enter text.</w:t>
          </w:r>
        </w:p>
      </w:docPartBody>
    </w:docPart>
    <w:docPart>
      <w:docPartPr>
        <w:name w:val="8ABBC87CF28543C89AF316F7C9110F2E"/>
        <w:category>
          <w:name w:val="General"/>
          <w:gallery w:val="placeholder"/>
        </w:category>
        <w:types>
          <w:type w:val="bbPlcHdr"/>
        </w:types>
        <w:behaviors>
          <w:behavior w:val="content"/>
        </w:behaviors>
        <w:guid w:val="{55AD0CBE-36BD-4DD7-B6DB-BFEB0E07A32A}"/>
      </w:docPartPr>
      <w:docPartBody>
        <w:p w:rsidR="000E6CC9" w:rsidRDefault="00DB6C15" w:rsidP="00DB6C15">
          <w:pPr>
            <w:pStyle w:val="8ABBC87CF28543C89AF316F7C9110F2E2"/>
          </w:pPr>
          <w:r w:rsidRPr="00897383">
            <w:rPr>
              <w:rStyle w:val="PlaceholderText"/>
              <w:b/>
              <w:bCs/>
            </w:rPr>
            <w:t>Click.</w:t>
          </w:r>
        </w:p>
      </w:docPartBody>
    </w:docPart>
    <w:docPart>
      <w:docPartPr>
        <w:name w:val="210A26497A3C4C669B023CAA8089F8CB"/>
        <w:category>
          <w:name w:val="General"/>
          <w:gallery w:val="placeholder"/>
        </w:category>
        <w:types>
          <w:type w:val="bbPlcHdr"/>
        </w:types>
        <w:behaviors>
          <w:behavior w:val="content"/>
        </w:behaviors>
        <w:guid w:val="{23029920-172B-477C-B7C3-00447FA29725}"/>
      </w:docPartPr>
      <w:docPartBody>
        <w:p w:rsidR="000E6CC9" w:rsidRDefault="00DB6C15" w:rsidP="00DB6C15">
          <w:pPr>
            <w:pStyle w:val="210A26497A3C4C669B023CAA8089F8CB2"/>
          </w:pPr>
          <w:r w:rsidRPr="00817E6C">
            <w:rPr>
              <w:rStyle w:val="PlaceholderText"/>
              <w:b/>
              <w:bCs/>
            </w:rPr>
            <w:t>Click or tap here to enter text.</w:t>
          </w:r>
        </w:p>
      </w:docPartBody>
    </w:docPart>
    <w:docPart>
      <w:docPartPr>
        <w:name w:val="2F7003F913C34BE2A9C15BBCA3077653"/>
        <w:category>
          <w:name w:val="General"/>
          <w:gallery w:val="placeholder"/>
        </w:category>
        <w:types>
          <w:type w:val="bbPlcHdr"/>
        </w:types>
        <w:behaviors>
          <w:behavior w:val="content"/>
        </w:behaviors>
        <w:guid w:val="{59DBB00D-A712-40BA-AB0C-3F616F752B94}"/>
      </w:docPartPr>
      <w:docPartBody>
        <w:p w:rsidR="000E6CC9" w:rsidRDefault="00DB6C15" w:rsidP="00DB6C15">
          <w:pPr>
            <w:pStyle w:val="2F7003F913C34BE2A9C15BBCA30776532"/>
          </w:pPr>
          <w:r w:rsidRPr="00897383">
            <w:rPr>
              <w:rStyle w:val="PlaceholderText"/>
              <w:b/>
              <w:bCs/>
            </w:rPr>
            <w:t>Click.</w:t>
          </w:r>
        </w:p>
      </w:docPartBody>
    </w:docPart>
    <w:docPart>
      <w:docPartPr>
        <w:name w:val="9D5149372E4646A79EA79B1156C1EE67"/>
        <w:category>
          <w:name w:val="General"/>
          <w:gallery w:val="placeholder"/>
        </w:category>
        <w:types>
          <w:type w:val="bbPlcHdr"/>
        </w:types>
        <w:behaviors>
          <w:behavior w:val="content"/>
        </w:behaviors>
        <w:guid w:val="{BC959AA6-9CB1-4B1F-B0E6-F7C02BB8CC18}"/>
      </w:docPartPr>
      <w:docPartBody>
        <w:p w:rsidR="000E6CC9" w:rsidRDefault="00DB6C15" w:rsidP="00DB6C15">
          <w:pPr>
            <w:pStyle w:val="9D5149372E4646A79EA79B1156C1EE672"/>
          </w:pPr>
          <w:r w:rsidRPr="00817E6C">
            <w:rPr>
              <w:rStyle w:val="PlaceholderText"/>
              <w:b/>
              <w:bCs/>
            </w:rPr>
            <w:t>Click or tap here to enter text.</w:t>
          </w:r>
        </w:p>
      </w:docPartBody>
    </w:docPart>
    <w:docPart>
      <w:docPartPr>
        <w:name w:val="51E444251FC84C1EA447926F24C9A4FE"/>
        <w:category>
          <w:name w:val="General"/>
          <w:gallery w:val="placeholder"/>
        </w:category>
        <w:types>
          <w:type w:val="bbPlcHdr"/>
        </w:types>
        <w:behaviors>
          <w:behavior w:val="content"/>
        </w:behaviors>
        <w:guid w:val="{B7AFEF91-6894-4177-9FFA-0B0BF98B9CE1}"/>
      </w:docPartPr>
      <w:docPartBody>
        <w:p w:rsidR="000E6CC9" w:rsidRDefault="00DB6C15" w:rsidP="00DB6C15">
          <w:pPr>
            <w:pStyle w:val="51E444251FC84C1EA447926F24C9A4FE2"/>
          </w:pPr>
          <w:r w:rsidRPr="00897383">
            <w:rPr>
              <w:rStyle w:val="PlaceholderText"/>
              <w:b/>
              <w:bCs/>
            </w:rPr>
            <w:t>Click.</w:t>
          </w:r>
        </w:p>
      </w:docPartBody>
    </w:docPart>
    <w:docPart>
      <w:docPartPr>
        <w:name w:val="9C0690DB2D704D0E9F5BF8CB1C151463"/>
        <w:category>
          <w:name w:val="General"/>
          <w:gallery w:val="placeholder"/>
        </w:category>
        <w:types>
          <w:type w:val="bbPlcHdr"/>
        </w:types>
        <w:behaviors>
          <w:behavior w:val="content"/>
        </w:behaviors>
        <w:guid w:val="{879A9104-E5DD-479F-B61E-AE71304BB3B1}"/>
      </w:docPartPr>
      <w:docPartBody>
        <w:p w:rsidR="000E6CC9" w:rsidRDefault="00DB6C15" w:rsidP="00DB6C15">
          <w:pPr>
            <w:pStyle w:val="9C0690DB2D704D0E9F5BF8CB1C1514632"/>
          </w:pPr>
          <w:r w:rsidRPr="00817E6C">
            <w:rPr>
              <w:rStyle w:val="PlaceholderText"/>
              <w:b/>
              <w:bCs/>
            </w:rPr>
            <w:t>Click or tap here to enter text.</w:t>
          </w:r>
        </w:p>
      </w:docPartBody>
    </w:docPart>
    <w:docPart>
      <w:docPartPr>
        <w:name w:val="610F1D36EA7747E6ADD1B1AA7EF24834"/>
        <w:category>
          <w:name w:val="General"/>
          <w:gallery w:val="placeholder"/>
        </w:category>
        <w:types>
          <w:type w:val="bbPlcHdr"/>
        </w:types>
        <w:behaviors>
          <w:behavior w:val="content"/>
        </w:behaviors>
        <w:guid w:val="{A69D20D7-E38B-4669-980C-619235991D18}"/>
      </w:docPartPr>
      <w:docPartBody>
        <w:p w:rsidR="00FB2949" w:rsidRDefault="00DB6C15" w:rsidP="00DB6C15">
          <w:pPr>
            <w:pStyle w:val="610F1D36EA7747E6ADD1B1AA7EF248341"/>
          </w:pPr>
          <w:r w:rsidRPr="00897383">
            <w:rPr>
              <w:rStyle w:val="PlaceholderText"/>
              <w:b/>
              <w:bCs/>
            </w:rPr>
            <w:t>Click.</w:t>
          </w:r>
        </w:p>
      </w:docPartBody>
    </w:docPart>
    <w:docPart>
      <w:docPartPr>
        <w:name w:val="51772D4C950D442B9F0DD4C3030CA921"/>
        <w:category>
          <w:name w:val="General"/>
          <w:gallery w:val="placeholder"/>
        </w:category>
        <w:types>
          <w:type w:val="bbPlcHdr"/>
        </w:types>
        <w:behaviors>
          <w:behavior w:val="content"/>
        </w:behaviors>
        <w:guid w:val="{E77ED362-AA74-478D-90FD-1F9A4102E15C}"/>
      </w:docPartPr>
      <w:docPartBody>
        <w:p w:rsidR="00FB2949" w:rsidRDefault="00DB6C15" w:rsidP="00DB6C15">
          <w:pPr>
            <w:pStyle w:val="51772D4C950D442B9F0DD4C3030CA9211"/>
          </w:pPr>
          <w:r w:rsidRPr="00817E6C">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1D2366"/>
    <w:rsid w:val="001E4678"/>
    <w:rsid w:val="002F5BE7"/>
    <w:rsid w:val="0037362E"/>
    <w:rsid w:val="005C6C3F"/>
    <w:rsid w:val="007C3FB9"/>
    <w:rsid w:val="008B7CA4"/>
    <w:rsid w:val="008F127E"/>
    <w:rsid w:val="008F400A"/>
    <w:rsid w:val="00A840B9"/>
    <w:rsid w:val="00AA4FB2"/>
    <w:rsid w:val="00AC3D42"/>
    <w:rsid w:val="00B01F7B"/>
    <w:rsid w:val="00B27B40"/>
    <w:rsid w:val="00B76AA7"/>
    <w:rsid w:val="00B857DF"/>
    <w:rsid w:val="00C221CD"/>
    <w:rsid w:val="00CE3259"/>
    <w:rsid w:val="00DB6C15"/>
    <w:rsid w:val="00E21F77"/>
    <w:rsid w:val="00EA77FF"/>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C15"/>
    <w:rPr>
      <w:color w:val="808080"/>
    </w:rPr>
  </w:style>
  <w:style w:type="paragraph" w:customStyle="1" w:styleId="AAE938A8265D44CEACF3E7558B3302581">
    <w:name w:val="AAE938A8265D44CEACF3E7558B3302581"/>
    <w:rsid w:val="00DB6C1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DB6C1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DB6C1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DB6C1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DB6C1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DB6C1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DB6C1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1">
    <w:name w:val="FDABE5859CFF443584CDCABB5427A5431"/>
    <w:rsid w:val="00DB6C1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1">
    <w:name w:val="835FE4C8562647CC9EA4BF59E5BBA7A11"/>
    <w:rsid w:val="00DB6C15"/>
    <w:pPr>
      <w:spacing w:after="0" w:line="260" w:lineRule="atLeast"/>
    </w:pPr>
    <w:rPr>
      <w:rFonts w:ascii="Source Sans Pro" w:eastAsia="Times New Roman" w:hAnsi="Source Sans Pro" w:cs="Times New Roman"/>
      <w:kern w:val="0"/>
      <w:sz w:val="22"/>
      <w14:ligatures w14:val="none"/>
    </w:rPr>
  </w:style>
  <w:style w:type="paragraph" w:customStyle="1" w:styleId="5B4ABBC2B37A4FD4B6F7A8DC1AEC87C0">
    <w:name w:val="5B4ABBC2B37A4FD4B6F7A8DC1AEC87C0"/>
    <w:rsid w:val="00DB6C15"/>
    <w:pPr>
      <w:spacing w:after="0" w:line="260" w:lineRule="atLeast"/>
    </w:pPr>
    <w:rPr>
      <w:rFonts w:ascii="Source Sans Pro" w:eastAsia="Times New Roman" w:hAnsi="Source Sans Pro" w:cs="Times New Roman"/>
      <w:kern w:val="0"/>
      <w:sz w:val="22"/>
      <w14:ligatures w14:val="none"/>
    </w:rPr>
  </w:style>
  <w:style w:type="paragraph" w:customStyle="1" w:styleId="183CC9DD8BD74EED9F96B0FB2887873A">
    <w:name w:val="183CC9DD8BD74EED9F96B0FB2887873A"/>
    <w:rsid w:val="00DB6C15"/>
    <w:pPr>
      <w:spacing w:after="0" w:line="260" w:lineRule="atLeast"/>
    </w:pPr>
    <w:rPr>
      <w:rFonts w:ascii="Source Sans Pro" w:eastAsia="Times New Roman" w:hAnsi="Source Sans Pro" w:cs="Times New Roman"/>
      <w:kern w:val="0"/>
      <w:sz w:val="22"/>
      <w14:ligatures w14:val="none"/>
    </w:rPr>
  </w:style>
  <w:style w:type="paragraph" w:customStyle="1" w:styleId="5F46C95596D04AF9B7D603061A8D80A2">
    <w:name w:val="5F46C95596D04AF9B7D603061A8D80A2"/>
    <w:rsid w:val="00DB6C15"/>
    <w:pPr>
      <w:spacing w:after="0" w:line="260" w:lineRule="atLeast"/>
    </w:pPr>
    <w:rPr>
      <w:rFonts w:ascii="Source Sans Pro" w:eastAsia="Times New Roman" w:hAnsi="Source Sans Pro" w:cs="Times New Roman"/>
      <w:kern w:val="0"/>
      <w:sz w:val="22"/>
      <w14:ligatures w14:val="none"/>
    </w:rPr>
  </w:style>
  <w:style w:type="paragraph" w:customStyle="1" w:styleId="8B5CEEDF47EB461DBF809209599A33A8">
    <w:name w:val="8B5CEEDF47EB461DBF809209599A33A8"/>
    <w:rsid w:val="00DB6C15"/>
    <w:pPr>
      <w:spacing w:after="0" w:line="260" w:lineRule="atLeast"/>
    </w:pPr>
    <w:rPr>
      <w:rFonts w:ascii="Source Sans Pro" w:eastAsia="Times New Roman" w:hAnsi="Source Sans Pro" w:cs="Times New Roman"/>
      <w:kern w:val="0"/>
      <w:sz w:val="22"/>
      <w14:ligatures w14:val="none"/>
    </w:rPr>
  </w:style>
  <w:style w:type="paragraph" w:customStyle="1" w:styleId="5E02D61234584751BC452F26E34CB1BE">
    <w:name w:val="5E02D61234584751BC452F26E34CB1BE"/>
    <w:rsid w:val="00DB6C15"/>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
    <w:name w:val="5511F4689A704775A1542DC2F5EC79D3"/>
    <w:rsid w:val="00DB6C15"/>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1">
    <w:name w:val="9C0690DB2D704D0E9F5BF8CB1C1514631"/>
    <w:rsid w:val="00DB6C15"/>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
    <w:name w:val="540D46DBCE514F778A2F1592C8971C20"/>
    <w:rsid w:val="00DB6C15"/>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
    <w:name w:val="58AA6AAE2F0D4415B6B7DA1E4B5B4A43"/>
    <w:rsid w:val="00DB6C15"/>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
    <w:name w:val="D73DBDD4B7C64AADAABC2FCF7E975EA4"/>
    <w:rsid w:val="00DB6C15"/>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
    <w:name w:val="B43116BA45E54CDB849D69863CE59942"/>
    <w:rsid w:val="00DB6C15"/>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
    <w:name w:val="8ABBC87CF28543C89AF316F7C9110F2E"/>
    <w:rsid w:val="00DB6C15"/>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
    <w:name w:val="210A26497A3C4C669B023CAA8089F8CB"/>
    <w:rsid w:val="00DB6C15"/>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
    <w:name w:val="2F7003F913C34BE2A9C15BBCA3077653"/>
    <w:rsid w:val="00DB6C15"/>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
    <w:name w:val="9D5149372E4646A79EA79B1156C1EE67"/>
    <w:rsid w:val="00DB6C15"/>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
    <w:name w:val="51E444251FC84C1EA447926F24C9A4FE"/>
    <w:rsid w:val="00DB6C15"/>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
    <w:name w:val="AAE938A8265D44CEACF3E7558B330258"/>
    <w:rsid w:val="007C3FB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7C3FB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7C3FB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7C3FB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7C3FB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7C3FB9"/>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7C3FB9"/>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7C3FB9"/>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7C3FB9"/>
    <w:pPr>
      <w:spacing w:after="0" w:line="260" w:lineRule="atLeast"/>
    </w:pPr>
    <w:rPr>
      <w:rFonts w:ascii="Source Sans Pro" w:eastAsia="Times New Roman" w:hAnsi="Source Sans Pro" w:cs="Times New Roman"/>
      <w:kern w:val="0"/>
      <w:sz w:val="22"/>
      <w14:ligatures w14:val="none"/>
    </w:rPr>
  </w:style>
  <w:style w:type="paragraph" w:customStyle="1" w:styleId="5B4ABBC2B37A4FD4B6F7A8DC1AEC87C01">
    <w:name w:val="5B4ABBC2B37A4FD4B6F7A8DC1AEC87C01"/>
    <w:rsid w:val="007C3FB9"/>
    <w:pPr>
      <w:spacing w:after="0" w:line="260" w:lineRule="atLeast"/>
    </w:pPr>
    <w:rPr>
      <w:rFonts w:ascii="Source Sans Pro" w:eastAsia="Times New Roman" w:hAnsi="Source Sans Pro" w:cs="Times New Roman"/>
      <w:kern w:val="0"/>
      <w:sz w:val="22"/>
      <w14:ligatures w14:val="none"/>
    </w:rPr>
  </w:style>
  <w:style w:type="paragraph" w:customStyle="1" w:styleId="183CC9DD8BD74EED9F96B0FB2887873A1">
    <w:name w:val="183CC9DD8BD74EED9F96B0FB2887873A1"/>
    <w:rsid w:val="007C3FB9"/>
    <w:pPr>
      <w:spacing w:after="0" w:line="260" w:lineRule="atLeast"/>
    </w:pPr>
    <w:rPr>
      <w:rFonts w:ascii="Source Sans Pro" w:eastAsia="Times New Roman" w:hAnsi="Source Sans Pro" w:cs="Times New Roman"/>
      <w:kern w:val="0"/>
      <w:sz w:val="22"/>
      <w14:ligatures w14:val="none"/>
    </w:rPr>
  </w:style>
  <w:style w:type="paragraph" w:customStyle="1" w:styleId="5F46C95596D04AF9B7D603061A8D80A21">
    <w:name w:val="5F46C95596D04AF9B7D603061A8D80A21"/>
    <w:rsid w:val="007C3FB9"/>
    <w:pPr>
      <w:spacing w:after="0" w:line="260" w:lineRule="atLeast"/>
    </w:pPr>
    <w:rPr>
      <w:rFonts w:ascii="Source Sans Pro" w:eastAsia="Times New Roman" w:hAnsi="Source Sans Pro" w:cs="Times New Roman"/>
      <w:kern w:val="0"/>
      <w:sz w:val="22"/>
      <w14:ligatures w14:val="none"/>
    </w:rPr>
  </w:style>
  <w:style w:type="paragraph" w:customStyle="1" w:styleId="8B5CEEDF47EB461DBF809209599A33A81">
    <w:name w:val="8B5CEEDF47EB461DBF809209599A33A81"/>
    <w:rsid w:val="007C3FB9"/>
    <w:pPr>
      <w:spacing w:after="0" w:line="260" w:lineRule="atLeast"/>
    </w:pPr>
    <w:rPr>
      <w:rFonts w:ascii="Source Sans Pro" w:eastAsia="Times New Roman" w:hAnsi="Source Sans Pro" w:cs="Times New Roman"/>
      <w:kern w:val="0"/>
      <w:sz w:val="22"/>
      <w14:ligatures w14:val="none"/>
    </w:rPr>
  </w:style>
  <w:style w:type="paragraph" w:customStyle="1" w:styleId="5E02D61234584751BC452F26E34CB1BE1">
    <w:name w:val="5E02D61234584751BC452F26E34CB1BE1"/>
    <w:rsid w:val="007C3FB9"/>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1">
    <w:name w:val="5511F4689A704775A1542DC2F5EC79D31"/>
    <w:rsid w:val="007C3FB9"/>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
    <w:name w:val="9C0690DB2D704D0E9F5BF8CB1C151463"/>
    <w:rsid w:val="007C3FB9"/>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1">
    <w:name w:val="540D46DBCE514F778A2F1592C8971C201"/>
    <w:rsid w:val="007C3FB9"/>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1">
    <w:name w:val="58AA6AAE2F0D4415B6B7DA1E4B5B4A431"/>
    <w:rsid w:val="007C3FB9"/>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1">
    <w:name w:val="D73DBDD4B7C64AADAABC2FCF7E975EA41"/>
    <w:rsid w:val="007C3FB9"/>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1">
    <w:name w:val="B43116BA45E54CDB849D69863CE599421"/>
    <w:rsid w:val="007C3FB9"/>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1">
    <w:name w:val="8ABBC87CF28543C89AF316F7C9110F2E1"/>
    <w:rsid w:val="007C3FB9"/>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1">
    <w:name w:val="210A26497A3C4C669B023CAA8089F8CB1"/>
    <w:rsid w:val="007C3FB9"/>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1">
    <w:name w:val="2F7003F913C34BE2A9C15BBCA30776531"/>
    <w:rsid w:val="007C3FB9"/>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1">
    <w:name w:val="9D5149372E4646A79EA79B1156C1EE671"/>
    <w:rsid w:val="007C3FB9"/>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1">
    <w:name w:val="51E444251FC84C1EA447926F24C9A4FE1"/>
    <w:rsid w:val="007C3FB9"/>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
    <w:name w:val="610F1D36EA7747E6ADD1B1AA7EF24834"/>
    <w:rsid w:val="00DB6C15"/>
  </w:style>
  <w:style w:type="paragraph" w:customStyle="1" w:styleId="51772D4C950D442B9F0DD4C3030CA921">
    <w:name w:val="51772D4C950D442B9F0DD4C3030CA921"/>
    <w:rsid w:val="00DB6C15"/>
  </w:style>
  <w:style w:type="paragraph" w:customStyle="1" w:styleId="AAE938A8265D44CEACF3E7558B3302582">
    <w:name w:val="AAE938A8265D44CEACF3E7558B3302582"/>
    <w:rsid w:val="00DB6C1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DB6C1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DB6C1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DB6C1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DB6C1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DB6C1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DB6C1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2">
    <w:name w:val="FDABE5859CFF443584CDCABB5427A5432"/>
    <w:rsid w:val="00DB6C1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2">
    <w:name w:val="835FE4C8562647CC9EA4BF59E5BBA7A12"/>
    <w:rsid w:val="00DB6C15"/>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2">
    <w:name w:val="5511F4689A704775A1542DC2F5EC79D32"/>
    <w:rsid w:val="00DB6C15"/>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2">
    <w:name w:val="9C0690DB2D704D0E9F5BF8CB1C1514632"/>
    <w:rsid w:val="00DB6C15"/>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2">
    <w:name w:val="540D46DBCE514F778A2F1592C8971C202"/>
    <w:rsid w:val="00DB6C15"/>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2">
    <w:name w:val="58AA6AAE2F0D4415B6B7DA1E4B5B4A432"/>
    <w:rsid w:val="00DB6C15"/>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2">
    <w:name w:val="D73DBDD4B7C64AADAABC2FCF7E975EA42"/>
    <w:rsid w:val="00DB6C15"/>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2">
    <w:name w:val="B43116BA45E54CDB849D69863CE599422"/>
    <w:rsid w:val="00DB6C15"/>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2">
    <w:name w:val="8ABBC87CF28543C89AF316F7C9110F2E2"/>
    <w:rsid w:val="00DB6C15"/>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2">
    <w:name w:val="210A26497A3C4C669B023CAA8089F8CB2"/>
    <w:rsid w:val="00DB6C15"/>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1">
    <w:name w:val="610F1D36EA7747E6ADD1B1AA7EF248341"/>
    <w:rsid w:val="00DB6C15"/>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1">
    <w:name w:val="51772D4C950D442B9F0DD4C3030CA9211"/>
    <w:rsid w:val="00DB6C15"/>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2">
    <w:name w:val="2F7003F913C34BE2A9C15BBCA30776532"/>
    <w:rsid w:val="00DB6C15"/>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2">
    <w:name w:val="9D5149372E4646A79EA79B1156C1EE672"/>
    <w:rsid w:val="00DB6C15"/>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2">
    <w:name w:val="51E444251FC84C1EA447926F24C9A4FE2"/>
    <w:rsid w:val="00DB6C15"/>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232</TotalTime>
  <Pages>4</Pages>
  <Words>926</Words>
  <Characters>5279</Characters>
  <DocSecurity>0</DocSecurity>
  <Lines>43</Lines>
  <Paragraphs>12</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Design and Technology Product Design NEA (8552/C)</dc:title>
  <cp:lastPrinted>2012-08-10T10:23:00Z</cp:lastPrinted>
  <dcterms:created xsi:type="dcterms:W3CDTF">2026-06-23T09:04:00Z</dcterms:created>
  <dcterms:modified xsi:type="dcterms:W3CDTF">2026-09-24T11:09:00Z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