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98611742"/>
        <w:lock w:val="contentLocked"/>
        <w:placeholder>
          <w:docPart w:val="DefaultPlaceholder_-1854013440"/>
        </w:placeholder>
        <w:group/>
      </w:sdtPr>
      <w:sdtEndPr>
        <w:rPr>
          <w:rFonts w:eastAsia="Times New Roman" w:cs="Times New Roman"/>
          <w:bCs w:val="0"/>
          <w:sz w:val="22"/>
          <w:szCs w:val="24"/>
        </w:rPr>
      </w:sdtEndPr>
      <w:sdtContent>
        <w:p w14:paraId="03ADE4C8" w14:textId="042FDF27" w:rsidR="008709F4" w:rsidRPr="00826AB1" w:rsidRDefault="0037793B" w:rsidP="00417211">
          <w:pPr>
            <w:pStyle w:val="Heading1"/>
          </w:pPr>
          <w:r w:rsidRPr="00826AB1">
            <w:t>2027 candidate record form</w:t>
          </w:r>
        </w:p>
        <w:p w14:paraId="412E8215" w14:textId="203B9367" w:rsidR="00085F1F" w:rsidRPr="00826AB1" w:rsidRDefault="00826AB1" w:rsidP="00417211">
          <w:pPr>
            <w:pStyle w:val="Heading2"/>
          </w:pPr>
          <w:r w:rsidRPr="00826AB1">
            <w:t>GCSE Dance</w:t>
          </w:r>
          <w:r w:rsidR="0037793B" w:rsidRPr="00826AB1">
            <w:t xml:space="preserve"> NEA – </w:t>
          </w:r>
          <w:r w:rsidRPr="00826AB1">
            <w:t xml:space="preserve">Performance and choreography </w:t>
          </w:r>
          <w:r w:rsidR="0037793B" w:rsidRPr="00826AB1">
            <w:t>(</w:t>
          </w:r>
          <w:r w:rsidRPr="00826AB1">
            <w:t>8236</w:t>
          </w:r>
          <w:r w:rsidR="0037793B" w:rsidRPr="00826AB1">
            <w:t>/C)</w:t>
          </w:r>
        </w:p>
        <w:p w14:paraId="304126AA" w14:textId="201832C2" w:rsidR="00177F60" w:rsidRPr="00826AB1" w:rsidRDefault="00AE1926" w:rsidP="00906421">
          <w:pPr>
            <w:pStyle w:val="Introduction"/>
          </w:pPr>
          <w:r w:rsidRPr="00826AB1">
            <w:t>Complete a Candidate Record Form (CRF) for every candidate.  U</w:t>
          </w:r>
          <w:r w:rsidR="0037793B" w:rsidRPr="00826AB1">
            <w:t xml:space="preserve">pload </w:t>
          </w:r>
          <w:r w:rsidRPr="00826AB1">
            <w:t xml:space="preserve">the CRF </w:t>
          </w:r>
          <w:r w:rsidR="0037793B" w:rsidRPr="00826AB1">
            <w:t xml:space="preserve">for all candidates </w:t>
          </w:r>
          <w:r w:rsidRPr="00826AB1">
            <w:t>(not just the moderation sample) through Centre Marks Submission</w:t>
          </w:r>
          <w:r w:rsidR="0037793B" w:rsidRPr="00826AB1">
            <w:t>.</w:t>
          </w:r>
        </w:p>
        <w:p w14:paraId="4E7502BA" w14:textId="77777777" w:rsidR="007A202A" w:rsidRPr="00826AB1"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26AB1" w14:paraId="0A7388E1" w14:textId="77777777" w:rsidTr="00BE39B2">
            <w:trPr>
              <w:trHeight w:val="454"/>
            </w:trPr>
            <w:tc>
              <w:tcPr>
                <w:tcW w:w="1980" w:type="dxa"/>
                <w:tcMar>
                  <w:left w:w="0" w:type="dxa"/>
                </w:tcMar>
                <w:vAlign w:val="bottom"/>
              </w:tcPr>
              <w:p w14:paraId="169CAAC0" w14:textId="0D73C131" w:rsidR="004063F5" w:rsidRPr="00826AB1" w:rsidRDefault="004063F5" w:rsidP="00417211">
                <w:r w:rsidRPr="00826AB1">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26AB1" w:rsidRDefault="003D393A" w:rsidP="00417211">
                    <w:pPr>
                      <w:rPr>
                        <w:b/>
                        <w:bCs/>
                      </w:rPr>
                    </w:pPr>
                    <w:r w:rsidRPr="00826AB1">
                      <w:rPr>
                        <w:rStyle w:val="PlaceholderText"/>
                        <w:b/>
                        <w:bCs/>
                      </w:rPr>
                      <w:t>Click.</w:t>
                    </w:r>
                  </w:p>
                </w:tc>
              </w:sdtContent>
            </w:sdt>
            <w:tc>
              <w:tcPr>
                <w:tcW w:w="1843" w:type="dxa"/>
                <w:vAlign w:val="bottom"/>
              </w:tcPr>
              <w:p w14:paraId="657425A4" w14:textId="76F11B8C" w:rsidR="004063F5" w:rsidRPr="00826AB1" w:rsidRDefault="004063F5" w:rsidP="00417211">
                <w:r w:rsidRPr="00826AB1">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26AB1" w:rsidRDefault="003D393A" w:rsidP="00417211">
                    <w:pPr>
                      <w:rPr>
                        <w:b/>
                        <w:bCs/>
                      </w:rPr>
                    </w:pPr>
                    <w:r w:rsidRPr="00826AB1">
                      <w:rPr>
                        <w:rStyle w:val="PlaceholderText"/>
                        <w:b/>
                        <w:bCs/>
                      </w:rPr>
                      <w:t>Click or tap here to enter text.</w:t>
                    </w:r>
                  </w:p>
                </w:tc>
              </w:sdtContent>
            </w:sdt>
          </w:tr>
          <w:tr w:rsidR="004063F5" w:rsidRPr="00826AB1" w14:paraId="7DC00CF5" w14:textId="77777777" w:rsidTr="00BE39B2">
            <w:trPr>
              <w:trHeight w:val="454"/>
            </w:trPr>
            <w:tc>
              <w:tcPr>
                <w:tcW w:w="1980" w:type="dxa"/>
                <w:tcMar>
                  <w:left w:w="0" w:type="dxa"/>
                </w:tcMar>
                <w:vAlign w:val="bottom"/>
              </w:tcPr>
              <w:p w14:paraId="0D56DFE1" w14:textId="46069209" w:rsidR="004063F5" w:rsidRPr="00826AB1" w:rsidRDefault="004063F5" w:rsidP="00417211">
                <w:r w:rsidRPr="00826AB1">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26AB1" w:rsidRDefault="003D393A" w:rsidP="00417211">
                    <w:pPr>
                      <w:rPr>
                        <w:b/>
                        <w:bCs/>
                      </w:rPr>
                    </w:pPr>
                    <w:r w:rsidRPr="00826AB1">
                      <w:rPr>
                        <w:rStyle w:val="PlaceholderText"/>
                        <w:b/>
                        <w:bCs/>
                      </w:rPr>
                      <w:t>Click.</w:t>
                    </w:r>
                  </w:p>
                </w:tc>
              </w:sdtContent>
            </w:sdt>
            <w:tc>
              <w:tcPr>
                <w:tcW w:w="1843" w:type="dxa"/>
                <w:vAlign w:val="bottom"/>
              </w:tcPr>
              <w:p w14:paraId="5E74E594" w14:textId="0016D20D" w:rsidR="004063F5" w:rsidRPr="00826AB1" w:rsidRDefault="004063F5" w:rsidP="00417211">
                <w:r w:rsidRPr="00826AB1">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26AB1" w:rsidRDefault="003D393A" w:rsidP="00417211">
                    <w:pPr>
                      <w:rPr>
                        <w:b/>
                        <w:bCs/>
                      </w:rPr>
                    </w:pPr>
                    <w:r w:rsidRPr="00826AB1">
                      <w:rPr>
                        <w:rStyle w:val="PlaceholderText"/>
                        <w:b/>
                        <w:bCs/>
                      </w:rPr>
                      <w:t>Click or tap here to enter text.</w:t>
                    </w:r>
                  </w:p>
                </w:tc>
              </w:sdtContent>
            </w:sdt>
          </w:tr>
        </w:tbl>
        <w:p w14:paraId="75153099" w14:textId="77777777" w:rsidR="004063F5" w:rsidRPr="00826AB1" w:rsidRDefault="004063F5" w:rsidP="00417211"/>
        <w:p w14:paraId="232DA257" w14:textId="77777777" w:rsidR="007140A3" w:rsidRPr="00826AB1"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26AB1" w14:paraId="16B6F1EE" w14:textId="77777777" w:rsidTr="007140A3">
            <w:tc>
              <w:tcPr>
                <w:tcW w:w="9628" w:type="dxa"/>
                <w:shd w:val="clear" w:color="auto" w:fill="F2F2F2" w:themeFill="background1" w:themeFillShade="F2"/>
              </w:tcPr>
              <w:p w14:paraId="6237D9AC" w14:textId="77777777" w:rsidR="007140A3" w:rsidRPr="00826AB1" w:rsidRDefault="007140A3" w:rsidP="007140A3"/>
              <w:p w14:paraId="13A68EA7" w14:textId="77777777" w:rsidR="007140A3" w:rsidRPr="00826AB1" w:rsidRDefault="007140A3" w:rsidP="007140A3">
                <w:pPr>
                  <w:pStyle w:val="Heading4"/>
                </w:pPr>
                <w:r w:rsidRPr="00826AB1">
                  <w:t>Notice to Candidates</w:t>
                </w:r>
              </w:p>
              <w:p w14:paraId="77BB571C" w14:textId="77777777" w:rsidR="007140A3" w:rsidRPr="00826AB1" w:rsidRDefault="007140A3" w:rsidP="007140A3"/>
              <w:p w14:paraId="6909C115" w14:textId="3AC24244" w:rsidR="007140A3" w:rsidRPr="00826AB1" w:rsidRDefault="007140A3" w:rsidP="007140A3">
                <w:pPr>
                  <w:pStyle w:val="ListParagraph"/>
                  <w:numPr>
                    <w:ilvl w:val="0"/>
                    <w:numId w:val="7"/>
                  </w:numPr>
                  <w:rPr>
                    <w:b/>
                    <w:bCs/>
                  </w:rPr>
                </w:pPr>
                <w:r w:rsidRPr="00826AB1">
                  <w:rPr>
                    <w:b/>
                    <w:bCs/>
                  </w:rPr>
                  <w:t>The work you submit for assessment must be your own.</w:t>
                </w:r>
              </w:p>
              <w:p w14:paraId="364142D5" w14:textId="77777777" w:rsidR="007140A3" w:rsidRPr="00826AB1" w:rsidRDefault="007140A3" w:rsidP="007140A3">
                <w:r w:rsidRPr="00826AB1">
                  <w:t>You must not plagiarise. This means you must not take someone else’s words, thoughts, ideas or outputs and try to pass them off as your own.</w:t>
                </w:r>
              </w:p>
              <w:p w14:paraId="00ADB70E" w14:textId="77777777" w:rsidR="007140A3" w:rsidRPr="00826AB1" w:rsidRDefault="007140A3" w:rsidP="007140A3"/>
              <w:p w14:paraId="2354471D" w14:textId="1C81CDD6" w:rsidR="007140A3" w:rsidRPr="00826AB1" w:rsidRDefault="007140A3" w:rsidP="007140A3">
                <w:pPr>
                  <w:pStyle w:val="ListParagraph"/>
                  <w:numPr>
                    <w:ilvl w:val="0"/>
                    <w:numId w:val="7"/>
                  </w:numPr>
                  <w:rPr>
                    <w:b/>
                    <w:bCs/>
                  </w:rPr>
                </w:pPr>
                <w:r w:rsidRPr="00826AB1">
                  <w:rPr>
                    <w:b/>
                    <w:bCs/>
                  </w:rPr>
                  <w:t>You must clearly reference all your sources.</w:t>
                </w:r>
              </w:p>
              <w:p w14:paraId="7338F1C2" w14:textId="77777777" w:rsidR="007140A3" w:rsidRPr="00826AB1" w:rsidRDefault="007140A3" w:rsidP="007140A3">
                <w:r w:rsidRPr="00826AB1">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26AB1" w:rsidRDefault="007140A3" w:rsidP="007140A3"/>
              <w:p w14:paraId="085A7C76" w14:textId="77777777" w:rsidR="007140A3" w:rsidRPr="00826AB1" w:rsidRDefault="007140A3" w:rsidP="007140A3">
                <w:pPr>
                  <w:pStyle w:val="ListParagraph"/>
                  <w:numPr>
                    <w:ilvl w:val="0"/>
                    <w:numId w:val="7"/>
                  </w:numPr>
                  <w:rPr>
                    <w:b/>
                    <w:bCs/>
                  </w:rPr>
                </w:pPr>
                <w:r w:rsidRPr="00826AB1">
                  <w:rPr>
                    <w:b/>
                    <w:bCs/>
                  </w:rPr>
                  <w:t>You must clearly acknowledge and reference any use of AI.</w:t>
                </w:r>
              </w:p>
              <w:p w14:paraId="12656D12" w14:textId="28B9A5EB" w:rsidR="007140A3" w:rsidRPr="00826AB1" w:rsidRDefault="007140A3" w:rsidP="007140A3">
                <w:r w:rsidRPr="00826AB1">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26AB1" w:rsidRDefault="007140A3" w:rsidP="007140A3">
                <w:r w:rsidRPr="00826AB1">
                  <w:t>You need to hand this in with your final work so your teacher can check the AI content and how you used it.</w:t>
                </w:r>
              </w:p>
              <w:p w14:paraId="62EA1FD3" w14:textId="77777777" w:rsidR="007140A3" w:rsidRPr="00826AB1" w:rsidRDefault="007140A3" w:rsidP="007140A3"/>
              <w:p w14:paraId="4AD3CFDF" w14:textId="0B823040" w:rsidR="007140A3" w:rsidRPr="00826AB1" w:rsidRDefault="007140A3" w:rsidP="007140A3">
                <w:pPr>
                  <w:pStyle w:val="ListParagraph"/>
                  <w:numPr>
                    <w:ilvl w:val="0"/>
                    <w:numId w:val="7"/>
                  </w:numPr>
                  <w:rPr>
                    <w:b/>
                    <w:bCs/>
                  </w:rPr>
                </w:pPr>
                <w:r w:rsidRPr="00826AB1">
                  <w:rPr>
                    <w:b/>
                    <w:bCs/>
                  </w:rPr>
                  <w:t>You must keep your work confidential.</w:t>
                </w:r>
              </w:p>
              <w:p w14:paraId="3ADA7F45" w14:textId="77777777" w:rsidR="007140A3" w:rsidRPr="00826AB1" w:rsidRDefault="007140A3" w:rsidP="007140A3">
                <w:r w:rsidRPr="00826AB1">
                  <w:t>You can only share the work you submit for assessment with your teacher(s). You must not share it with anyone else, and you must not post it online.</w:t>
                </w:r>
              </w:p>
              <w:p w14:paraId="6B514B10" w14:textId="77777777" w:rsidR="007140A3" w:rsidRPr="00826AB1" w:rsidRDefault="007140A3" w:rsidP="007140A3"/>
              <w:p w14:paraId="28B98C37" w14:textId="403793B7" w:rsidR="007140A3" w:rsidRPr="00826AB1" w:rsidRDefault="007140A3" w:rsidP="007140A3">
                <w:pPr>
                  <w:pStyle w:val="ListParagraph"/>
                  <w:numPr>
                    <w:ilvl w:val="0"/>
                    <w:numId w:val="7"/>
                  </w:numPr>
                  <w:rPr>
                    <w:b/>
                    <w:bCs/>
                  </w:rPr>
                </w:pPr>
                <w:r w:rsidRPr="00826AB1">
                  <w:rPr>
                    <w:b/>
                    <w:bCs/>
                  </w:rPr>
                  <w:t>The work you submit for assessment must be produced under the conditions set out in the specification.</w:t>
                </w:r>
              </w:p>
              <w:p w14:paraId="7144E6EE" w14:textId="77777777" w:rsidR="007140A3" w:rsidRPr="00826AB1" w:rsidRDefault="007140A3" w:rsidP="007140A3">
                <w:r w:rsidRPr="00826AB1">
                  <w:t xml:space="preserve">Each qualification has a specific set of conditions. Your teacher will have explained the level of supervision and control necessary for this assessment. </w:t>
                </w:r>
              </w:p>
              <w:p w14:paraId="7B5C2734" w14:textId="77777777" w:rsidR="007140A3" w:rsidRPr="00826AB1" w:rsidRDefault="007140A3" w:rsidP="007140A3"/>
              <w:p w14:paraId="26E914F1" w14:textId="77777777" w:rsidR="007140A3" w:rsidRPr="00826AB1" w:rsidRDefault="007140A3" w:rsidP="007140A3"/>
              <w:p w14:paraId="1958E1B7" w14:textId="77777777" w:rsidR="007140A3" w:rsidRPr="00826AB1" w:rsidRDefault="007140A3" w:rsidP="007140A3">
                <w:r w:rsidRPr="00826AB1">
                  <w:lastRenderedPageBreak/>
                  <w:t>If you break the rules, you could get zero marks, be disqualified from the unit or subject, or even from all exams. AQA will investigate and decide what happens.</w:t>
                </w:r>
              </w:p>
              <w:p w14:paraId="01D7EBA5" w14:textId="77777777" w:rsidR="007140A3" w:rsidRPr="00826AB1" w:rsidRDefault="007140A3" w:rsidP="007140A3"/>
              <w:p w14:paraId="5377DB54" w14:textId="3151E3C4" w:rsidR="007140A3" w:rsidRPr="00826AB1" w:rsidRDefault="007140A3" w:rsidP="007140A3">
                <w:r w:rsidRPr="00826AB1">
                  <w:t>If there is anything you don’t understand, please speak to your teacher before you sign the form below.</w:t>
                </w:r>
              </w:p>
              <w:p w14:paraId="0071542D" w14:textId="77777777" w:rsidR="007140A3" w:rsidRPr="00826AB1" w:rsidRDefault="007140A3" w:rsidP="00417211"/>
            </w:tc>
          </w:tr>
        </w:tbl>
        <w:p w14:paraId="2E26F03E" w14:textId="0447A145" w:rsidR="0037793B" w:rsidRPr="00826AB1" w:rsidRDefault="0037793B" w:rsidP="0037793B"/>
        <w:p w14:paraId="26DB49B9" w14:textId="77777777" w:rsidR="0037793B" w:rsidRPr="00826AB1" w:rsidRDefault="0037793B" w:rsidP="00AC3371">
          <w:pPr>
            <w:pStyle w:val="Heading4"/>
          </w:pPr>
          <w:r w:rsidRPr="00826AB1">
            <w:t>Candidate Declaration</w:t>
          </w:r>
        </w:p>
        <w:p w14:paraId="50268FD2" w14:textId="77777777" w:rsidR="00AC3371" w:rsidRPr="00826AB1" w:rsidRDefault="00AC3371" w:rsidP="0037793B"/>
        <w:p w14:paraId="45A817D2" w14:textId="450AF35A" w:rsidR="0037793B" w:rsidRPr="00826AB1" w:rsidRDefault="0037793B" w:rsidP="0037793B">
          <w:r w:rsidRPr="00826AB1">
            <w:t>I have read and understood the Notice to Candidates above. I declare that the work submitted for this assessment:</w:t>
          </w:r>
        </w:p>
        <w:p w14:paraId="5CA6B66B" w14:textId="2B29DFFA" w:rsidR="0037793B" w:rsidRPr="00826AB1" w:rsidRDefault="0037793B" w:rsidP="00AC3371">
          <w:pPr>
            <w:pStyle w:val="ListParagraph"/>
            <w:numPr>
              <w:ilvl w:val="0"/>
              <w:numId w:val="8"/>
            </w:numPr>
          </w:pPr>
          <w:r w:rsidRPr="00826AB1">
            <w:t>is my own work</w:t>
          </w:r>
        </w:p>
        <w:p w14:paraId="02B10CA1" w14:textId="66226192" w:rsidR="0037793B" w:rsidRPr="00826AB1" w:rsidRDefault="0037793B" w:rsidP="00AC3371">
          <w:pPr>
            <w:pStyle w:val="ListParagraph"/>
            <w:numPr>
              <w:ilvl w:val="0"/>
              <w:numId w:val="8"/>
            </w:numPr>
          </w:pPr>
          <w:r w:rsidRPr="00826AB1">
            <w:t xml:space="preserve">has clearly referenced all sources </w:t>
          </w:r>
        </w:p>
        <w:p w14:paraId="5D3E233A" w14:textId="23CA2309" w:rsidR="0037793B" w:rsidRPr="00826AB1" w:rsidRDefault="0037793B" w:rsidP="00AC3371">
          <w:pPr>
            <w:pStyle w:val="ListParagraph"/>
            <w:numPr>
              <w:ilvl w:val="0"/>
              <w:numId w:val="8"/>
            </w:numPr>
          </w:pPr>
          <w:r w:rsidRPr="00826AB1">
            <w:t>has clearly acknowledged any use of AI</w:t>
          </w:r>
        </w:p>
        <w:p w14:paraId="33DA3E64" w14:textId="2EDB1095" w:rsidR="0037793B" w:rsidRPr="00826AB1" w:rsidRDefault="0037793B" w:rsidP="00AC3371">
          <w:pPr>
            <w:pStyle w:val="ListParagraph"/>
            <w:numPr>
              <w:ilvl w:val="0"/>
              <w:numId w:val="8"/>
            </w:numPr>
          </w:pPr>
          <w:r w:rsidRPr="00826AB1">
            <w:t xml:space="preserve">has been kept confidential </w:t>
          </w:r>
        </w:p>
        <w:p w14:paraId="56985666" w14:textId="7F8FB11E" w:rsidR="0037793B" w:rsidRPr="00826AB1" w:rsidRDefault="0037793B" w:rsidP="00AC3371">
          <w:pPr>
            <w:pStyle w:val="ListParagraph"/>
            <w:numPr>
              <w:ilvl w:val="0"/>
              <w:numId w:val="8"/>
            </w:numPr>
          </w:pPr>
          <w:r w:rsidRPr="00826AB1">
            <w:t>has been produced under the conditions set out in the specification.</w:t>
          </w:r>
        </w:p>
        <w:p w14:paraId="2855B073" w14:textId="77777777" w:rsidR="00AC3371" w:rsidRPr="00826AB1" w:rsidRDefault="00AC3371" w:rsidP="0037793B"/>
        <w:p w14:paraId="2D375941" w14:textId="468AB59F" w:rsidR="0037793B" w:rsidRPr="00826AB1" w:rsidRDefault="0037793B" w:rsidP="0037793B">
          <w:r w:rsidRPr="00826AB1">
            <w:t>I understand that if I make a false declaration this is a form of malpractice.</w:t>
          </w:r>
        </w:p>
        <w:p w14:paraId="48DC6737" w14:textId="77777777" w:rsidR="00BE39B2" w:rsidRPr="00826AB1" w:rsidRDefault="00BE39B2" w:rsidP="00BE39B2"/>
        <w:p w14:paraId="4A708EA8" w14:textId="77777777" w:rsidR="00BE39B2" w:rsidRPr="00826AB1" w:rsidRDefault="00BE39B2" w:rsidP="00BE39B2">
          <w:r w:rsidRPr="00826AB1">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26AB1" w:rsidRDefault="00AC3371" w:rsidP="0037793B"/>
        <w:p w14:paraId="79F67188" w14:textId="64346CDC" w:rsidR="00417211" w:rsidRPr="00826AB1" w:rsidRDefault="0037793B" w:rsidP="0037793B">
          <w:r w:rsidRPr="00826AB1">
            <w:t>If there is anything you don’t understand, please speak to your teacher before you sign the form.</w:t>
          </w:r>
        </w:p>
        <w:p w14:paraId="12AA380B" w14:textId="77777777" w:rsidR="004063F5" w:rsidRPr="00826AB1"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26AB1" w14:paraId="47092348" w14:textId="77777777" w:rsidTr="00BE39B2">
            <w:trPr>
              <w:trHeight w:val="454"/>
            </w:trPr>
            <w:tc>
              <w:tcPr>
                <w:tcW w:w="2127" w:type="dxa"/>
                <w:tcMar>
                  <w:left w:w="0" w:type="dxa"/>
                </w:tcMar>
                <w:vAlign w:val="bottom"/>
              </w:tcPr>
              <w:p w14:paraId="2734C076" w14:textId="464CB105" w:rsidR="004063F5" w:rsidRPr="00826AB1" w:rsidRDefault="004063F5" w:rsidP="003E1933">
                <w:r w:rsidRPr="00826AB1">
                  <w:t>C</w:t>
                </w:r>
                <w:r w:rsidR="007140A3" w:rsidRPr="00826AB1">
                  <w:t>andidate</w:t>
                </w:r>
                <w:r w:rsidRPr="00826AB1">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26AB1" w:rsidRDefault="003D393A" w:rsidP="003E1933">
                    <w:pPr>
                      <w:rPr>
                        <w:b/>
                        <w:bCs/>
                      </w:rPr>
                    </w:pPr>
                    <w:r w:rsidRPr="00826AB1">
                      <w:rPr>
                        <w:rStyle w:val="PlaceholderText"/>
                        <w:b/>
                        <w:bCs/>
                      </w:rPr>
                      <w:t>Click or tap here to enter text.</w:t>
                    </w:r>
                  </w:p>
                </w:tc>
              </w:sdtContent>
            </w:sdt>
            <w:tc>
              <w:tcPr>
                <w:tcW w:w="1134" w:type="dxa"/>
                <w:vAlign w:val="bottom"/>
              </w:tcPr>
              <w:p w14:paraId="7283F402" w14:textId="261D8777" w:rsidR="004063F5" w:rsidRPr="00826AB1" w:rsidRDefault="004063F5" w:rsidP="003E1933">
                <w:r w:rsidRPr="00826AB1">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26AB1" w:rsidRDefault="003D393A" w:rsidP="003E1933">
                    <w:pPr>
                      <w:rPr>
                        <w:b/>
                        <w:bCs/>
                      </w:rPr>
                    </w:pPr>
                    <w:r w:rsidRPr="00826AB1">
                      <w:rPr>
                        <w:rStyle w:val="PlaceholderText"/>
                        <w:b/>
                        <w:bCs/>
                      </w:rPr>
                      <w:t>Click.</w:t>
                    </w:r>
                  </w:p>
                </w:tc>
              </w:sdtContent>
            </w:sdt>
          </w:tr>
        </w:tbl>
        <w:p w14:paraId="08A164A2" w14:textId="77777777" w:rsidR="007140A3" w:rsidRPr="00826AB1" w:rsidRDefault="007140A3" w:rsidP="00417211"/>
        <w:p w14:paraId="6D3E9B84" w14:textId="77777777" w:rsidR="007140A3" w:rsidRPr="00826AB1"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26AB1" w14:paraId="7BAC0992" w14:textId="77777777" w:rsidTr="007140A3">
            <w:tc>
              <w:tcPr>
                <w:tcW w:w="9628" w:type="dxa"/>
                <w:shd w:val="clear" w:color="auto" w:fill="F2F2F2" w:themeFill="background1" w:themeFillShade="F2"/>
              </w:tcPr>
              <w:p w14:paraId="7CFC078C" w14:textId="77777777" w:rsidR="007140A3" w:rsidRPr="00826AB1" w:rsidRDefault="007140A3" w:rsidP="007140A3"/>
              <w:p w14:paraId="6BBA80AA" w14:textId="77777777" w:rsidR="007140A3" w:rsidRPr="00826AB1" w:rsidRDefault="007140A3" w:rsidP="007140A3">
                <w:pPr>
                  <w:pStyle w:val="Heading4"/>
                </w:pPr>
                <w:r w:rsidRPr="00826AB1">
                  <w:t>Notice to Teachers</w:t>
                </w:r>
              </w:p>
              <w:p w14:paraId="6CE6EEDE" w14:textId="77777777" w:rsidR="007140A3" w:rsidRPr="00826AB1" w:rsidRDefault="007140A3" w:rsidP="007140A3">
                <w:pPr>
                  <w:spacing w:line="240" w:lineRule="auto"/>
                </w:pPr>
              </w:p>
              <w:p w14:paraId="7266B740" w14:textId="77777777" w:rsidR="007140A3" w:rsidRPr="00826AB1" w:rsidRDefault="007140A3" w:rsidP="007140A3">
                <w:pPr>
                  <w:spacing w:line="240" w:lineRule="auto"/>
                </w:pPr>
                <w:r w:rsidRPr="00826AB1">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26AB1" w:rsidRDefault="007140A3" w:rsidP="007140A3">
                <w:pPr>
                  <w:spacing w:line="240" w:lineRule="auto"/>
                </w:pPr>
              </w:p>
              <w:p w14:paraId="5DD171E3" w14:textId="48F9C4F4" w:rsidR="007140A3" w:rsidRPr="00826AB1" w:rsidRDefault="007140A3" w:rsidP="007140A3">
                <w:pPr>
                  <w:spacing w:line="240" w:lineRule="auto"/>
                </w:pPr>
                <w:r w:rsidRPr="00826AB1">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26AB1" w:rsidRDefault="007140A3" w:rsidP="00417211"/>
            </w:tc>
          </w:tr>
        </w:tbl>
        <w:p w14:paraId="3B0571F2" w14:textId="77777777" w:rsidR="00AC3371" w:rsidRPr="00826AB1" w:rsidRDefault="00AC3371" w:rsidP="00AC3371">
          <w:pPr>
            <w:spacing w:line="240" w:lineRule="auto"/>
          </w:pPr>
        </w:p>
        <w:p w14:paraId="261940B1" w14:textId="0B4A2916" w:rsidR="00AC3371" w:rsidRPr="00826AB1" w:rsidRDefault="00AC3371" w:rsidP="00AC3371">
          <w:pPr>
            <w:pStyle w:val="Heading4"/>
          </w:pPr>
          <w:r w:rsidRPr="00826AB1">
            <w:t>Teacher Declaration</w:t>
          </w:r>
        </w:p>
        <w:p w14:paraId="106EF217" w14:textId="77777777" w:rsidR="00AC3371" w:rsidRPr="00826AB1" w:rsidRDefault="00AC3371" w:rsidP="00AC3371">
          <w:pPr>
            <w:spacing w:line="240" w:lineRule="auto"/>
          </w:pPr>
        </w:p>
        <w:p w14:paraId="31D39760" w14:textId="054057A4" w:rsidR="00AC3371" w:rsidRPr="00826AB1" w:rsidRDefault="00AC3371" w:rsidP="00AC3371">
          <w:pPr>
            <w:spacing w:line="240" w:lineRule="auto"/>
          </w:pPr>
          <w:r w:rsidRPr="00826AB1">
            <w:t>I confirm that:</w:t>
          </w:r>
        </w:p>
        <w:p w14:paraId="1D6305E2" w14:textId="1C0D5060" w:rsidR="00AC3371" w:rsidRPr="00826AB1" w:rsidRDefault="00AC3371" w:rsidP="00AC3371">
          <w:pPr>
            <w:pStyle w:val="ListParagraph"/>
            <w:numPr>
              <w:ilvl w:val="0"/>
              <w:numId w:val="10"/>
            </w:numPr>
            <w:spacing w:line="240" w:lineRule="auto"/>
          </w:pPr>
          <w:r w:rsidRPr="00826AB1">
            <w:t xml:space="preserve">all reasonable steps were taken, including steps to mitigate the risk of AI misuse, to make sure the work submitted is solely that of the candidate concerned </w:t>
          </w:r>
        </w:p>
        <w:p w14:paraId="7AE577EE" w14:textId="5D80BD7E" w:rsidR="00AC3371" w:rsidRPr="00826AB1" w:rsidRDefault="00AC3371" w:rsidP="00AC3371">
          <w:pPr>
            <w:pStyle w:val="ListParagraph"/>
            <w:numPr>
              <w:ilvl w:val="0"/>
              <w:numId w:val="10"/>
            </w:numPr>
            <w:spacing w:line="240" w:lineRule="auto"/>
          </w:pPr>
          <w:r w:rsidRPr="00826AB1">
            <w:t>to the best of my knowledge, where sources have been used that they are referenced</w:t>
          </w:r>
        </w:p>
        <w:p w14:paraId="5036D494" w14:textId="3788F435" w:rsidR="00AC3371" w:rsidRPr="00826AB1" w:rsidRDefault="00AC3371" w:rsidP="00AC3371">
          <w:pPr>
            <w:pStyle w:val="ListParagraph"/>
            <w:numPr>
              <w:ilvl w:val="0"/>
              <w:numId w:val="10"/>
            </w:numPr>
            <w:spacing w:line="240" w:lineRule="auto"/>
          </w:pPr>
          <w:r w:rsidRPr="00826AB1">
            <w:t>to the best of my knowledge where the candidate has used AI, it has been used and acknowledged appropriately</w:t>
          </w:r>
        </w:p>
        <w:p w14:paraId="628619FD" w14:textId="67D38E91" w:rsidR="00AC3371" w:rsidRPr="00826AB1" w:rsidRDefault="00AC3371" w:rsidP="00AC3371">
          <w:pPr>
            <w:pStyle w:val="ListParagraph"/>
            <w:numPr>
              <w:ilvl w:val="0"/>
              <w:numId w:val="10"/>
            </w:numPr>
            <w:spacing w:line="240" w:lineRule="auto"/>
          </w:pPr>
          <w:r w:rsidRPr="00826AB1">
            <w:t xml:space="preserve">any help given to the candidate has been recorded </w:t>
          </w:r>
          <w:r w:rsidR="007140A3" w:rsidRPr="00826AB1">
            <w:t>below</w:t>
          </w:r>
        </w:p>
        <w:p w14:paraId="4D9FF226" w14:textId="7EDA4D9B" w:rsidR="00AC3371" w:rsidRPr="00826AB1" w:rsidRDefault="00AC3371" w:rsidP="00AC3371">
          <w:pPr>
            <w:pStyle w:val="ListParagraph"/>
            <w:numPr>
              <w:ilvl w:val="0"/>
              <w:numId w:val="10"/>
            </w:numPr>
            <w:spacing w:line="240" w:lineRule="auto"/>
          </w:pPr>
          <w:r w:rsidRPr="00826AB1">
            <w:t>to the best of my knowledge the work has been kept confidential (when with the candidate) and has been securely stored by the centre (when appropriate to the assessment)</w:t>
          </w:r>
        </w:p>
        <w:p w14:paraId="0C198395" w14:textId="777DE885" w:rsidR="00AC3371" w:rsidRPr="00826AB1" w:rsidRDefault="00AC3371" w:rsidP="00AC3371">
          <w:pPr>
            <w:pStyle w:val="ListParagraph"/>
            <w:numPr>
              <w:ilvl w:val="0"/>
              <w:numId w:val="10"/>
            </w:numPr>
            <w:spacing w:line="240" w:lineRule="auto"/>
          </w:pPr>
          <w:r w:rsidRPr="00826AB1">
            <w:t>the candidate’s work was conducted under the required conditions detailed in the specification</w:t>
          </w:r>
        </w:p>
        <w:p w14:paraId="49D9B48F" w14:textId="26CEA53B" w:rsidR="00AC3371" w:rsidRPr="00826AB1" w:rsidRDefault="00AC3371" w:rsidP="00AC3371">
          <w:pPr>
            <w:pStyle w:val="ListParagraph"/>
            <w:numPr>
              <w:ilvl w:val="0"/>
              <w:numId w:val="10"/>
            </w:numPr>
            <w:spacing w:line="240" w:lineRule="auto"/>
          </w:pPr>
          <w:r w:rsidRPr="00826AB1">
            <w:lastRenderedPageBreak/>
            <w:t>the marking was carried out according to the mark scheme and AI was not used as the sole form of marking; I have reviewed the work in its entirety and determined the final mark</w:t>
          </w:r>
        </w:p>
        <w:p w14:paraId="3FF0AC17" w14:textId="4F66B654" w:rsidR="00AC3371" w:rsidRPr="00826AB1" w:rsidRDefault="00AC3371" w:rsidP="00AC3371">
          <w:pPr>
            <w:pStyle w:val="ListParagraph"/>
            <w:numPr>
              <w:ilvl w:val="0"/>
              <w:numId w:val="10"/>
            </w:numPr>
            <w:spacing w:line="240" w:lineRule="auto"/>
          </w:pPr>
          <w:r w:rsidRPr="00826AB1">
            <w:t>internal standardisation was carried out to ensure all candidates have been assessed against the same standard.</w:t>
          </w:r>
        </w:p>
        <w:p w14:paraId="38F797AC" w14:textId="77777777" w:rsidR="00121A50" w:rsidRPr="00826AB1" w:rsidRDefault="00121A50" w:rsidP="00121A50">
          <w:pPr>
            <w:spacing w:line="240" w:lineRule="auto"/>
          </w:pPr>
        </w:p>
        <w:p w14:paraId="0D8271BC" w14:textId="77777777" w:rsidR="00121A50" w:rsidRPr="00826AB1" w:rsidRDefault="00121A50" w:rsidP="00121A50">
          <w:pPr>
            <w:spacing w:line="240" w:lineRule="auto"/>
          </w:pPr>
          <w:r w:rsidRPr="00826AB1">
            <w:t>I understand that a false declaration is a form of malpractice.</w:t>
          </w:r>
        </w:p>
        <w:p w14:paraId="12A0AC1D" w14:textId="77777777" w:rsidR="00121A50" w:rsidRPr="00826AB1"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26AB1" w14:paraId="54D6EFA9" w14:textId="77777777" w:rsidTr="003D393A">
            <w:trPr>
              <w:trHeight w:val="2835"/>
            </w:trPr>
            <w:tc>
              <w:tcPr>
                <w:tcW w:w="9628" w:type="dxa"/>
              </w:tcPr>
              <w:p w14:paraId="49A3D94A" w14:textId="553D722C" w:rsidR="007140A3" w:rsidRPr="00826AB1" w:rsidRDefault="007140A3" w:rsidP="00AC3371">
                <w:pPr>
                  <w:spacing w:line="240" w:lineRule="auto"/>
                </w:pPr>
                <w:r w:rsidRPr="00826AB1">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26AB1" w:rsidRDefault="003D393A" w:rsidP="00AC3371">
                    <w:pPr>
                      <w:spacing w:line="240" w:lineRule="auto"/>
                      <w:rPr>
                        <w:b/>
                        <w:bCs/>
                      </w:rPr>
                    </w:pPr>
                    <w:r w:rsidRPr="00826AB1">
                      <w:rPr>
                        <w:rStyle w:val="PlaceholderText"/>
                        <w:b/>
                        <w:bCs/>
                      </w:rPr>
                      <w:t>Click or tap here to enter text.</w:t>
                    </w:r>
                  </w:p>
                </w:sdtContent>
              </w:sdt>
            </w:tc>
          </w:tr>
        </w:tbl>
        <w:p w14:paraId="708D087D" w14:textId="77777777" w:rsidR="00512A9C" w:rsidRPr="00826AB1" w:rsidRDefault="00512A9C" w:rsidP="00512A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512A9C" w:rsidRPr="00826AB1" w14:paraId="4A6B3B64" w14:textId="77777777" w:rsidTr="00E41F03">
            <w:trPr>
              <w:trHeight w:val="454"/>
            </w:trPr>
            <w:tc>
              <w:tcPr>
                <w:tcW w:w="2127" w:type="dxa"/>
                <w:tcMar>
                  <w:left w:w="0" w:type="dxa"/>
                </w:tcMar>
                <w:vAlign w:val="bottom"/>
              </w:tcPr>
              <w:p w14:paraId="6D8B887C" w14:textId="09497445" w:rsidR="00512A9C" w:rsidRPr="00826AB1" w:rsidRDefault="00512A9C" w:rsidP="00E41F03">
                <w:r>
                  <w:t>Teacher</w:t>
                </w:r>
                <w:r w:rsidRPr="00826AB1">
                  <w:t xml:space="preserve"> signature</w:t>
                </w:r>
              </w:p>
            </w:tc>
            <w:sdt>
              <w:sdtPr>
                <w:rPr>
                  <w:b/>
                  <w:bCs/>
                </w:rPr>
                <w:id w:val="59921574"/>
                <w:placeholder>
                  <w:docPart w:val="498A68086B8941A3BD58CC7F94E3543E"/>
                </w:placeholder>
                <w:showingPlcHdr/>
                <w:text/>
              </w:sdtPr>
              <w:sdtEndPr/>
              <w:sdtContent>
                <w:tc>
                  <w:tcPr>
                    <w:tcW w:w="4819" w:type="dxa"/>
                    <w:tcBorders>
                      <w:bottom w:val="single" w:sz="4" w:space="0" w:color="auto"/>
                    </w:tcBorders>
                    <w:vAlign w:val="bottom"/>
                  </w:tcPr>
                  <w:p w14:paraId="1CFFFE9A" w14:textId="77777777" w:rsidR="00512A9C" w:rsidRPr="00826AB1" w:rsidRDefault="00512A9C" w:rsidP="00E41F03">
                    <w:pPr>
                      <w:rPr>
                        <w:b/>
                        <w:bCs/>
                      </w:rPr>
                    </w:pPr>
                    <w:r w:rsidRPr="00826AB1">
                      <w:rPr>
                        <w:rStyle w:val="PlaceholderText"/>
                        <w:b/>
                        <w:bCs/>
                      </w:rPr>
                      <w:t>Click or tap here to enter text.</w:t>
                    </w:r>
                  </w:p>
                </w:tc>
              </w:sdtContent>
            </w:sdt>
            <w:tc>
              <w:tcPr>
                <w:tcW w:w="1134" w:type="dxa"/>
                <w:vAlign w:val="bottom"/>
              </w:tcPr>
              <w:p w14:paraId="23D70FAC" w14:textId="77777777" w:rsidR="00512A9C" w:rsidRPr="00826AB1" w:rsidRDefault="00512A9C" w:rsidP="00E41F03">
                <w:r w:rsidRPr="00826AB1">
                  <w:t>Date</w:t>
                </w:r>
              </w:p>
            </w:tc>
            <w:sdt>
              <w:sdtPr>
                <w:rPr>
                  <w:b/>
                  <w:bCs/>
                </w:rPr>
                <w:id w:val="-1251425652"/>
                <w:placeholder>
                  <w:docPart w:val="DD70870DCCBA45039A534B3CABFD8709"/>
                </w:placeholder>
                <w:showingPlcHdr/>
                <w:text/>
              </w:sdtPr>
              <w:sdtEndPr/>
              <w:sdtContent>
                <w:tc>
                  <w:tcPr>
                    <w:tcW w:w="1548" w:type="dxa"/>
                    <w:tcBorders>
                      <w:bottom w:val="single" w:sz="4" w:space="0" w:color="auto"/>
                    </w:tcBorders>
                    <w:vAlign w:val="bottom"/>
                  </w:tcPr>
                  <w:p w14:paraId="0C80F608" w14:textId="77777777" w:rsidR="00512A9C" w:rsidRPr="00826AB1" w:rsidRDefault="00512A9C" w:rsidP="00E41F03">
                    <w:pPr>
                      <w:rPr>
                        <w:b/>
                        <w:bCs/>
                      </w:rPr>
                    </w:pPr>
                    <w:r w:rsidRPr="00826AB1">
                      <w:rPr>
                        <w:rStyle w:val="PlaceholderText"/>
                        <w:b/>
                        <w:bCs/>
                      </w:rPr>
                      <w:t>Click.</w:t>
                    </w:r>
                  </w:p>
                </w:tc>
              </w:sdtContent>
            </w:sdt>
          </w:tr>
        </w:tbl>
        <w:p w14:paraId="10A3D1F2" w14:textId="6907C35F" w:rsidR="00B107BD" w:rsidRDefault="00B107BD">
          <w:pPr>
            <w:spacing w:line="240" w:lineRule="auto"/>
          </w:pPr>
          <w:r>
            <w:br w:type="page"/>
          </w:r>
        </w:p>
        <w:p w14:paraId="5CF956C7" w14:textId="77777777" w:rsidR="00B107BD" w:rsidRPr="00826AB1" w:rsidRDefault="00B107BD" w:rsidP="00B107BD">
          <w:pPr>
            <w:pStyle w:val="Heading4"/>
          </w:pPr>
          <w:r>
            <w:lastRenderedPageBreak/>
            <w:t>S</w:t>
          </w:r>
          <w:r w:rsidRPr="00826AB1">
            <w:t>ummary of marks</w:t>
          </w:r>
        </w:p>
        <w:p w14:paraId="6482F059" w14:textId="77777777" w:rsidR="00B107BD" w:rsidRPr="00826AB1" w:rsidRDefault="00B107BD" w:rsidP="00B107BD">
          <w:pPr>
            <w:spacing w:line="240" w:lineRule="auto"/>
          </w:pPr>
          <w:r w:rsidRPr="00826AB1">
            <w:t>To be completed by the teacher. Marks must be awarded in accordance with the instructions and criteria in the specification.</w:t>
          </w:r>
        </w:p>
        <w:p w14:paraId="0E4B814B" w14:textId="77777777" w:rsidR="00B107BD" w:rsidRPr="00826AB1" w:rsidRDefault="00B107BD" w:rsidP="00B107BD">
          <w:pPr>
            <w:spacing w:line="240" w:lineRule="auto"/>
          </w:pPr>
        </w:p>
        <w:p w14:paraId="01ABD080" w14:textId="77777777" w:rsidR="00B107BD" w:rsidRPr="00826AB1" w:rsidRDefault="00B107BD" w:rsidP="00B107BD">
          <w:pPr>
            <w:pStyle w:val="Heading4"/>
          </w:pPr>
          <w:r>
            <w:t>Performance assessment</w:t>
          </w:r>
        </w:p>
        <w:p w14:paraId="376A5F18" w14:textId="77777777" w:rsidR="00B107BD" w:rsidRPr="00826AB1" w:rsidRDefault="00B107BD" w:rsidP="00B107BD">
          <w:pPr>
            <w:spacing w:line="240" w:lineRule="auto"/>
          </w:pPr>
        </w:p>
        <w:tbl>
          <w:tblPr>
            <w:tblStyle w:val="TableGrid"/>
            <w:tblW w:w="9634" w:type="dxa"/>
            <w:tblLook w:val="04A0" w:firstRow="1" w:lastRow="0" w:firstColumn="1" w:lastColumn="0" w:noHBand="0" w:noVBand="1"/>
          </w:tblPr>
          <w:tblGrid>
            <w:gridCol w:w="1696"/>
            <w:gridCol w:w="2410"/>
            <w:gridCol w:w="2410"/>
            <w:gridCol w:w="2126"/>
            <w:gridCol w:w="992"/>
          </w:tblGrid>
          <w:tr w:rsidR="00B107BD" w:rsidRPr="00826AB1" w14:paraId="4B2A8005" w14:textId="77777777" w:rsidTr="002B27F2">
            <w:trPr>
              <w:trHeight w:val="454"/>
            </w:trPr>
            <w:tc>
              <w:tcPr>
                <w:tcW w:w="1696" w:type="dxa"/>
                <w:shd w:val="clear" w:color="auto" w:fill="F2F2F2" w:themeFill="background1" w:themeFillShade="F2"/>
                <w:vAlign w:val="center"/>
              </w:tcPr>
              <w:p w14:paraId="06CEF617" w14:textId="77777777" w:rsidR="00B107BD" w:rsidRPr="00826AB1" w:rsidRDefault="00B107BD" w:rsidP="002B27F2">
                <w:pPr>
                  <w:spacing w:line="240" w:lineRule="auto"/>
                  <w:rPr>
                    <w:b/>
                    <w:bCs/>
                  </w:rPr>
                </w:pPr>
              </w:p>
            </w:tc>
            <w:tc>
              <w:tcPr>
                <w:tcW w:w="2410" w:type="dxa"/>
                <w:shd w:val="clear" w:color="auto" w:fill="F2F2F2" w:themeFill="background1" w:themeFillShade="F2"/>
              </w:tcPr>
              <w:p w14:paraId="4CC376B8" w14:textId="7D499797" w:rsidR="00B107BD" w:rsidRPr="004D4DB4" w:rsidRDefault="00B107BD" w:rsidP="002B27F2">
                <w:pPr>
                  <w:spacing w:line="240" w:lineRule="auto"/>
                </w:pPr>
                <w:r w:rsidRPr="004D4DB4">
                  <w:t xml:space="preserve">Demonstration of </w:t>
                </w:r>
                <w:r w:rsidRPr="004D4DB4">
                  <w:rPr>
                    <w:b/>
                    <w:bCs/>
                  </w:rPr>
                  <w:t>physical skills and attributes</w:t>
                </w:r>
                <w:r w:rsidRPr="004D4DB4">
                  <w:t xml:space="preserve"> safely to reproduce set phrases</w:t>
                </w:r>
                <w:r>
                  <w:t>.</w:t>
                </w:r>
                <w:r>
                  <w:br/>
                  <w:t>M</w:t>
                </w:r>
                <w:r w:rsidRPr="004D4DB4">
                  <w:t>ax 4</w:t>
                </w:r>
              </w:p>
            </w:tc>
            <w:tc>
              <w:tcPr>
                <w:tcW w:w="2410" w:type="dxa"/>
                <w:shd w:val="clear" w:color="auto" w:fill="F2F2F2" w:themeFill="background1" w:themeFillShade="F2"/>
              </w:tcPr>
              <w:p w14:paraId="01AE4AB0" w14:textId="0B4989B3" w:rsidR="00B107BD" w:rsidRPr="004D4DB4" w:rsidRDefault="00B107BD" w:rsidP="002B27F2">
                <w:pPr>
                  <w:spacing w:line="240" w:lineRule="auto"/>
                </w:pPr>
                <w:r w:rsidRPr="004D4DB4">
                  <w:t xml:space="preserve">Demonstration of </w:t>
                </w:r>
                <w:r w:rsidRPr="004D4DB4">
                  <w:rPr>
                    <w:b/>
                    <w:bCs/>
                  </w:rPr>
                  <w:t>technical skills</w:t>
                </w:r>
                <w:r w:rsidRPr="004D4DB4">
                  <w:t xml:space="preserve"> accurately and safely to reproduce set phrases</w:t>
                </w:r>
                <w:r>
                  <w:t>.</w:t>
                </w:r>
                <w:r>
                  <w:br/>
                  <w:t>M</w:t>
                </w:r>
                <w:r w:rsidRPr="004D4DB4">
                  <w:t>ax 4</w:t>
                </w:r>
              </w:p>
            </w:tc>
            <w:tc>
              <w:tcPr>
                <w:tcW w:w="2126" w:type="dxa"/>
                <w:shd w:val="clear" w:color="auto" w:fill="F2F2F2" w:themeFill="background1" w:themeFillShade="F2"/>
              </w:tcPr>
              <w:p w14:paraId="1673ED40" w14:textId="1F3445A9" w:rsidR="00B107BD" w:rsidRPr="004D4DB4" w:rsidRDefault="00B107BD" w:rsidP="002B27F2">
                <w:r w:rsidRPr="004D4DB4">
                  <w:t xml:space="preserve">Demonstration of </w:t>
                </w:r>
                <w:r w:rsidRPr="00B107BD">
                  <w:rPr>
                    <w:b/>
                    <w:bCs/>
                  </w:rPr>
                  <w:t>expressive skills</w:t>
                </w:r>
                <w:r w:rsidRPr="004D4DB4">
                  <w:t xml:space="preserve"> to reproduce set phrases</w:t>
                </w:r>
                <w:r>
                  <w:t>.</w:t>
                </w:r>
                <w:r>
                  <w:br/>
                  <w:t>Max 4</w:t>
                </w:r>
              </w:p>
            </w:tc>
            <w:tc>
              <w:tcPr>
                <w:tcW w:w="992" w:type="dxa"/>
                <w:shd w:val="clear" w:color="auto" w:fill="F2F2F2" w:themeFill="background1" w:themeFillShade="F2"/>
                <w:vAlign w:val="center"/>
              </w:tcPr>
              <w:p w14:paraId="78616347" w14:textId="77777777" w:rsidR="00B107BD" w:rsidRPr="004D4DB4" w:rsidRDefault="00B107BD" w:rsidP="002B27F2">
                <w:pPr>
                  <w:spacing w:line="240" w:lineRule="auto"/>
                </w:pPr>
                <w:r w:rsidRPr="004D4DB4">
                  <w:t>Total</w:t>
                </w:r>
                <w:r w:rsidRPr="004D4DB4">
                  <w:br/>
                </w:r>
                <w:r>
                  <w:br/>
                  <w:t>M</w:t>
                </w:r>
                <w:r w:rsidRPr="004D4DB4">
                  <w:t>ax 12</w:t>
                </w:r>
              </w:p>
            </w:tc>
          </w:tr>
          <w:tr w:rsidR="00B107BD" w:rsidRPr="00826AB1" w14:paraId="0E9E6674" w14:textId="77777777" w:rsidTr="002B27F2">
            <w:trPr>
              <w:trHeight w:val="454"/>
            </w:trPr>
            <w:tc>
              <w:tcPr>
                <w:tcW w:w="1696" w:type="dxa"/>
                <w:vAlign w:val="center"/>
              </w:tcPr>
              <w:p w14:paraId="387E28F1" w14:textId="77777777" w:rsidR="00B107BD" w:rsidRPr="004D4DB4" w:rsidRDefault="00B107BD" w:rsidP="002B27F2">
                <w:r w:rsidRPr="004D4DB4">
                  <w:t>Marks awarde</w:t>
                </w:r>
                <w:r>
                  <w:t>d</w:t>
                </w:r>
                <w:r>
                  <w:br/>
                </w:r>
                <w:r w:rsidRPr="004D4DB4">
                  <w:t xml:space="preserve">for </w:t>
                </w:r>
                <w:r w:rsidRPr="004D4DB4">
                  <w:rPr>
                    <w:b/>
                    <w:bCs/>
                  </w:rPr>
                  <w:t>set phrases</w:t>
                </w:r>
              </w:p>
            </w:tc>
            <w:sdt>
              <w:sdtPr>
                <w:rPr>
                  <w:b/>
                  <w:bCs/>
                </w:rPr>
                <w:id w:val="1241756627"/>
                <w:placeholder>
                  <w:docPart w:val="9C91D6E1BF6745A5868CCB156B416FC2"/>
                </w:placeholder>
                <w:showingPlcHdr/>
                <w:text/>
              </w:sdtPr>
              <w:sdtEndPr/>
              <w:sdtContent>
                <w:tc>
                  <w:tcPr>
                    <w:tcW w:w="2410" w:type="dxa"/>
                    <w:vAlign w:val="center"/>
                  </w:tcPr>
                  <w:p w14:paraId="5AF57952" w14:textId="77777777" w:rsidR="00B107BD" w:rsidRPr="00826AB1" w:rsidRDefault="00B107BD" w:rsidP="002B27F2">
                    <w:pPr>
                      <w:spacing w:line="240" w:lineRule="auto"/>
                      <w:jc w:val="center"/>
                    </w:pPr>
                    <w:r w:rsidRPr="00826AB1">
                      <w:rPr>
                        <w:rStyle w:val="PlaceholderText"/>
                        <w:b/>
                        <w:bCs/>
                      </w:rPr>
                      <w:t>Click.</w:t>
                    </w:r>
                  </w:p>
                </w:tc>
              </w:sdtContent>
            </w:sdt>
            <w:sdt>
              <w:sdtPr>
                <w:rPr>
                  <w:b/>
                  <w:bCs/>
                </w:rPr>
                <w:id w:val="273220217"/>
                <w:placeholder>
                  <w:docPart w:val="A7666452DD48438E9AAE9D0430DC6AB2"/>
                </w:placeholder>
                <w:showingPlcHdr/>
                <w:text/>
              </w:sdtPr>
              <w:sdtEndPr/>
              <w:sdtContent>
                <w:tc>
                  <w:tcPr>
                    <w:tcW w:w="2410" w:type="dxa"/>
                    <w:vAlign w:val="center"/>
                  </w:tcPr>
                  <w:p w14:paraId="163C1B7A" w14:textId="77777777" w:rsidR="00B107BD" w:rsidRPr="00826AB1" w:rsidRDefault="00B107BD" w:rsidP="002B27F2">
                    <w:pPr>
                      <w:spacing w:line="240" w:lineRule="auto"/>
                      <w:jc w:val="center"/>
                    </w:pPr>
                    <w:r w:rsidRPr="00826AB1">
                      <w:rPr>
                        <w:rStyle w:val="PlaceholderText"/>
                        <w:b/>
                        <w:bCs/>
                      </w:rPr>
                      <w:t>Click.</w:t>
                    </w:r>
                  </w:p>
                </w:tc>
              </w:sdtContent>
            </w:sdt>
            <w:sdt>
              <w:sdtPr>
                <w:rPr>
                  <w:b/>
                  <w:bCs/>
                </w:rPr>
                <w:id w:val="951360832"/>
                <w:placeholder>
                  <w:docPart w:val="E5B710AD1979429399DFB55A153BECEA"/>
                </w:placeholder>
                <w:showingPlcHdr/>
                <w:text/>
              </w:sdtPr>
              <w:sdtEndPr/>
              <w:sdtContent>
                <w:tc>
                  <w:tcPr>
                    <w:tcW w:w="2126" w:type="dxa"/>
                    <w:vAlign w:val="center"/>
                  </w:tcPr>
                  <w:p w14:paraId="1AF6E540" w14:textId="77777777" w:rsidR="00B107BD" w:rsidRPr="00826AB1" w:rsidRDefault="00B107BD" w:rsidP="002B27F2">
                    <w:pPr>
                      <w:spacing w:line="240" w:lineRule="auto"/>
                      <w:jc w:val="center"/>
                    </w:pPr>
                    <w:r w:rsidRPr="00826AB1">
                      <w:rPr>
                        <w:rStyle w:val="PlaceholderText"/>
                        <w:b/>
                        <w:bCs/>
                      </w:rPr>
                      <w:t>Click.</w:t>
                    </w:r>
                  </w:p>
                </w:tc>
              </w:sdtContent>
            </w:sdt>
            <w:sdt>
              <w:sdtPr>
                <w:rPr>
                  <w:b/>
                  <w:bCs/>
                </w:rPr>
                <w:id w:val="-71206149"/>
                <w:placeholder>
                  <w:docPart w:val="9944EF8DCCC145A5BDBC7A5ABB7E325E"/>
                </w:placeholder>
                <w:showingPlcHdr/>
                <w:text/>
              </w:sdtPr>
              <w:sdtEndPr/>
              <w:sdtContent>
                <w:tc>
                  <w:tcPr>
                    <w:tcW w:w="992" w:type="dxa"/>
                    <w:vAlign w:val="center"/>
                  </w:tcPr>
                  <w:p w14:paraId="0CC57822" w14:textId="77777777" w:rsidR="00B107BD" w:rsidRPr="00826AB1" w:rsidRDefault="00B107BD" w:rsidP="002B27F2">
                    <w:pPr>
                      <w:spacing w:line="240" w:lineRule="auto"/>
                      <w:jc w:val="center"/>
                      <w:rPr>
                        <w:b/>
                        <w:bCs/>
                      </w:rPr>
                    </w:pPr>
                    <w:r w:rsidRPr="00826AB1">
                      <w:rPr>
                        <w:rStyle w:val="PlaceholderText"/>
                        <w:b/>
                        <w:bCs/>
                      </w:rPr>
                      <w:t>Click.</w:t>
                    </w:r>
                  </w:p>
                </w:tc>
              </w:sdtContent>
            </w:sdt>
          </w:tr>
        </w:tbl>
        <w:p w14:paraId="6DCD2929" w14:textId="77777777" w:rsidR="00B107BD" w:rsidRPr="00826AB1" w:rsidRDefault="00B107BD" w:rsidP="00B107BD">
          <w:pPr>
            <w:spacing w:line="240" w:lineRule="auto"/>
          </w:pPr>
        </w:p>
        <w:p w14:paraId="72B0EC7F" w14:textId="77777777" w:rsidR="00B107BD" w:rsidRDefault="00B107BD" w:rsidP="00B107BD">
          <w:r>
            <w:t xml:space="preserve">State the </w:t>
          </w:r>
          <w:r w:rsidRPr="0025027F">
            <w:rPr>
              <w:b/>
              <w:bCs/>
            </w:rPr>
            <w:t>two</w:t>
          </w:r>
          <w:r>
            <w:t xml:space="preserve"> set phrases performed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19"/>
            <w:gridCol w:w="2126"/>
            <w:gridCol w:w="3107"/>
          </w:tblGrid>
          <w:tr w:rsidR="00B107BD" w:rsidRPr="00826AB1" w14:paraId="5C7782D3" w14:textId="77777777" w:rsidTr="002B27F2">
            <w:trPr>
              <w:trHeight w:val="454"/>
            </w:trPr>
            <w:tc>
              <w:tcPr>
                <w:tcW w:w="1276" w:type="dxa"/>
                <w:tcMar>
                  <w:left w:w="0" w:type="dxa"/>
                </w:tcMar>
                <w:vAlign w:val="bottom"/>
              </w:tcPr>
              <w:p w14:paraId="764B8CC3" w14:textId="77777777" w:rsidR="00B107BD" w:rsidRPr="00826AB1" w:rsidRDefault="00B107BD" w:rsidP="002B27F2">
                <w:r>
                  <w:t>Set phrase 1</w:t>
                </w:r>
              </w:p>
            </w:tc>
            <w:sdt>
              <w:sdtPr>
                <w:rPr>
                  <w:b/>
                  <w:bCs/>
                </w:rPr>
                <w:id w:val="1312060775"/>
                <w:placeholder>
                  <w:docPart w:val="B27DF56385CE44A680175646699C75C2"/>
                </w:placeholder>
                <w:showingPlcHdr/>
                <w:dropDownList>
                  <w:listItem w:value="Choose an item."/>
                  <w:listItem w:displayText="Breathe" w:value="Breathe"/>
                  <w:listItem w:displayText="Flux" w:value="Flux"/>
                  <w:listItem w:displayText="Shift" w:value="Shift"/>
                  <w:listItem w:displayText="Scoop" w:value="Scoop"/>
                </w:dropDownList>
              </w:sdtPr>
              <w:sdtEndPr/>
              <w:sdtContent>
                <w:tc>
                  <w:tcPr>
                    <w:tcW w:w="3119" w:type="dxa"/>
                    <w:tcBorders>
                      <w:bottom w:val="single" w:sz="4" w:space="0" w:color="auto"/>
                    </w:tcBorders>
                    <w:vAlign w:val="bottom"/>
                  </w:tcPr>
                  <w:p w14:paraId="4B6415DE" w14:textId="77777777" w:rsidR="00B107BD" w:rsidRPr="0025027F" w:rsidRDefault="00B107BD" w:rsidP="002B27F2">
                    <w:pPr>
                      <w:rPr>
                        <w:b/>
                        <w:bCs/>
                      </w:rPr>
                    </w:pPr>
                    <w:r w:rsidRPr="0025027F">
                      <w:rPr>
                        <w:rStyle w:val="PlaceholderText"/>
                        <w:b/>
                        <w:bCs/>
                      </w:rPr>
                      <w:t>Choose an item.</w:t>
                    </w:r>
                  </w:p>
                </w:tc>
              </w:sdtContent>
            </w:sdt>
            <w:tc>
              <w:tcPr>
                <w:tcW w:w="2126" w:type="dxa"/>
                <w:vAlign w:val="bottom"/>
              </w:tcPr>
              <w:p w14:paraId="59A7B765" w14:textId="77777777" w:rsidR="00B107BD" w:rsidRPr="00826AB1" w:rsidRDefault="00B107BD" w:rsidP="002B27F2">
                <w:r>
                  <w:tab/>
                  <w:t>Set phrase 2</w:t>
                </w:r>
              </w:p>
            </w:tc>
            <w:sdt>
              <w:sdtPr>
                <w:rPr>
                  <w:b/>
                  <w:bCs/>
                </w:rPr>
                <w:id w:val="1326240597"/>
                <w:placeholder>
                  <w:docPart w:val="58C25E0771CC4715BF405310D21BF906"/>
                </w:placeholder>
                <w:showingPlcHdr/>
                <w:dropDownList>
                  <w:listItem w:value="Choose an item."/>
                  <w:listItem w:displayText="Breathe" w:value="Breathe"/>
                  <w:listItem w:displayText="Flux" w:value="Flux"/>
                  <w:listItem w:displayText="Shift" w:value="Shift"/>
                  <w:listItem w:displayText="Scoop" w:value="Scoop"/>
                </w:dropDownList>
              </w:sdtPr>
              <w:sdtEndPr/>
              <w:sdtContent>
                <w:tc>
                  <w:tcPr>
                    <w:tcW w:w="3107" w:type="dxa"/>
                    <w:tcBorders>
                      <w:bottom w:val="single" w:sz="4" w:space="0" w:color="auto"/>
                    </w:tcBorders>
                    <w:vAlign w:val="bottom"/>
                  </w:tcPr>
                  <w:p w14:paraId="12337E0D" w14:textId="77777777" w:rsidR="00B107BD" w:rsidRPr="00826AB1" w:rsidRDefault="00B107BD" w:rsidP="002B27F2">
                    <w:pPr>
                      <w:rPr>
                        <w:b/>
                        <w:bCs/>
                      </w:rPr>
                    </w:pPr>
                    <w:r w:rsidRPr="0025027F">
                      <w:rPr>
                        <w:rStyle w:val="PlaceholderText"/>
                        <w:b/>
                        <w:bCs/>
                      </w:rPr>
                      <w:t>Choose an item.</w:t>
                    </w:r>
                  </w:p>
                </w:tc>
              </w:sdtContent>
            </w:sdt>
          </w:tr>
        </w:tbl>
        <w:p w14:paraId="6A9812E5" w14:textId="77777777" w:rsidR="00B107BD" w:rsidRDefault="00B107BD" w:rsidP="00B107BD">
          <w:pPr>
            <w:spacing w:line="240" w:lineRule="auto"/>
          </w:pPr>
        </w:p>
        <w:p w14:paraId="6719CDE8" w14:textId="77777777" w:rsidR="00B107BD" w:rsidRPr="00826AB1" w:rsidRDefault="00B107BD" w:rsidP="00B107BD">
          <w:pPr>
            <w:spacing w:line="240" w:lineRule="auto"/>
          </w:pPr>
        </w:p>
        <w:tbl>
          <w:tblPr>
            <w:tblStyle w:val="TableGrid"/>
            <w:tblW w:w="9634" w:type="dxa"/>
            <w:tblLook w:val="04A0" w:firstRow="1" w:lastRow="0" w:firstColumn="1" w:lastColumn="0" w:noHBand="0" w:noVBand="1"/>
          </w:tblPr>
          <w:tblGrid>
            <w:gridCol w:w="1696"/>
            <w:gridCol w:w="2410"/>
            <w:gridCol w:w="2410"/>
            <w:gridCol w:w="2126"/>
            <w:gridCol w:w="992"/>
          </w:tblGrid>
          <w:tr w:rsidR="00B107BD" w:rsidRPr="00826AB1" w14:paraId="2C7D694F" w14:textId="77777777" w:rsidTr="002B27F2">
            <w:trPr>
              <w:trHeight w:val="454"/>
            </w:trPr>
            <w:tc>
              <w:tcPr>
                <w:tcW w:w="1696" w:type="dxa"/>
                <w:shd w:val="clear" w:color="auto" w:fill="F2F2F2" w:themeFill="background1" w:themeFillShade="F2"/>
                <w:vAlign w:val="center"/>
              </w:tcPr>
              <w:p w14:paraId="63FD1AA4" w14:textId="77777777" w:rsidR="00B107BD" w:rsidRPr="00826AB1" w:rsidRDefault="00B107BD" w:rsidP="002B27F2">
                <w:pPr>
                  <w:spacing w:line="240" w:lineRule="auto"/>
                  <w:rPr>
                    <w:b/>
                    <w:bCs/>
                  </w:rPr>
                </w:pPr>
              </w:p>
            </w:tc>
            <w:tc>
              <w:tcPr>
                <w:tcW w:w="2410" w:type="dxa"/>
                <w:shd w:val="clear" w:color="auto" w:fill="F2F2F2" w:themeFill="background1" w:themeFillShade="F2"/>
              </w:tcPr>
              <w:p w14:paraId="7FF3EBDA" w14:textId="77777777" w:rsidR="00B107BD" w:rsidRPr="004D4DB4" w:rsidRDefault="00B107BD" w:rsidP="002B27F2">
                <w:pPr>
                  <w:spacing w:line="240" w:lineRule="auto"/>
                </w:pPr>
                <w:r w:rsidRPr="004D4DB4">
                  <w:t xml:space="preserve">Demonstration of </w:t>
                </w:r>
                <w:r w:rsidRPr="004D4DB4">
                  <w:rPr>
                    <w:b/>
                    <w:bCs/>
                  </w:rPr>
                  <w:t>physical skills and attributes</w:t>
                </w:r>
                <w:r w:rsidRPr="004D4DB4">
                  <w:t xml:space="preserve"> safely to </w:t>
                </w:r>
                <w:r>
                  <w:t>reflect choreographic intent.</w:t>
                </w:r>
                <w:r>
                  <w:br/>
                  <w:t>M</w:t>
                </w:r>
                <w:r w:rsidRPr="004D4DB4">
                  <w:t xml:space="preserve">ax </w:t>
                </w:r>
                <w:r>
                  <w:t>8</w:t>
                </w:r>
              </w:p>
            </w:tc>
            <w:tc>
              <w:tcPr>
                <w:tcW w:w="2410" w:type="dxa"/>
                <w:shd w:val="clear" w:color="auto" w:fill="F2F2F2" w:themeFill="background1" w:themeFillShade="F2"/>
              </w:tcPr>
              <w:p w14:paraId="4BAC0813" w14:textId="77777777" w:rsidR="00B107BD" w:rsidRPr="004D4DB4" w:rsidRDefault="00B107BD" w:rsidP="002B27F2">
                <w:pPr>
                  <w:spacing w:line="240" w:lineRule="auto"/>
                </w:pPr>
                <w:r w:rsidRPr="004D4DB4">
                  <w:t xml:space="preserve">Demonstration of </w:t>
                </w:r>
                <w:r w:rsidRPr="004D4DB4">
                  <w:rPr>
                    <w:b/>
                    <w:bCs/>
                  </w:rPr>
                  <w:t>technical skills</w:t>
                </w:r>
                <w:r w:rsidRPr="004D4DB4">
                  <w:t xml:space="preserve"> accurately and safely to </w:t>
                </w:r>
                <w:r>
                  <w:t>reflect choreographic intent.</w:t>
                </w:r>
                <w:r>
                  <w:br/>
                  <w:t>M</w:t>
                </w:r>
                <w:r w:rsidRPr="004D4DB4">
                  <w:t xml:space="preserve">ax </w:t>
                </w:r>
                <w:r>
                  <w:t>8</w:t>
                </w:r>
              </w:p>
            </w:tc>
            <w:tc>
              <w:tcPr>
                <w:tcW w:w="2126" w:type="dxa"/>
                <w:shd w:val="clear" w:color="auto" w:fill="F2F2F2" w:themeFill="background1" w:themeFillShade="F2"/>
              </w:tcPr>
              <w:p w14:paraId="21BEA0BD" w14:textId="77777777" w:rsidR="00B107BD" w:rsidRPr="004D4DB4" w:rsidRDefault="00B107BD" w:rsidP="002B27F2">
                <w:r w:rsidRPr="004D4DB4">
                  <w:t xml:space="preserve">Demonstration of </w:t>
                </w:r>
                <w:r w:rsidRPr="00B107BD">
                  <w:rPr>
                    <w:b/>
                    <w:bCs/>
                  </w:rPr>
                  <w:t>expressive skills</w:t>
                </w:r>
                <w:r w:rsidRPr="004D4DB4">
                  <w:t xml:space="preserve"> to </w:t>
                </w:r>
                <w:r>
                  <w:t>reflect choreographic intent.</w:t>
                </w:r>
                <w:r>
                  <w:br/>
                  <w:t>Max 8</w:t>
                </w:r>
              </w:p>
            </w:tc>
            <w:tc>
              <w:tcPr>
                <w:tcW w:w="992" w:type="dxa"/>
                <w:shd w:val="clear" w:color="auto" w:fill="F2F2F2" w:themeFill="background1" w:themeFillShade="F2"/>
                <w:vAlign w:val="center"/>
              </w:tcPr>
              <w:p w14:paraId="2929325A" w14:textId="77777777" w:rsidR="00B107BD" w:rsidRPr="004D4DB4" w:rsidRDefault="00B107BD" w:rsidP="002B27F2">
                <w:pPr>
                  <w:spacing w:line="240" w:lineRule="auto"/>
                </w:pPr>
                <w:r w:rsidRPr="004D4DB4">
                  <w:t>Total</w:t>
                </w:r>
                <w:r w:rsidRPr="004D4DB4">
                  <w:br/>
                </w:r>
                <w:r>
                  <w:br/>
                  <w:t>M</w:t>
                </w:r>
                <w:r w:rsidRPr="004D4DB4">
                  <w:t xml:space="preserve">ax </w:t>
                </w:r>
                <w:r>
                  <w:t>24</w:t>
                </w:r>
              </w:p>
            </w:tc>
          </w:tr>
          <w:tr w:rsidR="00B107BD" w:rsidRPr="00826AB1" w14:paraId="411D0986" w14:textId="77777777" w:rsidTr="002B27F2">
            <w:trPr>
              <w:trHeight w:val="454"/>
            </w:trPr>
            <w:tc>
              <w:tcPr>
                <w:tcW w:w="1696" w:type="dxa"/>
                <w:vAlign w:val="center"/>
              </w:tcPr>
              <w:p w14:paraId="623DC188" w14:textId="77777777" w:rsidR="00B107BD" w:rsidRPr="004D4DB4" w:rsidRDefault="00B107BD" w:rsidP="002B27F2">
                <w:r w:rsidRPr="004D4DB4">
                  <w:t>Marks awarde</w:t>
                </w:r>
                <w:r>
                  <w:t>d</w:t>
                </w:r>
                <w:r>
                  <w:br/>
                </w:r>
                <w:r w:rsidRPr="004D4DB4">
                  <w:t xml:space="preserve">for </w:t>
                </w:r>
                <w:r>
                  <w:rPr>
                    <w:b/>
                    <w:bCs/>
                  </w:rPr>
                  <w:t>duet/trio</w:t>
                </w:r>
              </w:p>
            </w:tc>
            <w:sdt>
              <w:sdtPr>
                <w:rPr>
                  <w:b/>
                  <w:bCs/>
                </w:rPr>
                <w:id w:val="-952013117"/>
                <w:placeholder>
                  <w:docPart w:val="B775B29B46E54AF9B9732C946C61CCDC"/>
                </w:placeholder>
                <w:showingPlcHdr/>
                <w:text/>
              </w:sdtPr>
              <w:sdtEndPr/>
              <w:sdtContent>
                <w:tc>
                  <w:tcPr>
                    <w:tcW w:w="2410" w:type="dxa"/>
                    <w:vAlign w:val="center"/>
                  </w:tcPr>
                  <w:p w14:paraId="76366355" w14:textId="77777777" w:rsidR="00B107BD" w:rsidRPr="00826AB1" w:rsidRDefault="00B107BD" w:rsidP="002B27F2">
                    <w:pPr>
                      <w:spacing w:line="240" w:lineRule="auto"/>
                      <w:jc w:val="center"/>
                    </w:pPr>
                    <w:r w:rsidRPr="00826AB1">
                      <w:rPr>
                        <w:rStyle w:val="PlaceholderText"/>
                        <w:b/>
                        <w:bCs/>
                      </w:rPr>
                      <w:t>Click.</w:t>
                    </w:r>
                  </w:p>
                </w:tc>
              </w:sdtContent>
            </w:sdt>
            <w:sdt>
              <w:sdtPr>
                <w:rPr>
                  <w:b/>
                  <w:bCs/>
                </w:rPr>
                <w:id w:val="-2100621011"/>
                <w:placeholder>
                  <w:docPart w:val="1A8A703FF2DA4A00B26D65187B7B09DE"/>
                </w:placeholder>
                <w:showingPlcHdr/>
                <w:text/>
              </w:sdtPr>
              <w:sdtEndPr/>
              <w:sdtContent>
                <w:tc>
                  <w:tcPr>
                    <w:tcW w:w="2410" w:type="dxa"/>
                    <w:vAlign w:val="center"/>
                  </w:tcPr>
                  <w:p w14:paraId="1F8DA76C" w14:textId="77777777" w:rsidR="00B107BD" w:rsidRPr="00826AB1" w:rsidRDefault="00B107BD" w:rsidP="002B27F2">
                    <w:pPr>
                      <w:spacing w:line="240" w:lineRule="auto"/>
                      <w:jc w:val="center"/>
                    </w:pPr>
                    <w:r w:rsidRPr="00826AB1">
                      <w:rPr>
                        <w:rStyle w:val="PlaceholderText"/>
                        <w:b/>
                        <w:bCs/>
                      </w:rPr>
                      <w:t>Click.</w:t>
                    </w:r>
                  </w:p>
                </w:tc>
              </w:sdtContent>
            </w:sdt>
            <w:sdt>
              <w:sdtPr>
                <w:rPr>
                  <w:b/>
                  <w:bCs/>
                </w:rPr>
                <w:id w:val="735129475"/>
                <w:placeholder>
                  <w:docPart w:val="CF5B0DB95E4B41D293987313EB14E058"/>
                </w:placeholder>
                <w:showingPlcHdr/>
                <w:text/>
              </w:sdtPr>
              <w:sdtEndPr/>
              <w:sdtContent>
                <w:tc>
                  <w:tcPr>
                    <w:tcW w:w="2126" w:type="dxa"/>
                    <w:vAlign w:val="center"/>
                  </w:tcPr>
                  <w:p w14:paraId="185C914F" w14:textId="77777777" w:rsidR="00B107BD" w:rsidRPr="00826AB1" w:rsidRDefault="00B107BD" w:rsidP="002B27F2">
                    <w:pPr>
                      <w:spacing w:line="240" w:lineRule="auto"/>
                      <w:jc w:val="center"/>
                    </w:pPr>
                    <w:r w:rsidRPr="00826AB1">
                      <w:rPr>
                        <w:rStyle w:val="PlaceholderText"/>
                        <w:b/>
                        <w:bCs/>
                      </w:rPr>
                      <w:t>Click.</w:t>
                    </w:r>
                  </w:p>
                </w:tc>
              </w:sdtContent>
            </w:sdt>
            <w:sdt>
              <w:sdtPr>
                <w:rPr>
                  <w:b/>
                  <w:bCs/>
                </w:rPr>
                <w:id w:val="319781670"/>
                <w:placeholder>
                  <w:docPart w:val="25604F646ACB4E57B39D8AFC599D67CE"/>
                </w:placeholder>
                <w:showingPlcHdr/>
                <w:text/>
              </w:sdtPr>
              <w:sdtEndPr/>
              <w:sdtContent>
                <w:tc>
                  <w:tcPr>
                    <w:tcW w:w="992" w:type="dxa"/>
                    <w:vAlign w:val="center"/>
                  </w:tcPr>
                  <w:p w14:paraId="323F4A95" w14:textId="77777777" w:rsidR="00B107BD" w:rsidRPr="00826AB1" w:rsidRDefault="00B107BD" w:rsidP="002B27F2">
                    <w:pPr>
                      <w:spacing w:line="240" w:lineRule="auto"/>
                      <w:jc w:val="center"/>
                      <w:rPr>
                        <w:b/>
                        <w:bCs/>
                      </w:rPr>
                    </w:pPr>
                    <w:r w:rsidRPr="00826AB1">
                      <w:rPr>
                        <w:rStyle w:val="PlaceholderText"/>
                        <w:b/>
                        <w:bCs/>
                      </w:rPr>
                      <w:t>Click.</w:t>
                    </w:r>
                  </w:p>
                </w:tc>
              </w:sdtContent>
            </w:sdt>
          </w:tr>
        </w:tbl>
        <w:p w14:paraId="1661345A" w14:textId="77777777" w:rsidR="00274F88" w:rsidRPr="00826AB1" w:rsidRDefault="00274F88" w:rsidP="00274F88">
          <w:pPr>
            <w:spacing w:line="240" w:lineRule="auto"/>
          </w:pPr>
        </w:p>
        <w:p w14:paraId="2A2219F1" w14:textId="558C6B76" w:rsidR="00274F88" w:rsidRDefault="00274F88" w:rsidP="00274F88">
          <w:r>
            <w:t xml:space="preserve">State the </w:t>
          </w:r>
          <w:r w:rsidRPr="0025027F">
            <w:rPr>
              <w:b/>
              <w:bCs/>
            </w:rPr>
            <w:t>two</w:t>
          </w:r>
          <w:r>
            <w:t xml:space="preserve"> set phrases used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19"/>
            <w:gridCol w:w="2126"/>
            <w:gridCol w:w="3107"/>
          </w:tblGrid>
          <w:tr w:rsidR="00274F88" w:rsidRPr="00826AB1" w14:paraId="1042ECA9" w14:textId="77777777" w:rsidTr="002B27F2">
            <w:trPr>
              <w:trHeight w:val="454"/>
            </w:trPr>
            <w:tc>
              <w:tcPr>
                <w:tcW w:w="1276" w:type="dxa"/>
                <w:tcMar>
                  <w:left w:w="0" w:type="dxa"/>
                </w:tcMar>
                <w:vAlign w:val="bottom"/>
              </w:tcPr>
              <w:p w14:paraId="277CB901" w14:textId="77777777" w:rsidR="00274F88" w:rsidRPr="00826AB1" w:rsidRDefault="00274F88" w:rsidP="002B27F2">
                <w:r>
                  <w:t>Set phrase 1</w:t>
                </w:r>
              </w:p>
            </w:tc>
            <w:sdt>
              <w:sdtPr>
                <w:rPr>
                  <w:b/>
                  <w:bCs/>
                </w:rPr>
                <w:id w:val="523286558"/>
                <w:placeholder>
                  <w:docPart w:val="EC5F4DD27FDF46C49778E5DC34CE986E"/>
                </w:placeholder>
                <w:showingPlcHdr/>
                <w:dropDownList>
                  <w:listItem w:value="Choose an item."/>
                  <w:listItem w:displayText="Breathe" w:value="Breathe"/>
                  <w:listItem w:displayText="Flux" w:value="Flux"/>
                  <w:listItem w:displayText="Shift" w:value="Shift"/>
                  <w:listItem w:displayText="Scoop" w:value="Scoop"/>
                </w:dropDownList>
              </w:sdtPr>
              <w:sdtEndPr/>
              <w:sdtContent>
                <w:tc>
                  <w:tcPr>
                    <w:tcW w:w="3119" w:type="dxa"/>
                    <w:tcBorders>
                      <w:bottom w:val="single" w:sz="4" w:space="0" w:color="auto"/>
                    </w:tcBorders>
                    <w:vAlign w:val="bottom"/>
                  </w:tcPr>
                  <w:p w14:paraId="76D22038" w14:textId="77777777" w:rsidR="00274F88" w:rsidRPr="0025027F" w:rsidRDefault="00274F88" w:rsidP="002B27F2">
                    <w:pPr>
                      <w:rPr>
                        <w:b/>
                        <w:bCs/>
                      </w:rPr>
                    </w:pPr>
                    <w:r w:rsidRPr="0025027F">
                      <w:rPr>
                        <w:rStyle w:val="PlaceholderText"/>
                        <w:b/>
                        <w:bCs/>
                      </w:rPr>
                      <w:t>Choose an item.</w:t>
                    </w:r>
                  </w:p>
                </w:tc>
              </w:sdtContent>
            </w:sdt>
            <w:tc>
              <w:tcPr>
                <w:tcW w:w="2126" w:type="dxa"/>
                <w:vAlign w:val="bottom"/>
              </w:tcPr>
              <w:p w14:paraId="762B01C5" w14:textId="77777777" w:rsidR="00274F88" w:rsidRPr="00826AB1" w:rsidRDefault="00274F88" w:rsidP="002B27F2">
                <w:r>
                  <w:tab/>
                  <w:t>Set phrase 2</w:t>
                </w:r>
              </w:p>
            </w:tc>
            <w:sdt>
              <w:sdtPr>
                <w:rPr>
                  <w:b/>
                  <w:bCs/>
                </w:rPr>
                <w:id w:val="-1329516241"/>
                <w:placeholder>
                  <w:docPart w:val="AF0F097802FE4EB493164D5F1971E8D0"/>
                </w:placeholder>
                <w:showingPlcHdr/>
                <w:dropDownList>
                  <w:listItem w:value="Choose an item."/>
                  <w:listItem w:displayText="Breathe" w:value="Breathe"/>
                  <w:listItem w:displayText="Flux" w:value="Flux"/>
                  <w:listItem w:displayText="Shift" w:value="Shift"/>
                  <w:listItem w:displayText="Scoop" w:value="Scoop"/>
                </w:dropDownList>
              </w:sdtPr>
              <w:sdtEndPr/>
              <w:sdtContent>
                <w:tc>
                  <w:tcPr>
                    <w:tcW w:w="3107" w:type="dxa"/>
                    <w:tcBorders>
                      <w:bottom w:val="single" w:sz="4" w:space="0" w:color="auto"/>
                    </w:tcBorders>
                    <w:vAlign w:val="bottom"/>
                  </w:tcPr>
                  <w:p w14:paraId="6AEFE577" w14:textId="77777777" w:rsidR="00274F88" w:rsidRPr="00826AB1" w:rsidRDefault="00274F88" w:rsidP="002B27F2">
                    <w:pPr>
                      <w:rPr>
                        <w:b/>
                        <w:bCs/>
                      </w:rPr>
                    </w:pPr>
                    <w:r w:rsidRPr="0025027F">
                      <w:rPr>
                        <w:rStyle w:val="PlaceholderText"/>
                        <w:b/>
                        <w:bCs/>
                      </w:rPr>
                      <w:t>Choose an item.</w:t>
                    </w:r>
                  </w:p>
                </w:tc>
              </w:sdtContent>
            </w:sdt>
          </w:tr>
        </w:tbl>
        <w:p w14:paraId="2FE29517" w14:textId="77777777" w:rsidR="00274F88" w:rsidRDefault="00274F88" w:rsidP="00274F88">
          <w:pPr>
            <w:spacing w:line="240" w:lineRule="auto"/>
          </w:pPr>
        </w:p>
        <w:p w14:paraId="59955B3F" w14:textId="77777777" w:rsidR="0003622F" w:rsidRPr="00826AB1" w:rsidRDefault="0003622F" w:rsidP="00274F88">
          <w:pPr>
            <w:spacing w:line="240" w:lineRule="auto"/>
          </w:pPr>
        </w:p>
        <w:tbl>
          <w:tblPr>
            <w:tblStyle w:val="TableGrid"/>
            <w:tblW w:w="9634" w:type="dxa"/>
            <w:tblLook w:val="04A0" w:firstRow="1" w:lastRow="0" w:firstColumn="1" w:lastColumn="0" w:noHBand="0" w:noVBand="1"/>
          </w:tblPr>
          <w:tblGrid>
            <w:gridCol w:w="7650"/>
            <w:gridCol w:w="992"/>
            <w:gridCol w:w="992"/>
          </w:tblGrid>
          <w:tr w:rsidR="00274F88" w:rsidRPr="00826AB1" w14:paraId="477FC9F8" w14:textId="77777777" w:rsidTr="0003622F">
            <w:trPr>
              <w:trHeight w:val="454"/>
            </w:trPr>
            <w:tc>
              <w:tcPr>
                <w:tcW w:w="7650" w:type="dxa"/>
                <w:tcBorders>
                  <w:top w:val="single" w:sz="4" w:space="0" w:color="auto"/>
                  <w:left w:val="single" w:sz="4" w:space="0" w:color="auto"/>
                  <w:bottom w:val="single" w:sz="4" w:space="0" w:color="auto"/>
                </w:tcBorders>
                <w:shd w:val="clear" w:color="auto" w:fill="F2F2F2" w:themeFill="background1" w:themeFillShade="F2"/>
                <w:vAlign w:val="center"/>
              </w:tcPr>
              <w:p w14:paraId="00CB7333" w14:textId="77777777" w:rsidR="0003622F" w:rsidRPr="0003622F" w:rsidRDefault="0003622F" w:rsidP="0003622F">
                <w:pPr>
                  <w:spacing w:line="240" w:lineRule="auto"/>
                  <w:rPr>
                    <w:b/>
                    <w:bCs/>
                  </w:rPr>
                </w:pPr>
                <w:r w:rsidRPr="0003622F">
                  <w:rPr>
                    <w:b/>
                    <w:bCs/>
                  </w:rPr>
                  <w:t>Mental skills</w:t>
                </w:r>
              </w:p>
              <w:p w14:paraId="54E0DCD5" w14:textId="63230788" w:rsidR="00274F88" w:rsidRPr="00826AB1" w:rsidRDefault="0003622F" w:rsidP="0003622F">
                <w:pPr>
                  <w:spacing w:line="240" w:lineRule="auto"/>
                </w:pPr>
                <w:r w:rsidRPr="0003622F">
                  <w:t xml:space="preserve">A mark for mental skills can only be awarded if a candidate submits creditable evidence for </w:t>
                </w:r>
                <w:r w:rsidRPr="0003622F">
                  <w:rPr>
                    <w:b/>
                    <w:bCs/>
                  </w:rPr>
                  <w:t>two set phrases and a duet/trio performance</w:t>
                </w:r>
                <w:r w:rsidRPr="0003622F">
                  <w:t>.</w:t>
                </w:r>
                <w:r w:rsidR="00E403C4">
                  <w:br/>
                </w:r>
                <w:r w:rsidRPr="0003622F">
                  <w:t>A mark of zero must be awarded if the submission is incomplete.</w:t>
                </w:r>
              </w:p>
            </w:tc>
            <w:tc>
              <w:tcPr>
                <w:tcW w:w="992" w:type="dxa"/>
                <w:tcBorders>
                  <w:top w:val="single" w:sz="4" w:space="0" w:color="auto"/>
                  <w:bottom w:val="single" w:sz="4" w:space="0" w:color="auto"/>
                </w:tcBorders>
                <w:shd w:val="clear" w:color="auto" w:fill="F2F2F2" w:themeFill="background1" w:themeFillShade="F2"/>
                <w:vAlign w:val="center"/>
              </w:tcPr>
              <w:p w14:paraId="051845FE" w14:textId="1327BF7E" w:rsidR="00274F88" w:rsidRDefault="0003622F" w:rsidP="002B27F2">
                <w:pPr>
                  <w:spacing w:line="240" w:lineRule="auto"/>
                  <w:jc w:val="center"/>
                </w:pPr>
                <w:r>
                  <w:t>Mark</w:t>
                </w:r>
              </w:p>
              <w:p w14:paraId="693F3225" w14:textId="6EDC0B96" w:rsidR="00274F88" w:rsidRPr="00826AB1" w:rsidRDefault="00274F88" w:rsidP="002B27F2">
                <w:pPr>
                  <w:spacing w:line="240" w:lineRule="auto"/>
                  <w:jc w:val="center"/>
                </w:pPr>
                <w:r>
                  <w:t>Max 4</w:t>
                </w:r>
              </w:p>
            </w:tc>
            <w:sdt>
              <w:sdtPr>
                <w:rPr>
                  <w:b/>
                  <w:bCs/>
                </w:rPr>
                <w:id w:val="963390178"/>
                <w:placeholder>
                  <w:docPart w:val="B0B6CC0953074FB791D757494DD1EE1A"/>
                </w:placeholder>
                <w:showingPlcHdr/>
                <w:text/>
              </w:sdtPr>
              <w:sdtEndPr/>
              <w:sdtContent>
                <w:tc>
                  <w:tcPr>
                    <w:tcW w:w="992" w:type="dxa"/>
                    <w:vAlign w:val="center"/>
                  </w:tcPr>
                  <w:p w14:paraId="3873A4A3" w14:textId="77777777" w:rsidR="00274F88" w:rsidRPr="00826AB1" w:rsidRDefault="00274F88" w:rsidP="002B27F2">
                    <w:pPr>
                      <w:spacing w:line="240" w:lineRule="auto"/>
                      <w:jc w:val="center"/>
                      <w:rPr>
                        <w:b/>
                        <w:bCs/>
                      </w:rPr>
                    </w:pPr>
                    <w:r w:rsidRPr="00826AB1">
                      <w:rPr>
                        <w:rStyle w:val="PlaceholderText"/>
                        <w:b/>
                        <w:bCs/>
                      </w:rPr>
                      <w:t>Click.</w:t>
                    </w:r>
                  </w:p>
                </w:tc>
              </w:sdtContent>
            </w:sdt>
          </w:tr>
        </w:tbl>
        <w:p w14:paraId="0C74173F" w14:textId="77777777" w:rsidR="00274F88" w:rsidRPr="00826AB1" w:rsidRDefault="00274F88" w:rsidP="00274F88">
          <w:pPr>
            <w:spacing w:line="240" w:lineRule="auto"/>
          </w:pPr>
        </w:p>
        <w:tbl>
          <w:tblPr>
            <w:tblStyle w:val="TableGrid"/>
            <w:tblW w:w="9634" w:type="dxa"/>
            <w:tblLook w:val="04A0" w:firstRow="1" w:lastRow="0" w:firstColumn="1" w:lastColumn="0" w:noHBand="0" w:noVBand="1"/>
          </w:tblPr>
          <w:tblGrid>
            <w:gridCol w:w="4820"/>
            <w:gridCol w:w="3822"/>
            <w:gridCol w:w="992"/>
          </w:tblGrid>
          <w:tr w:rsidR="00274F88" w:rsidRPr="00826AB1" w14:paraId="381C2A21" w14:textId="77777777" w:rsidTr="00274F88">
            <w:trPr>
              <w:trHeight w:val="454"/>
            </w:trPr>
            <w:tc>
              <w:tcPr>
                <w:tcW w:w="4820" w:type="dxa"/>
                <w:tcBorders>
                  <w:top w:val="nil"/>
                  <w:left w:val="nil"/>
                  <w:bottom w:val="nil"/>
                </w:tcBorders>
                <w:vAlign w:val="center"/>
              </w:tcPr>
              <w:p w14:paraId="18DF7B21" w14:textId="77777777" w:rsidR="00274F88" w:rsidRPr="00826AB1" w:rsidRDefault="00274F88" w:rsidP="002B27F2">
                <w:pPr>
                  <w:spacing w:line="240" w:lineRule="auto"/>
                  <w:jc w:val="center"/>
                </w:pPr>
              </w:p>
            </w:tc>
            <w:tc>
              <w:tcPr>
                <w:tcW w:w="3822" w:type="dxa"/>
                <w:shd w:val="clear" w:color="auto" w:fill="F2F2F2" w:themeFill="background1" w:themeFillShade="F2"/>
                <w:vAlign w:val="center"/>
              </w:tcPr>
              <w:p w14:paraId="594F0AC6" w14:textId="7E661B3E" w:rsidR="00274F88" w:rsidRPr="00826AB1" w:rsidRDefault="00274F88" w:rsidP="00274F88">
                <w:pPr>
                  <w:spacing w:line="240" w:lineRule="auto"/>
                  <w:jc w:val="center"/>
                </w:pPr>
                <w:r w:rsidRPr="00274F88">
                  <w:rPr>
                    <w:b/>
                    <w:bCs/>
                  </w:rPr>
                  <w:t>Performance total</w:t>
                </w:r>
                <w:r>
                  <w:t xml:space="preserve">  </w:t>
                </w:r>
                <w:r w:rsidR="00E403C4">
                  <w:t xml:space="preserve">    </w:t>
                </w:r>
                <w:r>
                  <w:t xml:space="preserve">  </w:t>
                </w:r>
                <w:r w:rsidR="00E403C4">
                  <w:t>M</w:t>
                </w:r>
                <w:r>
                  <w:t>ax 40</w:t>
                </w:r>
                <w:r>
                  <w:br/>
                  <w:t>set phrases + duet/trio + mental skills</w:t>
                </w:r>
              </w:p>
            </w:tc>
            <w:sdt>
              <w:sdtPr>
                <w:rPr>
                  <w:b/>
                  <w:bCs/>
                </w:rPr>
                <w:id w:val="1181165039"/>
                <w:placeholder>
                  <w:docPart w:val="45A536CE74764520B25DEE031E01B3E0"/>
                </w:placeholder>
                <w:showingPlcHdr/>
                <w:text/>
              </w:sdtPr>
              <w:sdtEndPr/>
              <w:sdtContent>
                <w:tc>
                  <w:tcPr>
                    <w:tcW w:w="992" w:type="dxa"/>
                    <w:vAlign w:val="center"/>
                  </w:tcPr>
                  <w:p w14:paraId="485D2333" w14:textId="77777777" w:rsidR="00274F88" w:rsidRPr="00826AB1" w:rsidRDefault="00274F88" w:rsidP="002B27F2">
                    <w:pPr>
                      <w:spacing w:line="240" w:lineRule="auto"/>
                      <w:jc w:val="center"/>
                      <w:rPr>
                        <w:b/>
                        <w:bCs/>
                      </w:rPr>
                    </w:pPr>
                    <w:r w:rsidRPr="00826AB1">
                      <w:rPr>
                        <w:rStyle w:val="PlaceholderText"/>
                        <w:b/>
                        <w:bCs/>
                      </w:rPr>
                      <w:t>Click.</w:t>
                    </w:r>
                  </w:p>
                </w:tc>
              </w:sdtContent>
            </w:sdt>
          </w:tr>
        </w:tbl>
        <w:p w14:paraId="5C934940" w14:textId="77777777" w:rsidR="00B107BD" w:rsidRPr="00826AB1" w:rsidRDefault="00B107BD" w:rsidP="00B107BD">
          <w:pPr>
            <w:spacing w:line="240" w:lineRule="auto"/>
          </w:pPr>
        </w:p>
        <w:tbl>
          <w:tblPr>
            <w:tblStyle w:val="TableGrid"/>
            <w:tblW w:w="0" w:type="auto"/>
            <w:tblLook w:val="04A0" w:firstRow="1" w:lastRow="0" w:firstColumn="1" w:lastColumn="0" w:noHBand="0" w:noVBand="1"/>
          </w:tblPr>
          <w:tblGrid>
            <w:gridCol w:w="9628"/>
          </w:tblGrid>
          <w:tr w:rsidR="00B107BD" w:rsidRPr="00826AB1" w14:paraId="46CB1284" w14:textId="77777777" w:rsidTr="002B27F2">
            <w:trPr>
              <w:trHeight w:val="2835"/>
            </w:trPr>
            <w:tc>
              <w:tcPr>
                <w:tcW w:w="9628" w:type="dxa"/>
              </w:tcPr>
              <w:p w14:paraId="196E00A8" w14:textId="4EB097CF" w:rsidR="00B107BD" w:rsidRPr="00826AB1" w:rsidRDefault="00B107BD" w:rsidP="002B27F2">
                <w:pPr>
                  <w:spacing w:line="240" w:lineRule="auto"/>
                </w:pPr>
                <w:r w:rsidRPr="00B107BD">
                  <w:t>Comments to support marks given for performance (set phrases, duet/trio, mental skills)</w:t>
                </w:r>
              </w:p>
              <w:sdt>
                <w:sdtPr>
                  <w:rPr>
                    <w:b/>
                    <w:bCs/>
                  </w:rPr>
                  <w:id w:val="-597482968"/>
                  <w:placeholder>
                    <w:docPart w:val="128FF0597CAA4814B0CA4644AF38AA44"/>
                  </w:placeholder>
                  <w:showingPlcHdr/>
                </w:sdtPr>
                <w:sdtEndPr/>
                <w:sdtContent>
                  <w:p w14:paraId="2C1BEFCB" w14:textId="77777777" w:rsidR="00B107BD" w:rsidRPr="00826AB1" w:rsidRDefault="00B107BD" w:rsidP="002B27F2">
                    <w:pPr>
                      <w:spacing w:line="240" w:lineRule="auto"/>
                      <w:rPr>
                        <w:b/>
                        <w:bCs/>
                      </w:rPr>
                    </w:pPr>
                    <w:r w:rsidRPr="00826AB1">
                      <w:rPr>
                        <w:rStyle w:val="PlaceholderText"/>
                        <w:b/>
                        <w:bCs/>
                      </w:rPr>
                      <w:t>Click or tap here to enter text.</w:t>
                    </w:r>
                  </w:p>
                </w:sdtContent>
              </w:sdt>
            </w:tc>
          </w:tr>
        </w:tbl>
        <w:p w14:paraId="15209FD0" w14:textId="77777777" w:rsidR="0025027F" w:rsidRDefault="0025027F" w:rsidP="00121A50">
          <w:pPr>
            <w:spacing w:line="240" w:lineRule="auto"/>
          </w:pPr>
        </w:p>
        <w:p w14:paraId="4025C8AB" w14:textId="77777777" w:rsidR="004D4DB4" w:rsidRPr="00826AB1" w:rsidRDefault="004D4DB4" w:rsidP="00121A50">
          <w:pPr>
            <w:spacing w:line="240" w:lineRule="auto"/>
            <w:sectPr w:rsidR="004D4DB4" w:rsidRPr="00826AB1"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C551624" w14:textId="0C3880AE" w:rsidR="00274F88" w:rsidRPr="00826AB1" w:rsidRDefault="00274F88" w:rsidP="00274F88">
          <w:pPr>
            <w:pStyle w:val="Heading4"/>
          </w:pPr>
          <w:r>
            <w:lastRenderedPageBreak/>
            <w:t>Choreography assessment</w:t>
          </w:r>
        </w:p>
        <w:p w14:paraId="20DB28F8" w14:textId="77777777" w:rsidR="009F36B7" w:rsidRDefault="009F36B7" w:rsidP="009F36B7">
          <w:pPr>
            <w:spacing w:line="240" w:lineRule="auto"/>
          </w:pPr>
        </w:p>
        <w:tbl>
          <w:tblPr>
            <w:tblStyle w:val="TableGrid"/>
            <w:tblW w:w="0" w:type="auto"/>
            <w:tblLook w:val="04A0" w:firstRow="1" w:lastRow="0" w:firstColumn="1" w:lastColumn="0" w:noHBand="0" w:noVBand="1"/>
          </w:tblPr>
          <w:tblGrid>
            <w:gridCol w:w="7324"/>
            <w:gridCol w:w="1176"/>
            <w:gridCol w:w="1128"/>
          </w:tblGrid>
          <w:tr w:rsidR="009F36B7" w:rsidRPr="00121A50" w14:paraId="44A1DEF4" w14:textId="77777777" w:rsidTr="002B27F2">
            <w:trPr>
              <w:trHeight w:val="454"/>
            </w:trPr>
            <w:tc>
              <w:tcPr>
                <w:tcW w:w="7324" w:type="dxa"/>
                <w:shd w:val="clear" w:color="auto" w:fill="F2F2F2" w:themeFill="background1" w:themeFillShade="F2"/>
                <w:vAlign w:val="center"/>
              </w:tcPr>
              <w:p w14:paraId="12BF6858" w14:textId="67592DA0" w:rsidR="009F36B7" w:rsidRPr="00121A50" w:rsidRDefault="009F36B7" w:rsidP="002B27F2">
                <w:pPr>
                  <w:spacing w:line="240" w:lineRule="auto"/>
                  <w:rPr>
                    <w:b/>
                    <w:bCs/>
                  </w:rPr>
                </w:pPr>
                <w:r w:rsidRPr="009F36B7">
                  <w:rPr>
                    <w:b/>
                    <w:bCs/>
                  </w:rPr>
                  <w:t>Selection and use of appropriate…</w:t>
                </w:r>
              </w:p>
            </w:tc>
            <w:tc>
              <w:tcPr>
                <w:tcW w:w="1176" w:type="dxa"/>
                <w:shd w:val="clear" w:color="auto" w:fill="F2F2F2" w:themeFill="background1" w:themeFillShade="F2"/>
                <w:vAlign w:val="center"/>
              </w:tcPr>
              <w:p w14:paraId="5412BEED" w14:textId="77777777" w:rsidR="009F36B7" w:rsidRPr="00121A50" w:rsidRDefault="009F36B7" w:rsidP="002B27F2">
                <w:pPr>
                  <w:spacing w:line="240" w:lineRule="auto"/>
                  <w:rPr>
                    <w:b/>
                    <w:bCs/>
                  </w:rPr>
                </w:pPr>
                <w:r w:rsidRPr="00121A50">
                  <w:rPr>
                    <w:b/>
                    <w:bCs/>
                  </w:rPr>
                  <w:t>Maximum</w:t>
                </w:r>
                <w:r w:rsidRPr="00121A50">
                  <w:rPr>
                    <w:b/>
                    <w:bCs/>
                  </w:rPr>
                  <w:br/>
                  <w:t>mark</w:t>
                </w:r>
              </w:p>
            </w:tc>
            <w:tc>
              <w:tcPr>
                <w:tcW w:w="1128" w:type="dxa"/>
                <w:shd w:val="clear" w:color="auto" w:fill="F2F2F2" w:themeFill="background1" w:themeFillShade="F2"/>
                <w:vAlign w:val="center"/>
              </w:tcPr>
              <w:p w14:paraId="6E336475" w14:textId="77777777" w:rsidR="009F36B7" w:rsidRPr="00121A50" w:rsidRDefault="009F36B7" w:rsidP="002B27F2">
                <w:pPr>
                  <w:spacing w:line="240" w:lineRule="auto"/>
                  <w:rPr>
                    <w:b/>
                    <w:bCs/>
                  </w:rPr>
                </w:pPr>
                <w:r w:rsidRPr="00121A50">
                  <w:rPr>
                    <w:b/>
                    <w:bCs/>
                  </w:rPr>
                  <w:t>Mark</w:t>
                </w:r>
                <w:r w:rsidRPr="00121A50">
                  <w:rPr>
                    <w:b/>
                    <w:bCs/>
                  </w:rPr>
                  <w:br/>
                  <w:t>awarded</w:t>
                </w:r>
              </w:p>
            </w:tc>
          </w:tr>
          <w:tr w:rsidR="009F36B7" w14:paraId="7B8BDEBD" w14:textId="77777777" w:rsidTr="009F36B7">
            <w:trPr>
              <w:trHeight w:val="454"/>
            </w:trPr>
            <w:tc>
              <w:tcPr>
                <w:tcW w:w="7324" w:type="dxa"/>
                <w:vAlign w:val="center"/>
              </w:tcPr>
              <w:p w14:paraId="10F319A0" w14:textId="55836644" w:rsidR="009F36B7" w:rsidRPr="009F36B7" w:rsidRDefault="009F36B7" w:rsidP="009F36B7">
                <w:r w:rsidRPr="00C472F6">
                  <w:t>action and dynamic content to realise choreographic intent</w:t>
                </w:r>
              </w:p>
            </w:tc>
            <w:tc>
              <w:tcPr>
                <w:tcW w:w="1176" w:type="dxa"/>
                <w:vAlign w:val="center"/>
              </w:tcPr>
              <w:p w14:paraId="592AC094" w14:textId="41061DB3" w:rsidR="009F36B7" w:rsidRDefault="009F36B7" w:rsidP="009F36B7">
                <w:pPr>
                  <w:spacing w:line="240" w:lineRule="auto"/>
                  <w:jc w:val="center"/>
                </w:pPr>
                <w:r>
                  <w:t>8</w:t>
                </w:r>
              </w:p>
            </w:tc>
            <w:sdt>
              <w:sdtPr>
                <w:rPr>
                  <w:b/>
                  <w:bCs/>
                </w:rPr>
                <w:id w:val="-1414622276"/>
                <w:placeholder>
                  <w:docPart w:val="F91F0887EC334CDF836E817F6013C50C"/>
                </w:placeholder>
                <w:showingPlcHdr/>
                <w:text/>
              </w:sdtPr>
              <w:sdtEndPr/>
              <w:sdtContent>
                <w:tc>
                  <w:tcPr>
                    <w:tcW w:w="1128" w:type="dxa"/>
                    <w:vAlign w:val="center"/>
                  </w:tcPr>
                  <w:p w14:paraId="582AC31C" w14:textId="77777777" w:rsidR="009F36B7" w:rsidRPr="003D393A" w:rsidRDefault="009F36B7" w:rsidP="009F36B7">
                    <w:pPr>
                      <w:spacing w:line="240" w:lineRule="auto"/>
                      <w:jc w:val="center"/>
                      <w:rPr>
                        <w:b/>
                        <w:bCs/>
                      </w:rPr>
                    </w:pPr>
                    <w:r w:rsidRPr="003D393A">
                      <w:rPr>
                        <w:rStyle w:val="PlaceholderText"/>
                        <w:b/>
                        <w:bCs/>
                      </w:rPr>
                      <w:t>Click.</w:t>
                    </w:r>
                  </w:p>
                </w:tc>
              </w:sdtContent>
            </w:sdt>
          </w:tr>
          <w:tr w:rsidR="009F36B7" w14:paraId="0E95E227" w14:textId="77777777" w:rsidTr="009F36B7">
            <w:trPr>
              <w:trHeight w:val="454"/>
            </w:trPr>
            <w:tc>
              <w:tcPr>
                <w:tcW w:w="7324" w:type="dxa"/>
                <w:vAlign w:val="center"/>
              </w:tcPr>
              <w:p w14:paraId="513F9A90" w14:textId="2CF7238F" w:rsidR="009F36B7" w:rsidRPr="009F36B7" w:rsidRDefault="009F36B7" w:rsidP="009F36B7">
                <w:r w:rsidRPr="00C472F6">
                  <w:t>spatial content (and relationship content where appropriate) to realise choreographic intent</w:t>
                </w:r>
              </w:p>
            </w:tc>
            <w:tc>
              <w:tcPr>
                <w:tcW w:w="1176" w:type="dxa"/>
                <w:vAlign w:val="center"/>
              </w:tcPr>
              <w:p w14:paraId="10195AE9" w14:textId="77777777" w:rsidR="009F36B7" w:rsidRDefault="009F36B7" w:rsidP="009F36B7">
                <w:pPr>
                  <w:spacing w:line="240" w:lineRule="auto"/>
                  <w:jc w:val="center"/>
                </w:pPr>
                <w:r>
                  <w:t>8</w:t>
                </w:r>
              </w:p>
            </w:tc>
            <w:sdt>
              <w:sdtPr>
                <w:rPr>
                  <w:b/>
                  <w:bCs/>
                </w:rPr>
                <w:id w:val="-1505046564"/>
                <w:placeholder>
                  <w:docPart w:val="6CE791BDE6E8414B8C9916DAB69A5548"/>
                </w:placeholder>
                <w:showingPlcHdr/>
                <w:text/>
              </w:sdtPr>
              <w:sdtEndPr/>
              <w:sdtContent>
                <w:tc>
                  <w:tcPr>
                    <w:tcW w:w="1128" w:type="dxa"/>
                    <w:vAlign w:val="center"/>
                  </w:tcPr>
                  <w:p w14:paraId="37C152E5" w14:textId="77777777" w:rsidR="009F36B7" w:rsidRPr="003D393A" w:rsidRDefault="009F36B7" w:rsidP="009F36B7">
                    <w:pPr>
                      <w:spacing w:line="240" w:lineRule="auto"/>
                      <w:jc w:val="center"/>
                      <w:rPr>
                        <w:b/>
                        <w:bCs/>
                      </w:rPr>
                    </w:pPr>
                    <w:r w:rsidRPr="003D393A">
                      <w:rPr>
                        <w:rStyle w:val="PlaceholderText"/>
                        <w:b/>
                        <w:bCs/>
                      </w:rPr>
                      <w:t>Click.</w:t>
                    </w:r>
                  </w:p>
                </w:tc>
              </w:sdtContent>
            </w:sdt>
          </w:tr>
          <w:tr w:rsidR="009F36B7" w14:paraId="61C39141" w14:textId="77777777" w:rsidTr="009F36B7">
            <w:trPr>
              <w:trHeight w:val="454"/>
            </w:trPr>
            <w:tc>
              <w:tcPr>
                <w:tcW w:w="7324" w:type="dxa"/>
                <w:vAlign w:val="center"/>
              </w:tcPr>
              <w:p w14:paraId="633752A3" w14:textId="201BEB29" w:rsidR="009F36B7" w:rsidRPr="009F36B7" w:rsidRDefault="009F36B7" w:rsidP="009F36B7">
                <w:r w:rsidRPr="00C472F6">
                  <w:t>structuring devices and form to realise choreographic intent</w:t>
                </w:r>
              </w:p>
            </w:tc>
            <w:tc>
              <w:tcPr>
                <w:tcW w:w="1176" w:type="dxa"/>
                <w:vAlign w:val="center"/>
              </w:tcPr>
              <w:p w14:paraId="5C6A2AD4" w14:textId="77777777" w:rsidR="009F36B7" w:rsidRDefault="009F36B7" w:rsidP="009F36B7">
                <w:pPr>
                  <w:spacing w:line="240" w:lineRule="auto"/>
                  <w:jc w:val="center"/>
                </w:pPr>
                <w:r>
                  <w:t>8</w:t>
                </w:r>
              </w:p>
            </w:tc>
            <w:sdt>
              <w:sdtPr>
                <w:rPr>
                  <w:b/>
                  <w:bCs/>
                </w:rPr>
                <w:id w:val="-869991879"/>
                <w:placeholder>
                  <w:docPart w:val="2342CED81E5A45B496F40D12F1A921B7"/>
                </w:placeholder>
                <w:showingPlcHdr/>
                <w:text/>
              </w:sdtPr>
              <w:sdtEndPr/>
              <w:sdtContent>
                <w:tc>
                  <w:tcPr>
                    <w:tcW w:w="1128" w:type="dxa"/>
                    <w:vAlign w:val="center"/>
                  </w:tcPr>
                  <w:p w14:paraId="6FF9EB44" w14:textId="77777777" w:rsidR="009F36B7" w:rsidRPr="003D393A" w:rsidRDefault="009F36B7" w:rsidP="009F36B7">
                    <w:pPr>
                      <w:spacing w:line="240" w:lineRule="auto"/>
                      <w:jc w:val="center"/>
                      <w:rPr>
                        <w:b/>
                        <w:bCs/>
                      </w:rPr>
                    </w:pPr>
                    <w:r w:rsidRPr="003D393A">
                      <w:rPr>
                        <w:rStyle w:val="PlaceholderText"/>
                        <w:b/>
                        <w:bCs/>
                      </w:rPr>
                      <w:t>Click.</w:t>
                    </w:r>
                  </w:p>
                </w:tc>
              </w:sdtContent>
            </w:sdt>
          </w:tr>
          <w:tr w:rsidR="009F36B7" w14:paraId="64354F01" w14:textId="77777777" w:rsidTr="009F36B7">
            <w:trPr>
              <w:trHeight w:val="454"/>
            </w:trPr>
            <w:tc>
              <w:tcPr>
                <w:tcW w:w="7324" w:type="dxa"/>
                <w:vAlign w:val="center"/>
              </w:tcPr>
              <w:p w14:paraId="3FECE322" w14:textId="6A193EF0" w:rsidR="009F36B7" w:rsidRPr="009F36B7" w:rsidRDefault="009F36B7" w:rsidP="009F36B7">
                <w:r w:rsidRPr="00C472F6">
                  <w:t>choreographic devices to realise choreographic intent</w:t>
                </w:r>
              </w:p>
            </w:tc>
            <w:tc>
              <w:tcPr>
                <w:tcW w:w="1176" w:type="dxa"/>
                <w:vAlign w:val="center"/>
              </w:tcPr>
              <w:p w14:paraId="7DD26D88" w14:textId="22AE3E43" w:rsidR="009F36B7" w:rsidRDefault="009F36B7" w:rsidP="009F36B7">
                <w:pPr>
                  <w:spacing w:line="240" w:lineRule="auto"/>
                  <w:jc w:val="center"/>
                </w:pPr>
                <w:r>
                  <w:t>8</w:t>
                </w:r>
              </w:p>
            </w:tc>
            <w:sdt>
              <w:sdtPr>
                <w:rPr>
                  <w:b/>
                  <w:bCs/>
                </w:rPr>
                <w:id w:val="1959068887"/>
                <w:placeholder>
                  <w:docPart w:val="F1B1609A5E844490B72655C96112AF0F"/>
                </w:placeholder>
                <w:showingPlcHdr/>
                <w:text/>
              </w:sdtPr>
              <w:sdtEndPr/>
              <w:sdtContent>
                <w:tc>
                  <w:tcPr>
                    <w:tcW w:w="1128" w:type="dxa"/>
                    <w:vAlign w:val="center"/>
                  </w:tcPr>
                  <w:p w14:paraId="0CC106FA" w14:textId="77777777" w:rsidR="009F36B7" w:rsidRPr="003D393A" w:rsidRDefault="009F36B7" w:rsidP="009F36B7">
                    <w:pPr>
                      <w:spacing w:line="240" w:lineRule="auto"/>
                      <w:jc w:val="center"/>
                      <w:rPr>
                        <w:b/>
                        <w:bCs/>
                      </w:rPr>
                    </w:pPr>
                    <w:r w:rsidRPr="003D393A">
                      <w:rPr>
                        <w:rStyle w:val="PlaceholderText"/>
                        <w:b/>
                        <w:bCs/>
                      </w:rPr>
                      <w:t>Click.</w:t>
                    </w:r>
                  </w:p>
                </w:tc>
              </w:sdtContent>
            </w:sdt>
          </w:tr>
          <w:tr w:rsidR="009F36B7" w14:paraId="000286DD" w14:textId="77777777" w:rsidTr="009F36B7">
            <w:trPr>
              <w:trHeight w:val="454"/>
            </w:trPr>
            <w:tc>
              <w:tcPr>
                <w:tcW w:w="7324" w:type="dxa"/>
                <w:tcBorders>
                  <w:bottom w:val="single" w:sz="4" w:space="0" w:color="auto"/>
                </w:tcBorders>
                <w:vAlign w:val="center"/>
              </w:tcPr>
              <w:p w14:paraId="6C24BD51" w14:textId="65905C1F" w:rsidR="009F36B7" w:rsidRPr="009F36B7" w:rsidRDefault="009F36B7" w:rsidP="009F36B7">
                <w:r w:rsidRPr="00C472F6">
                  <w:t>aural setting (and performance environment where appropriate) to realise choreographic intent</w:t>
                </w:r>
              </w:p>
            </w:tc>
            <w:tc>
              <w:tcPr>
                <w:tcW w:w="1176" w:type="dxa"/>
                <w:vAlign w:val="center"/>
              </w:tcPr>
              <w:p w14:paraId="587FB21A" w14:textId="119748D7" w:rsidR="009F36B7" w:rsidRDefault="009F36B7" w:rsidP="009F36B7">
                <w:pPr>
                  <w:spacing w:line="240" w:lineRule="auto"/>
                  <w:jc w:val="center"/>
                </w:pPr>
                <w:r>
                  <w:t>8</w:t>
                </w:r>
              </w:p>
            </w:tc>
            <w:sdt>
              <w:sdtPr>
                <w:rPr>
                  <w:b/>
                  <w:bCs/>
                </w:rPr>
                <w:id w:val="54752572"/>
                <w:placeholder>
                  <w:docPart w:val="30C24470581F4974811FF8ADF75A7788"/>
                </w:placeholder>
                <w:showingPlcHdr/>
                <w:text/>
              </w:sdtPr>
              <w:sdtEndPr/>
              <w:sdtContent>
                <w:tc>
                  <w:tcPr>
                    <w:tcW w:w="1128" w:type="dxa"/>
                    <w:vAlign w:val="center"/>
                  </w:tcPr>
                  <w:p w14:paraId="35E07C04" w14:textId="77777777" w:rsidR="009F36B7" w:rsidRPr="003D393A" w:rsidRDefault="009F36B7" w:rsidP="009F36B7">
                    <w:pPr>
                      <w:spacing w:line="240" w:lineRule="auto"/>
                      <w:jc w:val="center"/>
                      <w:rPr>
                        <w:b/>
                        <w:bCs/>
                      </w:rPr>
                    </w:pPr>
                    <w:r w:rsidRPr="003D393A">
                      <w:rPr>
                        <w:rStyle w:val="PlaceholderText"/>
                        <w:b/>
                        <w:bCs/>
                      </w:rPr>
                      <w:t>Click.</w:t>
                    </w:r>
                  </w:p>
                </w:tc>
              </w:sdtContent>
            </w:sdt>
          </w:tr>
          <w:tr w:rsidR="009F36B7" w14:paraId="5A010824" w14:textId="77777777" w:rsidTr="002B27F2">
            <w:trPr>
              <w:trHeight w:val="454"/>
            </w:trPr>
            <w:tc>
              <w:tcPr>
                <w:tcW w:w="7324" w:type="dxa"/>
                <w:shd w:val="clear" w:color="auto" w:fill="F2F2F2" w:themeFill="background1" w:themeFillShade="F2"/>
                <w:vAlign w:val="center"/>
              </w:tcPr>
              <w:p w14:paraId="7BFC84DA" w14:textId="1EFA7DD7" w:rsidR="009F36B7" w:rsidRPr="009F36B7" w:rsidRDefault="009F36B7" w:rsidP="002B27F2">
                <w:pPr>
                  <w:spacing w:line="240" w:lineRule="auto"/>
                  <w:jc w:val="right"/>
                  <w:rPr>
                    <w:b/>
                    <w:bCs/>
                  </w:rPr>
                </w:pPr>
                <w:r w:rsidRPr="009F36B7">
                  <w:rPr>
                    <w:b/>
                    <w:bCs/>
                  </w:rPr>
                  <w:t>Choreography total</w:t>
                </w:r>
              </w:p>
            </w:tc>
            <w:tc>
              <w:tcPr>
                <w:tcW w:w="1176" w:type="dxa"/>
                <w:vAlign w:val="center"/>
              </w:tcPr>
              <w:p w14:paraId="2181A4B9" w14:textId="77777777" w:rsidR="009F36B7" w:rsidRDefault="009F36B7" w:rsidP="002B27F2">
                <w:pPr>
                  <w:spacing w:line="240" w:lineRule="auto"/>
                  <w:jc w:val="center"/>
                </w:pPr>
                <w:r>
                  <w:t>40</w:t>
                </w:r>
              </w:p>
            </w:tc>
            <w:sdt>
              <w:sdtPr>
                <w:rPr>
                  <w:b/>
                  <w:bCs/>
                </w:rPr>
                <w:id w:val="48895272"/>
                <w:placeholder>
                  <w:docPart w:val="56C4A69404154592B1B2D6E58B5DB5BE"/>
                </w:placeholder>
                <w:showingPlcHdr/>
                <w:text/>
              </w:sdtPr>
              <w:sdtEndPr/>
              <w:sdtContent>
                <w:tc>
                  <w:tcPr>
                    <w:tcW w:w="1128" w:type="dxa"/>
                    <w:vAlign w:val="center"/>
                  </w:tcPr>
                  <w:p w14:paraId="0599027C" w14:textId="77777777" w:rsidR="009F36B7" w:rsidRPr="003D393A" w:rsidRDefault="009F36B7" w:rsidP="002B27F2">
                    <w:pPr>
                      <w:spacing w:line="240" w:lineRule="auto"/>
                      <w:jc w:val="center"/>
                      <w:rPr>
                        <w:b/>
                        <w:bCs/>
                      </w:rPr>
                    </w:pPr>
                    <w:r w:rsidRPr="003D393A">
                      <w:rPr>
                        <w:rStyle w:val="PlaceholderText"/>
                        <w:b/>
                        <w:bCs/>
                      </w:rPr>
                      <w:t>Click.</w:t>
                    </w:r>
                  </w:p>
                </w:tc>
              </w:sdtContent>
            </w:sdt>
          </w:tr>
        </w:tbl>
        <w:p w14:paraId="4D39BC0D" w14:textId="77777777" w:rsidR="009F36B7" w:rsidRDefault="009F36B7" w:rsidP="009F36B7">
          <w:pPr>
            <w:spacing w:line="240" w:lineRule="auto"/>
          </w:pPr>
        </w:p>
        <w:p w14:paraId="2B26F8BD" w14:textId="77777777" w:rsidR="009F36B7" w:rsidRDefault="009F36B7" w:rsidP="009F36B7">
          <w:pPr>
            <w:spacing w:line="240" w:lineRule="auto"/>
          </w:pPr>
        </w:p>
        <w:tbl>
          <w:tblPr>
            <w:tblStyle w:val="TableGrid"/>
            <w:tblW w:w="0" w:type="auto"/>
            <w:tblLook w:val="04A0" w:firstRow="1" w:lastRow="0" w:firstColumn="1" w:lastColumn="0" w:noHBand="0" w:noVBand="1"/>
          </w:tblPr>
          <w:tblGrid>
            <w:gridCol w:w="9628"/>
          </w:tblGrid>
          <w:tr w:rsidR="00274F88" w:rsidRPr="00826AB1" w14:paraId="178CA95A" w14:textId="77777777" w:rsidTr="002B27F2">
            <w:trPr>
              <w:trHeight w:val="2835"/>
            </w:trPr>
            <w:tc>
              <w:tcPr>
                <w:tcW w:w="9628" w:type="dxa"/>
              </w:tcPr>
              <w:p w14:paraId="78B94F4C" w14:textId="658B71EA" w:rsidR="00274F88" w:rsidRPr="00826AB1" w:rsidRDefault="00274F88" w:rsidP="002B27F2">
                <w:pPr>
                  <w:spacing w:line="240" w:lineRule="auto"/>
                </w:pPr>
                <w:r w:rsidRPr="00B107BD">
                  <w:t xml:space="preserve">Comments to support marks given for </w:t>
                </w:r>
                <w:r w:rsidR="009F36B7">
                  <w:t>choreography</w:t>
                </w:r>
              </w:p>
              <w:sdt>
                <w:sdtPr>
                  <w:rPr>
                    <w:b/>
                    <w:bCs/>
                  </w:rPr>
                  <w:id w:val="1816532691"/>
                  <w:placeholder>
                    <w:docPart w:val="B9097CC038D543D09961739023BD5958"/>
                  </w:placeholder>
                  <w:showingPlcHdr/>
                </w:sdtPr>
                <w:sdtEndPr/>
                <w:sdtContent>
                  <w:p w14:paraId="7823FC22" w14:textId="77777777" w:rsidR="00274F88" w:rsidRPr="00826AB1" w:rsidRDefault="00274F88" w:rsidP="002B27F2">
                    <w:pPr>
                      <w:spacing w:line="240" w:lineRule="auto"/>
                      <w:rPr>
                        <w:b/>
                        <w:bCs/>
                      </w:rPr>
                    </w:pPr>
                    <w:r w:rsidRPr="00826AB1">
                      <w:rPr>
                        <w:rStyle w:val="PlaceholderText"/>
                        <w:b/>
                        <w:bCs/>
                      </w:rPr>
                      <w:t>Click or tap here to enter text.</w:t>
                    </w:r>
                  </w:p>
                </w:sdtContent>
              </w:sdt>
            </w:tc>
          </w:tr>
        </w:tbl>
        <w:p w14:paraId="1350F689" w14:textId="77777777" w:rsidR="004D4DB4" w:rsidRDefault="004D4DB4" w:rsidP="00274F88">
          <w:pPr>
            <w:spacing w:line="240" w:lineRule="auto"/>
          </w:pPr>
        </w:p>
        <w:p w14:paraId="19DA30B7" w14:textId="77777777" w:rsidR="009F36B7" w:rsidRDefault="009F36B7" w:rsidP="00274F88">
          <w:pPr>
            <w:spacing w:line="240" w:lineRule="auto"/>
          </w:pPr>
        </w:p>
        <w:p w14:paraId="7C367FD5" w14:textId="77777777" w:rsidR="009F36B7" w:rsidRDefault="009F36B7" w:rsidP="00274F88">
          <w:pPr>
            <w:spacing w:line="240" w:lineRule="auto"/>
          </w:pPr>
        </w:p>
        <w:p w14:paraId="0D3CB508" w14:textId="28157E48" w:rsidR="009F36B7" w:rsidRPr="00826AB1" w:rsidRDefault="009F36B7" w:rsidP="009F36B7">
          <w:pPr>
            <w:pStyle w:val="Heading4"/>
          </w:pPr>
          <w:r>
            <w:t xml:space="preserve">Total mark for the </w:t>
          </w:r>
          <w:r w:rsidR="00054676">
            <w:t xml:space="preserve">NEA </w:t>
          </w:r>
          <w:r>
            <w:t>component</w:t>
          </w:r>
        </w:p>
        <w:p w14:paraId="079AB8E1" w14:textId="77777777" w:rsidR="009F36B7" w:rsidRDefault="009F36B7" w:rsidP="009F36B7">
          <w:pPr>
            <w:spacing w:line="240" w:lineRule="auto"/>
          </w:pPr>
        </w:p>
        <w:tbl>
          <w:tblPr>
            <w:tblStyle w:val="TableGrid"/>
            <w:tblW w:w="4961" w:type="dxa"/>
            <w:tblInd w:w="-5" w:type="dxa"/>
            <w:tblLook w:val="04A0" w:firstRow="1" w:lastRow="0" w:firstColumn="1" w:lastColumn="0" w:noHBand="0" w:noVBand="1"/>
          </w:tblPr>
          <w:tblGrid>
            <w:gridCol w:w="3969"/>
            <w:gridCol w:w="992"/>
          </w:tblGrid>
          <w:tr w:rsidR="009F36B7" w:rsidRPr="00826AB1" w14:paraId="08BA131B" w14:textId="77777777" w:rsidTr="009F36B7">
            <w:trPr>
              <w:trHeight w:val="454"/>
            </w:trPr>
            <w:tc>
              <w:tcPr>
                <w:tcW w:w="3969" w:type="dxa"/>
                <w:shd w:val="clear" w:color="auto" w:fill="F2F2F2" w:themeFill="background1" w:themeFillShade="F2"/>
                <w:vAlign w:val="center"/>
              </w:tcPr>
              <w:p w14:paraId="5AE3F29B" w14:textId="15B47A2E" w:rsidR="009F36B7" w:rsidRPr="009F36B7" w:rsidRDefault="009F36B7" w:rsidP="002B27F2">
                <w:pPr>
                  <w:spacing w:line="240" w:lineRule="auto"/>
                  <w:jc w:val="center"/>
                </w:pPr>
                <w:r w:rsidRPr="009F36B7">
                  <w:t>Performance total</w:t>
                </w:r>
                <w:r>
                  <w:t xml:space="preserve"> + choreography total</w:t>
                </w:r>
                <w:r>
                  <w:br/>
                </w:r>
                <w:r w:rsidRPr="009F36B7">
                  <w:t xml:space="preserve">max </w:t>
                </w:r>
                <w:r>
                  <w:t>8</w:t>
                </w:r>
                <w:r w:rsidRPr="009F36B7">
                  <w:t>0</w:t>
                </w:r>
              </w:p>
            </w:tc>
            <w:sdt>
              <w:sdtPr>
                <w:rPr>
                  <w:b/>
                  <w:bCs/>
                </w:rPr>
                <w:id w:val="1710220149"/>
                <w:placeholder>
                  <w:docPart w:val="A10B269CEF554708A3AABBB16EA91780"/>
                </w:placeholder>
                <w:showingPlcHdr/>
                <w:text/>
              </w:sdtPr>
              <w:sdtEndPr/>
              <w:sdtContent>
                <w:tc>
                  <w:tcPr>
                    <w:tcW w:w="992" w:type="dxa"/>
                    <w:vAlign w:val="center"/>
                  </w:tcPr>
                  <w:p w14:paraId="75DF0B1B" w14:textId="77777777" w:rsidR="009F36B7" w:rsidRPr="00826AB1" w:rsidRDefault="009F36B7" w:rsidP="002B27F2">
                    <w:pPr>
                      <w:spacing w:line="240" w:lineRule="auto"/>
                      <w:jc w:val="center"/>
                      <w:rPr>
                        <w:b/>
                        <w:bCs/>
                      </w:rPr>
                    </w:pPr>
                    <w:r w:rsidRPr="00826AB1">
                      <w:rPr>
                        <w:rStyle w:val="PlaceholderText"/>
                        <w:b/>
                        <w:bCs/>
                      </w:rPr>
                      <w:t>Click.</w:t>
                    </w:r>
                  </w:p>
                </w:tc>
              </w:sdtContent>
            </w:sdt>
          </w:tr>
        </w:tbl>
        <w:p w14:paraId="127AAF10" w14:textId="2E300B57" w:rsidR="009F36B7" w:rsidRDefault="00E403C4" w:rsidP="00274F88">
          <w:pPr>
            <w:spacing w:line="240" w:lineRule="auto"/>
          </w:pPr>
        </w:p>
      </w:sdtContent>
    </w:sdt>
    <w:sectPr w:rsidR="009F36B7"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1B996" w14:textId="77777777" w:rsidR="00E47979" w:rsidRDefault="00E47979">
      <w:r>
        <w:separator/>
      </w:r>
    </w:p>
  </w:endnote>
  <w:endnote w:type="continuationSeparator" w:id="0">
    <w:p w14:paraId="611B5072" w14:textId="77777777" w:rsidR="00E47979" w:rsidRDefault="00E47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6E7C9F64-45F2-41A2-90DD-27FEE41738B1}"/>
    <w:embedBold r:id="rId2" w:fontKey="{FBE35DC2-DECF-4221-AF37-C53AA4DA8E4B}"/>
    <w:embedItalic r:id="rId3" w:fontKey="{B72CD237-DC71-48A6-84A5-E14656B6E516}"/>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39F4FAFD-A048-47E7-A59B-47F53B86E1B3}"/>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E47979"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49723B78" w:rsidR="006955C6" w:rsidRDefault="00826AB1" w:rsidP="006955C6">
          <w:pPr>
            <w:pStyle w:val="Footer0"/>
            <w:jc w:val="right"/>
          </w:pPr>
          <w:r>
            <w:t>8236</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62317" w14:textId="77777777" w:rsidR="00E47979" w:rsidRDefault="00E47979">
      <w:r>
        <w:separator/>
      </w:r>
    </w:p>
  </w:footnote>
  <w:footnote w:type="continuationSeparator" w:id="0">
    <w:p w14:paraId="0C29D3B3" w14:textId="77777777" w:rsidR="00E47979" w:rsidRDefault="00E47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3622F"/>
    <w:rsid w:val="0004109A"/>
    <w:rsid w:val="00053468"/>
    <w:rsid w:val="00054676"/>
    <w:rsid w:val="000566CF"/>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027F"/>
    <w:rsid w:val="0025245D"/>
    <w:rsid w:val="002529FF"/>
    <w:rsid w:val="0026304C"/>
    <w:rsid w:val="00266E14"/>
    <w:rsid w:val="002707F1"/>
    <w:rsid w:val="00274F88"/>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4229"/>
    <w:rsid w:val="00385FBB"/>
    <w:rsid w:val="0039228E"/>
    <w:rsid w:val="00397DA8"/>
    <w:rsid w:val="003A08A5"/>
    <w:rsid w:val="003A3B10"/>
    <w:rsid w:val="003B2F6C"/>
    <w:rsid w:val="003B58F8"/>
    <w:rsid w:val="003B66B3"/>
    <w:rsid w:val="003C0BF7"/>
    <w:rsid w:val="003C4E4A"/>
    <w:rsid w:val="003D17A6"/>
    <w:rsid w:val="003D2194"/>
    <w:rsid w:val="003D2974"/>
    <w:rsid w:val="003D393A"/>
    <w:rsid w:val="003D4AC8"/>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4DB4"/>
    <w:rsid w:val="004D6AE4"/>
    <w:rsid w:val="004D744D"/>
    <w:rsid w:val="004E23C4"/>
    <w:rsid w:val="004E2B57"/>
    <w:rsid w:val="004E3F17"/>
    <w:rsid w:val="004E538C"/>
    <w:rsid w:val="004F1A77"/>
    <w:rsid w:val="004F3689"/>
    <w:rsid w:val="005017B0"/>
    <w:rsid w:val="005104BC"/>
    <w:rsid w:val="00512A9C"/>
    <w:rsid w:val="00515CF2"/>
    <w:rsid w:val="0051749E"/>
    <w:rsid w:val="00523DBF"/>
    <w:rsid w:val="005322E1"/>
    <w:rsid w:val="005403D3"/>
    <w:rsid w:val="005427C1"/>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5330"/>
    <w:rsid w:val="005E68DC"/>
    <w:rsid w:val="005E7314"/>
    <w:rsid w:val="00601B41"/>
    <w:rsid w:val="00602329"/>
    <w:rsid w:val="0061364A"/>
    <w:rsid w:val="006145BD"/>
    <w:rsid w:val="0061508F"/>
    <w:rsid w:val="00617CB8"/>
    <w:rsid w:val="00630E3B"/>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02BD"/>
    <w:rsid w:val="00786A19"/>
    <w:rsid w:val="00794E95"/>
    <w:rsid w:val="00795A2D"/>
    <w:rsid w:val="007A202A"/>
    <w:rsid w:val="007A41F8"/>
    <w:rsid w:val="007B190F"/>
    <w:rsid w:val="007B1D78"/>
    <w:rsid w:val="007D212F"/>
    <w:rsid w:val="007E03AF"/>
    <w:rsid w:val="007F0399"/>
    <w:rsid w:val="007F6654"/>
    <w:rsid w:val="007F6BF2"/>
    <w:rsid w:val="00801673"/>
    <w:rsid w:val="0080205D"/>
    <w:rsid w:val="00803138"/>
    <w:rsid w:val="0080396A"/>
    <w:rsid w:val="00803EC4"/>
    <w:rsid w:val="00807CD7"/>
    <w:rsid w:val="008130CD"/>
    <w:rsid w:val="00820DF9"/>
    <w:rsid w:val="00822FF2"/>
    <w:rsid w:val="00825247"/>
    <w:rsid w:val="00826AB1"/>
    <w:rsid w:val="008271F5"/>
    <w:rsid w:val="008365CC"/>
    <w:rsid w:val="00842F7B"/>
    <w:rsid w:val="008447E4"/>
    <w:rsid w:val="00852843"/>
    <w:rsid w:val="00855BEA"/>
    <w:rsid w:val="0086108E"/>
    <w:rsid w:val="00861684"/>
    <w:rsid w:val="00861EEB"/>
    <w:rsid w:val="00862562"/>
    <w:rsid w:val="008709F4"/>
    <w:rsid w:val="00872BB4"/>
    <w:rsid w:val="00872D12"/>
    <w:rsid w:val="00876653"/>
    <w:rsid w:val="00877132"/>
    <w:rsid w:val="008905ED"/>
    <w:rsid w:val="00894B22"/>
    <w:rsid w:val="008A6ED6"/>
    <w:rsid w:val="008B7726"/>
    <w:rsid w:val="008C3FF8"/>
    <w:rsid w:val="008C413A"/>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36B7"/>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E7FA0"/>
    <w:rsid w:val="00AF2C24"/>
    <w:rsid w:val="00AF67FA"/>
    <w:rsid w:val="00AF7D7C"/>
    <w:rsid w:val="00B012E3"/>
    <w:rsid w:val="00B107BD"/>
    <w:rsid w:val="00B16E3C"/>
    <w:rsid w:val="00B2076B"/>
    <w:rsid w:val="00B21296"/>
    <w:rsid w:val="00B27B40"/>
    <w:rsid w:val="00B379AA"/>
    <w:rsid w:val="00B4021E"/>
    <w:rsid w:val="00B40C51"/>
    <w:rsid w:val="00B440A2"/>
    <w:rsid w:val="00B44171"/>
    <w:rsid w:val="00B52880"/>
    <w:rsid w:val="00B53C4B"/>
    <w:rsid w:val="00B6369C"/>
    <w:rsid w:val="00B659B5"/>
    <w:rsid w:val="00B71ED7"/>
    <w:rsid w:val="00B76AA7"/>
    <w:rsid w:val="00B80105"/>
    <w:rsid w:val="00B81988"/>
    <w:rsid w:val="00B849F2"/>
    <w:rsid w:val="00B95931"/>
    <w:rsid w:val="00BA00CA"/>
    <w:rsid w:val="00BB05CC"/>
    <w:rsid w:val="00BC2663"/>
    <w:rsid w:val="00BC78A5"/>
    <w:rsid w:val="00BD558E"/>
    <w:rsid w:val="00BE0655"/>
    <w:rsid w:val="00BE294B"/>
    <w:rsid w:val="00BE2A28"/>
    <w:rsid w:val="00BE39B2"/>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03C4"/>
    <w:rsid w:val="00E46518"/>
    <w:rsid w:val="00E47979"/>
    <w:rsid w:val="00E47A34"/>
    <w:rsid w:val="00E535EC"/>
    <w:rsid w:val="00E57921"/>
    <w:rsid w:val="00E6344E"/>
    <w:rsid w:val="00E6422D"/>
    <w:rsid w:val="00E67A82"/>
    <w:rsid w:val="00E7493D"/>
    <w:rsid w:val="00E951DB"/>
    <w:rsid w:val="00EA4DE7"/>
    <w:rsid w:val="00EB57A8"/>
    <w:rsid w:val="00ED6710"/>
    <w:rsid w:val="00EE20C0"/>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01548C" w:rsidP="0001548C">
          <w:pPr>
            <w:pStyle w:val="5AE1C47E89F047F9924044B1444FE22E3"/>
          </w:pPr>
          <w:r w:rsidRPr="00826AB1">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01548C" w:rsidP="0001548C">
          <w:pPr>
            <w:pStyle w:val="AAE938A8265D44CEACF3E7558B3302583"/>
          </w:pPr>
          <w:r w:rsidRPr="00826AB1">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01548C" w:rsidP="0001548C">
          <w:pPr>
            <w:pStyle w:val="6A15FAC8A90B4EB8AFE9BD17FE31779C3"/>
          </w:pPr>
          <w:r w:rsidRPr="00826AB1">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01548C" w:rsidP="0001548C">
          <w:pPr>
            <w:pStyle w:val="CACA43C098B948538F3BC944C03AE6383"/>
          </w:pPr>
          <w:r w:rsidRPr="00826AB1">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01548C" w:rsidP="0001548C">
          <w:pPr>
            <w:pStyle w:val="025DA7D116AC405A9FDC62C4C806C01B3"/>
          </w:pPr>
          <w:r w:rsidRPr="00826AB1">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01548C" w:rsidP="0001548C">
          <w:pPr>
            <w:pStyle w:val="11A5E02149544EB5A904AECEC087F9A83"/>
          </w:pPr>
          <w:r w:rsidRPr="00826AB1">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01548C" w:rsidP="0001548C">
          <w:pPr>
            <w:pStyle w:val="F98DD280FC32414489EE0C62DCD4210D3"/>
          </w:pPr>
          <w:r w:rsidRPr="00826AB1">
            <w:rPr>
              <w:rStyle w:val="PlaceholderText"/>
              <w:b/>
              <w:bCs/>
            </w:rPr>
            <w:t>Click or tap here to enter text.</w:t>
          </w:r>
        </w:p>
      </w:docPartBody>
    </w:docPart>
    <w:docPart>
      <w:docPartPr>
        <w:name w:val="128FF0597CAA4814B0CA4644AF38AA44"/>
        <w:category>
          <w:name w:val="General"/>
          <w:gallery w:val="placeholder"/>
        </w:category>
        <w:types>
          <w:type w:val="bbPlcHdr"/>
        </w:types>
        <w:behaviors>
          <w:behavior w:val="content"/>
        </w:behaviors>
        <w:guid w:val="{50994482-7B67-4519-A39B-5374F304E86B}"/>
      </w:docPartPr>
      <w:docPartBody>
        <w:p w:rsidR="00EE0247" w:rsidRDefault="0001548C" w:rsidP="0001548C">
          <w:pPr>
            <w:pStyle w:val="128FF0597CAA4814B0CA4644AF38AA443"/>
          </w:pPr>
          <w:r w:rsidRPr="00826AB1">
            <w:rPr>
              <w:rStyle w:val="PlaceholderText"/>
              <w:b/>
              <w:bCs/>
            </w:rPr>
            <w:t>Click or tap here to enter text.</w:t>
          </w:r>
        </w:p>
      </w:docPartBody>
    </w:docPart>
    <w:docPart>
      <w:docPartPr>
        <w:name w:val="9C91D6E1BF6745A5868CCB156B416FC2"/>
        <w:category>
          <w:name w:val="General"/>
          <w:gallery w:val="placeholder"/>
        </w:category>
        <w:types>
          <w:type w:val="bbPlcHdr"/>
        </w:types>
        <w:behaviors>
          <w:behavior w:val="content"/>
        </w:behaviors>
        <w:guid w:val="{2DAE9BC1-75B7-4589-A6D9-FCBB8EBE0BA4}"/>
      </w:docPartPr>
      <w:docPartBody>
        <w:p w:rsidR="00EE0247" w:rsidRDefault="0001548C" w:rsidP="0001548C">
          <w:pPr>
            <w:pStyle w:val="9C91D6E1BF6745A5868CCB156B416FC23"/>
          </w:pPr>
          <w:r w:rsidRPr="00826AB1">
            <w:rPr>
              <w:rStyle w:val="PlaceholderText"/>
              <w:b/>
              <w:bCs/>
            </w:rPr>
            <w:t>Click.</w:t>
          </w:r>
        </w:p>
      </w:docPartBody>
    </w:docPart>
    <w:docPart>
      <w:docPartPr>
        <w:name w:val="A7666452DD48438E9AAE9D0430DC6AB2"/>
        <w:category>
          <w:name w:val="General"/>
          <w:gallery w:val="placeholder"/>
        </w:category>
        <w:types>
          <w:type w:val="bbPlcHdr"/>
        </w:types>
        <w:behaviors>
          <w:behavior w:val="content"/>
        </w:behaviors>
        <w:guid w:val="{CFC5A282-FA32-46E1-AC49-B281C19A47E9}"/>
      </w:docPartPr>
      <w:docPartBody>
        <w:p w:rsidR="00EE0247" w:rsidRDefault="0001548C" w:rsidP="0001548C">
          <w:pPr>
            <w:pStyle w:val="A7666452DD48438E9AAE9D0430DC6AB23"/>
          </w:pPr>
          <w:r w:rsidRPr="00826AB1">
            <w:rPr>
              <w:rStyle w:val="PlaceholderText"/>
              <w:b/>
              <w:bCs/>
            </w:rPr>
            <w:t>Click.</w:t>
          </w:r>
        </w:p>
      </w:docPartBody>
    </w:docPart>
    <w:docPart>
      <w:docPartPr>
        <w:name w:val="E5B710AD1979429399DFB55A153BECEA"/>
        <w:category>
          <w:name w:val="General"/>
          <w:gallery w:val="placeholder"/>
        </w:category>
        <w:types>
          <w:type w:val="bbPlcHdr"/>
        </w:types>
        <w:behaviors>
          <w:behavior w:val="content"/>
        </w:behaviors>
        <w:guid w:val="{2D61B2C9-CCBC-42AC-80FB-6B1C9A851762}"/>
      </w:docPartPr>
      <w:docPartBody>
        <w:p w:rsidR="00EE0247" w:rsidRDefault="0001548C" w:rsidP="0001548C">
          <w:pPr>
            <w:pStyle w:val="E5B710AD1979429399DFB55A153BECEA3"/>
          </w:pPr>
          <w:r w:rsidRPr="00826AB1">
            <w:rPr>
              <w:rStyle w:val="PlaceholderText"/>
              <w:b/>
              <w:bCs/>
            </w:rPr>
            <w:t>Click.</w:t>
          </w:r>
        </w:p>
      </w:docPartBody>
    </w:docPart>
    <w:docPart>
      <w:docPartPr>
        <w:name w:val="9944EF8DCCC145A5BDBC7A5ABB7E325E"/>
        <w:category>
          <w:name w:val="General"/>
          <w:gallery w:val="placeholder"/>
        </w:category>
        <w:types>
          <w:type w:val="bbPlcHdr"/>
        </w:types>
        <w:behaviors>
          <w:behavior w:val="content"/>
        </w:behaviors>
        <w:guid w:val="{C22C290A-BC8C-40F5-B8D9-0E678641CF87}"/>
      </w:docPartPr>
      <w:docPartBody>
        <w:p w:rsidR="00EE0247" w:rsidRDefault="0001548C" w:rsidP="0001548C">
          <w:pPr>
            <w:pStyle w:val="9944EF8DCCC145A5BDBC7A5ABB7E325E3"/>
          </w:pPr>
          <w:r w:rsidRPr="00826AB1">
            <w:rPr>
              <w:rStyle w:val="PlaceholderText"/>
              <w:b/>
              <w:bCs/>
            </w:rPr>
            <w:t>Click.</w:t>
          </w:r>
        </w:p>
      </w:docPartBody>
    </w:docPart>
    <w:docPart>
      <w:docPartPr>
        <w:name w:val="B27DF56385CE44A680175646699C75C2"/>
        <w:category>
          <w:name w:val="General"/>
          <w:gallery w:val="placeholder"/>
        </w:category>
        <w:types>
          <w:type w:val="bbPlcHdr"/>
        </w:types>
        <w:behaviors>
          <w:behavior w:val="content"/>
        </w:behaviors>
        <w:guid w:val="{3AC966F8-3E5B-4F74-BE93-FC5E2AE812FD}"/>
      </w:docPartPr>
      <w:docPartBody>
        <w:p w:rsidR="00EE0247" w:rsidRDefault="0001548C" w:rsidP="0001548C">
          <w:pPr>
            <w:pStyle w:val="B27DF56385CE44A680175646699C75C23"/>
          </w:pPr>
          <w:r w:rsidRPr="0025027F">
            <w:rPr>
              <w:rStyle w:val="PlaceholderText"/>
              <w:b/>
              <w:bCs/>
            </w:rPr>
            <w:t>Choose an item.</w:t>
          </w:r>
        </w:p>
      </w:docPartBody>
    </w:docPart>
    <w:docPart>
      <w:docPartPr>
        <w:name w:val="58C25E0771CC4715BF405310D21BF906"/>
        <w:category>
          <w:name w:val="General"/>
          <w:gallery w:val="placeholder"/>
        </w:category>
        <w:types>
          <w:type w:val="bbPlcHdr"/>
        </w:types>
        <w:behaviors>
          <w:behavior w:val="content"/>
        </w:behaviors>
        <w:guid w:val="{C2BF7B50-BC18-4E70-95D6-A9276E1F6282}"/>
      </w:docPartPr>
      <w:docPartBody>
        <w:p w:rsidR="00EE0247" w:rsidRDefault="0001548C" w:rsidP="0001548C">
          <w:pPr>
            <w:pStyle w:val="58C25E0771CC4715BF405310D21BF9063"/>
          </w:pPr>
          <w:r w:rsidRPr="0025027F">
            <w:rPr>
              <w:rStyle w:val="PlaceholderText"/>
              <w:b/>
              <w:bCs/>
            </w:rPr>
            <w:t>Choose an item.</w:t>
          </w:r>
        </w:p>
      </w:docPartBody>
    </w:docPart>
    <w:docPart>
      <w:docPartPr>
        <w:name w:val="B775B29B46E54AF9B9732C946C61CCDC"/>
        <w:category>
          <w:name w:val="General"/>
          <w:gallery w:val="placeholder"/>
        </w:category>
        <w:types>
          <w:type w:val="bbPlcHdr"/>
        </w:types>
        <w:behaviors>
          <w:behavior w:val="content"/>
        </w:behaviors>
        <w:guid w:val="{F42AFD2D-C178-41CB-8644-A65C841409A8}"/>
      </w:docPartPr>
      <w:docPartBody>
        <w:p w:rsidR="00EE0247" w:rsidRDefault="0001548C" w:rsidP="0001548C">
          <w:pPr>
            <w:pStyle w:val="B775B29B46E54AF9B9732C946C61CCDC3"/>
          </w:pPr>
          <w:r w:rsidRPr="00826AB1">
            <w:rPr>
              <w:rStyle w:val="PlaceholderText"/>
              <w:b/>
              <w:bCs/>
            </w:rPr>
            <w:t>Click.</w:t>
          </w:r>
        </w:p>
      </w:docPartBody>
    </w:docPart>
    <w:docPart>
      <w:docPartPr>
        <w:name w:val="1A8A703FF2DA4A00B26D65187B7B09DE"/>
        <w:category>
          <w:name w:val="General"/>
          <w:gallery w:val="placeholder"/>
        </w:category>
        <w:types>
          <w:type w:val="bbPlcHdr"/>
        </w:types>
        <w:behaviors>
          <w:behavior w:val="content"/>
        </w:behaviors>
        <w:guid w:val="{C74AB741-470E-43FD-A3AF-CC20BFA78CF2}"/>
      </w:docPartPr>
      <w:docPartBody>
        <w:p w:rsidR="00EE0247" w:rsidRDefault="0001548C" w:rsidP="0001548C">
          <w:pPr>
            <w:pStyle w:val="1A8A703FF2DA4A00B26D65187B7B09DE3"/>
          </w:pPr>
          <w:r w:rsidRPr="00826AB1">
            <w:rPr>
              <w:rStyle w:val="PlaceholderText"/>
              <w:b/>
              <w:bCs/>
            </w:rPr>
            <w:t>Click.</w:t>
          </w:r>
        </w:p>
      </w:docPartBody>
    </w:docPart>
    <w:docPart>
      <w:docPartPr>
        <w:name w:val="CF5B0DB95E4B41D293987313EB14E058"/>
        <w:category>
          <w:name w:val="General"/>
          <w:gallery w:val="placeholder"/>
        </w:category>
        <w:types>
          <w:type w:val="bbPlcHdr"/>
        </w:types>
        <w:behaviors>
          <w:behavior w:val="content"/>
        </w:behaviors>
        <w:guid w:val="{098E4703-EFCA-4EFD-B97B-A253213EF7E7}"/>
      </w:docPartPr>
      <w:docPartBody>
        <w:p w:rsidR="00EE0247" w:rsidRDefault="0001548C" w:rsidP="0001548C">
          <w:pPr>
            <w:pStyle w:val="CF5B0DB95E4B41D293987313EB14E0583"/>
          </w:pPr>
          <w:r w:rsidRPr="00826AB1">
            <w:rPr>
              <w:rStyle w:val="PlaceholderText"/>
              <w:b/>
              <w:bCs/>
            </w:rPr>
            <w:t>Click.</w:t>
          </w:r>
        </w:p>
      </w:docPartBody>
    </w:docPart>
    <w:docPart>
      <w:docPartPr>
        <w:name w:val="25604F646ACB4E57B39D8AFC599D67CE"/>
        <w:category>
          <w:name w:val="General"/>
          <w:gallery w:val="placeholder"/>
        </w:category>
        <w:types>
          <w:type w:val="bbPlcHdr"/>
        </w:types>
        <w:behaviors>
          <w:behavior w:val="content"/>
        </w:behaviors>
        <w:guid w:val="{1D160383-E05A-492B-82BC-1ADF1825B911}"/>
      </w:docPartPr>
      <w:docPartBody>
        <w:p w:rsidR="00EE0247" w:rsidRDefault="0001548C" w:rsidP="0001548C">
          <w:pPr>
            <w:pStyle w:val="25604F646ACB4E57B39D8AFC599D67CE3"/>
          </w:pPr>
          <w:r w:rsidRPr="00826AB1">
            <w:rPr>
              <w:rStyle w:val="PlaceholderText"/>
              <w:b/>
              <w:bCs/>
            </w:rPr>
            <w:t>Click.</w:t>
          </w:r>
        </w:p>
      </w:docPartBody>
    </w:docPart>
    <w:docPart>
      <w:docPartPr>
        <w:name w:val="EC5F4DD27FDF46C49778E5DC34CE986E"/>
        <w:category>
          <w:name w:val="General"/>
          <w:gallery w:val="placeholder"/>
        </w:category>
        <w:types>
          <w:type w:val="bbPlcHdr"/>
        </w:types>
        <w:behaviors>
          <w:behavior w:val="content"/>
        </w:behaviors>
        <w:guid w:val="{3EBC3007-4DD4-4205-A4AB-8C95A8AF21D2}"/>
      </w:docPartPr>
      <w:docPartBody>
        <w:p w:rsidR="00EE0247" w:rsidRDefault="0001548C" w:rsidP="0001548C">
          <w:pPr>
            <w:pStyle w:val="EC5F4DD27FDF46C49778E5DC34CE986E3"/>
          </w:pPr>
          <w:r w:rsidRPr="0025027F">
            <w:rPr>
              <w:rStyle w:val="PlaceholderText"/>
              <w:b/>
              <w:bCs/>
            </w:rPr>
            <w:t>Choose an item.</w:t>
          </w:r>
        </w:p>
      </w:docPartBody>
    </w:docPart>
    <w:docPart>
      <w:docPartPr>
        <w:name w:val="AF0F097802FE4EB493164D5F1971E8D0"/>
        <w:category>
          <w:name w:val="General"/>
          <w:gallery w:val="placeholder"/>
        </w:category>
        <w:types>
          <w:type w:val="bbPlcHdr"/>
        </w:types>
        <w:behaviors>
          <w:behavior w:val="content"/>
        </w:behaviors>
        <w:guid w:val="{C2D8E248-DEC4-4992-AB24-DEDD27D8DC64}"/>
      </w:docPartPr>
      <w:docPartBody>
        <w:p w:rsidR="00EE0247" w:rsidRDefault="0001548C" w:rsidP="0001548C">
          <w:pPr>
            <w:pStyle w:val="AF0F097802FE4EB493164D5F1971E8D03"/>
          </w:pPr>
          <w:r w:rsidRPr="0025027F">
            <w:rPr>
              <w:rStyle w:val="PlaceholderText"/>
              <w:b/>
              <w:bCs/>
            </w:rPr>
            <w:t>Choose an item.</w:t>
          </w:r>
        </w:p>
      </w:docPartBody>
    </w:docPart>
    <w:docPart>
      <w:docPartPr>
        <w:name w:val="B0B6CC0953074FB791D757494DD1EE1A"/>
        <w:category>
          <w:name w:val="General"/>
          <w:gallery w:val="placeholder"/>
        </w:category>
        <w:types>
          <w:type w:val="bbPlcHdr"/>
        </w:types>
        <w:behaviors>
          <w:behavior w:val="content"/>
        </w:behaviors>
        <w:guid w:val="{FE08726F-9901-4182-81AD-45326ECAD02C}"/>
      </w:docPartPr>
      <w:docPartBody>
        <w:p w:rsidR="00EE0247" w:rsidRDefault="0001548C" w:rsidP="0001548C">
          <w:pPr>
            <w:pStyle w:val="B0B6CC0953074FB791D757494DD1EE1A3"/>
          </w:pPr>
          <w:r w:rsidRPr="00826AB1">
            <w:rPr>
              <w:rStyle w:val="PlaceholderText"/>
              <w:b/>
              <w:bCs/>
            </w:rPr>
            <w:t>Click.</w:t>
          </w:r>
        </w:p>
      </w:docPartBody>
    </w:docPart>
    <w:docPart>
      <w:docPartPr>
        <w:name w:val="45A536CE74764520B25DEE031E01B3E0"/>
        <w:category>
          <w:name w:val="General"/>
          <w:gallery w:val="placeholder"/>
        </w:category>
        <w:types>
          <w:type w:val="bbPlcHdr"/>
        </w:types>
        <w:behaviors>
          <w:behavior w:val="content"/>
        </w:behaviors>
        <w:guid w:val="{3D8044FE-8E31-4DC3-BF18-EA031D92C1AB}"/>
      </w:docPartPr>
      <w:docPartBody>
        <w:p w:rsidR="00EE0247" w:rsidRDefault="0001548C" w:rsidP="0001548C">
          <w:pPr>
            <w:pStyle w:val="45A536CE74764520B25DEE031E01B3E03"/>
          </w:pPr>
          <w:r w:rsidRPr="00826AB1">
            <w:rPr>
              <w:rStyle w:val="PlaceholderText"/>
              <w:b/>
              <w:bCs/>
            </w:rPr>
            <w:t>Click.</w:t>
          </w:r>
        </w:p>
      </w:docPartBody>
    </w:docPart>
    <w:docPart>
      <w:docPartPr>
        <w:name w:val="B9097CC038D543D09961739023BD5958"/>
        <w:category>
          <w:name w:val="General"/>
          <w:gallery w:val="placeholder"/>
        </w:category>
        <w:types>
          <w:type w:val="bbPlcHdr"/>
        </w:types>
        <w:behaviors>
          <w:behavior w:val="content"/>
        </w:behaviors>
        <w:guid w:val="{3282CAF7-D9C2-49D2-B402-7942EDBA155D}"/>
      </w:docPartPr>
      <w:docPartBody>
        <w:p w:rsidR="00EE0247" w:rsidRDefault="0001548C" w:rsidP="0001548C">
          <w:pPr>
            <w:pStyle w:val="B9097CC038D543D09961739023BD59583"/>
          </w:pPr>
          <w:r w:rsidRPr="00826AB1">
            <w:rPr>
              <w:rStyle w:val="PlaceholderText"/>
              <w:b/>
              <w:bCs/>
            </w:rPr>
            <w:t>Click or tap here to enter text.</w:t>
          </w:r>
        </w:p>
      </w:docPartBody>
    </w:docPart>
    <w:docPart>
      <w:docPartPr>
        <w:name w:val="56C4A69404154592B1B2D6E58B5DB5BE"/>
        <w:category>
          <w:name w:val="General"/>
          <w:gallery w:val="placeholder"/>
        </w:category>
        <w:types>
          <w:type w:val="bbPlcHdr"/>
        </w:types>
        <w:behaviors>
          <w:behavior w:val="content"/>
        </w:behaviors>
        <w:guid w:val="{0B4C1991-1238-41D8-9267-B1663C9B347D}"/>
      </w:docPartPr>
      <w:docPartBody>
        <w:p w:rsidR="00EE0247" w:rsidRDefault="0001548C" w:rsidP="0001548C">
          <w:pPr>
            <w:pStyle w:val="56C4A69404154592B1B2D6E58B5DB5BE3"/>
          </w:pPr>
          <w:r w:rsidRPr="003D393A">
            <w:rPr>
              <w:rStyle w:val="PlaceholderText"/>
              <w:b/>
              <w:bCs/>
            </w:rPr>
            <w:t>Click.</w:t>
          </w:r>
        </w:p>
      </w:docPartBody>
    </w:docPart>
    <w:docPart>
      <w:docPartPr>
        <w:name w:val="F91F0887EC334CDF836E817F6013C50C"/>
        <w:category>
          <w:name w:val="General"/>
          <w:gallery w:val="placeholder"/>
        </w:category>
        <w:types>
          <w:type w:val="bbPlcHdr"/>
        </w:types>
        <w:behaviors>
          <w:behavior w:val="content"/>
        </w:behaviors>
        <w:guid w:val="{D458D406-F470-454F-B39B-322CD046DBFF}"/>
      </w:docPartPr>
      <w:docPartBody>
        <w:p w:rsidR="00EE0247" w:rsidRDefault="0001548C" w:rsidP="0001548C">
          <w:pPr>
            <w:pStyle w:val="F91F0887EC334CDF836E817F6013C50C3"/>
          </w:pPr>
          <w:r w:rsidRPr="003D393A">
            <w:rPr>
              <w:rStyle w:val="PlaceholderText"/>
              <w:b/>
              <w:bCs/>
            </w:rPr>
            <w:t>Click.</w:t>
          </w:r>
        </w:p>
      </w:docPartBody>
    </w:docPart>
    <w:docPart>
      <w:docPartPr>
        <w:name w:val="6CE791BDE6E8414B8C9916DAB69A5548"/>
        <w:category>
          <w:name w:val="General"/>
          <w:gallery w:val="placeholder"/>
        </w:category>
        <w:types>
          <w:type w:val="bbPlcHdr"/>
        </w:types>
        <w:behaviors>
          <w:behavior w:val="content"/>
        </w:behaviors>
        <w:guid w:val="{273517AA-861C-4B6A-A882-D9A6466457FD}"/>
      </w:docPartPr>
      <w:docPartBody>
        <w:p w:rsidR="00EE0247" w:rsidRDefault="0001548C" w:rsidP="0001548C">
          <w:pPr>
            <w:pStyle w:val="6CE791BDE6E8414B8C9916DAB69A55483"/>
          </w:pPr>
          <w:r w:rsidRPr="003D393A">
            <w:rPr>
              <w:rStyle w:val="PlaceholderText"/>
              <w:b/>
              <w:bCs/>
            </w:rPr>
            <w:t>Click.</w:t>
          </w:r>
        </w:p>
      </w:docPartBody>
    </w:docPart>
    <w:docPart>
      <w:docPartPr>
        <w:name w:val="2342CED81E5A45B496F40D12F1A921B7"/>
        <w:category>
          <w:name w:val="General"/>
          <w:gallery w:val="placeholder"/>
        </w:category>
        <w:types>
          <w:type w:val="bbPlcHdr"/>
        </w:types>
        <w:behaviors>
          <w:behavior w:val="content"/>
        </w:behaviors>
        <w:guid w:val="{FBA1C09F-A2CE-40BD-B58B-AE7542F88D19}"/>
      </w:docPartPr>
      <w:docPartBody>
        <w:p w:rsidR="00EE0247" w:rsidRDefault="0001548C" w:rsidP="0001548C">
          <w:pPr>
            <w:pStyle w:val="2342CED81E5A45B496F40D12F1A921B73"/>
          </w:pPr>
          <w:r w:rsidRPr="003D393A">
            <w:rPr>
              <w:rStyle w:val="PlaceholderText"/>
              <w:b/>
              <w:bCs/>
            </w:rPr>
            <w:t>Click.</w:t>
          </w:r>
        </w:p>
      </w:docPartBody>
    </w:docPart>
    <w:docPart>
      <w:docPartPr>
        <w:name w:val="F1B1609A5E844490B72655C96112AF0F"/>
        <w:category>
          <w:name w:val="General"/>
          <w:gallery w:val="placeholder"/>
        </w:category>
        <w:types>
          <w:type w:val="bbPlcHdr"/>
        </w:types>
        <w:behaviors>
          <w:behavior w:val="content"/>
        </w:behaviors>
        <w:guid w:val="{C51A3AF8-4D33-4DDE-8CEC-637D6D8F4006}"/>
      </w:docPartPr>
      <w:docPartBody>
        <w:p w:rsidR="00EE0247" w:rsidRDefault="0001548C" w:rsidP="0001548C">
          <w:pPr>
            <w:pStyle w:val="F1B1609A5E844490B72655C96112AF0F3"/>
          </w:pPr>
          <w:r w:rsidRPr="003D393A">
            <w:rPr>
              <w:rStyle w:val="PlaceholderText"/>
              <w:b/>
              <w:bCs/>
            </w:rPr>
            <w:t>Click.</w:t>
          </w:r>
        </w:p>
      </w:docPartBody>
    </w:docPart>
    <w:docPart>
      <w:docPartPr>
        <w:name w:val="30C24470581F4974811FF8ADF75A7788"/>
        <w:category>
          <w:name w:val="General"/>
          <w:gallery w:val="placeholder"/>
        </w:category>
        <w:types>
          <w:type w:val="bbPlcHdr"/>
        </w:types>
        <w:behaviors>
          <w:behavior w:val="content"/>
        </w:behaviors>
        <w:guid w:val="{AEB2390D-0215-418A-9292-99A9D94FC0E0}"/>
      </w:docPartPr>
      <w:docPartBody>
        <w:p w:rsidR="00EE0247" w:rsidRDefault="0001548C" w:rsidP="0001548C">
          <w:pPr>
            <w:pStyle w:val="30C24470581F4974811FF8ADF75A77883"/>
          </w:pPr>
          <w:r w:rsidRPr="003D393A">
            <w:rPr>
              <w:rStyle w:val="PlaceholderText"/>
              <w:b/>
              <w:bCs/>
            </w:rPr>
            <w:t>Click.</w:t>
          </w:r>
        </w:p>
      </w:docPartBody>
    </w:docPart>
    <w:docPart>
      <w:docPartPr>
        <w:name w:val="A10B269CEF554708A3AABBB16EA91780"/>
        <w:category>
          <w:name w:val="General"/>
          <w:gallery w:val="placeholder"/>
        </w:category>
        <w:types>
          <w:type w:val="bbPlcHdr"/>
        </w:types>
        <w:behaviors>
          <w:behavior w:val="content"/>
        </w:behaviors>
        <w:guid w:val="{4BF88007-D795-499A-A3DD-75D7819663F6}"/>
      </w:docPartPr>
      <w:docPartBody>
        <w:p w:rsidR="00EE0247" w:rsidRDefault="0001548C" w:rsidP="0001548C">
          <w:pPr>
            <w:pStyle w:val="A10B269CEF554708A3AABBB16EA917803"/>
          </w:pPr>
          <w:r w:rsidRPr="00826AB1">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A78F8BCE-8992-4DA7-A587-D7D7D8D01A05}"/>
      </w:docPartPr>
      <w:docPartBody>
        <w:p w:rsidR="00DE4029" w:rsidRDefault="002D04CC">
          <w:r w:rsidRPr="00907246">
            <w:rPr>
              <w:rStyle w:val="PlaceholderText"/>
            </w:rPr>
            <w:t>Click or tap here to enter text.</w:t>
          </w:r>
        </w:p>
      </w:docPartBody>
    </w:docPart>
    <w:docPart>
      <w:docPartPr>
        <w:name w:val="498A68086B8941A3BD58CC7F94E3543E"/>
        <w:category>
          <w:name w:val="General"/>
          <w:gallery w:val="placeholder"/>
        </w:category>
        <w:types>
          <w:type w:val="bbPlcHdr"/>
        </w:types>
        <w:behaviors>
          <w:behavior w:val="content"/>
        </w:behaviors>
        <w:guid w:val="{AC1E62BC-7B9E-4D70-88AE-401ED8A75B9E}"/>
      </w:docPartPr>
      <w:docPartBody>
        <w:p w:rsidR="00064700" w:rsidRDefault="0001548C" w:rsidP="0001548C">
          <w:pPr>
            <w:pStyle w:val="498A68086B8941A3BD58CC7F94E3543E3"/>
          </w:pPr>
          <w:r w:rsidRPr="00826AB1">
            <w:rPr>
              <w:rStyle w:val="PlaceholderText"/>
              <w:b/>
              <w:bCs/>
            </w:rPr>
            <w:t>Click or tap here to enter text.</w:t>
          </w:r>
        </w:p>
      </w:docPartBody>
    </w:docPart>
    <w:docPart>
      <w:docPartPr>
        <w:name w:val="DD70870DCCBA45039A534B3CABFD8709"/>
        <w:category>
          <w:name w:val="General"/>
          <w:gallery w:val="placeholder"/>
        </w:category>
        <w:types>
          <w:type w:val="bbPlcHdr"/>
        </w:types>
        <w:behaviors>
          <w:behavior w:val="content"/>
        </w:behaviors>
        <w:guid w:val="{3416266F-E64E-4C97-88DA-04055CC95769}"/>
      </w:docPartPr>
      <w:docPartBody>
        <w:p w:rsidR="00064700" w:rsidRDefault="0001548C" w:rsidP="0001548C">
          <w:pPr>
            <w:pStyle w:val="DD70870DCCBA45039A534B3CABFD87093"/>
          </w:pPr>
          <w:r w:rsidRPr="00826AB1">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1548C"/>
    <w:rsid w:val="00064700"/>
    <w:rsid w:val="00094351"/>
    <w:rsid w:val="001D2366"/>
    <w:rsid w:val="002D04CC"/>
    <w:rsid w:val="002F5BE7"/>
    <w:rsid w:val="0037362E"/>
    <w:rsid w:val="003D4AC8"/>
    <w:rsid w:val="005C6C3F"/>
    <w:rsid w:val="005E5330"/>
    <w:rsid w:val="0080205D"/>
    <w:rsid w:val="008F127E"/>
    <w:rsid w:val="009C51B7"/>
    <w:rsid w:val="00AC3D42"/>
    <w:rsid w:val="00B27B40"/>
    <w:rsid w:val="00B76AA7"/>
    <w:rsid w:val="00BC78A5"/>
    <w:rsid w:val="00D62648"/>
    <w:rsid w:val="00DE4029"/>
    <w:rsid w:val="00EA77FF"/>
    <w:rsid w:val="00EE0247"/>
    <w:rsid w:val="00EE1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548C"/>
    <w:rPr>
      <w:color w:val="808080"/>
    </w:rPr>
  </w:style>
  <w:style w:type="paragraph" w:customStyle="1" w:styleId="AAE938A8265D44CEACF3E7558B330258">
    <w:name w:val="AAE938A8265D44CEACF3E7558B330258"/>
    <w:rsid w:val="0001548C"/>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01548C"/>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01548C"/>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01548C"/>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01548C"/>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01548C"/>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01548C"/>
    <w:pPr>
      <w:spacing w:after="0" w:line="260" w:lineRule="atLeast"/>
    </w:pPr>
    <w:rPr>
      <w:rFonts w:ascii="Source Sans Pro" w:eastAsia="Times New Roman" w:hAnsi="Source Sans Pro" w:cs="Times New Roman"/>
      <w:kern w:val="0"/>
      <w:sz w:val="22"/>
      <w14:ligatures w14:val="none"/>
    </w:rPr>
  </w:style>
  <w:style w:type="paragraph" w:customStyle="1" w:styleId="498A68086B8941A3BD58CC7F94E3543E">
    <w:name w:val="498A68086B8941A3BD58CC7F94E3543E"/>
    <w:rsid w:val="0001548C"/>
    <w:pPr>
      <w:spacing w:after="0" w:line="260" w:lineRule="atLeast"/>
    </w:pPr>
    <w:rPr>
      <w:rFonts w:ascii="Source Sans Pro" w:eastAsia="Times New Roman" w:hAnsi="Source Sans Pro" w:cs="Times New Roman"/>
      <w:kern w:val="0"/>
      <w:sz w:val="22"/>
      <w14:ligatures w14:val="none"/>
    </w:rPr>
  </w:style>
  <w:style w:type="paragraph" w:customStyle="1" w:styleId="DD70870DCCBA45039A534B3CABFD8709">
    <w:name w:val="DD70870DCCBA45039A534B3CABFD8709"/>
    <w:rsid w:val="0001548C"/>
    <w:pPr>
      <w:spacing w:after="0" w:line="260" w:lineRule="atLeast"/>
    </w:pPr>
    <w:rPr>
      <w:rFonts w:ascii="Source Sans Pro" w:eastAsia="Times New Roman" w:hAnsi="Source Sans Pro" w:cs="Times New Roman"/>
      <w:kern w:val="0"/>
      <w:sz w:val="22"/>
      <w14:ligatures w14:val="none"/>
    </w:rPr>
  </w:style>
  <w:style w:type="paragraph" w:customStyle="1" w:styleId="9C91D6E1BF6745A5868CCB156B416FC2">
    <w:name w:val="9C91D6E1BF6745A5868CCB156B416FC2"/>
    <w:rsid w:val="0001548C"/>
    <w:pPr>
      <w:spacing w:after="0" w:line="260" w:lineRule="atLeast"/>
    </w:pPr>
    <w:rPr>
      <w:rFonts w:ascii="Source Sans Pro" w:eastAsia="Times New Roman" w:hAnsi="Source Sans Pro" w:cs="Times New Roman"/>
      <w:kern w:val="0"/>
      <w:sz w:val="22"/>
      <w14:ligatures w14:val="none"/>
    </w:rPr>
  </w:style>
  <w:style w:type="paragraph" w:customStyle="1" w:styleId="A7666452DD48438E9AAE9D0430DC6AB2">
    <w:name w:val="A7666452DD48438E9AAE9D0430DC6AB2"/>
    <w:rsid w:val="0001548C"/>
    <w:pPr>
      <w:spacing w:after="0" w:line="260" w:lineRule="atLeast"/>
    </w:pPr>
    <w:rPr>
      <w:rFonts w:ascii="Source Sans Pro" w:eastAsia="Times New Roman" w:hAnsi="Source Sans Pro" w:cs="Times New Roman"/>
      <w:kern w:val="0"/>
      <w:sz w:val="22"/>
      <w14:ligatures w14:val="none"/>
    </w:rPr>
  </w:style>
  <w:style w:type="paragraph" w:customStyle="1" w:styleId="E5B710AD1979429399DFB55A153BECEA">
    <w:name w:val="E5B710AD1979429399DFB55A153BECEA"/>
    <w:rsid w:val="0001548C"/>
    <w:pPr>
      <w:spacing w:after="0" w:line="260" w:lineRule="atLeast"/>
    </w:pPr>
    <w:rPr>
      <w:rFonts w:ascii="Source Sans Pro" w:eastAsia="Times New Roman" w:hAnsi="Source Sans Pro" w:cs="Times New Roman"/>
      <w:kern w:val="0"/>
      <w:sz w:val="22"/>
      <w14:ligatures w14:val="none"/>
    </w:rPr>
  </w:style>
  <w:style w:type="paragraph" w:customStyle="1" w:styleId="9944EF8DCCC145A5BDBC7A5ABB7E325E">
    <w:name w:val="9944EF8DCCC145A5BDBC7A5ABB7E325E"/>
    <w:rsid w:val="0001548C"/>
    <w:pPr>
      <w:spacing w:after="0" w:line="260" w:lineRule="atLeast"/>
    </w:pPr>
    <w:rPr>
      <w:rFonts w:ascii="Source Sans Pro" w:eastAsia="Times New Roman" w:hAnsi="Source Sans Pro" w:cs="Times New Roman"/>
      <w:kern w:val="0"/>
      <w:sz w:val="22"/>
      <w14:ligatures w14:val="none"/>
    </w:rPr>
  </w:style>
  <w:style w:type="paragraph" w:customStyle="1" w:styleId="B27DF56385CE44A680175646699C75C2">
    <w:name w:val="B27DF56385CE44A680175646699C75C2"/>
    <w:rsid w:val="0001548C"/>
    <w:pPr>
      <w:spacing w:after="0" w:line="260" w:lineRule="atLeast"/>
    </w:pPr>
    <w:rPr>
      <w:rFonts w:ascii="Source Sans Pro" w:eastAsia="Times New Roman" w:hAnsi="Source Sans Pro" w:cs="Times New Roman"/>
      <w:kern w:val="0"/>
      <w:sz w:val="22"/>
      <w14:ligatures w14:val="none"/>
    </w:rPr>
  </w:style>
  <w:style w:type="paragraph" w:customStyle="1" w:styleId="58C25E0771CC4715BF405310D21BF906">
    <w:name w:val="58C25E0771CC4715BF405310D21BF906"/>
    <w:rsid w:val="0001548C"/>
    <w:pPr>
      <w:spacing w:after="0" w:line="260" w:lineRule="atLeast"/>
    </w:pPr>
    <w:rPr>
      <w:rFonts w:ascii="Source Sans Pro" w:eastAsia="Times New Roman" w:hAnsi="Source Sans Pro" w:cs="Times New Roman"/>
      <w:kern w:val="0"/>
      <w:sz w:val="22"/>
      <w14:ligatures w14:val="none"/>
    </w:rPr>
  </w:style>
  <w:style w:type="paragraph" w:customStyle="1" w:styleId="B775B29B46E54AF9B9732C946C61CCDC">
    <w:name w:val="B775B29B46E54AF9B9732C946C61CCDC"/>
    <w:rsid w:val="0001548C"/>
    <w:pPr>
      <w:spacing w:after="0" w:line="260" w:lineRule="atLeast"/>
    </w:pPr>
    <w:rPr>
      <w:rFonts w:ascii="Source Sans Pro" w:eastAsia="Times New Roman" w:hAnsi="Source Sans Pro" w:cs="Times New Roman"/>
      <w:kern w:val="0"/>
      <w:sz w:val="22"/>
      <w14:ligatures w14:val="none"/>
    </w:rPr>
  </w:style>
  <w:style w:type="paragraph" w:customStyle="1" w:styleId="1A8A703FF2DA4A00B26D65187B7B09DE">
    <w:name w:val="1A8A703FF2DA4A00B26D65187B7B09DE"/>
    <w:rsid w:val="0001548C"/>
    <w:pPr>
      <w:spacing w:after="0" w:line="260" w:lineRule="atLeast"/>
    </w:pPr>
    <w:rPr>
      <w:rFonts w:ascii="Source Sans Pro" w:eastAsia="Times New Roman" w:hAnsi="Source Sans Pro" w:cs="Times New Roman"/>
      <w:kern w:val="0"/>
      <w:sz w:val="22"/>
      <w14:ligatures w14:val="none"/>
    </w:rPr>
  </w:style>
  <w:style w:type="paragraph" w:customStyle="1" w:styleId="CF5B0DB95E4B41D293987313EB14E058">
    <w:name w:val="CF5B0DB95E4B41D293987313EB14E058"/>
    <w:rsid w:val="0001548C"/>
    <w:pPr>
      <w:spacing w:after="0" w:line="260" w:lineRule="atLeast"/>
    </w:pPr>
    <w:rPr>
      <w:rFonts w:ascii="Source Sans Pro" w:eastAsia="Times New Roman" w:hAnsi="Source Sans Pro" w:cs="Times New Roman"/>
      <w:kern w:val="0"/>
      <w:sz w:val="22"/>
      <w14:ligatures w14:val="none"/>
    </w:rPr>
  </w:style>
  <w:style w:type="paragraph" w:customStyle="1" w:styleId="25604F646ACB4E57B39D8AFC599D67CE">
    <w:name w:val="25604F646ACB4E57B39D8AFC599D67CE"/>
    <w:rsid w:val="0001548C"/>
    <w:pPr>
      <w:spacing w:after="0" w:line="260" w:lineRule="atLeast"/>
    </w:pPr>
    <w:rPr>
      <w:rFonts w:ascii="Source Sans Pro" w:eastAsia="Times New Roman" w:hAnsi="Source Sans Pro" w:cs="Times New Roman"/>
      <w:kern w:val="0"/>
      <w:sz w:val="22"/>
      <w14:ligatures w14:val="none"/>
    </w:rPr>
  </w:style>
  <w:style w:type="paragraph" w:customStyle="1" w:styleId="EC5F4DD27FDF46C49778E5DC34CE986E">
    <w:name w:val="EC5F4DD27FDF46C49778E5DC34CE986E"/>
    <w:rsid w:val="0001548C"/>
    <w:pPr>
      <w:spacing w:after="0" w:line="260" w:lineRule="atLeast"/>
    </w:pPr>
    <w:rPr>
      <w:rFonts w:ascii="Source Sans Pro" w:eastAsia="Times New Roman" w:hAnsi="Source Sans Pro" w:cs="Times New Roman"/>
      <w:kern w:val="0"/>
      <w:sz w:val="22"/>
      <w14:ligatures w14:val="none"/>
    </w:rPr>
  </w:style>
  <w:style w:type="paragraph" w:customStyle="1" w:styleId="AF0F097802FE4EB493164D5F1971E8D0">
    <w:name w:val="AF0F097802FE4EB493164D5F1971E8D0"/>
    <w:rsid w:val="0001548C"/>
    <w:pPr>
      <w:spacing w:after="0" w:line="260" w:lineRule="atLeast"/>
    </w:pPr>
    <w:rPr>
      <w:rFonts w:ascii="Source Sans Pro" w:eastAsia="Times New Roman" w:hAnsi="Source Sans Pro" w:cs="Times New Roman"/>
      <w:kern w:val="0"/>
      <w:sz w:val="22"/>
      <w14:ligatures w14:val="none"/>
    </w:rPr>
  </w:style>
  <w:style w:type="paragraph" w:customStyle="1" w:styleId="B0B6CC0953074FB791D757494DD1EE1A">
    <w:name w:val="B0B6CC0953074FB791D757494DD1EE1A"/>
    <w:rsid w:val="0001548C"/>
    <w:pPr>
      <w:spacing w:after="0" w:line="260" w:lineRule="atLeast"/>
    </w:pPr>
    <w:rPr>
      <w:rFonts w:ascii="Source Sans Pro" w:eastAsia="Times New Roman" w:hAnsi="Source Sans Pro" w:cs="Times New Roman"/>
      <w:kern w:val="0"/>
      <w:sz w:val="22"/>
      <w14:ligatures w14:val="none"/>
    </w:rPr>
  </w:style>
  <w:style w:type="paragraph" w:customStyle="1" w:styleId="45A536CE74764520B25DEE031E01B3E0">
    <w:name w:val="45A536CE74764520B25DEE031E01B3E0"/>
    <w:rsid w:val="0001548C"/>
    <w:pPr>
      <w:spacing w:after="0" w:line="260" w:lineRule="atLeast"/>
    </w:pPr>
    <w:rPr>
      <w:rFonts w:ascii="Source Sans Pro" w:eastAsia="Times New Roman" w:hAnsi="Source Sans Pro" w:cs="Times New Roman"/>
      <w:kern w:val="0"/>
      <w:sz w:val="22"/>
      <w14:ligatures w14:val="none"/>
    </w:rPr>
  </w:style>
  <w:style w:type="paragraph" w:customStyle="1" w:styleId="128FF0597CAA4814B0CA4644AF38AA44">
    <w:name w:val="128FF0597CAA4814B0CA4644AF38AA44"/>
    <w:rsid w:val="0001548C"/>
    <w:pPr>
      <w:spacing w:after="0" w:line="260" w:lineRule="atLeast"/>
    </w:pPr>
    <w:rPr>
      <w:rFonts w:ascii="Source Sans Pro" w:eastAsia="Times New Roman" w:hAnsi="Source Sans Pro" w:cs="Times New Roman"/>
      <w:kern w:val="0"/>
      <w:sz w:val="22"/>
      <w14:ligatures w14:val="none"/>
    </w:rPr>
  </w:style>
  <w:style w:type="paragraph" w:customStyle="1" w:styleId="F91F0887EC334CDF836E817F6013C50C">
    <w:name w:val="F91F0887EC334CDF836E817F6013C50C"/>
    <w:rsid w:val="0001548C"/>
    <w:pPr>
      <w:spacing w:after="0" w:line="260" w:lineRule="atLeast"/>
    </w:pPr>
    <w:rPr>
      <w:rFonts w:ascii="Source Sans Pro" w:eastAsia="Times New Roman" w:hAnsi="Source Sans Pro" w:cs="Times New Roman"/>
      <w:kern w:val="0"/>
      <w:sz w:val="22"/>
      <w14:ligatures w14:val="none"/>
    </w:rPr>
  </w:style>
  <w:style w:type="paragraph" w:customStyle="1" w:styleId="6CE791BDE6E8414B8C9916DAB69A5548">
    <w:name w:val="6CE791BDE6E8414B8C9916DAB69A5548"/>
    <w:rsid w:val="0001548C"/>
    <w:pPr>
      <w:spacing w:after="0" w:line="260" w:lineRule="atLeast"/>
    </w:pPr>
    <w:rPr>
      <w:rFonts w:ascii="Source Sans Pro" w:eastAsia="Times New Roman" w:hAnsi="Source Sans Pro" w:cs="Times New Roman"/>
      <w:kern w:val="0"/>
      <w:sz w:val="22"/>
      <w14:ligatures w14:val="none"/>
    </w:rPr>
  </w:style>
  <w:style w:type="paragraph" w:customStyle="1" w:styleId="2342CED81E5A45B496F40D12F1A921B7">
    <w:name w:val="2342CED81E5A45B496F40D12F1A921B7"/>
    <w:rsid w:val="0001548C"/>
    <w:pPr>
      <w:spacing w:after="0" w:line="260" w:lineRule="atLeast"/>
    </w:pPr>
    <w:rPr>
      <w:rFonts w:ascii="Source Sans Pro" w:eastAsia="Times New Roman" w:hAnsi="Source Sans Pro" w:cs="Times New Roman"/>
      <w:kern w:val="0"/>
      <w:sz w:val="22"/>
      <w14:ligatures w14:val="none"/>
    </w:rPr>
  </w:style>
  <w:style w:type="paragraph" w:customStyle="1" w:styleId="F1B1609A5E844490B72655C96112AF0F">
    <w:name w:val="F1B1609A5E844490B72655C96112AF0F"/>
    <w:rsid w:val="0001548C"/>
    <w:pPr>
      <w:spacing w:after="0" w:line="260" w:lineRule="atLeast"/>
    </w:pPr>
    <w:rPr>
      <w:rFonts w:ascii="Source Sans Pro" w:eastAsia="Times New Roman" w:hAnsi="Source Sans Pro" w:cs="Times New Roman"/>
      <w:kern w:val="0"/>
      <w:sz w:val="22"/>
      <w14:ligatures w14:val="none"/>
    </w:rPr>
  </w:style>
  <w:style w:type="paragraph" w:customStyle="1" w:styleId="30C24470581F4974811FF8ADF75A7788">
    <w:name w:val="30C24470581F4974811FF8ADF75A7788"/>
    <w:rsid w:val="0001548C"/>
    <w:pPr>
      <w:spacing w:after="0" w:line="260" w:lineRule="atLeast"/>
    </w:pPr>
    <w:rPr>
      <w:rFonts w:ascii="Source Sans Pro" w:eastAsia="Times New Roman" w:hAnsi="Source Sans Pro" w:cs="Times New Roman"/>
      <w:kern w:val="0"/>
      <w:sz w:val="22"/>
      <w14:ligatures w14:val="none"/>
    </w:rPr>
  </w:style>
  <w:style w:type="paragraph" w:customStyle="1" w:styleId="56C4A69404154592B1B2D6E58B5DB5BE">
    <w:name w:val="56C4A69404154592B1B2D6E58B5DB5BE"/>
    <w:rsid w:val="0001548C"/>
    <w:pPr>
      <w:spacing w:after="0" w:line="260" w:lineRule="atLeast"/>
    </w:pPr>
    <w:rPr>
      <w:rFonts w:ascii="Source Sans Pro" w:eastAsia="Times New Roman" w:hAnsi="Source Sans Pro" w:cs="Times New Roman"/>
      <w:kern w:val="0"/>
      <w:sz w:val="22"/>
      <w14:ligatures w14:val="none"/>
    </w:rPr>
  </w:style>
  <w:style w:type="paragraph" w:customStyle="1" w:styleId="B9097CC038D543D09961739023BD5958">
    <w:name w:val="B9097CC038D543D09961739023BD5958"/>
    <w:rsid w:val="0001548C"/>
    <w:pPr>
      <w:spacing w:after="0" w:line="260" w:lineRule="atLeast"/>
    </w:pPr>
    <w:rPr>
      <w:rFonts w:ascii="Source Sans Pro" w:eastAsia="Times New Roman" w:hAnsi="Source Sans Pro" w:cs="Times New Roman"/>
      <w:kern w:val="0"/>
      <w:sz w:val="22"/>
      <w14:ligatures w14:val="none"/>
    </w:rPr>
  </w:style>
  <w:style w:type="paragraph" w:customStyle="1" w:styleId="A10B269CEF554708A3AABBB16EA91780">
    <w:name w:val="A10B269CEF554708A3AABBB16EA91780"/>
    <w:rsid w:val="0001548C"/>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01548C"/>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01548C"/>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01548C"/>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01548C"/>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01548C"/>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01548C"/>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01548C"/>
    <w:pPr>
      <w:spacing w:after="0" w:line="260" w:lineRule="atLeast"/>
    </w:pPr>
    <w:rPr>
      <w:rFonts w:ascii="Source Sans Pro" w:eastAsia="Times New Roman" w:hAnsi="Source Sans Pro" w:cs="Times New Roman"/>
      <w:kern w:val="0"/>
      <w:sz w:val="22"/>
      <w14:ligatures w14:val="none"/>
    </w:rPr>
  </w:style>
  <w:style w:type="paragraph" w:customStyle="1" w:styleId="498A68086B8941A3BD58CC7F94E3543E1">
    <w:name w:val="498A68086B8941A3BD58CC7F94E3543E1"/>
    <w:rsid w:val="0001548C"/>
    <w:pPr>
      <w:spacing w:after="0" w:line="260" w:lineRule="atLeast"/>
    </w:pPr>
    <w:rPr>
      <w:rFonts w:ascii="Source Sans Pro" w:eastAsia="Times New Roman" w:hAnsi="Source Sans Pro" w:cs="Times New Roman"/>
      <w:kern w:val="0"/>
      <w:sz w:val="22"/>
      <w14:ligatures w14:val="none"/>
    </w:rPr>
  </w:style>
  <w:style w:type="paragraph" w:customStyle="1" w:styleId="DD70870DCCBA45039A534B3CABFD87091">
    <w:name w:val="DD70870DCCBA45039A534B3CABFD87091"/>
    <w:rsid w:val="0001548C"/>
    <w:pPr>
      <w:spacing w:after="0" w:line="260" w:lineRule="atLeast"/>
    </w:pPr>
    <w:rPr>
      <w:rFonts w:ascii="Source Sans Pro" w:eastAsia="Times New Roman" w:hAnsi="Source Sans Pro" w:cs="Times New Roman"/>
      <w:kern w:val="0"/>
      <w:sz w:val="22"/>
      <w14:ligatures w14:val="none"/>
    </w:rPr>
  </w:style>
  <w:style w:type="paragraph" w:customStyle="1" w:styleId="9C91D6E1BF6745A5868CCB156B416FC21">
    <w:name w:val="9C91D6E1BF6745A5868CCB156B416FC21"/>
    <w:rsid w:val="0001548C"/>
    <w:pPr>
      <w:spacing w:after="0" w:line="260" w:lineRule="atLeast"/>
    </w:pPr>
    <w:rPr>
      <w:rFonts w:ascii="Source Sans Pro" w:eastAsia="Times New Roman" w:hAnsi="Source Sans Pro" w:cs="Times New Roman"/>
      <w:kern w:val="0"/>
      <w:sz w:val="22"/>
      <w14:ligatures w14:val="none"/>
    </w:rPr>
  </w:style>
  <w:style w:type="paragraph" w:customStyle="1" w:styleId="A7666452DD48438E9AAE9D0430DC6AB21">
    <w:name w:val="A7666452DD48438E9AAE9D0430DC6AB21"/>
    <w:rsid w:val="0001548C"/>
    <w:pPr>
      <w:spacing w:after="0" w:line="260" w:lineRule="atLeast"/>
    </w:pPr>
    <w:rPr>
      <w:rFonts w:ascii="Source Sans Pro" w:eastAsia="Times New Roman" w:hAnsi="Source Sans Pro" w:cs="Times New Roman"/>
      <w:kern w:val="0"/>
      <w:sz w:val="22"/>
      <w14:ligatures w14:val="none"/>
    </w:rPr>
  </w:style>
  <w:style w:type="paragraph" w:customStyle="1" w:styleId="E5B710AD1979429399DFB55A153BECEA1">
    <w:name w:val="E5B710AD1979429399DFB55A153BECEA1"/>
    <w:rsid w:val="0001548C"/>
    <w:pPr>
      <w:spacing w:after="0" w:line="260" w:lineRule="atLeast"/>
    </w:pPr>
    <w:rPr>
      <w:rFonts w:ascii="Source Sans Pro" w:eastAsia="Times New Roman" w:hAnsi="Source Sans Pro" w:cs="Times New Roman"/>
      <w:kern w:val="0"/>
      <w:sz w:val="22"/>
      <w14:ligatures w14:val="none"/>
    </w:rPr>
  </w:style>
  <w:style w:type="paragraph" w:customStyle="1" w:styleId="9944EF8DCCC145A5BDBC7A5ABB7E325E1">
    <w:name w:val="9944EF8DCCC145A5BDBC7A5ABB7E325E1"/>
    <w:rsid w:val="0001548C"/>
    <w:pPr>
      <w:spacing w:after="0" w:line="260" w:lineRule="atLeast"/>
    </w:pPr>
    <w:rPr>
      <w:rFonts w:ascii="Source Sans Pro" w:eastAsia="Times New Roman" w:hAnsi="Source Sans Pro" w:cs="Times New Roman"/>
      <w:kern w:val="0"/>
      <w:sz w:val="22"/>
      <w14:ligatures w14:val="none"/>
    </w:rPr>
  </w:style>
  <w:style w:type="paragraph" w:customStyle="1" w:styleId="B27DF56385CE44A680175646699C75C21">
    <w:name w:val="B27DF56385CE44A680175646699C75C21"/>
    <w:rsid w:val="0001548C"/>
    <w:pPr>
      <w:spacing w:after="0" w:line="260" w:lineRule="atLeast"/>
    </w:pPr>
    <w:rPr>
      <w:rFonts w:ascii="Source Sans Pro" w:eastAsia="Times New Roman" w:hAnsi="Source Sans Pro" w:cs="Times New Roman"/>
      <w:kern w:val="0"/>
      <w:sz w:val="22"/>
      <w14:ligatures w14:val="none"/>
    </w:rPr>
  </w:style>
  <w:style w:type="paragraph" w:customStyle="1" w:styleId="58C25E0771CC4715BF405310D21BF9061">
    <w:name w:val="58C25E0771CC4715BF405310D21BF9061"/>
    <w:rsid w:val="0001548C"/>
    <w:pPr>
      <w:spacing w:after="0" w:line="260" w:lineRule="atLeast"/>
    </w:pPr>
    <w:rPr>
      <w:rFonts w:ascii="Source Sans Pro" w:eastAsia="Times New Roman" w:hAnsi="Source Sans Pro" w:cs="Times New Roman"/>
      <w:kern w:val="0"/>
      <w:sz w:val="22"/>
      <w14:ligatures w14:val="none"/>
    </w:rPr>
  </w:style>
  <w:style w:type="paragraph" w:customStyle="1" w:styleId="B775B29B46E54AF9B9732C946C61CCDC1">
    <w:name w:val="B775B29B46E54AF9B9732C946C61CCDC1"/>
    <w:rsid w:val="0001548C"/>
    <w:pPr>
      <w:spacing w:after="0" w:line="260" w:lineRule="atLeast"/>
    </w:pPr>
    <w:rPr>
      <w:rFonts w:ascii="Source Sans Pro" w:eastAsia="Times New Roman" w:hAnsi="Source Sans Pro" w:cs="Times New Roman"/>
      <w:kern w:val="0"/>
      <w:sz w:val="22"/>
      <w14:ligatures w14:val="none"/>
    </w:rPr>
  </w:style>
  <w:style w:type="paragraph" w:customStyle="1" w:styleId="1A8A703FF2DA4A00B26D65187B7B09DE1">
    <w:name w:val="1A8A703FF2DA4A00B26D65187B7B09DE1"/>
    <w:rsid w:val="0001548C"/>
    <w:pPr>
      <w:spacing w:after="0" w:line="260" w:lineRule="atLeast"/>
    </w:pPr>
    <w:rPr>
      <w:rFonts w:ascii="Source Sans Pro" w:eastAsia="Times New Roman" w:hAnsi="Source Sans Pro" w:cs="Times New Roman"/>
      <w:kern w:val="0"/>
      <w:sz w:val="22"/>
      <w14:ligatures w14:val="none"/>
    </w:rPr>
  </w:style>
  <w:style w:type="paragraph" w:customStyle="1" w:styleId="CF5B0DB95E4B41D293987313EB14E0581">
    <w:name w:val="CF5B0DB95E4B41D293987313EB14E0581"/>
    <w:rsid w:val="0001548C"/>
    <w:pPr>
      <w:spacing w:after="0" w:line="260" w:lineRule="atLeast"/>
    </w:pPr>
    <w:rPr>
      <w:rFonts w:ascii="Source Sans Pro" w:eastAsia="Times New Roman" w:hAnsi="Source Sans Pro" w:cs="Times New Roman"/>
      <w:kern w:val="0"/>
      <w:sz w:val="22"/>
      <w14:ligatures w14:val="none"/>
    </w:rPr>
  </w:style>
  <w:style w:type="paragraph" w:customStyle="1" w:styleId="25604F646ACB4E57B39D8AFC599D67CE1">
    <w:name w:val="25604F646ACB4E57B39D8AFC599D67CE1"/>
    <w:rsid w:val="0001548C"/>
    <w:pPr>
      <w:spacing w:after="0" w:line="260" w:lineRule="atLeast"/>
    </w:pPr>
    <w:rPr>
      <w:rFonts w:ascii="Source Sans Pro" w:eastAsia="Times New Roman" w:hAnsi="Source Sans Pro" w:cs="Times New Roman"/>
      <w:kern w:val="0"/>
      <w:sz w:val="22"/>
      <w14:ligatures w14:val="none"/>
    </w:rPr>
  </w:style>
  <w:style w:type="paragraph" w:customStyle="1" w:styleId="EC5F4DD27FDF46C49778E5DC34CE986E1">
    <w:name w:val="EC5F4DD27FDF46C49778E5DC34CE986E1"/>
    <w:rsid w:val="0001548C"/>
    <w:pPr>
      <w:spacing w:after="0" w:line="260" w:lineRule="atLeast"/>
    </w:pPr>
    <w:rPr>
      <w:rFonts w:ascii="Source Sans Pro" w:eastAsia="Times New Roman" w:hAnsi="Source Sans Pro" w:cs="Times New Roman"/>
      <w:kern w:val="0"/>
      <w:sz w:val="22"/>
      <w14:ligatures w14:val="none"/>
    </w:rPr>
  </w:style>
  <w:style w:type="paragraph" w:customStyle="1" w:styleId="AF0F097802FE4EB493164D5F1971E8D01">
    <w:name w:val="AF0F097802FE4EB493164D5F1971E8D01"/>
    <w:rsid w:val="0001548C"/>
    <w:pPr>
      <w:spacing w:after="0" w:line="260" w:lineRule="atLeast"/>
    </w:pPr>
    <w:rPr>
      <w:rFonts w:ascii="Source Sans Pro" w:eastAsia="Times New Roman" w:hAnsi="Source Sans Pro" w:cs="Times New Roman"/>
      <w:kern w:val="0"/>
      <w:sz w:val="22"/>
      <w14:ligatures w14:val="none"/>
    </w:rPr>
  </w:style>
  <w:style w:type="paragraph" w:customStyle="1" w:styleId="B0B6CC0953074FB791D757494DD1EE1A1">
    <w:name w:val="B0B6CC0953074FB791D757494DD1EE1A1"/>
    <w:rsid w:val="0001548C"/>
    <w:pPr>
      <w:spacing w:after="0" w:line="260" w:lineRule="atLeast"/>
    </w:pPr>
    <w:rPr>
      <w:rFonts w:ascii="Source Sans Pro" w:eastAsia="Times New Roman" w:hAnsi="Source Sans Pro" w:cs="Times New Roman"/>
      <w:kern w:val="0"/>
      <w:sz w:val="22"/>
      <w14:ligatures w14:val="none"/>
    </w:rPr>
  </w:style>
  <w:style w:type="paragraph" w:customStyle="1" w:styleId="45A536CE74764520B25DEE031E01B3E01">
    <w:name w:val="45A536CE74764520B25DEE031E01B3E01"/>
    <w:rsid w:val="0001548C"/>
    <w:pPr>
      <w:spacing w:after="0" w:line="260" w:lineRule="atLeast"/>
    </w:pPr>
    <w:rPr>
      <w:rFonts w:ascii="Source Sans Pro" w:eastAsia="Times New Roman" w:hAnsi="Source Sans Pro" w:cs="Times New Roman"/>
      <w:kern w:val="0"/>
      <w:sz w:val="22"/>
      <w14:ligatures w14:val="none"/>
    </w:rPr>
  </w:style>
  <w:style w:type="paragraph" w:customStyle="1" w:styleId="128FF0597CAA4814B0CA4644AF38AA441">
    <w:name w:val="128FF0597CAA4814B0CA4644AF38AA441"/>
    <w:rsid w:val="0001548C"/>
    <w:pPr>
      <w:spacing w:after="0" w:line="260" w:lineRule="atLeast"/>
    </w:pPr>
    <w:rPr>
      <w:rFonts w:ascii="Source Sans Pro" w:eastAsia="Times New Roman" w:hAnsi="Source Sans Pro" w:cs="Times New Roman"/>
      <w:kern w:val="0"/>
      <w:sz w:val="22"/>
      <w14:ligatures w14:val="none"/>
    </w:rPr>
  </w:style>
  <w:style w:type="paragraph" w:customStyle="1" w:styleId="F91F0887EC334CDF836E817F6013C50C1">
    <w:name w:val="F91F0887EC334CDF836E817F6013C50C1"/>
    <w:rsid w:val="0001548C"/>
    <w:pPr>
      <w:spacing w:after="0" w:line="260" w:lineRule="atLeast"/>
    </w:pPr>
    <w:rPr>
      <w:rFonts w:ascii="Source Sans Pro" w:eastAsia="Times New Roman" w:hAnsi="Source Sans Pro" w:cs="Times New Roman"/>
      <w:kern w:val="0"/>
      <w:sz w:val="22"/>
      <w14:ligatures w14:val="none"/>
    </w:rPr>
  </w:style>
  <w:style w:type="paragraph" w:customStyle="1" w:styleId="6CE791BDE6E8414B8C9916DAB69A55481">
    <w:name w:val="6CE791BDE6E8414B8C9916DAB69A55481"/>
    <w:rsid w:val="0001548C"/>
    <w:pPr>
      <w:spacing w:after="0" w:line="260" w:lineRule="atLeast"/>
    </w:pPr>
    <w:rPr>
      <w:rFonts w:ascii="Source Sans Pro" w:eastAsia="Times New Roman" w:hAnsi="Source Sans Pro" w:cs="Times New Roman"/>
      <w:kern w:val="0"/>
      <w:sz w:val="22"/>
      <w14:ligatures w14:val="none"/>
    </w:rPr>
  </w:style>
  <w:style w:type="paragraph" w:customStyle="1" w:styleId="2342CED81E5A45B496F40D12F1A921B71">
    <w:name w:val="2342CED81E5A45B496F40D12F1A921B71"/>
    <w:rsid w:val="0001548C"/>
    <w:pPr>
      <w:spacing w:after="0" w:line="260" w:lineRule="atLeast"/>
    </w:pPr>
    <w:rPr>
      <w:rFonts w:ascii="Source Sans Pro" w:eastAsia="Times New Roman" w:hAnsi="Source Sans Pro" w:cs="Times New Roman"/>
      <w:kern w:val="0"/>
      <w:sz w:val="22"/>
      <w14:ligatures w14:val="none"/>
    </w:rPr>
  </w:style>
  <w:style w:type="paragraph" w:customStyle="1" w:styleId="F1B1609A5E844490B72655C96112AF0F1">
    <w:name w:val="F1B1609A5E844490B72655C96112AF0F1"/>
    <w:rsid w:val="0001548C"/>
    <w:pPr>
      <w:spacing w:after="0" w:line="260" w:lineRule="atLeast"/>
    </w:pPr>
    <w:rPr>
      <w:rFonts w:ascii="Source Sans Pro" w:eastAsia="Times New Roman" w:hAnsi="Source Sans Pro" w:cs="Times New Roman"/>
      <w:kern w:val="0"/>
      <w:sz w:val="22"/>
      <w14:ligatures w14:val="none"/>
    </w:rPr>
  </w:style>
  <w:style w:type="paragraph" w:customStyle="1" w:styleId="30C24470581F4974811FF8ADF75A77881">
    <w:name w:val="30C24470581F4974811FF8ADF75A77881"/>
    <w:rsid w:val="0001548C"/>
    <w:pPr>
      <w:spacing w:after="0" w:line="260" w:lineRule="atLeast"/>
    </w:pPr>
    <w:rPr>
      <w:rFonts w:ascii="Source Sans Pro" w:eastAsia="Times New Roman" w:hAnsi="Source Sans Pro" w:cs="Times New Roman"/>
      <w:kern w:val="0"/>
      <w:sz w:val="22"/>
      <w14:ligatures w14:val="none"/>
    </w:rPr>
  </w:style>
  <w:style w:type="paragraph" w:customStyle="1" w:styleId="56C4A69404154592B1B2D6E58B5DB5BE1">
    <w:name w:val="56C4A69404154592B1B2D6E58B5DB5BE1"/>
    <w:rsid w:val="0001548C"/>
    <w:pPr>
      <w:spacing w:after="0" w:line="260" w:lineRule="atLeast"/>
    </w:pPr>
    <w:rPr>
      <w:rFonts w:ascii="Source Sans Pro" w:eastAsia="Times New Roman" w:hAnsi="Source Sans Pro" w:cs="Times New Roman"/>
      <w:kern w:val="0"/>
      <w:sz w:val="22"/>
      <w14:ligatures w14:val="none"/>
    </w:rPr>
  </w:style>
  <w:style w:type="paragraph" w:customStyle="1" w:styleId="B9097CC038D543D09961739023BD59581">
    <w:name w:val="B9097CC038D543D09961739023BD59581"/>
    <w:rsid w:val="0001548C"/>
    <w:pPr>
      <w:spacing w:after="0" w:line="260" w:lineRule="atLeast"/>
    </w:pPr>
    <w:rPr>
      <w:rFonts w:ascii="Source Sans Pro" w:eastAsia="Times New Roman" w:hAnsi="Source Sans Pro" w:cs="Times New Roman"/>
      <w:kern w:val="0"/>
      <w:sz w:val="22"/>
      <w14:ligatures w14:val="none"/>
    </w:rPr>
  </w:style>
  <w:style w:type="paragraph" w:customStyle="1" w:styleId="A10B269CEF554708A3AABBB16EA917801">
    <w:name w:val="A10B269CEF554708A3AABBB16EA917801"/>
    <w:rsid w:val="0001548C"/>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3">
    <w:name w:val="AAE938A8265D44CEACF3E7558B3302583"/>
    <w:rsid w:val="0001548C"/>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01548C"/>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D62648"/>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D62648"/>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D62648"/>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D62648"/>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D62648"/>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D62648"/>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D62648"/>
    <w:pPr>
      <w:spacing w:after="0" w:line="260" w:lineRule="atLeast"/>
    </w:pPr>
    <w:rPr>
      <w:rFonts w:ascii="Source Sans Pro" w:eastAsia="Times New Roman" w:hAnsi="Source Sans Pro" w:cs="Times New Roman"/>
      <w:kern w:val="0"/>
      <w:sz w:val="22"/>
      <w14:ligatures w14:val="none"/>
    </w:rPr>
  </w:style>
  <w:style w:type="paragraph" w:customStyle="1" w:styleId="498A68086B8941A3BD58CC7F94E3543E2">
    <w:name w:val="498A68086B8941A3BD58CC7F94E3543E2"/>
    <w:rsid w:val="00D62648"/>
    <w:pPr>
      <w:spacing w:after="0" w:line="260" w:lineRule="atLeast"/>
    </w:pPr>
    <w:rPr>
      <w:rFonts w:ascii="Source Sans Pro" w:eastAsia="Times New Roman" w:hAnsi="Source Sans Pro" w:cs="Times New Roman"/>
      <w:kern w:val="0"/>
      <w:sz w:val="22"/>
      <w14:ligatures w14:val="none"/>
    </w:rPr>
  </w:style>
  <w:style w:type="paragraph" w:customStyle="1" w:styleId="DD70870DCCBA45039A534B3CABFD87092">
    <w:name w:val="DD70870DCCBA45039A534B3CABFD87092"/>
    <w:rsid w:val="00D62648"/>
    <w:pPr>
      <w:spacing w:after="0" w:line="260" w:lineRule="atLeast"/>
    </w:pPr>
    <w:rPr>
      <w:rFonts w:ascii="Source Sans Pro" w:eastAsia="Times New Roman" w:hAnsi="Source Sans Pro" w:cs="Times New Roman"/>
      <w:kern w:val="0"/>
      <w:sz w:val="22"/>
      <w14:ligatures w14:val="none"/>
    </w:rPr>
  </w:style>
  <w:style w:type="paragraph" w:customStyle="1" w:styleId="9C91D6E1BF6745A5868CCB156B416FC22">
    <w:name w:val="9C91D6E1BF6745A5868CCB156B416FC22"/>
    <w:rsid w:val="00D62648"/>
    <w:pPr>
      <w:spacing w:after="0" w:line="260" w:lineRule="atLeast"/>
    </w:pPr>
    <w:rPr>
      <w:rFonts w:ascii="Source Sans Pro" w:eastAsia="Times New Roman" w:hAnsi="Source Sans Pro" w:cs="Times New Roman"/>
      <w:kern w:val="0"/>
      <w:sz w:val="22"/>
      <w14:ligatures w14:val="none"/>
    </w:rPr>
  </w:style>
  <w:style w:type="paragraph" w:customStyle="1" w:styleId="A7666452DD48438E9AAE9D0430DC6AB22">
    <w:name w:val="A7666452DD48438E9AAE9D0430DC6AB22"/>
    <w:rsid w:val="00D62648"/>
    <w:pPr>
      <w:spacing w:after="0" w:line="260" w:lineRule="atLeast"/>
    </w:pPr>
    <w:rPr>
      <w:rFonts w:ascii="Source Sans Pro" w:eastAsia="Times New Roman" w:hAnsi="Source Sans Pro" w:cs="Times New Roman"/>
      <w:kern w:val="0"/>
      <w:sz w:val="22"/>
      <w14:ligatures w14:val="none"/>
    </w:rPr>
  </w:style>
  <w:style w:type="paragraph" w:customStyle="1" w:styleId="E5B710AD1979429399DFB55A153BECEA2">
    <w:name w:val="E5B710AD1979429399DFB55A153BECEA2"/>
    <w:rsid w:val="00D62648"/>
    <w:pPr>
      <w:spacing w:after="0" w:line="260" w:lineRule="atLeast"/>
    </w:pPr>
    <w:rPr>
      <w:rFonts w:ascii="Source Sans Pro" w:eastAsia="Times New Roman" w:hAnsi="Source Sans Pro" w:cs="Times New Roman"/>
      <w:kern w:val="0"/>
      <w:sz w:val="22"/>
      <w14:ligatures w14:val="none"/>
    </w:rPr>
  </w:style>
  <w:style w:type="paragraph" w:customStyle="1" w:styleId="9944EF8DCCC145A5BDBC7A5ABB7E325E2">
    <w:name w:val="9944EF8DCCC145A5BDBC7A5ABB7E325E2"/>
    <w:rsid w:val="00D62648"/>
    <w:pPr>
      <w:spacing w:after="0" w:line="260" w:lineRule="atLeast"/>
    </w:pPr>
    <w:rPr>
      <w:rFonts w:ascii="Source Sans Pro" w:eastAsia="Times New Roman" w:hAnsi="Source Sans Pro" w:cs="Times New Roman"/>
      <w:kern w:val="0"/>
      <w:sz w:val="22"/>
      <w14:ligatures w14:val="none"/>
    </w:rPr>
  </w:style>
  <w:style w:type="paragraph" w:customStyle="1" w:styleId="B27DF56385CE44A680175646699C75C22">
    <w:name w:val="B27DF56385CE44A680175646699C75C22"/>
    <w:rsid w:val="00D62648"/>
    <w:pPr>
      <w:spacing w:after="0" w:line="260" w:lineRule="atLeast"/>
    </w:pPr>
    <w:rPr>
      <w:rFonts w:ascii="Source Sans Pro" w:eastAsia="Times New Roman" w:hAnsi="Source Sans Pro" w:cs="Times New Roman"/>
      <w:kern w:val="0"/>
      <w:sz w:val="22"/>
      <w14:ligatures w14:val="none"/>
    </w:rPr>
  </w:style>
  <w:style w:type="paragraph" w:customStyle="1" w:styleId="58C25E0771CC4715BF405310D21BF9062">
    <w:name w:val="58C25E0771CC4715BF405310D21BF9062"/>
    <w:rsid w:val="00D62648"/>
    <w:pPr>
      <w:spacing w:after="0" w:line="260" w:lineRule="atLeast"/>
    </w:pPr>
    <w:rPr>
      <w:rFonts w:ascii="Source Sans Pro" w:eastAsia="Times New Roman" w:hAnsi="Source Sans Pro" w:cs="Times New Roman"/>
      <w:kern w:val="0"/>
      <w:sz w:val="22"/>
      <w14:ligatures w14:val="none"/>
    </w:rPr>
  </w:style>
  <w:style w:type="paragraph" w:customStyle="1" w:styleId="B775B29B46E54AF9B9732C946C61CCDC2">
    <w:name w:val="B775B29B46E54AF9B9732C946C61CCDC2"/>
    <w:rsid w:val="00D62648"/>
    <w:pPr>
      <w:spacing w:after="0" w:line="260" w:lineRule="atLeast"/>
    </w:pPr>
    <w:rPr>
      <w:rFonts w:ascii="Source Sans Pro" w:eastAsia="Times New Roman" w:hAnsi="Source Sans Pro" w:cs="Times New Roman"/>
      <w:kern w:val="0"/>
      <w:sz w:val="22"/>
      <w14:ligatures w14:val="none"/>
    </w:rPr>
  </w:style>
  <w:style w:type="paragraph" w:customStyle="1" w:styleId="1A8A703FF2DA4A00B26D65187B7B09DE2">
    <w:name w:val="1A8A703FF2DA4A00B26D65187B7B09DE2"/>
    <w:rsid w:val="00D62648"/>
    <w:pPr>
      <w:spacing w:after="0" w:line="260" w:lineRule="atLeast"/>
    </w:pPr>
    <w:rPr>
      <w:rFonts w:ascii="Source Sans Pro" w:eastAsia="Times New Roman" w:hAnsi="Source Sans Pro" w:cs="Times New Roman"/>
      <w:kern w:val="0"/>
      <w:sz w:val="22"/>
      <w14:ligatures w14:val="none"/>
    </w:rPr>
  </w:style>
  <w:style w:type="paragraph" w:customStyle="1" w:styleId="CF5B0DB95E4B41D293987313EB14E0582">
    <w:name w:val="CF5B0DB95E4B41D293987313EB14E0582"/>
    <w:rsid w:val="00D62648"/>
    <w:pPr>
      <w:spacing w:after="0" w:line="260" w:lineRule="atLeast"/>
    </w:pPr>
    <w:rPr>
      <w:rFonts w:ascii="Source Sans Pro" w:eastAsia="Times New Roman" w:hAnsi="Source Sans Pro" w:cs="Times New Roman"/>
      <w:kern w:val="0"/>
      <w:sz w:val="22"/>
      <w14:ligatures w14:val="none"/>
    </w:rPr>
  </w:style>
  <w:style w:type="paragraph" w:customStyle="1" w:styleId="25604F646ACB4E57B39D8AFC599D67CE2">
    <w:name w:val="25604F646ACB4E57B39D8AFC599D67CE2"/>
    <w:rsid w:val="00D62648"/>
    <w:pPr>
      <w:spacing w:after="0" w:line="260" w:lineRule="atLeast"/>
    </w:pPr>
    <w:rPr>
      <w:rFonts w:ascii="Source Sans Pro" w:eastAsia="Times New Roman" w:hAnsi="Source Sans Pro" w:cs="Times New Roman"/>
      <w:kern w:val="0"/>
      <w:sz w:val="22"/>
      <w14:ligatures w14:val="none"/>
    </w:rPr>
  </w:style>
  <w:style w:type="paragraph" w:customStyle="1" w:styleId="EC5F4DD27FDF46C49778E5DC34CE986E2">
    <w:name w:val="EC5F4DD27FDF46C49778E5DC34CE986E2"/>
    <w:rsid w:val="00D62648"/>
    <w:pPr>
      <w:spacing w:after="0" w:line="260" w:lineRule="atLeast"/>
    </w:pPr>
    <w:rPr>
      <w:rFonts w:ascii="Source Sans Pro" w:eastAsia="Times New Roman" w:hAnsi="Source Sans Pro" w:cs="Times New Roman"/>
      <w:kern w:val="0"/>
      <w:sz w:val="22"/>
      <w14:ligatures w14:val="none"/>
    </w:rPr>
  </w:style>
  <w:style w:type="paragraph" w:customStyle="1" w:styleId="AF0F097802FE4EB493164D5F1971E8D02">
    <w:name w:val="AF0F097802FE4EB493164D5F1971E8D02"/>
    <w:rsid w:val="00D62648"/>
    <w:pPr>
      <w:spacing w:after="0" w:line="260" w:lineRule="atLeast"/>
    </w:pPr>
    <w:rPr>
      <w:rFonts w:ascii="Source Sans Pro" w:eastAsia="Times New Roman" w:hAnsi="Source Sans Pro" w:cs="Times New Roman"/>
      <w:kern w:val="0"/>
      <w:sz w:val="22"/>
      <w14:ligatures w14:val="none"/>
    </w:rPr>
  </w:style>
  <w:style w:type="paragraph" w:customStyle="1" w:styleId="B0B6CC0953074FB791D757494DD1EE1A2">
    <w:name w:val="B0B6CC0953074FB791D757494DD1EE1A2"/>
    <w:rsid w:val="00D62648"/>
    <w:pPr>
      <w:spacing w:after="0" w:line="260" w:lineRule="atLeast"/>
    </w:pPr>
    <w:rPr>
      <w:rFonts w:ascii="Source Sans Pro" w:eastAsia="Times New Roman" w:hAnsi="Source Sans Pro" w:cs="Times New Roman"/>
      <w:kern w:val="0"/>
      <w:sz w:val="22"/>
      <w14:ligatures w14:val="none"/>
    </w:rPr>
  </w:style>
  <w:style w:type="paragraph" w:customStyle="1" w:styleId="45A536CE74764520B25DEE031E01B3E02">
    <w:name w:val="45A536CE74764520B25DEE031E01B3E02"/>
    <w:rsid w:val="00D62648"/>
    <w:pPr>
      <w:spacing w:after="0" w:line="260" w:lineRule="atLeast"/>
    </w:pPr>
    <w:rPr>
      <w:rFonts w:ascii="Source Sans Pro" w:eastAsia="Times New Roman" w:hAnsi="Source Sans Pro" w:cs="Times New Roman"/>
      <w:kern w:val="0"/>
      <w:sz w:val="22"/>
      <w14:ligatures w14:val="none"/>
    </w:rPr>
  </w:style>
  <w:style w:type="paragraph" w:customStyle="1" w:styleId="128FF0597CAA4814B0CA4644AF38AA442">
    <w:name w:val="128FF0597CAA4814B0CA4644AF38AA442"/>
    <w:rsid w:val="00D62648"/>
    <w:pPr>
      <w:spacing w:after="0" w:line="260" w:lineRule="atLeast"/>
    </w:pPr>
    <w:rPr>
      <w:rFonts w:ascii="Source Sans Pro" w:eastAsia="Times New Roman" w:hAnsi="Source Sans Pro" w:cs="Times New Roman"/>
      <w:kern w:val="0"/>
      <w:sz w:val="22"/>
      <w14:ligatures w14:val="none"/>
    </w:rPr>
  </w:style>
  <w:style w:type="paragraph" w:customStyle="1" w:styleId="F91F0887EC334CDF836E817F6013C50C2">
    <w:name w:val="F91F0887EC334CDF836E817F6013C50C2"/>
    <w:rsid w:val="00D62648"/>
    <w:pPr>
      <w:spacing w:after="0" w:line="260" w:lineRule="atLeast"/>
    </w:pPr>
    <w:rPr>
      <w:rFonts w:ascii="Source Sans Pro" w:eastAsia="Times New Roman" w:hAnsi="Source Sans Pro" w:cs="Times New Roman"/>
      <w:kern w:val="0"/>
      <w:sz w:val="22"/>
      <w14:ligatures w14:val="none"/>
    </w:rPr>
  </w:style>
  <w:style w:type="paragraph" w:customStyle="1" w:styleId="6CE791BDE6E8414B8C9916DAB69A55482">
    <w:name w:val="6CE791BDE6E8414B8C9916DAB69A55482"/>
    <w:rsid w:val="00D62648"/>
    <w:pPr>
      <w:spacing w:after="0" w:line="260" w:lineRule="atLeast"/>
    </w:pPr>
    <w:rPr>
      <w:rFonts w:ascii="Source Sans Pro" w:eastAsia="Times New Roman" w:hAnsi="Source Sans Pro" w:cs="Times New Roman"/>
      <w:kern w:val="0"/>
      <w:sz w:val="22"/>
      <w14:ligatures w14:val="none"/>
    </w:rPr>
  </w:style>
  <w:style w:type="paragraph" w:customStyle="1" w:styleId="2342CED81E5A45B496F40D12F1A921B72">
    <w:name w:val="2342CED81E5A45B496F40D12F1A921B72"/>
    <w:rsid w:val="00D62648"/>
    <w:pPr>
      <w:spacing w:after="0" w:line="260" w:lineRule="atLeast"/>
    </w:pPr>
    <w:rPr>
      <w:rFonts w:ascii="Source Sans Pro" w:eastAsia="Times New Roman" w:hAnsi="Source Sans Pro" w:cs="Times New Roman"/>
      <w:kern w:val="0"/>
      <w:sz w:val="22"/>
      <w14:ligatures w14:val="none"/>
    </w:rPr>
  </w:style>
  <w:style w:type="paragraph" w:customStyle="1" w:styleId="F1B1609A5E844490B72655C96112AF0F2">
    <w:name w:val="F1B1609A5E844490B72655C96112AF0F2"/>
    <w:rsid w:val="00D62648"/>
    <w:pPr>
      <w:spacing w:after="0" w:line="260" w:lineRule="atLeast"/>
    </w:pPr>
    <w:rPr>
      <w:rFonts w:ascii="Source Sans Pro" w:eastAsia="Times New Roman" w:hAnsi="Source Sans Pro" w:cs="Times New Roman"/>
      <w:kern w:val="0"/>
      <w:sz w:val="22"/>
      <w14:ligatures w14:val="none"/>
    </w:rPr>
  </w:style>
  <w:style w:type="paragraph" w:customStyle="1" w:styleId="30C24470581F4974811FF8ADF75A77882">
    <w:name w:val="30C24470581F4974811FF8ADF75A77882"/>
    <w:rsid w:val="00D62648"/>
    <w:pPr>
      <w:spacing w:after="0" w:line="260" w:lineRule="atLeast"/>
    </w:pPr>
    <w:rPr>
      <w:rFonts w:ascii="Source Sans Pro" w:eastAsia="Times New Roman" w:hAnsi="Source Sans Pro" w:cs="Times New Roman"/>
      <w:kern w:val="0"/>
      <w:sz w:val="22"/>
      <w14:ligatures w14:val="none"/>
    </w:rPr>
  </w:style>
  <w:style w:type="paragraph" w:customStyle="1" w:styleId="56C4A69404154592B1B2D6E58B5DB5BE2">
    <w:name w:val="56C4A69404154592B1B2D6E58B5DB5BE2"/>
    <w:rsid w:val="00D62648"/>
    <w:pPr>
      <w:spacing w:after="0" w:line="260" w:lineRule="atLeast"/>
    </w:pPr>
    <w:rPr>
      <w:rFonts w:ascii="Source Sans Pro" w:eastAsia="Times New Roman" w:hAnsi="Source Sans Pro" w:cs="Times New Roman"/>
      <w:kern w:val="0"/>
      <w:sz w:val="22"/>
      <w14:ligatures w14:val="none"/>
    </w:rPr>
  </w:style>
  <w:style w:type="paragraph" w:customStyle="1" w:styleId="B9097CC038D543D09961739023BD59582">
    <w:name w:val="B9097CC038D543D09961739023BD59582"/>
    <w:rsid w:val="00D62648"/>
    <w:pPr>
      <w:spacing w:after="0" w:line="260" w:lineRule="atLeast"/>
    </w:pPr>
    <w:rPr>
      <w:rFonts w:ascii="Source Sans Pro" w:eastAsia="Times New Roman" w:hAnsi="Source Sans Pro" w:cs="Times New Roman"/>
      <w:kern w:val="0"/>
      <w:sz w:val="22"/>
      <w14:ligatures w14:val="none"/>
    </w:rPr>
  </w:style>
  <w:style w:type="paragraph" w:customStyle="1" w:styleId="A10B269CEF554708A3AABBB16EA917802">
    <w:name w:val="A10B269CEF554708A3AABBB16EA917802"/>
    <w:rsid w:val="00D62648"/>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01548C"/>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01548C"/>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01548C"/>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01548C"/>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3">
    <w:name w:val="F98DD280FC32414489EE0C62DCD4210D3"/>
    <w:rsid w:val="0001548C"/>
    <w:pPr>
      <w:spacing w:after="0" w:line="260" w:lineRule="atLeast"/>
    </w:pPr>
    <w:rPr>
      <w:rFonts w:ascii="Source Sans Pro" w:eastAsia="Times New Roman" w:hAnsi="Source Sans Pro" w:cs="Times New Roman"/>
      <w:kern w:val="0"/>
      <w:sz w:val="22"/>
      <w14:ligatures w14:val="none"/>
    </w:rPr>
  </w:style>
  <w:style w:type="paragraph" w:customStyle="1" w:styleId="498A68086B8941A3BD58CC7F94E3543E3">
    <w:name w:val="498A68086B8941A3BD58CC7F94E3543E3"/>
    <w:rsid w:val="0001548C"/>
    <w:pPr>
      <w:spacing w:after="0" w:line="260" w:lineRule="atLeast"/>
    </w:pPr>
    <w:rPr>
      <w:rFonts w:ascii="Source Sans Pro" w:eastAsia="Times New Roman" w:hAnsi="Source Sans Pro" w:cs="Times New Roman"/>
      <w:kern w:val="0"/>
      <w:sz w:val="22"/>
      <w14:ligatures w14:val="none"/>
    </w:rPr>
  </w:style>
  <w:style w:type="paragraph" w:customStyle="1" w:styleId="DD70870DCCBA45039A534B3CABFD87093">
    <w:name w:val="DD70870DCCBA45039A534B3CABFD87093"/>
    <w:rsid w:val="0001548C"/>
    <w:pPr>
      <w:spacing w:after="0" w:line="260" w:lineRule="atLeast"/>
    </w:pPr>
    <w:rPr>
      <w:rFonts w:ascii="Source Sans Pro" w:eastAsia="Times New Roman" w:hAnsi="Source Sans Pro" w:cs="Times New Roman"/>
      <w:kern w:val="0"/>
      <w:sz w:val="22"/>
      <w14:ligatures w14:val="none"/>
    </w:rPr>
  </w:style>
  <w:style w:type="paragraph" w:customStyle="1" w:styleId="9C91D6E1BF6745A5868CCB156B416FC23">
    <w:name w:val="9C91D6E1BF6745A5868CCB156B416FC23"/>
    <w:rsid w:val="0001548C"/>
    <w:pPr>
      <w:spacing w:after="0" w:line="260" w:lineRule="atLeast"/>
    </w:pPr>
    <w:rPr>
      <w:rFonts w:ascii="Source Sans Pro" w:eastAsia="Times New Roman" w:hAnsi="Source Sans Pro" w:cs="Times New Roman"/>
      <w:kern w:val="0"/>
      <w:sz w:val="22"/>
      <w14:ligatures w14:val="none"/>
    </w:rPr>
  </w:style>
  <w:style w:type="paragraph" w:customStyle="1" w:styleId="A7666452DD48438E9AAE9D0430DC6AB23">
    <w:name w:val="A7666452DD48438E9AAE9D0430DC6AB23"/>
    <w:rsid w:val="0001548C"/>
    <w:pPr>
      <w:spacing w:after="0" w:line="260" w:lineRule="atLeast"/>
    </w:pPr>
    <w:rPr>
      <w:rFonts w:ascii="Source Sans Pro" w:eastAsia="Times New Roman" w:hAnsi="Source Sans Pro" w:cs="Times New Roman"/>
      <w:kern w:val="0"/>
      <w:sz w:val="22"/>
      <w14:ligatures w14:val="none"/>
    </w:rPr>
  </w:style>
  <w:style w:type="paragraph" w:customStyle="1" w:styleId="E5B710AD1979429399DFB55A153BECEA3">
    <w:name w:val="E5B710AD1979429399DFB55A153BECEA3"/>
    <w:rsid w:val="0001548C"/>
    <w:pPr>
      <w:spacing w:after="0" w:line="260" w:lineRule="atLeast"/>
    </w:pPr>
    <w:rPr>
      <w:rFonts w:ascii="Source Sans Pro" w:eastAsia="Times New Roman" w:hAnsi="Source Sans Pro" w:cs="Times New Roman"/>
      <w:kern w:val="0"/>
      <w:sz w:val="22"/>
      <w14:ligatures w14:val="none"/>
    </w:rPr>
  </w:style>
  <w:style w:type="paragraph" w:customStyle="1" w:styleId="9944EF8DCCC145A5BDBC7A5ABB7E325E3">
    <w:name w:val="9944EF8DCCC145A5BDBC7A5ABB7E325E3"/>
    <w:rsid w:val="0001548C"/>
    <w:pPr>
      <w:spacing w:after="0" w:line="260" w:lineRule="atLeast"/>
    </w:pPr>
    <w:rPr>
      <w:rFonts w:ascii="Source Sans Pro" w:eastAsia="Times New Roman" w:hAnsi="Source Sans Pro" w:cs="Times New Roman"/>
      <w:kern w:val="0"/>
      <w:sz w:val="22"/>
      <w14:ligatures w14:val="none"/>
    </w:rPr>
  </w:style>
  <w:style w:type="paragraph" w:customStyle="1" w:styleId="B27DF56385CE44A680175646699C75C23">
    <w:name w:val="B27DF56385CE44A680175646699C75C23"/>
    <w:rsid w:val="0001548C"/>
    <w:pPr>
      <w:spacing w:after="0" w:line="260" w:lineRule="atLeast"/>
    </w:pPr>
    <w:rPr>
      <w:rFonts w:ascii="Source Sans Pro" w:eastAsia="Times New Roman" w:hAnsi="Source Sans Pro" w:cs="Times New Roman"/>
      <w:kern w:val="0"/>
      <w:sz w:val="22"/>
      <w14:ligatures w14:val="none"/>
    </w:rPr>
  </w:style>
  <w:style w:type="paragraph" w:customStyle="1" w:styleId="58C25E0771CC4715BF405310D21BF9063">
    <w:name w:val="58C25E0771CC4715BF405310D21BF9063"/>
    <w:rsid w:val="0001548C"/>
    <w:pPr>
      <w:spacing w:after="0" w:line="260" w:lineRule="atLeast"/>
    </w:pPr>
    <w:rPr>
      <w:rFonts w:ascii="Source Sans Pro" w:eastAsia="Times New Roman" w:hAnsi="Source Sans Pro" w:cs="Times New Roman"/>
      <w:kern w:val="0"/>
      <w:sz w:val="22"/>
      <w14:ligatures w14:val="none"/>
    </w:rPr>
  </w:style>
  <w:style w:type="paragraph" w:customStyle="1" w:styleId="B775B29B46E54AF9B9732C946C61CCDC3">
    <w:name w:val="B775B29B46E54AF9B9732C946C61CCDC3"/>
    <w:rsid w:val="0001548C"/>
    <w:pPr>
      <w:spacing w:after="0" w:line="260" w:lineRule="atLeast"/>
    </w:pPr>
    <w:rPr>
      <w:rFonts w:ascii="Source Sans Pro" w:eastAsia="Times New Roman" w:hAnsi="Source Sans Pro" w:cs="Times New Roman"/>
      <w:kern w:val="0"/>
      <w:sz w:val="22"/>
      <w14:ligatures w14:val="none"/>
    </w:rPr>
  </w:style>
  <w:style w:type="paragraph" w:customStyle="1" w:styleId="1A8A703FF2DA4A00B26D65187B7B09DE3">
    <w:name w:val="1A8A703FF2DA4A00B26D65187B7B09DE3"/>
    <w:rsid w:val="0001548C"/>
    <w:pPr>
      <w:spacing w:after="0" w:line="260" w:lineRule="atLeast"/>
    </w:pPr>
    <w:rPr>
      <w:rFonts w:ascii="Source Sans Pro" w:eastAsia="Times New Roman" w:hAnsi="Source Sans Pro" w:cs="Times New Roman"/>
      <w:kern w:val="0"/>
      <w:sz w:val="22"/>
      <w14:ligatures w14:val="none"/>
    </w:rPr>
  </w:style>
  <w:style w:type="paragraph" w:customStyle="1" w:styleId="CF5B0DB95E4B41D293987313EB14E0583">
    <w:name w:val="CF5B0DB95E4B41D293987313EB14E0583"/>
    <w:rsid w:val="0001548C"/>
    <w:pPr>
      <w:spacing w:after="0" w:line="260" w:lineRule="atLeast"/>
    </w:pPr>
    <w:rPr>
      <w:rFonts w:ascii="Source Sans Pro" w:eastAsia="Times New Roman" w:hAnsi="Source Sans Pro" w:cs="Times New Roman"/>
      <w:kern w:val="0"/>
      <w:sz w:val="22"/>
      <w14:ligatures w14:val="none"/>
    </w:rPr>
  </w:style>
  <w:style w:type="paragraph" w:customStyle="1" w:styleId="25604F646ACB4E57B39D8AFC599D67CE3">
    <w:name w:val="25604F646ACB4E57B39D8AFC599D67CE3"/>
    <w:rsid w:val="0001548C"/>
    <w:pPr>
      <w:spacing w:after="0" w:line="260" w:lineRule="atLeast"/>
    </w:pPr>
    <w:rPr>
      <w:rFonts w:ascii="Source Sans Pro" w:eastAsia="Times New Roman" w:hAnsi="Source Sans Pro" w:cs="Times New Roman"/>
      <w:kern w:val="0"/>
      <w:sz w:val="22"/>
      <w14:ligatures w14:val="none"/>
    </w:rPr>
  </w:style>
  <w:style w:type="paragraph" w:customStyle="1" w:styleId="EC5F4DD27FDF46C49778E5DC34CE986E3">
    <w:name w:val="EC5F4DD27FDF46C49778E5DC34CE986E3"/>
    <w:rsid w:val="0001548C"/>
    <w:pPr>
      <w:spacing w:after="0" w:line="260" w:lineRule="atLeast"/>
    </w:pPr>
    <w:rPr>
      <w:rFonts w:ascii="Source Sans Pro" w:eastAsia="Times New Roman" w:hAnsi="Source Sans Pro" w:cs="Times New Roman"/>
      <w:kern w:val="0"/>
      <w:sz w:val="22"/>
      <w14:ligatures w14:val="none"/>
    </w:rPr>
  </w:style>
  <w:style w:type="paragraph" w:customStyle="1" w:styleId="AF0F097802FE4EB493164D5F1971E8D03">
    <w:name w:val="AF0F097802FE4EB493164D5F1971E8D03"/>
    <w:rsid w:val="0001548C"/>
    <w:pPr>
      <w:spacing w:after="0" w:line="260" w:lineRule="atLeast"/>
    </w:pPr>
    <w:rPr>
      <w:rFonts w:ascii="Source Sans Pro" w:eastAsia="Times New Roman" w:hAnsi="Source Sans Pro" w:cs="Times New Roman"/>
      <w:kern w:val="0"/>
      <w:sz w:val="22"/>
      <w14:ligatures w14:val="none"/>
    </w:rPr>
  </w:style>
  <w:style w:type="paragraph" w:customStyle="1" w:styleId="B0B6CC0953074FB791D757494DD1EE1A3">
    <w:name w:val="B0B6CC0953074FB791D757494DD1EE1A3"/>
    <w:rsid w:val="0001548C"/>
    <w:pPr>
      <w:spacing w:after="0" w:line="260" w:lineRule="atLeast"/>
    </w:pPr>
    <w:rPr>
      <w:rFonts w:ascii="Source Sans Pro" w:eastAsia="Times New Roman" w:hAnsi="Source Sans Pro" w:cs="Times New Roman"/>
      <w:kern w:val="0"/>
      <w:sz w:val="22"/>
      <w14:ligatures w14:val="none"/>
    </w:rPr>
  </w:style>
  <w:style w:type="paragraph" w:customStyle="1" w:styleId="45A536CE74764520B25DEE031E01B3E03">
    <w:name w:val="45A536CE74764520B25DEE031E01B3E03"/>
    <w:rsid w:val="0001548C"/>
    <w:pPr>
      <w:spacing w:after="0" w:line="260" w:lineRule="atLeast"/>
    </w:pPr>
    <w:rPr>
      <w:rFonts w:ascii="Source Sans Pro" w:eastAsia="Times New Roman" w:hAnsi="Source Sans Pro" w:cs="Times New Roman"/>
      <w:kern w:val="0"/>
      <w:sz w:val="22"/>
      <w14:ligatures w14:val="none"/>
    </w:rPr>
  </w:style>
  <w:style w:type="paragraph" w:customStyle="1" w:styleId="128FF0597CAA4814B0CA4644AF38AA443">
    <w:name w:val="128FF0597CAA4814B0CA4644AF38AA443"/>
    <w:rsid w:val="0001548C"/>
    <w:pPr>
      <w:spacing w:after="0" w:line="260" w:lineRule="atLeast"/>
    </w:pPr>
    <w:rPr>
      <w:rFonts w:ascii="Source Sans Pro" w:eastAsia="Times New Roman" w:hAnsi="Source Sans Pro" w:cs="Times New Roman"/>
      <w:kern w:val="0"/>
      <w:sz w:val="22"/>
      <w14:ligatures w14:val="none"/>
    </w:rPr>
  </w:style>
  <w:style w:type="paragraph" w:customStyle="1" w:styleId="F91F0887EC334CDF836E817F6013C50C3">
    <w:name w:val="F91F0887EC334CDF836E817F6013C50C3"/>
    <w:rsid w:val="0001548C"/>
    <w:pPr>
      <w:spacing w:after="0" w:line="260" w:lineRule="atLeast"/>
    </w:pPr>
    <w:rPr>
      <w:rFonts w:ascii="Source Sans Pro" w:eastAsia="Times New Roman" w:hAnsi="Source Sans Pro" w:cs="Times New Roman"/>
      <w:kern w:val="0"/>
      <w:sz w:val="22"/>
      <w14:ligatures w14:val="none"/>
    </w:rPr>
  </w:style>
  <w:style w:type="paragraph" w:customStyle="1" w:styleId="6CE791BDE6E8414B8C9916DAB69A55483">
    <w:name w:val="6CE791BDE6E8414B8C9916DAB69A55483"/>
    <w:rsid w:val="0001548C"/>
    <w:pPr>
      <w:spacing w:after="0" w:line="260" w:lineRule="atLeast"/>
    </w:pPr>
    <w:rPr>
      <w:rFonts w:ascii="Source Sans Pro" w:eastAsia="Times New Roman" w:hAnsi="Source Sans Pro" w:cs="Times New Roman"/>
      <w:kern w:val="0"/>
      <w:sz w:val="22"/>
      <w14:ligatures w14:val="none"/>
    </w:rPr>
  </w:style>
  <w:style w:type="paragraph" w:customStyle="1" w:styleId="2342CED81E5A45B496F40D12F1A921B73">
    <w:name w:val="2342CED81E5A45B496F40D12F1A921B73"/>
    <w:rsid w:val="0001548C"/>
    <w:pPr>
      <w:spacing w:after="0" w:line="260" w:lineRule="atLeast"/>
    </w:pPr>
    <w:rPr>
      <w:rFonts w:ascii="Source Sans Pro" w:eastAsia="Times New Roman" w:hAnsi="Source Sans Pro" w:cs="Times New Roman"/>
      <w:kern w:val="0"/>
      <w:sz w:val="22"/>
      <w14:ligatures w14:val="none"/>
    </w:rPr>
  </w:style>
  <w:style w:type="paragraph" w:customStyle="1" w:styleId="F1B1609A5E844490B72655C96112AF0F3">
    <w:name w:val="F1B1609A5E844490B72655C96112AF0F3"/>
    <w:rsid w:val="0001548C"/>
    <w:pPr>
      <w:spacing w:after="0" w:line="260" w:lineRule="atLeast"/>
    </w:pPr>
    <w:rPr>
      <w:rFonts w:ascii="Source Sans Pro" w:eastAsia="Times New Roman" w:hAnsi="Source Sans Pro" w:cs="Times New Roman"/>
      <w:kern w:val="0"/>
      <w:sz w:val="22"/>
      <w14:ligatures w14:val="none"/>
    </w:rPr>
  </w:style>
  <w:style w:type="paragraph" w:customStyle="1" w:styleId="30C24470581F4974811FF8ADF75A77883">
    <w:name w:val="30C24470581F4974811FF8ADF75A77883"/>
    <w:rsid w:val="0001548C"/>
    <w:pPr>
      <w:spacing w:after="0" w:line="260" w:lineRule="atLeast"/>
    </w:pPr>
    <w:rPr>
      <w:rFonts w:ascii="Source Sans Pro" w:eastAsia="Times New Roman" w:hAnsi="Source Sans Pro" w:cs="Times New Roman"/>
      <w:kern w:val="0"/>
      <w:sz w:val="22"/>
      <w14:ligatures w14:val="none"/>
    </w:rPr>
  </w:style>
  <w:style w:type="paragraph" w:customStyle="1" w:styleId="56C4A69404154592B1B2D6E58B5DB5BE3">
    <w:name w:val="56C4A69404154592B1B2D6E58B5DB5BE3"/>
    <w:rsid w:val="0001548C"/>
    <w:pPr>
      <w:spacing w:after="0" w:line="260" w:lineRule="atLeast"/>
    </w:pPr>
    <w:rPr>
      <w:rFonts w:ascii="Source Sans Pro" w:eastAsia="Times New Roman" w:hAnsi="Source Sans Pro" w:cs="Times New Roman"/>
      <w:kern w:val="0"/>
      <w:sz w:val="22"/>
      <w14:ligatures w14:val="none"/>
    </w:rPr>
  </w:style>
  <w:style w:type="paragraph" w:customStyle="1" w:styleId="B9097CC038D543D09961739023BD59583">
    <w:name w:val="B9097CC038D543D09961739023BD59583"/>
    <w:rsid w:val="0001548C"/>
    <w:pPr>
      <w:spacing w:after="0" w:line="260" w:lineRule="atLeast"/>
    </w:pPr>
    <w:rPr>
      <w:rFonts w:ascii="Source Sans Pro" w:eastAsia="Times New Roman" w:hAnsi="Source Sans Pro" w:cs="Times New Roman"/>
      <w:kern w:val="0"/>
      <w:sz w:val="22"/>
      <w14:ligatures w14:val="none"/>
    </w:rPr>
  </w:style>
  <w:style w:type="paragraph" w:customStyle="1" w:styleId="A10B269CEF554708A3AABBB16EA917803">
    <w:name w:val="A10B269CEF554708A3AABBB16EA917803"/>
    <w:rsid w:val="0001548C"/>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2.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4.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173</TotalTime>
  <Pages>5</Pages>
  <Words>1069</Words>
  <Characters>6095</Characters>
  <DocSecurity>0</DocSecurity>
  <Lines>50</Lines>
  <Paragraphs>14</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2026-06-23T09:04:00Z</dcterms:created>
  <dcterms:modified xsi:type="dcterms:W3CDTF">2026-09-24T08:34:00Z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