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="Times New Roman" w:cs="Times New Roman"/>
          <w:bCs w:val="0"/>
          <w:sz w:val="22"/>
          <w:szCs w:val="24"/>
        </w:rPr>
        <w:id w:val="229818012"/>
        <w:lock w:val="contentLocked"/>
        <w:placeholder>
          <w:docPart w:val="DefaultPlaceholder_-1854013440"/>
        </w:placeholder>
        <w:group/>
      </w:sdtPr>
      <w:sdtEndPr/>
      <w:sdtContent>
        <w:p w14:paraId="03ADE4C8" w14:textId="7993084A" w:rsidR="008709F4" w:rsidRPr="00124D21" w:rsidRDefault="0037793B" w:rsidP="00417211">
          <w:pPr>
            <w:pStyle w:val="Heading1"/>
            <w:rPr>
              <w:sz w:val="60"/>
              <w:szCs w:val="60"/>
            </w:rPr>
          </w:pPr>
          <w:r w:rsidRPr="00124D21">
            <w:rPr>
              <w:sz w:val="60"/>
              <w:szCs w:val="60"/>
            </w:rPr>
            <w:t xml:space="preserve">2027 </w:t>
          </w:r>
          <w:r w:rsidR="00112C42" w:rsidRPr="00124D21">
            <w:rPr>
              <w:sz w:val="60"/>
              <w:szCs w:val="60"/>
            </w:rPr>
            <w:t>statement of dramatic intent</w:t>
          </w:r>
          <w:r w:rsidR="00124D21" w:rsidRPr="00124D21">
            <w:rPr>
              <w:sz w:val="60"/>
              <w:szCs w:val="60"/>
            </w:rPr>
            <w:t>ions</w:t>
          </w:r>
        </w:p>
        <w:p w14:paraId="412E8215" w14:textId="28769AE3" w:rsidR="00085F1F" w:rsidRPr="00417211" w:rsidRDefault="00201AC1" w:rsidP="00417211">
          <w:pPr>
            <w:pStyle w:val="Heading2"/>
          </w:pPr>
          <w:r w:rsidRPr="00201AC1">
            <w:t>GCSE Drama – Texts in practice (8261/X)</w:t>
          </w:r>
        </w:p>
        <w:p w14:paraId="304126AA" w14:textId="2FCA3ADE" w:rsidR="00177F60" w:rsidRDefault="00112C42" w:rsidP="00906421">
          <w:pPr>
            <w:pStyle w:val="Introduction"/>
          </w:pPr>
          <w:r>
            <w:t>The f</w:t>
          </w:r>
          <w:r w:rsidR="00720D86" w:rsidRPr="00720D86">
            <w:t xml:space="preserve">orm </w:t>
          </w:r>
          <w:r w:rsidRPr="00112C42">
            <w:t>should be completed by the candidate</w:t>
          </w:r>
          <w:r>
            <w:t xml:space="preserve"> and handed</w:t>
          </w:r>
          <w:r w:rsidRPr="00112C42">
            <w:t xml:space="preserve"> to the examiner with the programme notes at the start of your centre’s visit</w:t>
          </w:r>
          <w:r w:rsidR="0037793B">
            <w:t>.</w:t>
          </w:r>
        </w:p>
        <w:p w14:paraId="4E7502BA" w14:textId="77777777" w:rsidR="007A202A" w:rsidRDefault="007A202A" w:rsidP="00417211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80"/>
            <w:gridCol w:w="1559"/>
            <w:gridCol w:w="1843"/>
            <w:gridCol w:w="4246"/>
          </w:tblGrid>
          <w:tr w:rsidR="004063F5" w14:paraId="0A7388E1" w14:textId="77777777" w:rsidTr="00850081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169CAAC0" w14:textId="0D73C131" w:rsidR="004063F5" w:rsidRDefault="004063F5" w:rsidP="00417211">
                <w:r>
                  <w:t>Centre number</w:t>
                </w:r>
              </w:p>
            </w:tc>
            <w:sdt>
              <w:sdtPr>
                <w:rPr>
                  <w:b/>
                  <w:bCs/>
                </w:rPr>
                <w:id w:val="1114257144"/>
                <w:placeholder>
                  <w:docPart w:val="AAE938A8265D44CEACF3E7558B330258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34F54C8" w14:textId="69B86E9A" w:rsidR="004063F5" w:rsidRPr="003D393A" w:rsidRDefault="003D393A" w:rsidP="00417211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657425A4" w14:textId="76F11B8C" w:rsidR="004063F5" w:rsidRDefault="004063F5" w:rsidP="00417211">
                <w:r>
                  <w:t>Centre name</w:t>
                </w:r>
              </w:p>
            </w:tc>
            <w:sdt>
              <w:sdtPr>
                <w:rPr>
                  <w:b/>
                  <w:bCs/>
                </w:rPr>
                <w:id w:val="345843882"/>
                <w:placeholder>
                  <w:docPart w:val="6A15FAC8A90B4EB8AFE9BD17FE31779C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33D4EC21" w14:textId="2F5890E9" w:rsidR="004063F5" w:rsidRPr="003D393A" w:rsidRDefault="003D393A" w:rsidP="00417211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4063F5" w14:paraId="7DC00CF5" w14:textId="77777777" w:rsidTr="00850081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0D56DFE1" w14:textId="46069209" w:rsidR="004063F5" w:rsidRDefault="004063F5" w:rsidP="00417211">
                <w:r>
                  <w:t>Candidate number</w:t>
                </w:r>
              </w:p>
            </w:tc>
            <w:sdt>
              <w:sdtPr>
                <w:rPr>
                  <w:b/>
                  <w:bCs/>
                </w:rPr>
                <w:id w:val="-1373921195"/>
                <w:placeholder>
                  <w:docPart w:val="5AE1C47E89F047F9924044B1444FE22E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top w:val="single" w:sz="4" w:space="0" w:color="auto"/>
                      <w:bottom w:val="single" w:sz="4" w:space="0" w:color="auto"/>
                    </w:tcBorders>
                    <w:vAlign w:val="bottom"/>
                  </w:tcPr>
                  <w:p w14:paraId="58D780CC" w14:textId="28290EEB" w:rsidR="004063F5" w:rsidRPr="003D393A" w:rsidRDefault="003D393A" w:rsidP="00417211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5E74E594" w14:textId="0016D20D" w:rsidR="004063F5" w:rsidRDefault="004063F5" w:rsidP="00417211">
                <w:r>
                  <w:t>Candidate name</w:t>
                </w:r>
              </w:p>
            </w:tc>
            <w:sdt>
              <w:sdtPr>
                <w:rPr>
                  <w:b/>
                  <w:bCs/>
                </w:rPr>
                <w:id w:val="-1104493925"/>
                <w:placeholder>
                  <w:docPart w:val="CACA43C098B948538F3BC944C03AE638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top w:val="single" w:sz="4" w:space="0" w:color="auto"/>
                      <w:bottom w:val="single" w:sz="4" w:space="0" w:color="auto"/>
                    </w:tcBorders>
                    <w:vAlign w:val="bottom"/>
                  </w:tcPr>
                  <w:p w14:paraId="459845F1" w14:textId="0C9D9964" w:rsidR="004063F5" w:rsidRPr="003D393A" w:rsidRDefault="003D393A" w:rsidP="00417211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75153099" w14:textId="77777777" w:rsidR="004063F5" w:rsidRDefault="004063F5" w:rsidP="00417211"/>
        <w:p w14:paraId="6BD09E26" w14:textId="77777777" w:rsidR="00112C42" w:rsidRDefault="00112C42" w:rsidP="00112C42">
          <w:pPr>
            <w:spacing w:line="240" w:lineRule="auto"/>
          </w:pPr>
        </w:p>
        <w:p w14:paraId="3D500D11" w14:textId="41C310EF" w:rsidR="00112C42" w:rsidRDefault="00201AC1" w:rsidP="00112C42">
          <w:pPr>
            <w:spacing w:line="240" w:lineRule="auto"/>
          </w:pPr>
          <w:r w:rsidRPr="00201AC1">
            <w:rPr>
              <w:b/>
              <w:bCs/>
            </w:rPr>
            <w:t>Extract 1</w:t>
          </w:r>
          <w:r>
            <w:tab/>
          </w:r>
          <w:r w:rsidR="00112C42">
            <w:t>Specialism chosen</w:t>
          </w:r>
        </w:p>
        <w:p w14:paraId="4312295B" w14:textId="77777777" w:rsidR="00112C42" w:rsidRPr="00043B01" w:rsidRDefault="00112C42" w:rsidP="00112C42"/>
        <w:tbl>
          <w:tblPr>
            <w:tblStyle w:val="TableGrid"/>
            <w:tblW w:w="828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416"/>
            <w:gridCol w:w="1079"/>
            <w:gridCol w:w="416"/>
            <w:gridCol w:w="936"/>
            <w:gridCol w:w="416"/>
            <w:gridCol w:w="936"/>
            <w:gridCol w:w="416"/>
            <w:gridCol w:w="936"/>
            <w:gridCol w:w="416"/>
            <w:gridCol w:w="964"/>
            <w:gridCol w:w="416"/>
            <w:gridCol w:w="936"/>
          </w:tblGrid>
          <w:tr w:rsidR="003E5E10" w:rsidRPr="00043B01" w14:paraId="702ACF72" w14:textId="77777777" w:rsidTr="003E5E10">
            <w:trPr>
              <w:trHeight w:val="454"/>
            </w:trPr>
            <w:sdt>
              <w:sdtPr>
                <w:rPr>
                  <w:sz w:val="36"/>
                  <w:szCs w:val="36"/>
                </w:rPr>
                <w:id w:val="-90706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2AC95C48" w14:textId="77777777" w:rsidR="003E5E10" w:rsidRPr="00043B01" w:rsidRDefault="003E5E10" w:rsidP="0093454E">
                    <w:pPr>
                      <w:rPr>
                        <w:sz w:val="36"/>
                        <w:szCs w:val="36"/>
                      </w:rPr>
                    </w:pPr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1079" w:type="dxa"/>
                <w:tcMar>
                  <w:left w:w="28" w:type="dxa"/>
                  <w:right w:w="113" w:type="dxa"/>
                </w:tcMar>
              </w:tcPr>
              <w:p w14:paraId="09E5EFEE" w14:textId="77777777" w:rsidR="003E5E10" w:rsidRPr="00043B01" w:rsidRDefault="003E5E10" w:rsidP="0093454E">
                <w:r>
                  <w:t>Performer</w:t>
                </w:r>
              </w:p>
            </w:tc>
            <w:sdt>
              <w:sdtPr>
                <w:rPr>
                  <w:sz w:val="36"/>
                  <w:szCs w:val="36"/>
                </w:rPr>
                <w:id w:val="-31040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553232A9" w14:textId="77777777" w:rsidR="003E5E10" w:rsidRPr="00043B01" w:rsidRDefault="003E5E10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36" w:type="dxa"/>
                <w:tcMar>
                  <w:left w:w="28" w:type="dxa"/>
                  <w:right w:w="113" w:type="dxa"/>
                </w:tcMar>
              </w:tcPr>
              <w:p w14:paraId="01CE55E4" w14:textId="77777777" w:rsidR="003E5E10" w:rsidRPr="00043B01" w:rsidRDefault="003E5E10" w:rsidP="0093454E">
                <w:r>
                  <w:t>Lighting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100370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63C1ACCB" w14:textId="77777777" w:rsidR="003E5E10" w:rsidRPr="00043B01" w:rsidRDefault="003E5E10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36" w:type="dxa"/>
                <w:tcMar>
                  <w:left w:w="28" w:type="dxa"/>
                  <w:right w:w="113" w:type="dxa"/>
                </w:tcMar>
              </w:tcPr>
              <w:p w14:paraId="180EE4F5" w14:textId="77777777" w:rsidR="003E5E10" w:rsidRPr="00043B01" w:rsidRDefault="003E5E10" w:rsidP="0093454E">
                <w:r>
                  <w:t>Sound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-13117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0E724321" w14:textId="77777777" w:rsidR="003E5E10" w:rsidRPr="00043B01" w:rsidRDefault="003E5E10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36" w:type="dxa"/>
                <w:tcMar>
                  <w:left w:w="28" w:type="dxa"/>
                  <w:right w:w="113" w:type="dxa"/>
                </w:tcMar>
              </w:tcPr>
              <w:p w14:paraId="5085FE56" w14:textId="77777777" w:rsidR="003E5E10" w:rsidRPr="00043B01" w:rsidRDefault="003E5E10" w:rsidP="0093454E">
                <w:r>
                  <w:t>Set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-19747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3F7B0FAB" w14:textId="77777777" w:rsidR="003E5E10" w:rsidRPr="00043B01" w:rsidRDefault="003E5E10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64" w:type="dxa"/>
                <w:tcMar>
                  <w:left w:w="28" w:type="dxa"/>
                  <w:right w:w="113" w:type="dxa"/>
                </w:tcMar>
              </w:tcPr>
              <w:p w14:paraId="6F14F892" w14:textId="77777777" w:rsidR="003E5E10" w:rsidRPr="00043B01" w:rsidRDefault="003E5E10" w:rsidP="0093454E">
                <w:r>
                  <w:t>Costume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196646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1290F6FF" w14:textId="77777777" w:rsidR="003E5E10" w:rsidRPr="00043B01" w:rsidRDefault="003E5E10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36" w:type="dxa"/>
                <w:tcMar>
                  <w:left w:w="28" w:type="dxa"/>
                  <w:right w:w="113" w:type="dxa"/>
                </w:tcMar>
              </w:tcPr>
              <w:p w14:paraId="5E605526" w14:textId="77777777" w:rsidR="003E5E10" w:rsidRPr="00043B01" w:rsidRDefault="003E5E10" w:rsidP="0093454E">
                <w:r>
                  <w:t>Puppet</w:t>
                </w:r>
                <w:r>
                  <w:br/>
                  <w:t>designer</w:t>
                </w:r>
              </w:p>
            </w:tc>
          </w:tr>
        </w:tbl>
        <w:p w14:paraId="07AB7DA7" w14:textId="77777777" w:rsidR="00112C42" w:rsidRDefault="00112C42" w:rsidP="00112C42"/>
        <w:p w14:paraId="24461F3F" w14:textId="77777777" w:rsidR="00403714" w:rsidRDefault="00403714" w:rsidP="00403714">
          <w:r>
            <w:t>Justification of theatrical choices (approximately 150 words)</w:t>
          </w:r>
        </w:p>
        <w:p w14:paraId="12649160" w14:textId="77777777" w:rsidR="00403714" w:rsidRDefault="00403714" w:rsidP="00403714">
          <w:pPr>
            <w:spacing w:line="240" w:lineRule="auto"/>
          </w:pPr>
        </w:p>
        <w:tbl>
          <w:tblPr>
            <w:tblStyle w:val="TableGrid"/>
            <w:tblW w:w="0" w:type="auto"/>
            <w:tblBorders>
              <w:insideH w:val="dashSmallGap" w:sz="4" w:space="0" w:color="auto"/>
            </w:tblBorders>
            <w:tblLook w:val="04A0" w:firstRow="1" w:lastRow="0" w:firstColumn="1" w:lastColumn="0" w:noHBand="0" w:noVBand="1"/>
          </w:tblPr>
          <w:tblGrid>
            <w:gridCol w:w="9628"/>
          </w:tblGrid>
          <w:tr w:rsidR="00403714" w14:paraId="35F8EAFF" w14:textId="77777777" w:rsidTr="00201AC1">
            <w:trPr>
              <w:trHeight w:val="2948"/>
            </w:trPr>
            <w:tc>
              <w:tcPr>
                <w:tcW w:w="9628" w:type="dxa"/>
              </w:tcPr>
              <w:p w14:paraId="3729C886" w14:textId="3CD8762F" w:rsidR="00403714" w:rsidRDefault="00201AC1" w:rsidP="00F611AE">
                <w:pPr>
                  <w:spacing w:line="240" w:lineRule="auto"/>
                </w:pPr>
                <w:r w:rsidRPr="00201AC1">
                  <w:t>In th</w:t>
                </w:r>
                <w:r>
                  <w:t>e</w:t>
                </w:r>
                <w:r w:rsidRPr="00201AC1">
                  <w:t xml:space="preserve"> performance of Extract 1 I aim to show…</w:t>
                </w:r>
              </w:p>
              <w:sdt>
                <w:sdtPr>
                  <w:rPr>
                    <w:b/>
                    <w:bCs/>
                  </w:rPr>
                  <w:id w:val="-764308440"/>
                  <w:placeholder>
                    <w:docPart w:val="33490FF718994365B53B4C81056359F1"/>
                  </w:placeholder>
                  <w:showingPlcHdr/>
                </w:sdtPr>
                <w:sdtEndPr/>
                <w:sdtContent>
                  <w:p w14:paraId="58FE7C71" w14:textId="77777777" w:rsidR="00403714" w:rsidRPr="003D393A" w:rsidRDefault="00403714" w:rsidP="00F611AE">
                    <w:pPr>
                      <w:spacing w:line="240" w:lineRule="auto"/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sdtContent>
              </w:sdt>
            </w:tc>
          </w:tr>
          <w:tr w:rsidR="00201AC1" w14:paraId="7CB93A16" w14:textId="77777777" w:rsidTr="00201AC1">
            <w:trPr>
              <w:trHeight w:val="2948"/>
            </w:trPr>
            <w:tc>
              <w:tcPr>
                <w:tcW w:w="9628" w:type="dxa"/>
              </w:tcPr>
              <w:p w14:paraId="77CC0892" w14:textId="2BF7E574" w:rsidR="00201AC1" w:rsidRDefault="00201AC1" w:rsidP="00201AC1">
                <w:pPr>
                  <w:spacing w:line="240" w:lineRule="auto"/>
                </w:pPr>
                <w:r w:rsidRPr="00201AC1">
                  <w:t>In th</w:t>
                </w:r>
                <w:r>
                  <w:t>is</w:t>
                </w:r>
                <w:r w:rsidRPr="00201AC1">
                  <w:t xml:space="preserve"> performance I want the audience to…</w:t>
                </w:r>
              </w:p>
              <w:sdt>
                <w:sdtPr>
                  <w:rPr>
                    <w:b/>
                    <w:bCs/>
                  </w:rPr>
                  <w:id w:val="1941111789"/>
                  <w:placeholder>
                    <w:docPart w:val="475F1BE0DCA44F5186B0D3896F726142"/>
                  </w:placeholder>
                  <w:showingPlcHdr/>
                </w:sdtPr>
                <w:sdtEndPr/>
                <w:sdtContent>
                  <w:p w14:paraId="34BE1F08" w14:textId="6971CAD0" w:rsidR="00201AC1" w:rsidRPr="00201AC1" w:rsidRDefault="00201AC1" w:rsidP="00201AC1">
                    <w:pPr>
                      <w:spacing w:line="240" w:lineRule="auto"/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sdtContent>
              </w:sdt>
            </w:tc>
          </w:tr>
        </w:tbl>
        <w:p w14:paraId="13CAAE8B" w14:textId="77777777" w:rsidR="00121A50" w:rsidRDefault="00121A50" w:rsidP="00121A50">
          <w:pPr>
            <w:spacing w:line="240" w:lineRule="auto"/>
          </w:pPr>
        </w:p>
        <w:p w14:paraId="503317EC" w14:textId="215B9ABD" w:rsidR="00201AC1" w:rsidRDefault="00201AC1" w:rsidP="00121A50">
          <w:pPr>
            <w:spacing w:line="240" w:lineRule="auto"/>
          </w:pPr>
          <w:r w:rsidRPr="00201AC1">
            <w:t>Please attach any diagrams, sketches, plots or cue sheets (optional)</w:t>
          </w:r>
        </w:p>
        <w:p w14:paraId="4025C8AB" w14:textId="77777777" w:rsidR="00201AC1" w:rsidRDefault="00201AC1" w:rsidP="00121A50">
          <w:pPr>
            <w:spacing w:line="240" w:lineRule="auto"/>
            <w:sectPr w:rsidR="00201AC1" w:rsidSect="00EF4283">
              <w:footerReference w:type="default" r:id="rId11"/>
              <w:headerReference w:type="first" r:id="rId12"/>
              <w:footerReference w:type="first" r:id="rId13"/>
              <w:type w:val="continuous"/>
              <w:pgSz w:w="11906" w:h="16838" w:code="9"/>
              <w:pgMar w:top="1134" w:right="1134" w:bottom="1134" w:left="1134" w:header="567" w:footer="403" w:gutter="0"/>
              <w:cols w:space="708"/>
              <w:titlePg/>
              <w:docGrid w:linePitch="360"/>
            </w:sectPr>
          </w:pPr>
        </w:p>
        <w:p w14:paraId="3B128C0C" w14:textId="59854BC5" w:rsidR="00201AC1" w:rsidRDefault="00201AC1" w:rsidP="00201AC1">
          <w:pPr>
            <w:spacing w:line="240" w:lineRule="auto"/>
          </w:pPr>
          <w:r w:rsidRPr="00201AC1">
            <w:rPr>
              <w:b/>
              <w:bCs/>
            </w:rPr>
            <w:lastRenderedPageBreak/>
            <w:t>Extract 2</w:t>
          </w:r>
          <w:r>
            <w:tab/>
            <w:t>Specialism chosen</w:t>
          </w:r>
        </w:p>
        <w:p w14:paraId="519371B7" w14:textId="77777777" w:rsidR="00201AC1" w:rsidRPr="00043B01" w:rsidRDefault="00201AC1" w:rsidP="00201AC1"/>
        <w:tbl>
          <w:tblPr>
            <w:tblStyle w:val="TableGrid"/>
            <w:tblW w:w="828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416"/>
            <w:gridCol w:w="1079"/>
            <w:gridCol w:w="416"/>
            <w:gridCol w:w="936"/>
            <w:gridCol w:w="416"/>
            <w:gridCol w:w="936"/>
            <w:gridCol w:w="416"/>
            <w:gridCol w:w="936"/>
            <w:gridCol w:w="416"/>
            <w:gridCol w:w="964"/>
            <w:gridCol w:w="416"/>
            <w:gridCol w:w="936"/>
          </w:tblGrid>
          <w:tr w:rsidR="003E5E10" w:rsidRPr="00043B01" w14:paraId="42C91DE7" w14:textId="77777777" w:rsidTr="003E5E10">
            <w:trPr>
              <w:trHeight w:val="454"/>
            </w:trPr>
            <w:sdt>
              <w:sdtPr>
                <w:rPr>
                  <w:sz w:val="36"/>
                  <w:szCs w:val="36"/>
                </w:rPr>
                <w:id w:val="-170207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207E4CA7" w14:textId="77777777" w:rsidR="003E5E10" w:rsidRPr="00043B01" w:rsidRDefault="003E5E10" w:rsidP="00FD3B5E">
                    <w:pPr>
                      <w:rPr>
                        <w:sz w:val="36"/>
                        <w:szCs w:val="36"/>
                      </w:rPr>
                    </w:pPr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1079" w:type="dxa"/>
                <w:tcMar>
                  <w:left w:w="28" w:type="dxa"/>
                  <w:right w:w="113" w:type="dxa"/>
                </w:tcMar>
              </w:tcPr>
              <w:p w14:paraId="284F6DF9" w14:textId="77777777" w:rsidR="003E5E10" w:rsidRPr="00043B01" w:rsidRDefault="003E5E10" w:rsidP="00FD3B5E">
                <w:r>
                  <w:t>Performer</w:t>
                </w:r>
              </w:p>
            </w:tc>
            <w:sdt>
              <w:sdtPr>
                <w:rPr>
                  <w:sz w:val="36"/>
                  <w:szCs w:val="36"/>
                </w:rPr>
                <w:id w:val="1417823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0A3AB1FE" w14:textId="77777777" w:rsidR="003E5E10" w:rsidRPr="00043B01" w:rsidRDefault="003E5E10" w:rsidP="00FD3B5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36" w:type="dxa"/>
                <w:tcMar>
                  <w:left w:w="28" w:type="dxa"/>
                  <w:right w:w="113" w:type="dxa"/>
                </w:tcMar>
              </w:tcPr>
              <w:p w14:paraId="08CB0A29" w14:textId="77777777" w:rsidR="003E5E10" w:rsidRPr="00043B01" w:rsidRDefault="003E5E10" w:rsidP="00FD3B5E">
                <w:r>
                  <w:t>Lighting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-115568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705172CD" w14:textId="77777777" w:rsidR="003E5E10" w:rsidRPr="00043B01" w:rsidRDefault="003E5E10" w:rsidP="00FD3B5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36" w:type="dxa"/>
                <w:tcMar>
                  <w:left w:w="28" w:type="dxa"/>
                  <w:right w:w="113" w:type="dxa"/>
                </w:tcMar>
              </w:tcPr>
              <w:p w14:paraId="7FAE0D3E" w14:textId="77777777" w:rsidR="003E5E10" w:rsidRPr="00043B01" w:rsidRDefault="003E5E10" w:rsidP="00FD3B5E">
                <w:r>
                  <w:t>Sound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13814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533EFD95" w14:textId="77777777" w:rsidR="003E5E10" w:rsidRPr="00043B01" w:rsidRDefault="003E5E10" w:rsidP="00FD3B5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36" w:type="dxa"/>
                <w:tcMar>
                  <w:left w:w="28" w:type="dxa"/>
                  <w:right w:w="113" w:type="dxa"/>
                </w:tcMar>
              </w:tcPr>
              <w:p w14:paraId="329312EC" w14:textId="77777777" w:rsidR="003E5E10" w:rsidRPr="00043B01" w:rsidRDefault="003E5E10" w:rsidP="00FD3B5E">
                <w:r>
                  <w:t>Set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-70780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4F49C0C0" w14:textId="77777777" w:rsidR="003E5E10" w:rsidRPr="00043B01" w:rsidRDefault="003E5E10" w:rsidP="00FD3B5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64" w:type="dxa"/>
                <w:tcMar>
                  <w:left w:w="28" w:type="dxa"/>
                  <w:right w:w="113" w:type="dxa"/>
                </w:tcMar>
              </w:tcPr>
              <w:p w14:paraId="5B74577F" w14:textId="77777777" w:rsidR="003E5E10" w:rsidRPr="00043B01" w:rsidRDefault="003E5E10" w:rsidP="00FD3B5E">
                <w:r>
                  <w:t>Costume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-188308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416" w:type="dxa"/>
                  </w:tcPr>
                  <w:p w14:paraId="194D837F" w14:textId="77777777" w:rsidR="003E5E10" w:rsidRPr="00043B01" w:rsidRDefault="003E5E10" w:rsidP="00FD3B5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936" w:type="dxa"/>
                <w:tcMar>
                  <w:left w:w="28" w:type="dxa"/>
                  <w:right w:w="113" w:type="dxa"/>
                </w:tcMar>
              </w:tcPr>
              <w:p w14:paraId="4DBA693E" w14:textId="77777777" w:rsidR="003E5E10" w:rsidRPr="00043B01" w:rsidRDefault="003E5E10" w:rsidP="00FD3B5E">
                <w:r>
                  <w:t>Puppet</w:t>
                </w:r>
                <w:r>
                  <w:br/>
                  <w:t>designer</w:t>
                </w:r>
              </w:p>
            </w:tc>
          </w:tr>
        </w:tbl>
        <w:p w14:paraId="388CFD50" w14:textId="77777777" w:rsidR="00201AC1" w:rsidRDefault="00201AC1" w:rsidP="00201AC1"/>
        <w:p w14:paraId="13DEAA1A" w14:textId="77777777" w:rsidR="00201AC1" w:rsidRDefault="00201AC1" w:rsidP="00201AC1">
          <w:r>
            <w:t>Justification of theatrical choices (approximately 150 words)</w:t>
          </w:r>
        </w:p>
        <w:p w14:paraId="60305839" w14:textId="77777777" w:rsidR="00201AC1" w:rsidRDefault="00201AC1" w:rsidP="00201AC1">
          <w:pPr>
            <w:spacing w:line="240" w:lineRule="auto"/>
          </w:pPr>
        </w:p>
        <w:tbl>
          <w:tblPr>
            <w:tblStyle w:val="TableGrid"/>
            <w:tblW w:w="0" w:type="auto"/>
            <w:tblBorders>
              <w:insideH w:val="dashSmallGap" w:sz="4" w:space="0" w:color="auto"/>
            </w:tblBorders>
            <w:tblLook w:val="04A0" w:firstRow="1" w:lastRow="0" w:firstColumn="1" w:lastColumn="0" w:noHBand="0" w:noVBand="1"/>
          </w:tblPr>
          <w:tblGrid>
            <w:gridCol w:w="9628"/>
          </w:tblGrid>
          <w:tr w:rsidR="00201AC1" w14:paraId="07F01AEA" w14:textId="77777777" w:rsidTr="00FD3B5E">
            <w:trPr>
              <w:trHeight w:val="2948"/>
            </w:trPr>
            <w:tc>
              <w:tcPr>
                <w:tcW w:w="9628" w:type="dxa"/>
              </w:tcPr>
              <w:p w14:paraId="39B56610" w14:textId="7BA06187" w:rsidR="00201AC1" w:rsidRDefault="00201AC1" w:rsidP="00FD3B5E">
                <w:pPr>
                  <w:spacing w:line="240" w:lineRule="auto"/>
                </w:pPr>
                <w:r w:rsidRPr="00201AC1">
                  <w:t>In th</w:t>
                </w:r>
                <w:r>
                  <w:t>e</w:t>
                </w:r>
                <w:r w:rsidRPr="00201AC1">
                  <w:t xml:space="preserve"> performance of Extract </w:t>
                </w:r>
                <w:r>
                  <w:t>2</w:t>
                </w:r>
                <w:r w:rsidRPr="00201AC1">
                  <w:t xml:space="preserve"> I aim to show…</w:t>
                </w:r>
              </w:p>
              <w:sdt>
                <w:sdtPr>
                  <w:rPr>
                    <w:b/>
                    <w:bCs/>
                  </w:rPr>
                  <w:id w:val="1033309424"/>
                  <w:placeholder>
                    <w:docPart w:val="F811C56177CD49B79FC9B7CF660B920B"/>
                  </w:placeholder>
                  <w:showingPlcHdr/>
                </w:sdtPr>
                <w:sdtEndPr/>
                <w:sdtContent>
                  <w:p w14:paraId="7F19481A" w14:textId="77777777" w:rsidR="00201AC1" w:rsidRPr="003D393A" w:rsidRDefault="00201AC1" w:rsidP="00FD3B5E">
                    <w:pPr>
                      <w:spacing w:line="240" w:lineRule="auto"/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sdtContent>
              </w:sdt>
            </w:tc>
          </w:tr>
          <w:tr w:rsidR="00201AC1" w14:paraId="581CA3BB" w14:textId="77777777" w:rsidTr="00FD3B5E">
            <w:trPr>
              <w:trHeight w:val="2948"/>
            </w:trPr>
            <w:tc>
              <w:tcPr>
                <w:tcW w:w="9628" w:type="dxa"/>
              </w:tcPr>
              <w:p w14:paraId="21453417" w14:textId="12E8187E" w:rsidR="00201AC1" w:rsidRDefault="00201AC1" w:rsidP="00FD3B5E">
                <w:pPr>
                  <w:spacing w:line="240" w:lineRule="auto"/>
                </w:pPr>
                <w:r w:rsidRPr="00201AC1">
                  <w:t>In th</w:t>
                </w:r>
                <w:r>
                  <w:t>is</w:t>
                </w:r>
                <w:r w:rsidRPr="00201AC1">
                  <w:t xml:space="preserve"> performance I want the audience to…</w:t>
                </w:r>
              </w:p>
              <w:sdt>
                <w:sdtPr>
                  <w:rPr>
                    <w:b/>
                    <w:bCs/>
                  </w:rPr>
                  <w:id w:val="-1397818612"/>
                  <w:placeholder>
                    <w:docPart w:val="D188ECF1EC544CBFB90A99123455DFAD"/>
                  </w:placeholder>
                  <w:showingPlcHdr/>
                </w:sdtPr>
                <w:sdtEndPr/>
                <w:sdtContent>
                  <w:p w14:paraId="76EC08DB" w14:textId="77777777" w:rsidR="00201AC1" w:rsidRPr="00201AC1" w:rsidRDefault="00201AC1" w:rsidP="00FD3B5E">
                    <w:pPr>
                      <w:spacing w:line="240" w:lineRule="auto"/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sdtContent>
              </w:sdt>
            </w:tc>
          </w:tr>
        </w:tbl>
        <w:p w14:paraId="5DC2259B" w14:textId="77777777" w:rsidR="00201AC1" w:rsidRDefault="00201AC1" w:rsidP="00201AC1">
          <w:pPr>
            <w:spacing w:line="240" w:lineRule="auto"/>
          </w:pPr>
        </w:p>
        <w:p w14:paraId="194DB63F" w14:textId="6D004D3F" w:rsidR="00121A50" w:rsidRDefault="00201AC1" w:rsidP="00201AC1">
          <w:r w:rsidRPr="00201AC1">
            <w:t>Please attach any diagrams, sketches, plots or cue sheets (optional</w:t>
          </w:r>
          <w:r>
            <w:t>)</w:t>
          </w:r>
        </w:p>
      </w:sdtContent>
    </w:sdt>
    <w:sectPr w:rsidR="00121A50" w:rsidSect="00CD6E10">
      <w:headerReference w:type="first" r:id="rId14"/>
      <w:footerReference w:type="first" r:id="rId15"/>
      <w:pgSz w:w="11906" w:h="16838" w:code="9"/>
      <w:pgMar w:top="1134" w:right="1134" w:bottom="1134" w:left="1134" w:header="567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4B69C" w14:textId="77777777" w:rsidR="005F0553" w:rsidRDefault="005F0553">
      <w:r>
        <w:separator/>
      </w:r>
    </w:p>
  </w:endnote>
  <w:endnote w:type="continuationSeparator" w:id="0">
    <w:p w14:paraId="56ED5B92" w14:textId="77777777" w:rsidR="005F0553" w:rsidRDefault="005F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  <w:embedRegular r:id="rId1" w:fontKey="{C1D90B96-65CB-45C4-9763-C1815D814161}"/>
    <w:embedBold r:id="rId2" w:fontKey="{56443540-5FB5-4A92-987F-207120338535}"/>
    <w:embedItalic r:id="rId3" w:fontKey="{83D262EA-7B47-4963-8A29-57B94F58E19D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  <w:embedRegular r:id="rId4" w:fontKey="{BED5D301-EE50-4193-8A28-8F0D5984871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907D0292-A384-429E-BBC7-BF58776717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6955C6" w:rsidRPr="00962015" w14:paraId="4C4843BC" w14:textId="77777777" w:rsidTr="00D82A92">
      <w:trPr>
        <w:trHeight w:hRule="exact" w:val="397"/>
      </w:trPr>
      <w:tc>
        <w:tcPr>
          <w:tcW w:w="7655" w:type="dxa"/>
        </w:tcPr>
        <w:p w14:paraId="29E25BB5" w14:textId="49FA88F9" w:rsidR="006955C6" w:rsidRDefault="006955C6" w:rsidP="00417211">
          <w:pPr>
            <w:pStyle w:val="AQAfooter8ptleftaligned"/>
          </w:pPr>
        </w:p>
      </w:tc>
      <w:tc>
        <w:tcPr>
          <w:tcW w:w="1984" w:type="dxa"/>
        </w:tcPr>
        <w:p w14:paraId="6BE506F1" w14:textId="77777777" w:rsidR="006955C6" w:rsidRPr="00962015" w:rsidRDefault="006955C6" w:rsidP="00417211">
          <w:pPr>
            <w:pStyle w:val="AQAfooter8ptrightaligned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94097A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</w:t>
          </w:r>
        </w:p>
      </w:tc>
    </w:tr>
  </w:tbl>
  <w:p w14:paraId="0B5B6AA0" w14:textId="77777777" w:rsidR="006955C6" w:rsidRDefault="006955C6" w:rsidP="00DA3DE7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02B43E36" wp14:editId="57C35823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7" name="Straight Connector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BFD8B2A" id="Straight Connector 7" o:spid="_x0000_s1026" alt="&quot;&quot;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6955C6" w14:paraId="5531AC77" w14:textId="77777777" w:rsidTr="00D82A92">
      <w:trPr>
        <w:trHeight w:hRule="exact" w:val="397"/>
      </w:trPr>
      <w:tc>
        <w:tcPr>
          <w:tcW w:w="7655" w:type="dxa"/>
        </w:tcPr>
        <w:p w14:paraId="4F5BDBB1" w14:textId="38A2E4E8" w:rsidR="006955C6" w:rsidRDefault="005F0553" w:rsidP="00417211">
          <w:pPr>
            <w:pStyle w:val="AQAfooter8ptleftaligned"/>
          </w:pPr>
          <w:sdt>
            <w:sdtPr>
              <w:id w:val="-1506898960"/>
              <w:dropDownList>
                <w:listItem w:displayText="Choose option" w:value="Choose option"/>
                <w:listItem w:displayText="Strictly confidential" w:value="Strictly confidential"/>
                <w:listItem w:displayText="Confidential - internal use only" w:value="Confidential - internal use only"/>
                <w:listItem w:displayText="Non-confidential" w:value="Non-confidential"/>
                <w:listItem w:displayText="AQA Education (AQA) is a registered charity (number 1073334) and a company limited by guarantee registered in England and Wales (number 3644723). Our registered address is AQA, Devas Street, Manchester M15 6EX." w:value="AQA Education (AQA) is a registered charity (number 1073334) and a company limited by guarantee registered in England and Wales (number 3644723). Our registered address is AQA, Devas Street, Manchester M15 6EX."/>
                <w:listItem w:displayText="AQA Assessment Services Limited (AQA) is a company limited by shares registered in England No. 5568337. Our registered address is AQA , Devas Street, Manchester M15 6EX. England and Wales (number 05568337)." w:value="AQA Assessment Services Limited (AQA) is a company limited by shares registered in England No. 5568337. Our registered address is AQA , Devas Street, Manchester M15 6EX. England and Wales (number 05568337)."/>
                <w:listItem w:displayText="© 2026 AQA and its licensors. All rights reserved." w:value="© 2026 AQA and its licensors. All rights reserved."/>
              </w:dropDownList>
            </w:sdtPr>
            <w:sdtEndPr/>
            <w:sdtContent>
              <w:r w:rsidR="007140A3">
                <w:t>AQA Education (AQA) is a registered charity (number 1073334) and a company limited by guarantee registered in England and Wales (number 3644723). Our registered address is AQA, Devas Street, Manchester M15 6EX.</w:t>
              </w:r>
            </w:sdtContent>
          </w:sdt>
        </w:p>
      </w:tc>
      <w:tc>
        <w:tcPr>
          <w:tcW w:w="1984" w:type="dxa"/>
        </w:tcPr>
        <w:p w14:paraId="1207ED92" w14:textId="762FB7EC" w:rsidR="006955C6" w:rsidRDefault="002F3F27" w:rsidP="006955C6">
          <w:pPr>
            <w:pStyle w:val="Footer0"/>
            <w:jc w:val="right"/>
          </w:pPr>
          <w:r>
            <w:t>8261</w:t>
          </w:r>
          <w:r w:rsidR="007140A3">
            <w:t>/</w:t>
          </w:r>
          <w:r w:rsidR="00112C42">
            <w:t>X</w:t>
          </w:r>
          <w:r w:rsidR="007140A3">
            <w:t>/</w:t>
          </w:r>
          <w:r w:rsidR="00112C42">
            <w:t>SDI</w:t>
          </w:r>
          <w:r w:rsidR="006955C6">
            <w:t xml:space="preserve"> </w:t>
          </w:r>
        </w:p>
      </w:tc>
    </w:tr>
  </w:tbl>
  <w:p w14:paraId="6DB2346F" w14:textId="77777777" w:rsidR="006955C6" w:rsidRDefault="006955C6" w:rsidP="00DA3DE7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29A93B76" wp14:editId="5C5AE8DE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9" name="Straight Connector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FC02815" id="Straight Connector 9" o:spid="_x0000_s1026" alt="&quot;&quot;" style="position:absolute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BCF09" w14:textId="0026DFB3" w:rsidR="00CD6E10" w:rsidRDefault="00CD6E10">
    <w:r w:rsidRPr="00CD6E10">
      <w:t>To see how we comply with the General Data Protection Regulation 2016 and Data Protection Act 2018 please see our Privacy Notice at aqa.org.uk/about-us/privacy-notice</w:t>
    </w:r>
  </w:p>
  <w:p w14:paraId="0651A505" w14:textId="77777777" w:rsidR="00CD6E10" w:rsidRDefault="00CD6E10"/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CD6E10" w14:paraId="01D6F738" w14:textId="77777777" w:rsidTr="00D82A92">
      <w:trPr>
        <w:trHeight w:hRule="exact" w:val="397"/>
      </w:trPr>
      <w:tc>
        <w:tcPr>
          <w:tcW w:w="7655" w:type="dxa"/>
        </w:tcPr>
        <w:p w14:paraId="088202CA" w14:textId="411303A7" w:rsidR="00CD6E10" w:rsidRDefault="00CD6E10" w:rsidP="00417211">
          <w:pPr>
            <w:pStyle w:val="AQAfooter8ptleftaligned"/>
          </w:pPr>
        </w:p>
      </w:tc>
      <w:tc>
        <w:tcPr>
          <w:tcW w:w="1984" w:type="dxa"/>
        </w:tcPr>
        <w:p w14:paraId="7EB1B0C2" w14:textId="2F92619E" w:rsidR="00CD6E10" w:rsidRDefault="00CD6E10" w:rsidP="006955C6">
          <w:pPr>
            <w:pStyle w:val="Footer0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</w:tc>
    </w:tr>
  </w:tbl>
  <w:p w14:paraId="2ED6D2D2" w14:textId="77777777" w:rsidR="00CD6E10" w:rsidRDefault="00CD6E10" w:rsidP="00DA3DE7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4896" behindDoc="0" locked="0" layoutInCell="1" allowOverlap="1" wp14:anchorId="026293F8" wp14:editId="1AD334C3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165851046" name="Straight Connector 1658510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D24D12A" id="Straight Connector 165851046" o:spid="_x0000_s1026" alt="&quot;&quot;" style="position:absolute;flip:y;z-index:25166489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8D885" w14:textId="77777777" w:rsidR="005F0553" w:rsidRDefault="005F0553">
      <w:r>
        <w:separator/>
      </w:r>
    </w:p>
  </w:footnote>
  <w:footnote w:type="continuationSeparator" w:id="0">
    <w:p w14:paraId="1E0D88A2" w14:textId="77777777" w:rsidR="005F0553" w:rsidRDefault="005F0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2F8AC" w14:textId="77777777" w:rsidR="006955C6" w:rsidRDefault="00AF7D7C" w:rsidP="00417211">
    <w:pPr>
      <w:pStyle w:val="HeaderAQA"/>
      <w:spacing w:after="600"/>
    </w:pPr>
    <w:r>
      <w:rPr>
        <w:noProof/>
      </w:rPr>
      <w:drawing>
        <wp:anchor distT="0" distB="0" distL="114300" distR="114300" simplePos="0" relativeHeight="251660800" behindDoc="0" locked="0" layoutInCell="1" allowOverlap="1" wp14:anchorId="7C190B3C" wp14:editId="67D0E971">
          <wp:simplePos x="0" y="0"/>
          <wp:positionH relativeFrom="page">
            <wp:posOffset>-266700</wp:posOffset>
          </wp:positionH>
          <wp:positionV relativeFrom="page">
            <wp:posOffset>1836420</wp:posOffset>
          </wp:positionV>
          <wp:extent cx="824400" cy="576000"/>
          <wp:effectExtent l="0" t="2858" r="0" b="0"/>
          <wp:wrapNone/>
          <wp:docPr id="633307582" name="Graphic 63330758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307582" name="Graphic 63330758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H="1" flipV="1">
                    <a:off x="0" y="0"/>
                    <a:ext cx="8244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7211">
      <w:rPr>
        <w:noProof/>
      </w:rPr>
      <w:drawing>
        <wp:inline distT="0" distB="0" distL="0" distR="0" wp14:anchorId="54987C93" wp14:editId="78EFFC26">
          <wp:extent cx="1511300" cy="876300"/>
          <wp:effectExtent l="0" t="0" r="0" b="0"/>
          <wp:docPr id="41" name="Picture 41" descr="AQA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 descr="AQA logo&#10;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955C6" w:rsidRPr="00424033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50BD0" w14:textId="77777777" w:rsidR="00CD6E10" w:rsidRDefault="00CD6E10" w:rsidP="00CD6E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2807F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E52D0E"/>
    <w:multiLevelType w:val="hybridMultilevel"/>
    <w:tmpl w:val="F2622C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F50EBA"/>
    <w:multiLevelType w:val="hybridMultilevel"/>
    <w:tmpl w:val="57A4C9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F8444F"/>
    <w:multiLevelType w:val="hybridMultilevel"/>
    <w:tmpl w:val="B154621E"/>
    <w:lvl w:ilvl="0" w:tplc="65C80132">
      <w:start w:val="1"/>
      <w:numFmt w:val="bullet"/>
      <w:pStyle w:val="ListBullet2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17B73E4"/>
    <w:multiLevelType w:val="hybridMultilevel"/>
    <w:tmpl w:val="0AD8745C"/>
    <w:lvl w:ilvl="0" w:tplc="505AEB2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34402"/>
    <w:multiLevelType w:val="multilevel"/>
    <w:tmpl w:val="B582B822"/>
    <w:numStyleLink w:val="NumbLstBullet"/>
  </w:abstractNum>
  <w:abstractNum w:abstractNumId="6" w15:restartNumberingAfterBreak="0">
    <w:nsid w:val="4BD32D77"/>
    <w:multiLevelType w:val="hybridMultilevel"/>
    <w:tmpl w:val="B68CA7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081E64"/>
    <w:multiLevelType w:val="multilevel"/>
    <w:tmpl w:val="B582B822"/>
    <w:styleLink w:val="NumbLstBullet"/>
    <w:lvl w:ilvl="0">
      <w:start w:val="1"/>
      <w:numFmt w:val="bullet"/>
      <w:pStyle w:val="Bullet1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8" w15:restartNumberingAfterBreak="0">
    <w:nsid w:val="5BB73FE2"/>
    <w:multiLevelType w:val="hybridMultilevel"/>
    <w:tmpl w:val="0E6CAF0A"/>
    <w:lvl w:ilvl="0" w:tplc="8C7CD5CC">
      <w:start w:val="1"/>
      <w:numFmt w:val="bullet"/>
      <w:pStyle w:val="ListBullet3"/>
      <w:lvlText w:val=""/>
      <w:lvlJc w:val="left"/>
      <w:pPr>
        <w:ind w:left="107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57089"/>
    <w:multiLevelType w:val="hybridMultilevel"/>
    <w:tmpl w:val="0032B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B1CE5"/>
    <w:multiLevelType w:val="hybridMultilevel"/>
    <w:tmpl w:val="64EE7B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87037D"/>
    <w:multiLevelType w:val="hybridMultilevel"/>
    <w:tmpl w:val="F6D4C4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542B13"/>
    <w:multiLevelType w:val="hybridMultilevel"/>
    <w:tmpl w:val="36269F12"/>
    <w:lvl w:ilvl="0" w:tplc="193EBB54">
      <w:start w:val="5"/>
      <w:numFmt w:val="bullet"/>
      <w:lvlText w:val="•"/>
      <w:lvlJc w:val="left"/>
      <w:pPr>
        <w:ind w:left="720" w:hanging="720"/>
      </w:pPr>
      <w:rPr>
        <w:rFonts w:ascii="Source Sans Pro" w:eastAsia="Times New Roman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BD5436"/>
    <w:multiLevelType w:val="hybridMultilevel"/>
    <w:tmpl w:val="C674CBFE"/>
    <w:lvl w:ilvl="0" w:tplc="5858A2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931050">
    <w:abstractNumId w:val="0"/>
  </w:num>
  <w:num w:numId="2" w16cid:durableId="456333134">
    <w:abstractNumId w:val="7"/>
  </w:num>
  <w:num w:numId="3" w16cid:durableId="1194809704">
    <w:abstractNumId w:val="5"/>
  </w:num>
  <w:num w:numId="4" w16cid:durableId="2100245809">
    <w:abstractNumId w:val="3"/>
  </w:num>
  <w:num w:numId="5" w16cid:durableId="1298949735">
    <w:abstractNumId w:val="8"/>
  </w:num>
  <w:num w:numId="6" w16cid:durableId="1963263709">
    <w:abstractNumId w:val="13"/>
  </w:num>
  <w:num w:numId="7" w16cid:durableId="37050133">
    <w:abstractNumId w:val="1"/>
  </w:num>
  <w:num w:numId="8" w16cid:durableId="822355877">
    <w:abstractNumId w:val="4"/>
  </w:num>
  <w:num w:numId="9" w16cid:durableId="11304693">
    <w:abstractNumId w:val="9"/>
  </w:num>
  <w:num w:numId="10" w16cid:durableId="1033188388">
    <w:abstractNumId w:val="12"/>
  </w:num>
  <w:num w:numId="11" w16cid:durableId="79840037">
    <w:abstractNumId w:val="2"/>
  </w:num>
  <w:num w:numId="12" w16cid:durableId="1950501354">
    <w:abstractNumId w:val="6"/>
  </w:num>
  <w:num w:numId="13" w16cid:durableId="2126120321">
    <w:abstractNumId w:val="10"/>
  </w:num>
  <w:num w:numId="14" w16cid:durableId="183359614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TrueTypeFonts/>
  <w:saveSubset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5C2AC1"/>
    <w:rsid w:val="00002673"/>
    <w:rsid w:val="000045FF"/>
    <w:rsid w:val="0000466B"/>
    <w:rsid w:val="00034E2E"/>
    <w:rsid w:val="000352AD"/>
    <w:rsid w:val="0004109A"/>
    <w:rsid w:val="00043B01"/>
    <w:rsid w:val="00053468"/>
    <w:rsid w:val="00066285"/>
    <w:rsid w:val="000664FF"/>
    <w:rsid w:val="000747A9"/>
    <w:rsid w:val="000801D7"/>
    <w:rsid w:val="00081166"/>
    <w:rsid w:val="00085F1F"/>
    <w:rsid w:val="000867FD"/>
    <w:rsid w:val="00091108"/>
    <w:rsid w:val="00095511"/>
    <w:rsid w:val="00095536"/>
    <w:rsid w:val="000A29DB"/>
    <w:rsid w:val="000A52BC"/>
    <w:rsid w:val="000B055A"/>
    <w:rsid w:val="000C17FF"/>
    <w:rsid w:val="000D04F5"/>
    <w:rsid w:val="000D10F8"/>
    <w:rsid w:val="000D31E8"/>
    <w:rsid w:val="000D432C"/>
    <w:rsid w:val="000D6DC5"/>
    <w:rsid w:val="000E074C"/>
    <w:rsid w:val="000E11B4"/>
    <w:rsid w:val="000E25E3"/>
    <w:rsid w:val="000E6A4B"/>
    <w:rsid w:val="000F4723"/>
    <w:rsid w:val="000F5235"/>
    <w:rsid w:val="00101028"/>
    <w:rsid w:val="001014CC"/>
    <w:rsid w:val="00101D1E"/>
    <w:rsid w:val="00102FA5"/>
    <w:rsid w:val="00112C42"/>
    <w:rsid w:val="00121A50"/>
    <w:rsid w:val="00124D21"/>
    <w:rsid w:val="00125B03"/>
    <w:rsid w:val="00137CE5"/>
    <w:rsid w:val="001439EE"/>
    <w:rsid w:val="00143EF0"/>
    <w:rsid w:val="00150996"/>
    <w:rsid w:val="00150F54"/>
    <w:rsid w:val="00155462"/>
    <w:rsid w:val="00157D52"/>
    <w:rsid w:val="00164232"/>
    <w:rsid w:val="00167B5D"/>
    <w:rsid w:val="00171E6D"/>
    <w:rsid w:val="00177F60"/>
    <w:rsid w:val="001842B1"/>
    <w:rsid w:val="00186651"/>
    <w:rsid w:val="001868BA"/>
    <w:rsid w:val="00187EE5"/>
    <w:rsid w:val="00190E4B"/>
    <w:rsid w:val="00191C69"/>
    <w:rsid w:val="001924C0"/>
    <w:rsid w:val="0019404D"/>
    <w:rsid w:val="0019640C"/>
    <w:rsid w:val="001A348C"/>
    <w:rsid w:val="001A488C"/>
    <w:rsid w:val="001A6C6D"/>
    <w:rsid w:val="001B2CD6"/>
    <w:rsid w:val="001B509A"/>
    <w:rsid w:val="001B60AA"/>
    <w:rsid w:val="001C6FE6"/>
    <w:rsid w:val="001D20F7"/>
    <w:rsid w:val="001D2B08"/>
    <w:rsid w:val="001D69FA"/>
    <w:rsid w:val="001D7CB9"/>
    <w:rsid w:val="001E2A0E"/>
    <w:rsid w:val="001E773A"/>
    <w:rsid w:val="001F1568"/>
    <w:rsid w:val="001F56D0"/>
    <w:rsid w:val="00201AC1"/>
    <w:rsid w:val="00203066"/>
    <w:rsid w:val="00203981"/>
    <w:rsid w:val="00205D0C"/>
    <w:rsid w:val="002203FA"/>
    <w:rsid w:val="00222AB9"/>
    <w:rsid w:val="002307B7"/>
    <w:rsid w:val="00235968"/>
    <w:rsid w:val="00237778"/>
    <w:rsid w:val="002441D0"/>
    <w:rsid w:val="0024766A"/>
    <w:rsid w:val="0025245D"/>
    <w:rsid w:val="002529FF"/>
    <w:rsid w:val="0026304C"/>
    <w:rsid w:val="00266E14"/>
    <w:rsid w:val="002707F1"/>
    <w:rsid w:val="002859EE"/>
    <w:rsid w:val="00291191"/>
    <w:rsid w:val="002A45F9"/>
    <w:rsid w:val="002A7D6D"/>
    <w:rsid w:val="002B1243"/>
    <w:rsid w:val="002B4E4D"/>
    <w:rsid w:val="002B5E22"/>
    <w:rsid w:val="002C3520"/>
    <w:rsid w:val="002C54C6"/>
    <w:rsid w:val="002C750D"/>
    <w:rsid w:val="002D189E"/>
    <w:rsid w:val="002D44A1"/>
    <w:rsid w:val="002D46F6"/>
    <w:rsid w:val="002E1588"/>
    <w:rsid w:val="002F16DF"/>
    <w:rsid w:val="002F3F27"/>
    <w:rsid w:val="00320F22"/>
    <w:rsid w:val="00324BDF"/>
    <w:rsid w:val="0032681E"/>
    <w:rsid w:val="003332EC"/>
    <w:rsid w:val="00343E67"/>
    <w:rsid w:val="0034582A"/>
    <w:rsid w:val="003546A0"/>
    <w:rsid w:val="00367416"/>
    <w:rsid w:val="0037793B"/>
    <w:rsid w:val="00384229"/>
    <w:rsid w:val="00385FBB"/>
    <w:rsid w:val="0039228E"/>
    <w:rsid w:val="00397DA8"/>
    <w:rsid w:val="003A08A5"/>
    <w:rsid w:val="003A33A9"/>
    <w:rsid w:val="003A3B10"/>
    <w:rsid w:val="003B2F6C"/>
    <w:rsid w:val="003B58F8"/>
    <w:rsid w:val="003B66B3"/>
    <w:rsid w:val="003B693B"/>
    <w:rsid w:val="003C0BF7"/>
    <w:rsid w:val="003C4E4A"/>
    <w:rsid w:val="003D17A6"/>
    <w:rsid w:val="003D2194"/>
    <w:rsid w:val="003D241C"/>
    <w:rsid w:val="003D2974"/>
    <w:rsid w:val="003D393A"/>
    <w:rsid w:val="003D5B11"/>
    <w:rsid w:val="003D70EB"/>
    <w:rsid w:val="003E1BD0"/>
    <w:rsid w:val="003E5E10"/>
    <w:rsid w:val="003E658A"/>
    <w:rsid w:val="003E7E7D"/>
    <w:rsid w:val="003F32F9"/>
    <w:rsid w:val="003F6027"/>
    <w:rsid w:val="003F63E7"/>
    <w:rsid w:val="003F6462"/>
    <w:rsid w:val="00401B85"/>
    <w:rsid w:val="00402ED1"/>
    <w:rsid w:val="00403714"/>
    <w:rsid w:val="004063F5"/>
    <w:rsid w:val="00417211"/>
    <w:rsid w:val="004224FD"/>
    <w:rsid w:val="00424033"/>
    <w:rsid w:val="0042473B"/>
    <w:rsid w:val="00424D69"/>
    <w:rsid w:val="004256D8"/>
    <w:rsid w:val="00433A06"/>
    <w:rsid w:val="00434FD1"/>
    <w:rsid w:val="00445737"/>
    <w:rsid w:val="0044695B"/>
    <w:rsid w:val="00452E7B"/>
    <w:rsid w:val="00460D78"/>
    <w:rsid w:val="004619B5"/>
    <w:rsid w:val="004624B9"/>
    <w:rsid w:val="004626BB"/>
    <w:rsid w:val="00462A7D"/>
    <w:rsid w:val="00466C8D"/>
    <w:rsid w:val="004676E5"/>
    <w:rsid w:val="00470515"/>
    <w:rsid w:val="00474E9E"/>
    <w:rsid w:val="00493E19"/>
    <w:rsid w:val="004954AC"/>
    <w:rsid w:val="004A0BA5"/>
    <w:rsid w:val="004A37E3"/>
    <w:rsid w:val="004C25DB"/>
    <w:rsid w:val="004D2AA3"/>
    <w:rsid w:val="004D6AE4"/>
    <w:rsid w:val="004D744D"/>
    <w:rsid w:val="004E156B"/>
    <w:rsid w:val="004E23C4"/>
    <w:rsid w:val="004E2B57"/>
    <w:rsid w:val="004E3F17"/>
    <w:rsid w:val="004E538C"/>
    <w:rsid w:val="004F1A77"/>
    <w:rsid w:val="004F3689"/>
    <w:rsid w:val="004F43FC"/>
    <w:rsid w:val="004F562C"/>
    <w:rsid w:val="005017B0"/>
    <w:rsid w:val="005104BC"/>
    <w:rsid w:val="00515CF2"/>
    <w:rsid w:val="0051749E"/>
    <w:rsid w:val="00523DBF"/>
    <w:rsid w:val="005322E1"/>
    <w:rsid w:val="005403D3"/>
    <w:rsid w:val="005427C1"/>
    <w:rsid w:val="00546239"/>
    <w:rsid w:val="00554691"/>
    <w:rsid w:val="00555B55"/>
    <w:rsid w:val="0056593E"/>
    <w:rsid w:val="00574EAF"/>
    <w:rsid w:val="005760E7"/>
    <w:rsid w:val="0058099A"/>
    <w:rsid w:val="0058157F"/>
    <w:rsid w:val="00581E15"/>
    <w:rsid w:val="005844CE"/>
    <w:rsid w:val="00594E72"/>
    <w:rsid w:val="00595B1D"/>
    <w:rsid w:val="005A18BB"/>
    <w:rsid w:val="005A28F6"/>
    <w:rsid w:val="005B035C"/>
    <w:rsid w:val="005B05A9"/>
    <w:rsid w:val="005B0BAA"/>
    <w:rsid w:val="005C2AC1"/>
    <w:rsid w:val="005C3598"/>
    <w:rsid w:val="005C5807"/>
    <w:rsid w:val="005D4826"/>
    <w:rsid w:val="005E0D2F"/>
    <w:rsid w:val="005E68DC"/>
    <w:rsid w:val="005E7314"/>
    <w:rsid w:val="005F0553"/>
    <w:rsid w:val="005F7FB6"/>
    <w:rsid w:val="00601B41"/>
    <w:rsid w:val="00602329"/>
    <w:rsid w:val="00610EC0"/>
    <w:rsid w:val="0061364A"/>
    <w:rsid w:val="006145BD"/>
    <w:rsid w:val="0061508F"/>
    <w:rsid w:val="00617CB8"/>
    <w:rsid w:val="00630E3B"/>
    <w:rsid w:val="0063533B"/>
    <w:rsid w:val="00636088"/>
    <w:rsid w:val="0064078B"/>
    <w:rsid w:val="00642C48"/>
    <w:rsid w:val="006536B5"/>
    <w:rsid w:val="00653718"/>
    <w:rsid w:val="00656AA4"/>
    <w:rsid w:val="006612C1"/>
    <w:rsid w:val="0066404E"/>
    <w:rsid w:val="0067559E"/>
    <w:rsid w:val="00676815"/>
    <w:rsid w:val="0067720F"/>
    <w:rsid w:val="0068644C"/>
    <w:rsid w:val="006925E2"/>
    <w:rsid w:val="006955C6"/>
    <w:rsid w:val="006A0FEF"/>
    <w:rsid w:val="006A7B73"/>
    <w:rsid w:val="006B24D1"/>
    <w:rsid w:val="006C1AF3"/>
    <w:rsid w:val="006C73DA"/>
    <w:rsid w:val="006F082A"/>
    <w:rsid w:val="006F140D"/>
    <w:rsid w:val="007019FB"/>
    <w:rsid w:val="00704347"/>
    <w:rsid w:val="0071079D"/>
    <w:rsid w:val="00710BD2"/>
    <w:rsid w:val="00711FB0"/>
    <w:rsid w:val="007123C6"/>
    <w:rsid w:val="007140A3"/>
    <w:rsid w:val="007158F7"/>
    <w:rsid w:val="00720D86"/>
    <w:rsid w:val="00725E20"/>
    <w:rsid w:val="00727C42"/>
    <w:rsid w:val="007304B7"/>
    <w:rsid w:val="007327E8"/>
    <w:rsid w:val="00751F75"/>
    <w:rsid w:val="007522C9"/>
    <w:rsid w:val="0075326A"/>
    <w:rsid w:val="007536CF"/>
    <w:rsid w:val="00754136"/>
    <w:rsid w:val="00755B56"/>
    <w:rsid w:val="00757D53"/>
    <w:rsid w:val="00757F83"/>
    <w:rsid w:val="007617E9"/>
    <w:rsid w:val="00767638"/>
    <w:rsid w:val="00772319"/>
    <w:rsid w:val="007739A8"/>
    <w:rsid w:val="00774FD5"/>
    <w:rsid w:val="00786A19"/>
    <w:rsid w:val="00794E95"/>
    <w:rsid w:val="00795A2D"/>
    <w:rsid w:val="007A202A"/>
    <w:rsid w:val="007A41F8"/>
    <w:rsid w:val="007B190F"/>
    <w:rsid w:val="007B1D78"/>
    <w:rsid w:val="007D212F"/>
    <w:rsid w:val="007E03AF"/>
    <w:rsid w:val="007F0399"/>
    <w:rsid w:val="007F6654"/>
    <w:rsid w:val="007F6BF2"/>
    <w:rsid w:val="00801673"/>
    <w:rsid w:val="00803138"/>
    <w:rsid w:val="0080396A"/>
    <w:rsid w:val="00803EC4"/>
    <w:rsid w:val="00807CD7"/>
    <w:rsid w:val="008130CD"/>
    <w:rsid w:val="00820DF9"/>
    <w:rsid w:val="00822FF2"/>
    <w:rsid w:val="00825247"/>
    <w:rsid w:val="008271F5"/>
    <w:rsid w:val="008365CC"/>
    <w:rsid w:val="00842F7B"/>
    <w:rsid w:val="008447E4"/>
    <w:rsid w:val="00850081"/>
    <w:rsid w:val="00852843"/>
    <w:rsid w:val="00855BEA"/>
    <w:rsid w:val="0086108E"/>
    <w:rsid w:val="00861684"/>
    <w:rsid w:val="00861EEB"/>
    <w:rsid w:val="00862562"/>
    <w:rsid w:val="008709F4"/>
    <w:rsid w:val="00872BB4"/>
    <w:rsid w:val="00872D12"/>
    <w:rsid w:val="00872DA2"/>
    <w:rsid w:val="00876653"/>
    <w:rsid w:val="00877132"/>
    <w:rsid w:val="008905ED"/>
    <w:rsid w:val="00894B22"/>
    <w:rsid w:val="008A6ED6"/>
    <w:rsid w:val="008B7726"/>
    <w:rsid w:val="008C3FF8"/>
    <w:rsid w:val="008C413A"/>
    <w:rsid w:val="008D72F1"/>
    <w:rsid w:val="008E0DF8"/>
    <w:rsid w:val="008E1FC9"/>
    <w:rsid w:val="008F4449"/>
    <w:rsid w:val="009007AF"/>
    <w:rsid w:val="00904631"/>
    <w:rsid w:val="0090528E"/>
    <w:rsid w:val="00905F34"/>
    <w:rsid w:val="00906356"/>
    <w:rsid w:val="00906421"/>
    <w:rsid w:val="00910F63"/>
    <w:rsid w:val="00913180"/>
    <w:rsid w:val="009161E9"/>
    <w:rsid w:val="009206AC"/>
    <w:rsid w:val="00921886"/>
    <w:rsid w:val="00924692"/>
    <w:rsid w:val="00930825"/>
    <w:rsid w:val="0094097A"/>
    <w:rsid w:val="00946CE8"/>
    <w:rsid w:val="00960207"/>
    <w:rsid w:val="0096383E"/>
    <w:rsid w:val="00964F9E"/>
    <w:rsid w:val="00972B00"/>
    <w:rsid w:val="00973254"/>
    <w:rsid w:val="00974922"/>
    <w:rsid w:val="00974E18"/>
    <w:rsid w:val="00975031"/>
    <w:rsid w:val="0097698A"/>
    <w:rsid w:val="00984CFF"/>
    <w:rsid w:val="00987705"/>
    <w:rsid w:val="00993A2A"/>
    <w:rsid w:val="00995057"/>
    <w:rsid w:val="009A1AD0"/>
    <w:rsid w:val="009A23C0"/>
    <w:rsid w:val="009A43A2"/>
    <w:rsid w:val="009A5893"/>
    <w:rsid w:val="009A72CE"/>
    <w:rsid w:val="009A7D82"/>
    <w:rsid w:val="009B033F"/>
    <w:rsid w:val="009B2BB0"/>
    <w:rsid w:val="009B2DA0"/>
    <w:rsid w:val="009C1378"/>
    <w:rsid w:val="009C5618"/>
    <w:rsid w:val="009D6261"/>
    <w:rsid w:val="009E1AEA"/>
    <w:rsid w:val="009F6138"/>
    <w:rsid w:val="00A130E2"/>
    <w:rsid w:val="00A135E0"/>
    <w:rsid w:val="00A20821"/>
    <w:rsid w:val="00A45968"/>
    <w:rsid w:val="00A45EA5"/>
    <w:rsid w:val="00A50DBB"/>
    <w:rsid w:val="00A52CB5"/>
    <w:rsid w:val="00A578FB"/>
    <w:rsid w:val="00A57B9A"/>
    <w:rsid w:val="00A664F1"/>
    <w:rsid w:val="00A74226"/>
    <w:rsid w:val="00A77D79"/>
    <w:rsid w:val="00A8331B"/>
    <w:rsid w:val="00A84455"/>
    <w:rsid w:val="00A84866"/>
    <w:rsid w:val="00A84C40"/>
    <w:rsid w:val="00A85301"/>
    <w:rsid w:val="00A944D3"/>
    <w:rsid w:val="00A961B6"/>
    <w:rsid w:val="00AA213C"/>
    <w:rsid w:val="00AA3CD7"/>
    <w:rsid w:val="00AA58A1"/>
    <w:rsid w:val="00AA7A1B"/>
    <w:rsid w:val="00AA7DD1"/>
    <w:rsid w:val="00AB0518"/>
    <w:rsid w:val="00AC0898"/>
    <w:rsid w:val="00AC3371"/>
    <w:rsid w:val="00AD2F63"/>
    <w:rsid w:val="00AE0B57"/>
    <w:rsid w:val="00AE4C05"/>
    <w:rsid w:val="00AE5EBE"/>
    <w:rsid w:val="00AF2C24"/>
    <w:rsid w:val="00AF67FA"/>
    <w:rsid w:val="00AF7D7C"/>
    <w:rsid w:val="00B012E3"/>
    <w:rsid w:val="00B16E3C"/>
    <w:rsid w:val="00B2076B"/>
    <w:rsid w:val="00B21296"/>
    <w:rsid w:val="00B27B40"/>
    <w:rsid w:val="00B379AA"/>
    <w:rsid w:val="00B4021E"/>
    <w:rsid w:val="00B40C51"/>
    <w:rsid w:val="00B440A2"/>
    <w:rsid w:val="00B44171"/>
    <w:rsid w:val="00B52880"/>
    <w:rsid w:val="00B53C4B"/>
    <w:rsid w:val="00B6369C"/>
    <w:rsid w:val="00B64C1F"/>
    <w:rsid w:val="00B659B5"/>
    <w:rsid w:val="00B71ED7"/>
    <w:rsid w:val="00B80105"/>
    <w:rsid w:val="00B81988"/>
    <w:rsid w:val="00B849F2"/>
    <w:rsid w:val="00B95931"/>
    <w:rsid w:val="00BA00CA"/>
    <w:rsid w:val="00BA447D"/>
    <w:rsid w:val="00BB05CC"/>
    <w:rsid w:val="00BC2663"/>
    <w:rsid w:val="00BD558E"/>
    <w:rsid w:val="00BE0655"/>
    <w:rsid w:val="00BE2A28"/>
    <w:rsid w:val="00BE4D26"/>
    <w:rsid w:val="00BE5B9E"/>
    <w:rsid w:val="00BE7901"/>
    <w:rsid w:val="00BF087A"/>
    <w:rsid w:val="00BF4CD3"/>
    <w:rsid w:val="00C01DD2"/>
    <w:rsid w:val="00C05269"/>
    <w:rsid w:val="00C163E7"/>
    <w:rsid w:val="00C238D3"/>
    <w:rsid w:val="00C2603B"/>
    <w:rsid w:val="00C325A1"/>
    <w:rsid w:val="00C34C31"/>
    <w:rsid w:val="00C34E71"/>
    <w:rsid w:val="00C369D7"/>
    <w:rsid w:val="00C4299A"/>
    <w:rsid w:val="00C5228C"/>
    <w:rsid w:val="00C52742"/>
    <w:rsid w:val="00C53CBA"/>
    <w:rsid w:val="00C53F9F"/>
    <w:rsid w:val="00C55FEE"/>
    <w:rsid w:val="00C57459"/>
    <w:rsid w:val="00C57CE4"/>
    <w:rsid w:val="00C6154F"/>
    <w:rsid w:val="00C63450"/>
    <w:rsid w:val="00C64500"/>
    <w:rsid w:val="00C724BC"/>
    <w:rsid w:val="00C83C55"/>
    <w:rsid w:val="00C96D94"/>
    <w:rsid w:val="00C97442"/>
    <w:rsid w:val="00CA0601"/>
    <w:rsid w:val="00CA06B6"/>
    <w:rsid w:val="00CA4044"/>
    <w:rsid w:val="00CA7592"/>
    <w:rsid w:val="00CB700B"/>
    <w:rsid w:val="00CC5AA1"/>
    <w:rsid w:val="00CD0238"/>
    <w:rsid w:val="00CD0245"/>
    <w:rsid w:val="00CD26B8"/>
    <w:rsid w:val="00CD498A"/>
    <w:rsid w:val="00CD6E10"/>
    <w:rsid w:val="00CE1C7E"/>
    <w:rsid w:val="00CE418E"/>
    <w:rsid w:val="00CF062E"/>
    <w:rsid w:val="00CF14F3"/>
    <w:rsid w:val="00D0072F"/>
    <w:rsid w:val="00D0320B"/>
    <w:rsid w:val="00D1351D"/>
    <w:rsid w:val="00D32CA1"/>
    <w:rsid w:val="00D34528"/>
    <w:rsid w:val="00D35D3C"/>
    <w:rsid w:val="00D413AD"/>
    <w:rsid w:val="00D41D51"/>
    <w:rsid w:val="00D4532F"/>
    <w:rsid w:val="00D539D2"/>
    <w:rsid w:val="00D62316"/>
    <w:rsid w:val="00D635E0"/>
    <w:rsid w:val="00D6466E"/>
    <w:rsid w:val="00D714C6"/>
    <w:rsid w:val="00D73494"/>
    <w:rsid w:val="00D73D3C"/>
    <w:rsid w:val="00D82A92"/>
    <w:rsid w:val="00D93B12"/>
    <w:rsid w:val="00D96983"/>
    <w:rsid w:val="00DA0534"/>
    <w:rsid w:val="00DA3DE7"/>
    <w:rsid w:val="00DA7A98"/>
    <w:rsid w:val="00DB01A8"/>
    <w:rsid w:val="00DB30CC"/>
    <w:rsid w:val="00DC2435"/>
    <w:rsid w:val="00DC264C"/>
    <w:rsid w:val="00DC68AF"/>
    <w:rsid w:val="00DE5FDF"/>
    <w:rsid w:val="00DE7741"/>
    <w:rsid w:val="00DF0AEF"/>
    <w:rsid w:val="00E00713"/>
    <w:rsid w:val="00E06128"/>
    <w:rsid w:val="00E148A9"/>
    <w:rsid w:val="00E21804"/>
    <w:rsid w:val="00E24350"/>
    <w:rsid w:val="00E243B0"/>
    <w:rsid w:val="00E25B32"/>
    <w:rsid w:val="00E25E0F"/>
    <w:rsid w:val="00E3328D"/>
    <w:rsid w:val="00E46518"/>
    <w:rsid w:val="00E47A34"/>
    <w:rsid w:val="00E54CF8"/>
    <w:rsid w:val="00E57921"/>
    <w:rsid w:val="00E6344E"/>
    <w:rsid w:val="00E6422D"/>
    <w:rsid w:val="00E67A82"/>
    <w:rsid w:val="00E7493D"/>
    <w:rsid w:val="00E951DB"/>
    <w:rsid w:val="00EA4DE7"/>
    <w:rsid w:val="00EB57A8"/>
    <w:rsid w:val="00ED6710"/>
    <w:rsid w:val="00EE20C0"/>
    <w:rsid w:val="00EE3152"/>
    <w:rsid w:val="00EF4283"/>
    <w:rsid w:val="00EF549B"/>
    <w:rsid w:val="00F00751"/>
    <w:rsid w:val="00F02B88"/>
    <w:rsid w:val="00F23193"/>
    <w:rsid w:val="00F26821"/>
    <w:rsid w:val="00F36133"/>
    <w:rsid w:val="00F4085F"/>
    <w:rsid w:val="00F42736"/>
    <w:rsid w:val="00F54DEA"/>
    <w:rsid w:val="00F56775"/>
    <w:rsid w:val="00F6618A"/>
    <w:rsid w:val="00F710DB"/>
    <w:rsid w:val="00F818FC"/>
    <w:rsid w:val="00F87B3A"/>
    <w:rsid w:val="00F9016A"/>
    <w:rsid w:val="00F93B42"/>
    <w:rsid w:val="00F9740C"/>
    <w:rsid w:val="00FA6BA2"/>
    <w:rsid w:val="00FB0F31"/>
    <w:rsid w:val="00FB1403"/>
    <w:rsid w:val="00FB3DF1"/>
    <w:rsid w:val="00FB3E3C"/>
    <w:rsid w:val="00FC09D3"/>
    <w:rsid w:val="00FC14C3"/>
    <w:rsid w:val="00FC270D"/>
    <w:rsid w:val="00FC5C81"/>
    <w:rsid w:val="00FD00ED"/>
    <w:rsid w:val="00FD24B5"/>
    <w:rsid w:val="00FD3B16"/>
    <w:rsid w:val="00FD4DB3"/>
    <w:rsid w:val="00FE16F4"/>
    <w:rsid w:val="00FF0117"/>
    <w:rsid w:val="00FF0D0F"/>
    <w:rsid w:val="00FF2818"/>
    <w:rsid w:val="00FF53AE"/>
    <w:rsid w:val="00FF549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2D4969"/>
  <w15:docId w15:val="{7A0C9B86-7568-42C1-B134-CDE1E2AE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71079D"/>
    <w:pPr>
      <w:spacing w:line="260" w:lineRule="atLeast"/>
    </w:pPr>
    <w:rPr>
      <w:rFonts w:ascii="Source Sans Pro" w:hAnsi="Source Sans Pro"/>
      <w:sz w:val="22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417211"/>
    <w:pPr>
      <w:pageBreakBefore/>
      <w:spacing w:line="680" w:lineRule="atLeast"/>
      <w:outlineLvl w:val="0"/>
    </w:pPr>
    <w:rPr>
      <w:rFonts w:eastAsiaTheme="majorEastAsia" w:cstheme="majorBidi"/>
      <w:bCs/>
      <w:sz w:val="64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417211"/>
    <w:pPr>
      <w:tabs>
        <w:tab w:val="left" w:pos="0"/>
      </w:tabs>
      <w:spacing w:after="240" w:line="320" w:lineRule="atLeast"/>
      <w:ind w:left="-1134" w:firstLine="1134"/>
      <w:outlineLvl w:val="1"/>
    </w:pPr>
    <w:rPr>
      <w:rFonts w:eastAsiaTheme="majorEastAsia" w:cstheme="majorBidi"/>
      <w:bCs/>
      <w:sz w:val="32"/>
      <w:szCs w:val="26"/>
    </w:rPr>
  </w:style>
  <w:style w:type="paragraph" w:styleId="Heading3">
    <w:name w:val="heading 3"/>
    <w:aliases w:val="AQA 1"/>
    <w:basedOn w:val="Normal"/>
    <w:next w:val="Normal"/>
    <w:link w:val="Heading3Char"/>
    <w:uiPriority w:val="2"/>
    <w:qFormat/>
    <w:rsid w:val="006955C6"/>
    <w:pPr>
      <w:shd w:val="clear" w:color="auto" w:fill="FFFFFF" w:themeFill="text2"/>
      <w:outlineLvl w:val="2"/>
    </w:pPr>
  </w:style>
  <w:style w:type="paragraph" w:styleId="Heading4">
    <w:name w:val="heading 4"/>
    <w:aliases w:val="~Bodyhead"/>
    <w:basedOn w:val="Normal"/>
    <w:next w:val="Normal"/>
    <w:link w:val="Heading4Char"/>
    <w:uiPriority w:val="3"/>
    <w:qFormat/>
    <w:rsid w:val="00AB0518"/>
    <w:pPr>
      <w:keepNext/>
      <w:keepLines/>
      <w:outlineLvl w:val="3"/>
    </w:pPr>
    <w:rPr>
      <w:rFonts w:ascii="Arial Bold" w:eastAsiaTheme="majorEastAsia" w:hAnsi="Arial Bold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55B56"/>
    <w:pPr>
      <w:keepNext/>
      <w:keepLines/>
      <w:spacing w:before="200" w:line="260" w:lineRule="exact"/>
      <w:ind w:left="1008" w:hanging="1008"/>
      <w:outlineLvl w:val="4"/>
    </w:pPr>
    <w:rPr>
      <w:rFonts w:asciiTheme="majorHAnsi" w:eastAsiaTheme="majorEastAsia" w:hAnsiTheme="majorHAnsi" w:cstheme="majorBidi"/>
      <w:color w:val="C8194B" w:themeColor="accent1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55B56"/>
    <w:pPr>
      <w:keepNext/>
      <w:keepLines/>
      <w:spacing w:before="200" w:line="26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C8194B" w:themeColor="accent1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19"/>
    <w:semiHidden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19"/>
    <w:semiHidden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Bullet1">
    <w:name w:val="~Bullet1"/>
    <w:basedOn w:val="Normal"/>
    <w:uiPriority w:val="6"/>
    <w:qFormat/>
    <w:rsid w:val="00AB0518"/>
    <w:pPr>
      <w:numPr>
        <w:numId w:val="3"/>
      </w:numPr>
      <w:contextualSpacing/>
    </w:pPr>
  </w:style>
  <w:style w:type="numbering" w:customStyle="1" w:styleId="NumbLstBullet">
    <w:name w:val="NumbLstBullet"/>
    <w:uiPriority w:val="99"/>
    <w:rsid w:val="009C1378"/>
    <w:pPr>
      <w:numPr>
        <w:numId w:val="2"/>
      </w:numPr>
    </w:pPr>
  </w:style>
  <w:style w:type="character" w:customStyle="1" w:styleId="Heading4Char">
    <w:name w:val="Heading 4 Char"/>
    <w:aliases w:val="~Bodyhead Char"/>
    <w:basedOn w:val="DefaultParagraphFont"/>
    <w:link w:val="Heading4"/>
    <w:uiPriority w:val="3"/>
    <w:rsid w:val="003B58F8"/>
    <w:rPr>
      <w:rFonts w:ascii="Arial Bold" w:eastAsiaTheme="majorEastAsia" w:hAnsi="Arial Bold" w:cstheme="majorBidi"/>
      <w:b/>
      <w:bCs/>
      <w:iCs/>
      <w:sz w:val="22"/>
      <w:szCs w:val="24"/>
    </w:rPr>
  </w:style>
  <w:style w:type="character" w:customStyle="1" w:styleId="Heading3Char">
    <w:name w:val="Heading 3 Char"/>
    <w:aliases w:val="AQA 1 Char"/>
    <w:basedOn w:val="DefaultParagraphFont"/>
    <w:link w:val="Heading3"/>
    <w:uiPriority w:val="2"/>
    <w:rsid w:val="006955C6"/>
    <w:rPr>
      <w:rFonts w:ascii="Arial" w:hAnsi="Arial"/>
      <w:sz w:val="22"/>
      <w:szCs w:val="24"/>
      <w:shd w:val="clear" w:color="auto" w:fill="FFFFFF" w:themeFill="text2"/>
    </w:rPr>
  </w:style>
  <w:style w:type="character" w:customStyle="1" w:styleId="Heading1Char">
    <w:name w:val="Heading 1 Char"/>
    <w:aliases w:val="~Title Char"/>
    <w:basedOn w:val="DefaultParagraphFont"/>
    <w:link w:val="Heading1"/>
    <w:rsid w:val="00417211"/>
    <w:rPr>
      <w:rFonts w:ascii="Source Sans Pro" w:eastAsiaTheme="majorEastAsia" w:hAnsi="Source Sans Pro" w:cstheme="majorBidi"/>
      <w:bCs/>
      <w:sz w:val="64"/>
      <w:szCs w:val="28"/>
    </w:rPr>
  </w:style>
  <w:style w:type="character" w:customStyle="1" w:styleId="Heading2Char">
    <w:name w:val="Heading 2 Char"/>
    <w:aliases w:val="~Subtitle Char"/>
    <w:basedOn w:val="DefaultParagraphFont"/>
    <w:link w:val="Heading2"/>
    <w:uiPriority w:val="1"/>
    <w:rsid w:val="00417211"/>
    <w:rPr>
      <w:rFonts w:ascii="Source Sans Pro" w:eastAsiaTheme="majorEastAsia" w:hAnsi="Source Sans Pro" w:cstheme="majorBidi"/>
      <w:bCs/>
      <w:sz w:val="32"/>
      <w:szCs w:val="26"/>
    </w:rPr>
  </w:style>
  <w:style w:type="table" w:styleId="TableGrid">
    <w:name w:val="Table Grid"/>
    <w:basedOn w:val="TableNormal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rFonts w:eastAsiaTheme="majorEastAsia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CA7592"/>
    <w:rPr>
      <w:rFonts w:ascii="Arial" w:eastAsiaTheme="majorEastAsia" w:hAnsi="Arial" w:cstheme="majorBidi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paragraph" w:customStyle="1" w:styleId="Introduction">
    <w:name w:val="~Introduction"/>
    <w:basedOn w:val="Normal"/>
    <w:next w:val="Normal"/>
    <w:uiPriority w:val="5"/>
    <w:qFormat/>
    <w:rsid w:val="00417211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B56"/>
    <w:rPr>
      <w:rFonts w:asciiTheme="majorHAnsi" w:eastAsiaTheme="majorEastAsia" w:hAnsiTheme="majorHAnsi" w:cstheme="majorBidi"/>
      <w:color w:val="C8194B" w:themeColor="accent1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B56"/>
    <w:rPr>
      <w:rFonts w:asciiTheme="majorHAnsi" w:eastAsiaTheme="majorEastAsia" w:hAnsiTheme="majorHAnsi" w:cstheme="majorBidi"/>
      <w:i/>
      <w:iCs/>
      <w:color w:val="C8194B" w:themeColor="accent1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IndentedBodyText">
    <w:name w:val="~IndentedBodyText"/>
    <w:basedOn w:val="Normal"/>
    <w:uiPriority w:val="6"/>
    <w:qFormat/>
    <w:rsid w:val="00AB0518"/>
    <w:pPr>
      <w:spacing w:line="240" w:lineRule="auto"/>
      <w:ind w:left="284"/>
    </w:pPr>
  </w:style>
  <w:style w:type="paragraph" w:customStyle="1" w:styleId="BoldBodyText">
    <w:name w:val="~BoldBodyText"/>
    <w:basedOn w:val="Normal"/>
    <w:next w:val="Normal"/>
    <w:uiPriority w:val="5"/>
    <w:qFormat/>
    <w:rsid w:val="00AB0518"/>
    <w:pPr>
      <w:spacing w:line="240" w:lineRule="auto"/>
    </w:pPr>
    <w:rPr>
      <w:b/>
      <w:color w:val="000000" w:themeColor="text1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paragraph" w:customStyle="1" w:styleId="Quotation">
    <w:name w:val="~Quotation"/>
    <w:basedOn w:val="Normal"/>
    <w:next w:val="Normal"/>
    <w:uiPriority w:val="6"/>
    <w:qFormat/>
    <w:rsid w:val="00755B56"/>
    <w:pPr>
      <w:ind w:left="85" w:hanging="85"/>
    </w:pPr>
    <w:rPr>
      <w:color w:val="371376" w:themeColor="accent2"/>
    </w:rPr>
  </w:style>
  <w:style w:type="paragraph" w:customStyle="1" w:styleId="Caption">
    <w:name w:val="~Caption"/>
    <w:basedOn w:val="Normal"/>
    <w:next w:val="Normal"/>
    <w:uiPriority w:val="7"/>
    <w:qFormat/>
    <w:rsid w:val="00755B56"/>
    <w:rPr>
      <w:i/>
      <w:color w:val="371376" w:themeColor="accent2"/>
    </w:rPr>
  </w:style>
  <w:style w:type="character" w:styleId="PlaceholderText">
    <w:name w:val="Placeholder Text"/>
    <w:basedOn w:val="DefaultParagraphFont"/>
    <w:uiPriority w:val="99"/>
    <w:semiHidden/>
    <w:rsid w:val="006C1AF3"/>
    <w:rPr>
      <w:color w:val="808080"/>
    </w:rPr>
  </w:style>
  <w:style w:type="paragraph" w:customStyle="1" w:styleId="AQAfooter8ptleftaligned">
    <w:name w:val="AQA footer 8pt left aligned"/>
    <w:basedOn w:val="Footer0"/>
    <w:uiPriority w:val="4"/>
    <w:qFormat/>
    <w:rsid w:val="00417211"/>
    <w:pPr>
      <w:tabs>
        <w:tab w:val="left" w:pos="2115"/>
      </w:tabs>
    </w:pPr>
    <w:rPr>
      <w:rFonts w:ascii="Source Sans Pro Light" w:hAnsi="Source Sans Pro Light"/>
    </w:rPr>
  </w:style>
  <w:style w:type="paragraph" w:customStyle="1" w:styleId="AQAfooter8ptrightaligned">
    <w:name w:val="AQA footer 8pt right aligned"/>
    <w:basedOn w:val="Footer0"/>
    <w:uiPriority w:val="4"/>
    <w:qFormat/>
    <w:rsid w:val="00417211"/>
    <w:pPr>
      <w:jc w:val="right"/>
    </w:pPr>
    <w:rPr>
      <w:rFonts w:ascii="Source Sans Pro Light" w:hAnsi="Source Sans Pro Light"/>
    </w:rPr>
  </w:style>
  <w:style w:type="character" w:styleId="Hyperlink">
    <w:name w:val="Hyperlink"/>
    <w:basedOn w:val="DefaultParagraphFont"/>
    <w:uiPriority w:val="19"/>
    <w:semiHidden/>
    <w:unhideWhenUsed/>
    <w:rsid w:val="00755B56"/>
    <w:rPr>
      <w:color w:val="0000FF"/>
      <w:u w:val="single"/>
    </w:rPr>
  </w:style>
  <w:style w:type="paragraph" w:styleId="BlockText">
    <w:name w:val="Block Text"/>
    <w:basedOn w:val="Normal"/>
    <w:uiPriority w:val="19"/>
    <w:semiHidden/>
    <w:unhideWhenUsed/>
    <w:rsid w:val="00755B56"/>
    <w:pPr>
      <w:pBdr>
        <w:top w:val="single" w:sz="2" w:space="10" w:color="C8194B" w:themeColor="accent1"/>
        <w:left w:val="single" w:sz="2" w:space="10" w:color="C8194B" w:themeColor="accent1"/>
        <w:bottom w:val="single" w:sz="2" w:space="10" w:color="C8194B" w:themeColor="accent1"/>
        <w:right w:val="single" w:sz="2" w:space="10" w:color="C8194B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C8194B" w:themeColor="accent1"/>
    </w:rPr>
  </w:style>
  <w:style w:type="character" w:styleId="FollowedHyperlink">
    <w:name w:val="FollowedHyperlink"/>
    <w:basedOn w:val="DefaultParagraphFont"/>
    <w:uiPriority w:val="19"/>
    <w:semiHidden/>
    <w:unhideWhenUsed/>
    <w:rsid w:val="00755B56"/>
    <w:rPr>
      <w:color w:val="C8194B" w:themeColor="accent1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5B56"/>
    <w:pPr>
      <w:keepNext/>
      <w:keepLines/>
      <w:pageBreakBefore w:val="0"/>
      <w:spacing w:before="240" w:line="260" w:lineRule="atLeast"/>
      <w:outlineLvl w:val="9"/>
    </w:pPr>
    <w:rPr>
      <w:rFonts w:asciiTheme="majorHAnsi" w:hAnsiTheme="majorHAnsi"/>
      <w:bCs w:val="0"/>
      <w:color w:val="371376" w:themeColor="accent2"/>
      <w:sz w:val="32"/>
      <w:szCs w:val="32"/>
    </w:rPr>
  </w:style>
  <w:style w:type="paragraph" w:styleId="ListBullet">
    <w:name w:val="List Bullet"/>
    <w:basedOn w:val="Normal"/>
    <w:uiPriority w:val="19"/>
    <w:rsid w:val="009A23C0"/>
    <w:pPr>
      <w:numPr>
        <w:numId w:val="6"/>
      </w:numPr>
      <w:tabs>
        <w:tab w:val="num" w:pos="360"/>
      </w:tabs>
      <w:ind w:left="357" w:hanging="357"/>
      <w:contextualSpacing/>
    </w:pPr>
  </w:style>
  <w:style w:type="paragraph" w:styleId="ListBullet2">
    <w:name w:val="List Bullet 2"/>
    <w:basedOn w:val="Normal"/>
    <w:uiPriority w:val="19"/>
    <w:rsid w:val="0071079D"/>
    <w:pPr>
      <w:numPr>
        <w:numId w:val="4"/>
      </w:numPr>
      <w:ind w:left="714" w:hanging="357"/>
      <w:contextualSpacing/>
    </w:pPr>
  </w:style>
  <w:style w:type="paragraph" w:styleId="ListBullet3">
    <w:name w:val="List Bullet 3"/>
    <w:basedOn w:val="Normal"/>
    <w:uiPriority w:val="19"/>
    <w:rsid w:val="0071079D"/>
    <w:pPr>
      <w:numPr>
        <w:numId w:val="5"/>
      </w:numPr>
      <w:ind w:left="1071" w:hanging="357"/>
      <w:contextualSpacing/>
    </w:pPr>
  </w:style>
  <w:style w:type="paragraph" w:styleId="ListParagraph">
    <w:name w:val="List Paragraph"/>
    <w:basedOn w:val="Normal"/>
    <w:uiPriority w:val="34"/>
    <w:semiHidden/>
    <w:qFormat/>
    <w:rsid w:val="00377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al.aqa.org.uk\dfs\Common\Templates\AQA%20Templates\AQA%20Templates%202026\AQA%20Portrait%20Colour%20Template%20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29576-C06C-4D0F-B73B-E098D7BB643D}"/>
      </w:docPartPr>
      <w:docPartBody>
        <w:p w:rsidR="008F127E" w:rsidRDefault="001D2366">
          <w:r w:rsidRPr="00CC5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E1C47E89F047F9924044B1444FE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0A8ED-317F-4AB7-87BC-466F3D6E70A3}"/>
      </w:docPartPr>
      <w:docPartBody>
        <w:p w:rsidR="008F127E" w:rsidRDefault="00372493" w:rsidP="00372493">
          <w:pPr>
            <w:pStyle w:val="5AE1C47E89F047F9924044B1444FE22E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AAE938A8265D44CEACF3E7558B330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E9C20-F375-43BF-A2B4-D654AEC6C6D4}"/>
      </w:docPartPr>
      <w:docPartBody>
        <w:p w:rsidR="008F127E" w:rsidRDefault="00372493" w:rsidP="00372493">
          <w:pPr>
            <w:pStyle w:val="AAE938A8265D44CEACF3E7558B330258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6A15FAC8A90B4EB8AFE9BD17FE317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CDE1D-D822-4A1D-93AE-E5384BD7712C}"/>
      </w:docPartPr>
      <w:docPartBody>
        <w:p w:rsidR="008F127E" w:rsidRDefault="00372493" w:rsidP="00372493">
          <w:pPr>
            <w:pStyle w:val="6A15FAC8A90B4EB8AFE9BD17FE31779C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CACA43C098B948538F3BC944C03AE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A2836-E834-4A3E-867B-FC31E7AE60F3}"/>
      </w:docPartPr>
      <w:docPartBody>
        <w:p w:rsidR="008F127E" w:rsidRDefault="00372493" w:rsidP="00372493">
          <w:pPr>
            <w:pStyle w:val="CACA43C098B948538F3BC944C03AE638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33490FF718994365B53B4C8105635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81490-135A-4A39-91CC-E2FD3BC4B3F9}"/>
      </w:docPartPr>
      <w:docPartBody>
        <w:p w:rsidR="000255BD" w:rsidRDefault="00372493" w:rsidP="00372493">
          <w:pPr>
            <w:pStyle w:val="33490FF718994365B53B4C81056359F1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475F1BE0DCA44F5186B0D3896F726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ADAE8-F26A-4B65-9B42-E6EC47A4DC79}"/>
      </w:docPartPr>
      <w:docPartBody>
        <w:p w:rsidR="00442AA7" w:rsidRDefault="00372493" w:rsidP="00372493">
          <w:pPr>
            <w:pStyle w:val="475F1BE0DCA44F5186B0D3896F726142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F811C56177CD49B79FC9B7CF660B9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7B303-3695-4AE1-BADE-20264BFC0861}"/>
      </w:docPartPr>
      <w:docPartBody>
        <w:p w:rsidR="00442AA7" w:rsidRDefault="00372493" w:rsidP="00372493">
          <w:pPr>
            <w:pStyle w:val="F811C56177CD49B79FC9B7CF660B920B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D188ECF1EC544CBFB90A99123455D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1E4E6-FE97-4B0A-AD46-59BDA336371E}"/>
      </w:docPartPr>
      <w:docPartBody>
        <w:p w:rsidR="00442AA7" w:rsidRDefault="00372493" w:rsidP="00372493">
          <w:pPr>
            <w:pStyle w:val="D188ECF1EC544CBFB90A99123455DFAD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66"/>
    <w:rsid w:val="0000219A"/>
    <w:rsid w:val="000045FF"/>
    <w:rsid w:val="000255BD"/>
    <w:rsid w:val="00101D1E"/>
    <w:rsid w:val="001D2366"/>
    <w:rsid w:val="001E773A"/>
    <w:rsid w:val="002236E2"/>
    <w:rsid w:val="002440E2"/>
    <w:rsid w:val="002C7F06"/>
    <w:rsid w:val="002F4A92"/>
    <w:rsid w:val="0034582A"/>
    <w:rsid w:val="00372493"/>
    <w:rsid w:val="00390C3A"/>
    <w:rsid w:val="004224FD"/>
    <w:rsid w:val="004258D5"/>
    <w:rsid w:val="00440157"/>
    <w:rsid w:val="00442AA7"/>
    <w:rsid w:val="004E4AC1"/>
    <w:rsid w:val="00573A8D"/>
    <w:rsid w:val="00606E74"/>
    <w:rsid w:val="00610EC0"/>
    <w:rsid w:val="00653718"/>
    <w:rsid w:val="006A0FEF"/>
    <w:rsid w:val="008F127E"/>
    <w:rsid w:val="00B17F22"/>
    <w:rsid w:val="00B27B40"/>
    <w:rsid w:val="00BD5EE7"/>
    <w:rsid w:val="00D3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2493"/>
    <w:rPr>
      <w:color w:val="808080"/>
    </w:rPr>
  </w:style>
  <w:style w:type="paragraph" w:customStyle="1" w:styleId="AAE938A8265D44CEACF3E7558B330258">
    <w:name w:val="AAE938A8265D44CEACF3E7558B330258"/>
    <w:rsid w:val="00372493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A15FAC8A90B4EB8AFE9BD17FE31779C">
    <w:name w:val="6A15FAC8A90B4EB8AFE9BD17FE31779C"/>
    <w:rsid w:val="00372493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AE1C47E89F047F9924044B1444FE22E">
    <w:name w:val="5AE1C47E89F047F9924044B1444FE22E"/>
    <w:rsid w:val="00372493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ACA43C098B948538F3BC944C03AE638">
    <w:name w:val="CACA43C098B948538F3BC944C03AE638"/>
    <w:rsid w:val="00372493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3490FF718994365B53B4C81056359F1">
    <w:name w:val="33490FF718994365B53B4C81056359F1"/>
    <w:rsid w:val="00372493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75F1BE0DCA44F5186B0D3896F726142">
    <w:name w:val="475F1BE0DCA44F5186B0D3896F726142"/>
    <w:rsid w:val="00372493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811C56177CD49B79FC9B7CF660B920B">
    <w:name w:val="F811C56177CD49B79FC9B7CF660B920B"/>
    <w:rsid w:val="00372493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88ECF1EC544CBFB90A99123455DFAD">
    <w:name w:val="D188ECF1EC544CBFB90A99123455DFAD"/>
    <w:rsid w:val="00372493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AE938A8265D44CEACF3E7558B3302584">
    <w:name w:val="AAE938A8265D44CEACF3E7558B3302584"/>
    <w:rsid w:val="00B17F22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A15FAC8A90B4EB8AFE9BD17FE31779C4">
    <w:name w:val="6A15FAC8A90B4EB8AFE9BD17FE31779C4"/>
    <w:rsid w:val="00B17F22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AE1C47E89F047F9924044B1444FE22E4">
    <w:name w:val="5AE1C47E89F047F9924044B1444FE22E4"/>
    <w:rsid w:val="00B17F22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ACA43C098B948538F3BC944C03AE6384">
    <w:name w:val="CACA43C098B948538F3BC944C03AE6384"/>
    <w:rsid w:val="00B17F22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3490FF718994365B53B4C81056359F14">
    <w:name w:val="33490FF718994365B53B4C81056359F14"/>
    <w:rsid w:val="00B17F22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75F1BE0DCA44F5186B0D3896F7261424">
    <w:name w:val="475F1BE0DCA44F5186B0D3896F7261424"/>
    <w:rsid w:val="00B17F22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811C56177CD49B79FC9B7CF660B920B4">
    <w:name w:val="F811C56177CD49B79FC9B7CF660B920B4"/>
    <w:rsid w:val="00B17F22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188ECF1EC544CBFB90A99123455DFAD4">
    <w:name w:val="D188ECF1EC544CBFB90A99123455DFAD4"/>
    <w:rsid w:val="00B17F22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AQA">
      <a:dk1>
        <a:srgbClr val="000000"/>
      </a:dk1>
      <a:lt1>
        <a:srgbClr val="FFFFFF"/>
      </a:lt1>
      <a:dk2>
        <a:srgbClr val="FFFFFF"/>
      </a:dk2>
      <a:lt2>
        <a:srgbClr val="000000"/>
      </a:lt2>
      <a:accent1>
        <a:srgbClr val="C8194B"/>
      </a:accent1>
      <a:accent2>
        <a:srgbClr val="371376"/>
      </a:accent2>
      <a:accent3>
        <a:srgbClr val="C5B4E2"/>
      </a:accent3>
      <a:accent4>
        <a:srgbClr val="19D3C5"/>
      </a:accent4>
      <a:accent5>
        <a:srgbClr val="6BC4E8"/>
      </a:accent5>
      <a:accent6>
        <a:srgbClr val="F2A8DC"/>
      </a:accent6>
      <a:hlink>
        <a:srgbClr val="0000FF"/>
      </a:hlink>
      <a:folHlink>
        <a:srgbClr val="C8194B"/>
      </a:folHlink>
    </a:clrScheme>
    <a:fontScheme name="Source Sans Pro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AQA Red">
      <a:srgbClr val="C8194B"/>
    </a:custClr>
    <a:custClr name="AQA Purple">
      <a:srgbClr val="371376"/>
    </a:custClr>
    <a:custClr name="Lilac">
      <a:srgbClr val="C5B4E2"/>
    </a:custClr>
    <a:custClr name="Turquoise">
      <a:srgbClr val="19D3C5"/>
    </a:custClr>
    <a:custClr name="Blue">
      <a:srgbClr val="6BC4E8"/>
    </a:custClr>
    <a:custClr name="Pink">
      <a:srgbClr val="F2A8DC"/>
    </a:custClr>
    <a:custClr name="Yellow">
      <a:srgbClr val="F3E500"/>
    </a:custClr>
    <a:custClr name="Peach">
      <a:srgbClr val="FFA489"/>
    </a:custClr>
    <a:custClr name="Orange">
      <a:srgbClr val="FFB600"/>
    </a:custClr>
    <a:custClr name="Green">
      <a:srgbClr val="89DC65"/>
    </a:custClr>
    <a:custClr name="Dark Red">
      <a:srgbClr val="9C182F"/>
    </a:custClr>
    <a:custClr name="Dark Purple">
      <a:srgbClr val="211261"/>
    </a:custClr>
    <a:custClr name="Dark Lilac">
      <a:srgbClr val="AE95DA"/>
    </a:custClr>
    <a:custClr name="Dark Turquoise">
      <a:srgbClr val="00BBB4"/>
    </a:custClr>
    <a:custClr name="Dark Blue">
      <a:srgbClr val="3CB4E5"/>
    </a:custClr>
    <a:custClr name="Dark Pink">
      <a:srgbClr val="EF86CE"/>
    </a:custClr>
    <a:custClr name="Dark Yellow">
      <a:srgbClr val="E0CC00"/>
    </a:custClr>
    <a:custClr name="Dark Peach">
      <a:srgbClr val="FF8D6B"/>
    </a:custClr>
    <a:custClr name="Dark Orange">
      <a:srgbClr val="EBA900"/>
    </a:custClr>
    <a:custClr name="Dark Green">
      <a:srgbClr val="7BC65A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64201-db8b-4bef-ab83-a56dcba56d1c" xsi:nil="true"/>
    <lcf76f155ced4ddcb4097134ff3c332f xmlns="1d65ec42-41a7-45b2-a549-3c3dbcdff2a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491580CCC7814699FD3B51D499D2A7" ma:contentTypeVersion="12" ma:contentTypeDescription="Create a new document." ma:contentTypeScope="" ma:versionID="e90980638a402521d89deb63b891cc61">
  <xsd:schema xmlns:xsd="http://www.w3.org/2001/XMLSchema" xmlns:xs="http://www.w3.org/2001/XMLSchema" xmlns:p="http://schemas.microsoft.com/office/2006/metadata/properties" xmlns:ns2="1d65ec42-41a7-45b2-a549-3c3dbcdff2a2" xmlns:ns3="c1564201-db8b-4bef-ab83-a56dcba56d1c" targetNamespace="http://schemas.microsoft.com/office/2006/metadata/properties" ma:root="true" ma:fieldsID="979844da1e1438bfa2fa35a3525798ee" ns2:_="" ns3:_="">
    <xsd:import namespace="1d65ec42-41a7-45b2-a549-3c3dbcdff2a2"/>
    <xsd:import namespace="c1564201-db8b-4bef-ab83-a56dcba56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5ec42-41a7-45b2-a549-3c3dbcdff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d0e10-b593-4b08-babc-cd47853d0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64201-db8b-4bef-ab83-a56dcba56d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3684d6a-b7af-4300-920a-677dc5653528}" ma:internalName="TaxCatchAll" ma:showField="CatchAllData" ma:web="c1564201-db8b-4bef-ab83-a56dcba56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C4FA2-21F6-4643-82BA-F21FD4095694}">
  <ds:schemaRefs>
    <ds:schemaRef ds:uri="http://schemas.microsoft.com/office/2006/metadata/properties"/>
    <ds:schemaRef ds:uri="http://schemas.microsoft.com/office/infopath/2007/PartnerControls"/>
    <ds:schemaRef ds:uri="c1564201-db8b-4bef-ab83-a56dcba56d1c"/>
    <ds:schemaRef ds:uri="1d65ec42-41a7-45b2-a549-3c3dbcdff2a2"/>
  </ds:schemaRefs>
</ds:datastoreItem>
</file>

<file path=customXml/itemProps2.xml><?xml version="1.0" encoding="utf-8"?>
<ds:datastoreItem xmlns:ds="http://schemas.openxmlformats.org/officeDocument/2006/customXml" ds:itemID="{62D6BCD3-3BCB-4CCA-9F50-AB6938E3EF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537B45-7FA7-4861-8989-98C104804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5ec42-41a7-45b2-a549-3c3dbcdff2a2"/>
    <ds:schemaRef ds:uri="c1564201-db8b-4bef-ab83-a56dcba56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B9D385-A4A7-49E8-9E7E-546951D77B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AQA Portrait Colour Template 2026.dotx</Template>
  <TotalTime>313</TotalTime>
  <Pages>2</Pages>
  <Words>186</Words>
  <Characters>1061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AQA Portrait Colour Template 2024</vt:lpstr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2012-08-10T10:23:00Z</cp:lastPrinted>
  <dcterms:created xsi:type="dcterms:W3CDTF">2026-06-23T09:04:00Z</dcterms:created>
  <dcterms:modified xsi:type="dcterms:W3CDTF">2026-09-16T11:31:00Z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Date">
    <vt:lpwstr>10 August 2012</vt:lpwstr>
  </property>
  <property fmtid="{D5CDD505-2E9C-101B-9397-08002B2CF9AE}" pid="4" name="MSIP_Label_91acd197-20b5-43df-a901-28d53622fc7e_Enabled">
    <vt:lpwstr>true</vt:lpwstr>
  </property>
  <property fmtid="{D5CDD505-2E9C-101B-9397-08002B2CF9AE}" pid="5" name="MSIP_Label_91acd197-20b5-43df-a901-28d53622fc7e_SetDate">
    <vt:lpwstr>2024-01-10T12:11:21Z</vt:lpwstr>
  </property>
  <property fmtid="{D5CDD505-2E9C-101B-9397-08002B2CF9AE}" pid="6" name="MSIP_Label_91acd197-20b5-43df-a901-28d53622fc7e_Method">
    <vt:lpwstr>Standard</vt:lpwstr>
  </property>
  <property fmtid="{D5CDD505-2E9C-101B-9397-08002B2CF9AE}" pid="7" name="MSIP_Label_91acd197-20b5-43df-a901-28d53622fc7e_Name">
    <vt:lpwstr>Internal Confidential</vt:lpwstr>
  </property>
  <property fmtid="{D5CDD505-2E9C-101B-9397-08002B2CF9AE}" pid="8" name="MSIP_Label_91acd197-20b5-43df-a901-28d53622fc7e_SiteId">
    <vt:lpwstr>276d0956-0f29-4e02-83bb-f16796b3bf6a</vt:lpwstr>
  </property>
  <property fmtid="{D5CDD505-2E9C-101B-9397-08002B2CF9AE}" pid="9" name="MSIP_Label_91acd197-20b5-43df-a901-28d53622fc7e_ActionId">
    <vt:lpwstr>e279cfc5-4b83-4d2d-9f55-9b032f7601c6</vt:lpwstr>
  </property>
  <property fmtid="{D5CDD505-2E9C-101B-9397-08002B2CF9AE}" pid="10" name="MSIP_Label_91acd197-20b5-43df-a901-28d53622fc7e_ContentBits">
    <vt:lpwstr>0</vt:lpwstr>
  </property>
  <property fmtid="{D5CDD505-2E9C-101B-9397-08002B2CF9AE}" pid="11" name="ContentTypeId">
    <vt:lpwstr>0x01010094491580CCC7814699FD3B51D499D2A7</vt:lpwstr>
  </property>
  <property fmtid="{D5CDD505-2E9C-101B-9397-08002B2CF9AE}" pid="12" name="Order">
    <vt:r8>1009000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</Properties>
</file>