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60"/>
          <w:szCs w:val="60"/>
        </w:rPr>
        <w:id w:val="-126318014"/>
        <w:lock w:val="contentLocked"/>
        <w:placeholder>
          <w:docPart w:val="DefaultPlaceholder_-1854013440"/>
        </w:placeholder>
        <w:group/>
      </w:sdtPr>
      <w:sdtEndPr>
        <w:rPr>
          <w:sz w:val="22"/>
          <w:szCs w:val="24"/>
        </w:rPr>
      </w:sdtEndPr>
      <w:sdtContent>
        <w:p w14:paraId="03ADE4C8" w14:textId="3760161B" w:rsidR="008709F4" w:rsidRPr="00E95F56" w:rsidRDefault="00E95F56" w:rsidP="00E95F56">
          <w:pPr>
            <w:pStyle w:val="Heading1"/>
            <w:rPr>
              <w:sz w:val="60"/>
              <w:szCs w:val="60"/>
            </w:rPr>
          </w:pPr>
          <w:r w:rsidRPr="00E95F56">
            <w:rPr>
              <w:sz w:val="60"/>
              <w:szCs w:val="60"/>
            </w:rPr>
            <w:t>2026/27 candidate record form, production log and assessment record</w:t>
          </w:r>
        </w:p>
        <w:p w14:paraId="412E8215" w14:textId="2901955B" w:rsidR="00085F1F" w:rsidRPr="00897383" w:rsidRDefault="00E95F56" w:rsidP="00417211">
          <w:pPr>
            <w:pStyle w:val="Heading2"/>
          </w:pPr>
          <w:r w:rsidRPr="00E95F56">
            <w:t>Level 3 Extended Project (7993)</w:t>
          </w:r>
        </w:p>
        <w:p w14:paraId="304126AA" w14:textId="52EAF637" w:rsidR="00177F60" w:rsidRPr="00897383" w:rsidRDefault="00E95F56" w:rsidP="00906421">
          <w:pPr>
            <w:pStyle w:val="Introduction"/>
          </w:pPr>
          <w:r w:rsidRPr="00E95F56">
            <w:t xml:space="preserve">Complete a </w:t>
          </w:r>
          <w:r w:rsidR="002C0EF9">
            <w:t>form</w:t>
          </w:r>
          <w:r w:rsidRPr="00E95F56">
            <w:t xml:space="preserve"> for every candidate. For candidates in the moderation sample, upload the </w:t>
          </w:r>
          <w:r w:rsidR="002C0EF9">
            <w:t>form</w:t>
          </w:r>
          <w:r w:rsidRPr="00E95F56">
            <w:t xml:space="preserve"> with their </w:t>
          </w:r>
          <w:r>
            <w:t>project</w:t>
          </w:r>
          <w:r w:rsidRPr="00E95F56">
            <w:t xml:space="preserve"> through Centre Marks Submission</w:t>
          </w:r>
          <w:r w:rsidR="0037793B" w:rsidRPr="00897383">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5BB022A7" w:rsidR="007140A3" w:rsidRPr="00897383" w:rsidRDefault="007140A3" w:rsidP="007140A3">
                <w:pPr>
                  <w:pStyle w:val="Heading4"/>
                </w:pPr>
                <w:r w:rsidRPr="00897383">
                  <w:t xml:space="preserve">Notice to </w:t>
                </w:r>
                <w:r w:rsidR="0047103F">
                  <w:t>Supervisors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137EB09C" w:rsidR="00AC3371" w:rsidRPr="00897383" w:rsidRDefault="00E95F56" w:rsidP="00AC3371">
          <w:pPr>
            <w:pStyle w:val="Heading4"/>
          </w:pPr>
          <w:r>
            <w:t>Supervisor</w:t>
          </w:r>
          <w:r w:rsidR="00AC3371" w:rsidRPr="00897383">
            <w:t xml:space="preserve">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02FB24CB" w:rsidR="00897383" w:rsidRPr="00897383" w:rsidRDefault="00E95F56" w:rsidP="00AE1AF5">
                <w:r>
                  <w:t>Supervisor</w:t>
                </w:r>
                <w:r w:rsidR="00897383"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2854ED3B" w14:textId="1FF751FE" w:rsidR="0095442C" w:rsidRDefault="0095442C">
          <w:pPr>
            <w:spacing w:line="240" w:lineRule="auto"/>
          </w:pPr>
          <w:r>
            <w:br w:type="page"/>
          </w:r>
        </w:p>
        <w:p w14:paraId="078C9F43" w14:textId="16382474" w:rsidR="00121A50" w:rsidRPr="00897383" w:rsidRDefault="0095442C" w:rsidP="00121A50">
          <w:pPr>
            <w:pStyle w:val="Heading4"/>
          </w:pPr>
          <w:r>
            <w:lastRenderedPageBreak/>
            <w:t>Submission checklist</w:t>
          </w:r>
        </w:p>
        <w:p w14:paraId="577BD86A" w14:textId="400C7C4C" w:rsidR="00121A50" w:rsidRPr="00897383" w:rsidRDefault="00121A50" w:rsidP="00121A50">
          <w:pPr>
            <w:spacing w:line="240" w:lineRule="auto"/>
          </w:pPr>
          <w:r w:rsidRPr="00897383">
            <w:t xml:space="preserve">To be completed by the </w:t>
          </w:r>
          <w:r w:rsidR="0095442C">
            <w:t>supervisor</w:t>
          </w:r>
        </w:p>
        <w:p w14:paraId="22DFFD21" w14:textId="77777777" w:rsidR="00121A50" w:rsidRPr="00897383" w:rsidRDefault="00121A50" w:rsidP="00121A5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121A50" w:rsidRPr="00897383" w14:paraId="0BDB7C97" w14:textId="77777777" w:rsidTr="0095442C">
            <w:trPr>
              <w:trHeight w:val="454"/>
            </w:trPr>
            <w:tc>
              <w:tcPr>
                <w:tcW w:w="2127" w:type="dxa"/>
                <w:tcMar>
                  <w:left w:w="0" w:type="dxa"/>
                </w:tcMar>
                <w:vAlign w:val="bottom"/>
              </w:tcPr>
              <w:p w14:paraId="05FEB0EF" w14:textId="26CFB775" w:rsidR="00121A50" w:rsidRPr="00897383" w:rsidRDefault="0095442C" w:rsidP="003E1933">
                <w:r>
                  <w:t xml:space="preserve">Project </w:t>
                </w:r>
                <w:r w:rsidRPr="0095442C">
                  <w:rPr>
                    <w:b/>
                    <w:bCs/>
                  </w:rPr>
                  <w:t>working</w:t>
                </w:r>
                <w:r>
                  <w:t xml:space="preserve"> </w:t>
                </w:r>
                <w:r w:rsidR="00121A50" w:rsidRPr="00897383">
                  <w:t>title</w:t>
                </w:r>
              </w:p>
            </w:tc>
            <w:sdt>
              <w:sdtPr>
                <w:rPr>
                  <w:b/>
                  <w:bCs/>
                </w:rPr>
                <w:id w:val="68164668"/>
                <w:placeholder>
                  <w:docPart w:val="9A35000941E74C1C9CBBFC9227B35A79"/>
                </w:placeholder>
                <w:showingPlcHdr/>
              </w:sdtPr>
              <w:sdtEndPr/>
              <w:sdtContent>
                <w:tc>
                  <w:tcPr>
                    <w:tcW w:w="7512" w:type="dxa"/>
                    <w:tcBorders>
                      <w:bottom w:val="single" w:sz="4" w:space="0" w:color="auto"/>
                    </w:tcBorders>
                    <w:vAlign w:val="bottom"/>
                  </w:tcPr>
                  <w:p w14:paraId="16D6816A" w14:textId="3969EAE1" w:rsidR="00121A50" w:rsidRPr="00897383" w:rsidRDefault="003D393A" w:rsidP="003E1933">
                    <w:pPr>
                      <w:rPr>
                        <w:b/>
                        <w:bCs/>
                      </w:rPr>
                    </w:pPr>
                    <w:r w:rsidRPr="00897383">
                      <w:rPr>
                        <w:rStyle w:val="PlaceholderText"/>
                        <w:b/>
                        <w:bCs/>
                      </w:rPr>
                      <w:t>Click or tap here to enter text.</w:t>
                    </w:r>
                  </w:p>
                </w:tc>
              </w:sdtContent>
            </w:sdt>
          </w:tr>
        </w:tbl>
        <w:p w14:paraId="06042058" w14:textId="77777777" w:rsidR="0095442C" w:rsidRPr="00897383" w:rsidRDefault="0095442C" w:rsidP="0095442C"/>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95442C" w:rsidRPr="00897383" w14:paraId="08C11C49" w14:textId="77777777" w:rsidTr="0095442C">
            <w:trPr>
              <w:trHeight w:val="454"/>
            </w:trPr>
            <w:tc>
              <w:tcPr>
                <w:tcW w:w="2127" w:type="dxa"/>
                <w:tcMar>
                  <w:left w:w="0" w:type="dxa"/>
                </w:tcMar>
                <w:vAlign w:val="bottom"/>
              </w:tcPr>
              <w:p w14:paraId="67597A9A" w14:textId="702B1855" w:rsidR="0095442C" w:rsidRPr="0095442C" w:rsidRDefault="0095442C" w:rsidP="00DF440F">
                <w:r>
                  <w:t xml:space="preserve">Project </w:t>
                </w:r>
                <w:r>
                  <w:rPr>
                    <w:b/>
                    <w:bCs/>
                  </w:rPr>
                  <w:t>final</w:t>
                </w:r>
                <w:r>
                  <w:t xml:space="preserve"> title</w:t>
                </w:r>
              </w:p>
            </w:tc>
            <w:sdt>
              <w:sdtPr>
                <w:rPr>
                  <w:b/>
                  <w:bCs/>
                </w:rPr>
                <w:id w:val="386456254"/>
                <w:placeholder>
                  <w:docPart w:val="25F65C983F604DFEA57EEC0DAA1696D9"/>
                </w:placeholder>
                <w:showingPlcHdr/>
              </w:sdtPr>
              <w:sdtEndPr/>
              <w:sdtContent>
                <w:tc>
                  <w:tcPr>
                    <w:tcW w:w="7512" w:type="dxa"/>
                    <w:tcBorders>
                      <w:bottom w:val="single" w:sz="4" w:space="0" w:color="auto"/>
                    </w:tcBorders>
                    <w:vAlign w:val="bottom"/>
                  </w:tcPr>
                  <w:p w14:paraId="6EC14D58" w14:textId="77777777" w:rsidR="0095442C" w:rsidRPr="00897383" w:rsidRDefault="0095442C" w:rsidP="00DF440F">
                    <w:pPr>
                      <w:rPr>
                        <w:b/>
                        <w:bCs/>
                      </w:rPr>
                    </w:pPr>
                    <w:r w:rsidRPr="00897383">
                      <w:rPr>
                        <w:rStyle w:val="PlaceholderText"/>
                        <w:b/>
                        <w:bCs/>
                      </w:rPr>
                      <w:t>Click or tap here to enter text.</w:t>
                    </w:r>
                  </w:p>
                </w:tc>
              </w:sdtContent>
            </w:sdt>
          </w:tr>
        </w:tbl>
        <w:p w14:paraId="7366E4F9" w14:textId="77777777" w:rsidR="0095442C" w:rsidRPr="00897383" w:rsidRDefault="0095442C" w:rsidP="0095442C">
          <w:pPr>
            <w:spacing w:line="240" w:lineRule="auto"/>
          </w:pPr>
        </w:p>
        <w:p w14:paraId="2B7F6673" w14:textId="1C754396" w:rsidR="0095442C" w:rsidRPr="007B1C98" w:rsidRDefault="0095442C" w:rsidP="0095442C">
          <w:r>
            <w:t>Form of project: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766"/>
            <w:gridCol w:w="4897"/>
            <w:gridCol w:w="3409"/>
          </w:tblGrid>
          <w:tr w:rsidR="0095442C" w:rsidRPr="007B1C98" w14:paraId="1D43CF04" w14:textId="0C3DC345" w:rsidTr="0047103F">
            <w:trPr>
              <w:trHeight w:val="454"/>
            </w:trPr>
            <w:sdt>
              <w:sdtPr>
                <w:rPr>
                  <w:sz w:val="36"/>
                  <w:szCs w:val="36"/>
                </w:rPr>
                <w:id w:val="476265661"/>
                <w14:checkbox>
                  <w14:checked w14:val="0"/>
                  <w14:checkedState w14:val="2612" w14:font="MS Gothic"/>
                  <w14:uncheckedState w14:val="2610" w14:font="MS Gothic"/>
                </w14:checkbox>
              </w:sdtPr>
              <w:sdtEndPr/>
              <w:sdtContent>
                <w:tc>
                  <w:tcPr>
                    <w:tcW w:w="576" w:type="dxa"/>
                    <w:vAlign w:val="center"/>
                  </w:tcPr>
                  <w:p w14:paraId="3729E840" w14:textId="77777777" w:rsidR="0095442C" w:rsidRPr="00A623F8" w:rsidRDefault="0095442C" w:rsidP="00DF440F">
                    <w:pPr>
                      <w:rPr>
                        <w:sz w:val="36"/>
                        <w:szCs w:val="36"/>
                      </w:rPr>
                    </w:pPr>
                    <w:r w:rsidRPr="00A623F8">
                      <w:rPr>
                        <w:rFonts w:ascii="MS Gothic" w:eastAsia="MS Gothic" w:hAnsi="MS Gothic" w:hint="eastAsia"/>
                        <w:sz w:val="36"/>
                        <w:szCs w:val="36"/>
                      </w:rPr>
                      <w:t>☐</w:t>
                    </w:r>
                  </w:p>
                </w:tc>
              </w:sdtContent>
            </w:sdt>
            <w:tc>
              <w:tcPr>
                <w:tcW w:w="761" w:type="dxa"/>
                <w:vAlign w:val="center"/>
              </w:tcPr>
              <w:p w14:paraId="5DBFAC5A" w14:textId="13554967" w:rsidR="0095442C" w:rsidRPr="007B1C98" w:rsidRDefault="0095442C" w:rsidP="00DF440F">
                <w:r>
                  <w:t>Either</w:t>
                </w:r>
              </w:p>
            </w:tc>
            <w:tc>
              <w:tcPr>
                <w:tcW w:w="4900" w:type="dxa"/>
                <w:vAlign w:val="center"/>
              </w:tcPr>
              <w:p w14:paraId="55B127C8" w14:textId="6E7ED8EF" w:rsidR="0095442C" w:rsidRDefault="0047103F" w:rsidP="00DF440F">
                <w:r>
                  <w:t>written report</w:t>
                </w:r>
              </w:p>
            </w:tc>
            <w:tc>
              <w:tcPr>
                <w:tcW w:w="3411" w:type="dxa"/>
                <w:vAlign w:val="center"/>
              </w:tcPr>
              <w:p w14:paraId="3878F64C" w14:textId="77777777" w:rsidR="0095442C" w:rsidRDefault="0095442C" w:rsidP="00DF440F"/>
            </w:tc>
          </w:tr>
          <w:tr w:rsidR="0095442C" w:rsidRPr="007B1C98" w14:paraId="5EE89416" w14:textId="138D9F59" w:rsidTr="0047103F">
            <w:trPr>
              <w:trHeight w:val="454"/>
            </w:trPr>
            <w:sdt>
              <w:sdtPr>
                <w:rPr>
                  <w:sz w:val="36"/>
                  <w:szCs w:val="36"/>
                </w:rPr>
                <w:id w:val="2137901715"/>
                <w14:checkbox>
                  <w14:checked w14:val="0"/>
                  <w14:checkedState w14:val="2612" w14:font="MS Gothic"/>
                  <w14:uncheckedState w14:val="2610" w14:font="MS Gothic"/>
                </w14:checkbox>
              </w:sdtPr>
              <w:sdtEndPr/>
              <w:sdtContent>
                <w:tc>
                  <w:tcPr>
                    <w:tcW w:w="576" w:type="dxa"/>
                    <w:vAlign w:val="center"/>
                  </w:tcPr>
                  <w:p w14:paraId="16DFA05E" w14:textId="77777777" w:rsidR="0095442C" w:rsidRPr="00A623F8" w:rsidRDefault="0095442C" w:rsidP="00DF440F">
                    <w:pPr>
                      <w:rPr>
                        <w:sz w:val="36"/>
                        <w:szCs w:val="36"/>
                      </w:rPr>
                    </w:pPr>
                    <w:r w:rsidRPr="00A623F8">
                      <w:rPr>
                        <w:rFonts w:ascii="MS Gothic" w:eastAsia="MS Gothic" w:hAnsi="MS Gothic" w:hint="eastAsia"/>
                        <w:sz w:val="36"/>
                        <w:szCs w:val="36"/>
                      </w:rPr>
                      <w:t>☐</w:t>
                    </w:r>
                  </w:p>
                </w:tc>
              </w:sdtContent>
            </w:sdt>
            <w:tc>
              <w:tcPr>
                <w:tcW w:w="761" w:type="dxa"/>
                <w:vAlign w:val="center"/>
              </w:tcPr>
              <w:p w14:paraId="1C17FA43" w14:textId="1B759AD8" w:rsidR="0095442C" w:rsidRPr="007B1C98" w:rsidRDefault="0095442C" w:rsidP="00DF440F">
                <w:r>
                  <w:t>Or</w:t>
                </w:r>
              </w:p>
            </w:tc>
            <w:sdt>
              <w:sdtPr>
                <w:id w:val="-189538765"/>
                <w:placeholder>
                  <w:docPart w:val="FB95B4B4B5524D98B0A451FBCB3E9312"/>
                </w:placeholder>
                <w:showingPlcHdr/>
                <w:text/>
              </w:sdtPr>
              <w:sdtEndPr/>
              <w:sdtContent>
                <w:tc>
                  <w:tcPr>
                    <w:tcW w:w="4900" w:type="dxa"/>
                    <w:tcBorders>
                      <w:bottom w:val="single" w:sz="4" w:space="0" w:color="auto"/>
                    </w:tcBorders>
                    <w:vAlign w:val="center"/>
                  </w:tcPr>
                  <w:p w14:paraId="017A4EC4" w14:textId="57353B5F" w:rsidR="0095442C" w:rsidRDefault="0095442C" w:rsidP="00DF440F">
                    <w:r w:rsidRPr="003D6CD0">
                      <w:rPr>
                        <w:rStyle w:val="PlaceholderText"/>
                      </w:rPr>
                      <w:t>Click or tap here to enter text.</w:t>
                    </w:r>
                  </w:p>
                </w:tc>
              </w:sdtContent>
            </w:sdt>
            <w:tc>
              <w:tcPr>
                <w:tcW w:w="3411" w:type="dxa"/>
                <w:vAlign w:val="center"/>
              </w:tcPr>
              <w:p w14:paraId="3B26D5BA" w14:textId="2D5442BF" w:rsidR="0095442C" w:rsidRDefault="0095442C" w:rsidP="00DF440F">
                <w:r w:rsidRPr="0095442C">
                  <w:t>and accompanying written report</w:t>
                </w:r>
              </w:p>
            </w:tc>
          </w:tr>
        </w:tbl>
        <w:p w14:paraId="1B85EF3B" w14:textId="77777777" w:rsidR="0095442C" w:rsidRPr="007B1C98" w:rsidRDefault="0095442C" w:rsidP="0095442C"/>
        <w:p w14:paraId="076F5C42" w14:textId="79EB4964" w:rsidR="00130FD6" w:rsidRPr="007B1C98" w:rsidRDefault="00130FD6" w:rsidP="00130FD6">
          <w:r>
            <w:t>Is this project part of a group project?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3252"/>
            <w:gridCol w:w="5953"/>
          </w:tblGrid>
          <w:tr w:rsidR="00130FD6" w:rsidRPr="007B1C98" w14:paraId="2123F9DE" w14:textId="77777777" w:rsidTr="00130FD6">
            <w:trPr>
              <w:trHeight w:val="454"/>
            </w:trPr>
            <w:sdt>
              <w:sdtPr>
                <w:rPr>
                  <w:sz w:val="36"/>
                  <w:szCs w:val="36"/>
                </w:rPr>
                <w:id w:val="-1706547175"/>
                <w14:checkbox>
                  <w14:checked w14:val="0"/>
                  <w14:checkedState w14:val="2612" w14:font="MS Gothic"/>
                  <w14:uncheckedState w14:val="2610" w14:font="MS Gothic"/>
                </w14:checkbox>
              </w:sdtPr>
              <w:sdtEndPr/>
              <w:sdtContent>
                <w:tc>
                  <w:tcPr>
                    <w:tcW w:w="576" w:type="dxa"/>
                    <w:vAlign w:val="center"/>
                  </w:tcPr>
                  <w:p w14:paraId="56330972" w14:textId="77777777" w:rsidR="00130FD6" w:rsidRPr="00A623F8" w:rsidRDefault="00130FD6" w:rsidP="00DF440F">
                    <w:pPr>
                      <w:rPr>
                        <w:sz w:val="36"/>
                        <w:szCs w:val="36"/>
                      </w:rPr>
                    </w:pPr>
                    <w:r w:rsidRPr="00A623F8">
                      <w:rPr>
                        <w:rFonts w:ascii="MS Gothic" w:eastAsia="MS Gothic" w:hAnsi="MS Gothic" w:hint="eastAsia"/>
                        <w:sz w:val="36"/>
                        <w:szCs w:val="36"/>
                      </w:rPr>
                      <w:t>☐</w:t>
                    </w:r>
                  </w:p>
                </w:tc>
              </w:sdtContent>
            </w:sdt>
            <w:tc>
              <w:tcPr>
                <w:tcW w:w="3252" w:type="dxa"/>
                <w:vAlign w:val="center"/>
              </w:tcPr>
              <w:p w14:paraId="7EFE4076" w14:textId="6AC65A45" w:rsidR="00130FD6" w:rsidRPr="007B1C98" w:rsidRDefault="00130FD6" w:rsidP="00DF440F">
                <w:r>
                  <w:t>No</w:t>
                </w:r>
              </w:p>
            </w:tc>
            <w:tc>
              <w:tcPr>
                <w:tcW w:w="5953" w:type="dxa"/>
                <w:vAlign w:val="center"/>
              </w:tcPr>
              <w:p w14:paraId="7AFBFE34" w14:textId="77777777" w:rsidR="00130FD6" w:rsidRDefault="00130FD6" w:rsidP="00DF440F"/>
            </w:tc>
          </w:tr>
          <w:tr w:rsidR="00130FD6" w:rsidRPr="007B1C98" w14:paraId="06813774" w14:textId="77777777" w:rsidTr="00130FD6">
            <w:trPr>
              <w:trHeight w:val="454"/>
            </w:trPr>
            <w:sdt>
              <w:sdtPr>
                <w:rPr>
                  <w:sz w:val="36"/>
                  <w:szCs w:val="36"/>
                </w:rPr>
                <w:id w:val="-1504809654"/>
                <w14:checkbox>
                  <w14:checked w14:val="0"/>
                  <w14:checkedState w14:val="2612" w14:font="MS Gothic"/>
                  <w14:uncheckedState w14:val="2610" w14:font="MS Gothic"/>
                </w14:checkbox>
              </w:sdtPr>
              <w:sdtEndPr/>
              <w:sdtContent>
                <w:tc>
                  <w:tcPr>
                    <w:tcW w:w="576" w:type="dxa"/>
                    <w:vAlign w:val="center"/>
                  </w:tcPr>
                  <w:p w14:paraId="7C3589AB" w14:textId="53C2FD66" w:rsidR="00130FD6" w:rsidRPr="00A623F8" w:rsidRDefault="00000050" w:rsidP="00DF440F">
                    <w:pPr>
                      <w:rPr>
                        <w:sz w:val="36"/>
                        <w:szCs w:val="36"/>
                      </w:rPr>
                    </w:pPr>
                    <w:r>
                      <w:rPr>
                        <w:rFonts w:ascii="MS Gothic" w:eastAsia="MS Gothic" w:hAnsi="MS Gothic" w:hint="eastAsia"/>
                        <w:sz w:val="36"/>
                        <w:szCs w:val="36"/>
                      </w:rPr>
                      <w:t>☐</w:t>
                    </w:r>
                  </w:p>
                </w:tc>
              </w:sdtContent>
            </w:sdt>
            <w:tc>
              <w:tcPr>
                <w:tcW w:w="3252" w:type="dxa"/>
                <w:vAlign w:val="center"/>
              </w:tcPr>
              <w:p w14:paraId="2CEF6506" w14:textId="51F2D203" w:rsidR="00130FD6" w:rsidRPr="007B1C98" w:rsidRDefault="00130FD6" w:rsidP="00DF440F">
                <w:r>
                  <w:t>Yes</w:t>
                </w:r>
                <w:r>
                  <w:tab/>
                  <w:t>If ‘Yes’, give brief details</w:t>
                </w:r>
              </w:p>
            </w:tc>
            <w:sdt>
              <w:sdtPr>
                <w:id w:val="120352761"/>
                <w:placeholder>
                  <w:docPart w:val="450A6D66D48B41129C7C9B1473B4A103"/>
                </w:placeholder>
                <w:showingPlcHdr/>
                <w:text/>
              </w:sdtPr>
              <w:sdtEndPr/>
              <w:sdtContent>
                <w:tc>
                  <w:tcPr>
                    <w:tcW w:w="5953" w:type="dxa"/>
                    <w:tcBorders>
                      <w:bottom w:val="single" w:sz="4" w:space="0" w:color="auto"/>
                    </w:tcBorders>
                    <w:vAlign w:val="center"/>
                  </w:tcPr>
                  <w:p w14:paraId="7703736A" w14:textId="77777777" w:rsidR="00130FD6" w:rsidRDefault="00130FD6" w:rsidP="00DF440F">
                    <w:r w:rsidRPr="003D6CD0">
                      <w:rPr>
                        <w:rStyle w:val="PlaceholderText"/>
                      </w:rPr>
                      <w:t>Click or tap here to enter text.</w:t>
                    </w:r>
                  </w:p>
                </w:tc>
              </w:sdtContent>
            </w:sdt>
          </w:tr>
        </w:tbl>
        <w:p w14:paraId="26391EEE" w14:textId="77777777" w:rsidR="00130FD6" w:rsidRDefault="00130FD6" w:rsidP="00130FD6"/>
        <w:p w14:paraId="7DED2E13" w14:textId="77777777" w:rsidR="00890882" w:rsidRPr="007B1C98" w:rsidRDefault="00890882" w:rsidP="00130FD6"/>
        <w:tbl>
          <w:tblPr>
            <w:tblStyle w:val="TableGrid"/>
            <w:tblW w:w="0" w:type="auto"/>
            <w:shd w:val="clear" w:color="auto" w:fill="F2F2F2" w:themeFill="background1" w:themeFillShade="F2"/>
            <w:tblLook w:val="04A0" w:firstRow="1" w:lastRow="0" w:firstColumn="1" w:lastColumn="0" w:noHBand="0" w:noVBand="1"/>
          </w:tblPr>
          <w:tblGrid>
            <w:gridCol w:w="9628"/>
          </w:tblGrid>
          <w:tr w:rsidR="00000050" w:rsidRPr="00897383" w14:paraId="033B5865" w14:textId="77777777" w:rsidTr="00DF440F">
            <w:tc>
              <w:tcPr>
                <w:tcW w:w="9628" w:type="dxa"/>
                <w:shd w:val="clear" w:color="auto" w:fill="F2F2F2" w:themeFill="background1" w:themeFillShade="F2"/>
              </w:tcPr>
              <w:p w14:paraId="2156F11C" w14:textId="77777777" w:rsidR="00000050" w:rsidRPr="00897383" w:rsidRDefault="00000050" w:rsidP="00DF440F"/>
              <w:p w14:paraId="1F6C909F" w14:textId="1C4B12F1" w:rsidR="00000050" w:rsidRPr="00897383" w:rsidRDefault="00000050" w:rsidP="00DF440F">
                <w:pPr>
                  <w:pStyle w:val="Heading4"/>
                </w:pPr>
                <w:r>
                  <w:t>Important</w:t>
                </w:r>
              </w:p>
              <w:p w14:paraId="7D0F35D1" w14:textId="67B13FCC" w:rsidR="00000050" w:rsidRPr="00897383" w:rsidRDefault="00000050" w:rsidP="00DF440F">
                <w:pPr>
                  <w:spacing w:line="240" w:lineRule="auto"/>
                </w:pPr>
                <w:r>
                  <w:t>F</w:t>
                </w:r>
                <w:r w:rsidRPr="00000050">
                  <w:t>ailure to complete or submit a compulsory element may result in a mark of zero being awarded</w:t>
                </w:r>
              </w:p>
              <w:p w14:paraId="4B908B43" w14:textId="77777777" w:rsidR="00000050" w:rsidRPr="00897383" w:rsidRDefault="00000050" w:rsidP="00DF440F"/>
            </w:tc>
          </w:tr>
        </w:tbl>
        <w:p w14:paraId="73B4D42C" w14:textId="77777777" w:rsidR="00890882" w:rsidRPr="007B1C98" w:rsidRDefault="00890882" w:rsidP="00890882"/>
        <w:p w14:paraId="7B3C8DE0" w14:textId="5D77B939" w:rsidR="00890882" w:rsidRPr="007B1C98" w:rsidRDefault="00890882" w:rsidP="00890882"/>
        <w:tbl>
          <w:tblPr>
            <w:tblStyle w:val="TableGrid"/>
            <w:tblW w:w="9781" w:type="dxa"/>
            <w:tblBorders>
              <w:left w:val="none" w:sz="0" w:space="0" w:color="auto"/>
              <w:right w:val="none" w:sz="0" w:space="0" w:color="auto"/>
              <w:insideV w:val="none" w:sz="0" w:space="0" w:color="auto"/>
            </w:tblBorders>
            <w:tblLook w:val="04A0" w:firstRow="1" w:lastRow="0" w:firstColumn="1" w:lastColumn="0" w:noHBand="0" w:noVBand="1"/>
          </w:tblPr>
          <w:tblGrid>
            <w:gridCol w:w="576"/>
            <w:gridCol w:w="4386"/>
            <w:gridCol w:w="4819"/>
          </w:tblGrid>
          <w:tr w:rsidR="00890882" w:rsidRPr="007B1C98" w14:paraId="541B6A7E" w14:textId="77777777" w:rsidTr="00890882">
            <w:trPr>
              <w:trHeight w:val="454"/>
            </w:trPr>
            <w:tc>
              <w:tcPr>
                <w:tcW w:w="576" w:type="dxa"/>
                <w:shd w:val="clear" w:color="auto" w:fill="F2F2F2" w:themeFill="background1" w:themeFillShade="F2"/>
                <w:vAlign w:val="center"/>
              </w:tcPr>
              <w:p w14:paraId="46FDF8B2" w14:textId="77777777" w:rsidR="00890882" w:rsidRPr="00890882" w:rsidRDefault="00890882" w:rsidP="00DF440F"/>
            </w:tc>
            <w:tc>
              <w:tcPr>
                <w:tcW w:w="4386" w:type="dxa"/>
                <w:shd w:val="clear" w:color="auto" w:fill="F2F2F2" w:themeFill="background1" w:themeFillShade="F2"/>
                <w:vAlign w:val="center"/>
              </w:tcPr>
              <w:p w14:paraId="183AACAB" w14:textId="57713F94" w:rsidR="00890882" w:rsidRPr="00890882" w:rsidRDefault="00890882" w:rsidP="00DF440F">
                <w:r>
                  <w:t xml:space="preserve">Items that </w:t>
                </w:r>
                <w:r>
                  <w:rPr>
                    <w:b/>
                    <w:bCs/>
                  </w:rPr>
                  <w:t>must</w:t>
                </w:r>
                <w:r>
                  <w:t xml:space="preserve"> be included</w:t>
                </w:r>
              </w:p>
            </w:tc>
            <w:tc>
              <w:tcPr>
                <w:tcW w:w="4819" w:type="dxa"/>
                <w:shd w:val="clear" w:color="auto" w:fill="F2F2F2" w:themeFill="background1" w:themeFillShade="F2"/>
                <w:vAlign w:val="center"/>
              </w:tcPr>
              <w:p w14:paraId="1DFED418" w14:textId="15A6F143" w:rsidR="00890882" w:rsidRDefault="00890882" w:rsidP="00DF440F">
                <w:r>
                  <w:t>Notes</w:t>
                </w:r>
              </w:p>
            </w:tc>
          </w:tr>
          <w:tr w:rsidR="00890882" w:rsidRPr="007B1C98" w14:paraId="1F5F2204" w14:textId="77777777" w:rsidTr="00890882">
            <w:trPr>
              <w:trHeight w:val="1021"/>
            </w:trPr>
            <w:sdt>
              <w:sdtPr>
                <w:rPr>
                  <w:sz w:val="36"/>
                  <w:szCs w:val="36"/>
                </w:rPr>
                <w:id w:val="-599561580"/>
                <w14:checkbox>
                  <w14:checked w14:val="0"/>
                  <w14:checkedState w14:val="2612" w14:font="MS Gothic"/>
                  <w14:uncheckedState w14:val="2610" w14:font="MS Gothic"/>
                </w14:checkbox>
              </w:sdtPr>
              <w:sdtEndPr/>
              <w:sdtContent>
                <w:tc>
                  <w:tcPr>
                    <w:tcW w:w="576" w:type="dxa"/>
                    <w:vAlign w:val="center"/>
                  </w:tcPr>
                  <w:p w14:paraId="5D1BB5BF" w14:textId="77777777" w:rsidR="00890882" w:rsidRPr="00A623F8" w:rsidRDefault="00890882" w:rsidP="00890882">
                    <w:pPr>
                      <w:rPr>
                        <w:sz w:val="36"/>
                        <w:szCs w:val="36"/>
                      </w:rPr>
                    </w:pPr>
                    <w:r w:rsidRPr="00A623F8">
                      <w:rPr>
                        <w:rFonts w:ascii="MS Gothic" w:eastAsia="MS Gothic" w:hAnsi="MS Gothic" w:hint="eastAsia"/>
                        <w:sz w:val="36"/>
                        <w:szCs w:val="36"/>
                      </w:rPr>
                      <w:t>☐</w:t>
                    </w:r>
                  </w:p>
                </w:tc>
              </w:sdtContent>
            </w:sdt>
            <w:tc>
              <w:tcPr>
                <w:tcW w:w="4386" w:type="dxa"/>
                <w:vAlign w:val="center"/>
              </w:tcPr>
              <w:p w14:paraId="0B184578" w14:textId="338090BC" w:rsidR="00890882" w:rsidRPr="007B1C98" w:rsidRDefault="00890882" w:rsidP="00890882">
                <w:r w:rsidRPr="00890882">
                  <w:t xml:space="preserve">A signed and completed </w:t>
                </w:r>
                <w:r w:rsidRPr="00890882">
                  <w:rPr>
                    <w:i/>
                    <w:iCs/>
                  </w:rPr>
                  <w:t>Candidate record form, production log and assessment record</w:t>
                </w:r>
              </w:p>
            </w:tc>
            <w:tc>
              <w:tcPr>
                <w:tcW w:w="4819" w:type="dxa"/>
                <w:vAlign w:val="center"/>
              </w:tcPr>
              <w:p w14:paraId="3D2DC158" w14:textId="16C0C682" w:rsidR="00890882" w:rsidRDefault="00890882" w:rsidP="00890882">
                <w:r w:rsidRPr="00827426">
                  <w:t>This document. All pages must be completed.</w:t>
                </w:r>
              </w:p>
            </w:tc>
          </w:tr>
          <w:tr w:rsidR="00890882" w:rsidRPr="007B1C98" w14:paraId="4AC6ED27" w14:textId="77777777" w:rsidTr="00890882">
            <w:trPr>
              <w:trHeight w:val="1021"/>
            </w:trPr>
            <w:sdt>
              <w:sdtPr>
                <w:rPr>
                  <w:sz w:val="36"/>
                  <w:szCs w:val="36"/>
                </w:rPr>
                <w:id w:val="807662633"/>
                <w14:checkbox>
                  <w14:checked w14:val="0"/>
                  <w14:checkedState w14:val="2612" w14:font="MS Gothic"/>
                  <w14:uncheckedState w14:val="2610" w14:font="MS Gothic"/>
                </w14:checkbox>
              </w:sdtPr>
              <w:sdtEndPr/>
              <w:sdtContent>
                <w:tc>
                  <w:tcPr>
                    <w:tcW w:w="576" w:type="dxa"/>
                    <w:vAlign w:val="center"/>
                  </w:tcPr>
                  <w:p w14:paraId="48C2274A"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5B6A0EAF" w14:textId="5C99DBE9" w:rsidR="00890882" w:rsidRPr="007B1C98" w:rsidRDefault="00890882" w:rsidP="00890882">
                <w:r w:rsidRPr="00890882">
                  <w:t>Research based written report</w:t>
                </w:r>
              </w:p>
            </w:tc>
            <w:tc>
              <w:tcPr>
                <w:tcW w:w="4819" w:type="dxa"/>
                <w:vAlign w:val="center"/>
              </w:tcPr>
              <w:p w14:paraId="0EC23063" w14:textId="7C8C2B4F" w:rsidR="00890882" w:rsidRDefault="00890882" w:rsidP="00890882">
                <w:r w:rsidRPr="00827426">
                  <w:t>If the project product is an artefact or a production, an accompanying research based written report is also required.</w:t>
                </w:r>
              </w:p>
            </w:tc>
          </w:tr>
          <w:tr w:rsidR="00890882" w:rsidRPr="007B1C98" w14:paraId="3D008996" w14:textId="77777777" w:rsidTr="00890882">
            <w:trPr>
              <w:trHeight w:val="1021"/>
            </w:trPr>
            <w:sdt>
              <w:sdtPr>
                <w:rPr>
                  <w:sz w:val="36"/>
                  <w:szCs w:val="36"/>
                </w:rPr>
                <w:id w:val="69943077"/>
                <w14:checkbox>
                  <w14:checked w14:val="0"/>
                  <w14:checkedState w14:val="2612" w14:font="MS Gothic"/>
                  <w14:uncheckedState w14:val="2610" w14:font="MS Gothic"/>
                </w14:checkbox>
              </w:sdtPr>
              <w:sdtEndPr/>
              <w:sdtContent>
                <w:tc>
                  <w:tcPr>
                    <w:tcW w:w="576" w:type="dxa"/>
                    <w:vAlign w:val="center"/>
                  </w:tcPr>
                  <w:p w14:paraId="66DFA278"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2C68C709" w14:textId="551CE281" w:rsidR="00890882" w:rsidRPr="007B1C98" w:rsidRDefault="00890882" w:rsidP="00890882">
                <w:r w:rsidRPr="00890882">
                  <w:t>Evidence of the project product</w:t>
                </w:r>
              </w:p>
            </w:tc>
            <w:tc>
              <w:tcPr>
                <w:tcW w:w="4819" w:type="dxa"/>
                <w:vAlign w:val="center"/>
              </w:tcPr>
              <w:p w14:paraId="4AA87E42" w14:textId="28667DD8" w:rsidR="00890882" w:rsidRDefault="00890882" w:rsidP="00890882">
                <w:r w:rsidRPr="00827426">
                  <w:t>Eg photographs of artefact, investigation or production; a piece of creative writing (artefact); research based written report.</w:t>
                </w:r>
              </w:p>
            </w:tc>
          </w:tr>
          <w:tr w:rsidR="00890882" w:rsidRPr="007B1C98" w14:paraId="06CA6F15" w14:textId="77777777" w:rsidTr="00890882">
            <w:trPr>
              <w:trHeight w:val="1021"/>
            </w:trPr>
            <w:sdt>
              <w:sdtPr>
                <w:rPr>
                  <w:sz w:val="36"/>
                  <w:szCs w:val="36"/>
                </w:rPr>
                <w:id w:val="-29418532"/>
                <w14:checkbox>
                  <w14:checked w14:val="0"/>
                  <w14:checkedState w14:val="2612" w14:font="MS Gothic"/>
                  <w14:uncheckedState w14:val="2610" w14:font="MS Gothic"/>
                </w14:checkbox>
              </w:sdtPr>
              <w:sdtEndPr/>
              <w:sdtContent>
                <w:tc>
                  <w:tcPr>
                    <w:tcW w:w="576" w:type="dxa"/>
                    <w:vAlign w:val="center"/>
                  </w:tcPr>
                  <w:p w14:paraId="1FA8AD26" w14:textId="77777777" w:rsidR="00890882" w:rsidRPr="00A623F8" w:rsidRDefault="00890882" w:rsidP="00890882">
                    <w:pPr>
                      <w:rPr>
                        <w:sz w:val="36"/>
                        <w:szCs w:val="36"/>
                      </w:rPr>
                    </w:pPr>
                    <w:r>
                      <w:rPr>
                        <w:rFonts w:ascii="MS Gothic" w:eastAsia="MS Gothic" w:hAnsi="MS Gothic" w:hint="eastAsia"/>
                        <w:sz w:val="36"/>
                        <w:szCs w:val="36"/>
                      </w:rPr>
                      <w:t>☐</w:t>
                    </w:r>
                  </w:p>
                </w:tc>
              </w:sdtContent>
            </w:sdt>
            <w:tc>
              <w:tcPr>
                <w:tcW w:w="4386" w:type="dxa"/>
                <w:vAlign w:val="center"/>
              </w:tcPr>
              <w:p w14:paraId="25075F67" w14:textId="417C55EE" w:rsidR="00890882" w:rsidRPr="007B1C98" w:rsidRDefault="00890882" w:rsidP="00890882">
                <w:r w:rsidRPr="00890882">
                  <w:t>Evidence of a presentation within the production log</w:t>
                </w:r>
              </w:p>
            </w:tc>
            <w:tc>
              <w:tcPr>
                <w:tcW w:w="4819" w:type="dxa"/>
                <w:vAlign w:val="center"/>
              </w:tcPr>
              <w:p w14:paraId="26E3A8AB" w14:textId="7EF6A2F4" w:rsidR="00890882" w:rsidRDefault="00890882" w:rsidP="00890882">
                <w:r w:rsidRPr="00827426">
                  <w:t>Presentation on the project process. Where the project product is itself a presentation (for a specified audience), a presentation on the project process must also be delivered to a non-specialist audience</w:t>
                </w:r>
              </w:p>
            </w:tc>
          </w:tr>
        </w:tbl>
        <w:p w14:paraId="2AF1724E" w14:textId="77777777" w:rsidR="00890882" w:rsidRDefault="00890882">
          <w:pPr>
            <w:spacing w:line="240" w:lineRule="auto"/>
          </w:pPr>
          <w:r>
            <w:br w:type="page"/>
          </w:r>
        </w:p>
        <w:p w14:paraId="2F8BB87C" w14:textId="412506B8" w:rsidR="00890882" w:rsidRPr="00897383" w:rsidRDefault="00890882" w:rsidP="00890882">
          <w:pPr>
            <w:pStyle w:val="Heading4"/>
          </w:pPr>
          <w:r w:rsidRPr="00890882">
            <w:lastRenderedPageBreak/>
            <w:t>The taught skills element</w:t>
          </w:r>
        </w:p>
        <w:p w14:paraId="1E314457" w14:textId="77777777" w:rsidR="00890882" w:rsidRPr="00897383" w:rsidRDefault="00890882" w:rsidP="00890882">
          <w:pPr>
            <w:spacing w:line="240" w:lineRule="auto"/>
          </w:pPr>
          <w:r w:rsidRPr="00897383">
            <w:t xml:space="preserve">To be completed by the </w:t>
          </w:r>
          <w:r>
            <w:t>supervisor</w:t>
          </w:r>
        </w:p>
        <w:p w14:paraId="63178888" w14:textId="77777777" w:rsidR="00890882" w:rsidRPr="00897383" w:rsidRDefault="00890882" w:rsidP="00890882"/>
        <w:p w14:paraId="11CB307E" w14:textId="77777777" w:rsidR="00890882" w:rsidRPr="00897383" w:rsidRDefault="00890882" w:rsidP="00890882">
          <w:pPr>
            <w:spacing w:line="240" w:lineRule="auto"/>
          </w:pPr>
        </w:p>
        <w:tbl>
          <w:tblPr>
            <w:tblStyle w:val="TableGrid"/>
            <w:tblW w:w="0" w:type="auto"/>
            <w:tblLook w:val="04A0" w:firstRow="1" w:lastRow="0" w:firstColumn="1" w:lastColumn="0" w:noHBand="0" w:noVBand="1"/>
          </w:tblPr>
          <w:tblGrid>
            <w:gridCol w:w="9628"/>
          </w:tblGrid>
          <w:tr w:rsidR="00890882" w:rsidRPr="00897383" w14:paraId="22111BCE" w14:textId="77777777" w:rsidTr="00241497">
            <w:trPr>
              <w:trHeight w:val="13041"/>
            </w:trPr>
            <w:tc>
              <w:tcPr>
                <w:tcW w:w="9628" w:type="dxa"/>
              </w:tcPr>
              <w:p w14:paraId="3B100F11" w14:textId="2C22E5C5" w:rsidR="00890882" w:rsidRPr="00897383" w:rsidRDefault="00241497" w:rsidP="00241497">
                <w:pPr>
                  <w:spacing w:line="240" w:lineRule="auto"/>
                </w:pPr>
                <w:r w:rsidRPr="00241497">
                  <w:rPr>
                    <w:b/>
                    <w:bCs/>
                  </w:rPr>
                  <w:t>Outline details of taught skills</w:t>
                </w:r>
                <w:r>
                  <w:t xml:space="preserve">  record here details of relevant skills taught in a class/group and details of relevant skills taught individually to this candidate as described in the specification.</w:t>
                </w:r>
              </w:p>
              <w:sdt>
                <w:sdtPr>
                  <w:rPr>
                    <w:b/>
                    <w:bCs/>
                  </w:rPr>
                  <w:id w:val="1025756251"/>
                  <w:placeholder>
                    <w:docPart w:val="4DC7C59DD6A74496A854932972300590"/>
                  </w:placeholder>
                  <w:showingPlcHdr/>
                </w:sdtPr>
                <w:sdtEndPr/>
                <w:sdtContent>
                  <w:p w14:paraId="721EC8FA" w14:textId="77777777" w:rsidR="00890882" w:rsidRPr="00897383" w:rsidRDefault="00890882" w:rsidP="00DF440F">
                    <w:pPr>
                      <w:spacing w:line="240" w:lineRule="auto"/>
                      <w:rPr>
                        <w:b/>
                        <w:bCs/>
                      </w:rPr>
                    </w:pPr>
                    <w:r w:rsidRPr="00897383">
                      <w:rPr>
                        <w:rStyle w:val="PlaceholderText"/>
                        <w:b/>
                        <w:bCs/>
                      </w:rPr>
                      <w:t>Click or tap here to enter text.</w:t>
                    </w:r>
                  </w:p>
                </w:sdtContent>
              </w:sdt>
            </w:tc>
          </w:tr>
        </w:tbl>
        <w:p w14:paraId="1BAAC37B" w14:textId="77777777" w:rsidR="00241497" w:rsidRDefault="00241497">
          <w:pPr>
            <w:spacing w:line="240" w:lineRule="auto"/>
          </w:pPr>
          <w:r>
            <w:br w:type="page"/>
          </w:r>
        </w:p>
        <w:p w14:paraId="267721B3" w14:textId="6AEA788C" w:rsidR="004A1083" w:rsidRPr="00897383" w:rsidRDefault="004A1083" w:rsidP="004A1083">
          <w:pPr>
            <w:pStyle w:val="Heading4"/>
          </w:pPr>
          <w:r>
            <w:lastRenderedPageBreak/>
            <w:t>Record</w:t>
          </w:r>
          <w:r w:rsidRPr="00897383">
            <w:t xml:space="preserve"> of marks</w:t>
          </w:r>
        </w:p>
        <w:p w14:paraId="435497F5" w14:textId="5F6E0C56" w:rsidR="004A1083" w:rsidRPr="00897383" w:rsidRDefault="004A1083" w:rsidP="004A1083">
          <w:pPr>
            <w:spacing w:line="240" w:lineRule="auto"/>
          </w:pPr>
          <w:r w:rsidRPr="004A1083">
            <w:t>To be completed by the supervisor</w:t>
          </w:r>
          <w:r>
            <w:t xml:space="preserve">. </w:t>
          </w:r>
          <w:r w:rsidRPr="00897383">
            <w:t>Marks must be awarded in accordance with the instructions and criteria in the specification.</w:t>
          </w:r>
        </w:p>
        <w:p w14:paraId="1F567A3B" w14:textId="77777777" w:rsidR="004A1083" w:rsidRDefault="004A1083" w:rsidP="004A1083">
          <w:pPr>
            <w:spacing w:line="240" w:lineRule="auto"/>
          </w:pPr>
        </w:p>
        <w:p w14:paraId="4A23B074" w14:textId="5638945B" w:rsidR="004A1083" w:rsidRDefault="004A1083" w:rsidP="004A1083">
          <w:pPr>
            <w:spacing w:line="240" w:lineRule="auto"/>
          </w:pPr>
          <w:r w:rsidRPr="004A1083">
            <w:t>Summary information to show how the marks have been awarded should be given in the spaces below in addition to comments in other pages of this document and any supporting information in the form of annotations on the candidate’s work.</w:t>
          </w:r>
        </w:p>
        <w:p w14:paraId="539BF64F" w14:textId="77777777" w:rsidR="004A1083" w:rsidRPr="00897383" w:rsidRDefault="004A1083" w:rsidP="004A1083">
          <w:pPr>
            <w:spacing w:line="240" w:lineRule="auto"/>
          </w:pPr>
        </w:p>
        <w:tbl>
          <w:tblPr>
            <w:tblStyle w:val="TableGrid"/>
            <w:tblW w:w="9634" w:type="dxa"/>
            <w:tblLook w:val="04A0" w:firstRow="1" w:lastRow="0" w:firstColumn="1" w:lastColumn="0" w:noHBand="0" w:noVBand="1"/>
          </w:tblPr>
          <w:tblGrid>
            <w:gridCol w:w="2122"/>
            <w:gridCol w:w="1176"/>
            <w:gridCol w:w="1128"/>
            <w:gridCol w:w="5208"/>
          </w:tblGrid>
          <w:tr w:rsidR="004A1083" w:rsidRPr="00897383" w14:paraId="49129A16" w14:textId="2E6C5771" w:rsidTr="004A1083">
            <w:trPr>
              <w:trHeight w:val="454"/>
            </w:trPr>
            <w:tc>
              <w:tcPr>
                <w:tcW w:w="2122" w:type="dxa"/>
                <w:shd w:val="clear" w:color="auto" w:fill="F2F2F2" w:themeFill="background1" w:themeFillShade="F2"/>
                <w:vAlign w:val="center"/>
              </w:tcPr>
              <w:p w14:paraId="21451C7A" w14:textId="77777777" w:rsidR="004A1083" w:rsidRPr="00897383" w:rsidRDefault="004A1083" w:rsidP="00DF440F">
                <w:pPr>
                  <w:spacing w:line="240" w:lineRule="auto"/>
                  <w:rPr>
                    <w:b/>
                    <w:bCs/>
                  </w:rPr>
                </w:pPr>
                <w:r w:rsidRPr="00897383">
                  <w:rPr>
                    <w:b/>
                    <w:bCs/>
                  </w:rPr>
                  <w:t>Assessment objectives</w:t>
                </w:r>
              </w:p>
            </w:tc>
            <w:tc>
              <w:tcPr>
                <w:tcW w:w="1176" w:type="dxa"/>
                <w:shd w:val="clear" w:color="auto" w:fill="F2F2F2" w:themeFill="background1" w:themeFillShade="F2"/>
                <w:vAlign w:val="center"/>
              </w:tcPr>
              <w:p w14:paraId="73623DBF" w14:textId="77777777" w:rsidR="004A1083" w:rsidRPr="00897383" w:rsidRDefault="004A1083" w:rsidP="00DF440F">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1AE7C8E4" w14:textId="77777777" w:rsidR="004A1083" w:rsidRPr="00897383" w:rsidRDefault="004A1083" w:rsidP="00DF440F">
                <w:pPr>
                  <w:spacing w:line="240" w:lineRule="auto"/>
                  <w:rPr>
                    <w:b/>
                    <w:bCs/>
                  </w:rPr>
                </w:pPr>
                <w:r w:rsidRPr="00897383">
                  <w:rPr>
                    <w:b/>
                    <w:bCs/>
                  </w:rPr>
                  <w:t>Mark</w:t>
                </w:r>
                <w:r w:rsidRPr="00897383">
                  <w:rPr>
                    <w:b/>
                    <w:bCs/>
                  </w:rPr>
                  <w:br/>
                  <w:t>awarded</w:t>
                </w:r>
              </w:p>
            </w:tc>
            <w:tc>
              <w:tcPr>
                <w:tcW w:w="5208" w:type="dxa"/>
                <w:shd w:val="clear" w:color="auto" w:fill="F2F2F2" w:themeFill="background1" w:themeFillShade="F2"/>
              </w:tcPr>
              <w:p w14:paraId="0D636158" w14:textId="029BFA95" w:rsidR="004A1083" w:rsidRPr="00897383" w:rsidRDefault="004A1083" w:rsidP="00DF440F">
                <w:pPr>
                  <w:spacing w:line="240" w:lineRule="auto"/>
                  <w:rPr>
                    <w:b/>
                    <w:bCs/>
                  </w:rPr>
                </w:pPr>
                <w:r w:rsidRPr="004A1083">
                  <w:rPr>
                    <w:b/>
                    <w:bCs/>
                  </w:rPr>
                  <w:t>Supervisor’s supporting statement</w:t>
                </w:r>
              </w:p>
            </w:tc>
          </w:tr>
          <w:tr w:rsidR="004A1083" w:rsidRPr="00897383" w14:paraId="531B6FCB" w14:textId="389A37E6" w:rsidTr="004A1083">
            <w:trPr>
              <w:trHeight w:val="964"/>
            </w:trPr>
            <w:tc>
              <w:tcPr>
                <w:tcW w:w="2122" w:type="dxa"/>
                <w:vAlign w:val="center"/>
              </w:tcPr>
              <w:p w14:paraId="69AE0DDD" w14:textId="42C92238" w:rsidR="004A1083" w:rsidRPr="00897383" w:rsidRDefault="004A1083" w:rsidP="00DF440F">
                <w:pPr>
                  <w:spacing w:line="240" w:lineRule="auto"/>
                  <w:ind w:left="720" w:hanging="720"/>
                </w:pPr>
                <w:r w:rsidRPr="00897383">
                  <w:t>AO1</w:t>
                </w:r>
                <w:r w:rsidRPr="00897383">
                  <w:tab/>
                </w:r>
                <w:r w:rsidRPr="004A1083">
                  <w:t>Manage</w:t>
                </w:r>
              </w:p>
            </w:tc>
            <w:tc>
              <w:tcPr>
                <w:tcW w:w="1176" w:type="dxa"/>
                <w:vAlign w:val="center"/>
              </w:tcPr>
              <w:p w14:paraId="5556C940" w14:textId="7746EB94" w:rsidR="004A1083" w:rsidRPr="00897383" w:rsidRDefault="004A1083" w:rsidP="00DF440F">
                <w:pPr>
                  <w:spacing w:line="240" w:lineRule="auto"/>
                  <w:jc w:val="center"/>
                </w:pPr>
                <w:r>
                  <w:t>10</w:t>
                </w:r>
              </w:p>
            </w:tc>
            <w:sdt>
              <w:sdtPr>
                <w:rPr>
                  <w:b/>
                  <w:bCs/>
                </w:rPr>
                <w:id w:val="659812708"/>
                <w:placeholder>
                  <w:docPart w:val="4DE671D56B174F2FBDF77414DE59CFF7"/>
                </w:placeholder>
                <w:showingPlcHdr/>
                <w:text/>
              </w:sdtPr>
              <w:sdtEndPr/>
              <w:sdtContent>
                <w:tc>
                  <w:tcPr>
                    <w:tcW w:w="1128" w:type="dxa"/>
                    <w:vAlign w:val="center"/>
                  </w:tcPr>
                  <w:p w14:paraId="7D7380A7"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831060490"/>
                <w:placeholder>
                  <w:docPart w:val="633C1AD630644C86BAF799B3A9016E7A"/>
                </w:placeholder>
                <w:showingPlcHdr/>
                <w:text/>
              </w:sdtPr>
              <w:sdtEndPr/>
              <w:sdtContent>
                <w:tc>
                  <w:tcPr>
                    <w:tcW w:w="5208" w:type="dxa"/>
                  </w:tcPr>
                  <w:p w14:paraId="0F5F3E9C" w14:textId="73DC95ED"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4A3A564F" w14:textId="53F1A829" w:rsidTr="004A1083">
            <w:trPr>
              <w:trHeight w:val="964"/>
            </w:trPr>
            <w:tc>
              <w:tcPr>
                <w:tcW w:w="2122" w:type="dxa"/>
                <w:vAlign w:val="center"/>
              </w:tcPr>
              <w:p w14:paraId="5E9C9297" w14:textId="08D03A30" w:rsidR="004A1083" w:rsidRPr="00897383" w:rsidRDefault="004A1083" w:rsidP="00DF440F">
                <w:pPr>
                  <w:spacing w:line="240" w:lineRule="auto"/>
                  <w:ind w:left="720" w:hanging="720"/>
                </w:pPr>
                <w:r w:rsidRPr="00897383">
                  <w:t>AO2</w:t>
                </w:r>
                <w:r w:rsidRPr="00897383">
                  <w:tab/>
                </w:r>
                <w:r w:rsidRPr="004A1083">
                  <w:t>Use resources</w:t>
                </w:r>
              </w:p>
            </w:tc>
            <w:tc>
              <w:tcPr>
                <w:tcW w:w="1176" w:type="dxa"/>
                <w:vAlign w:val="center"/>
              </w:tcPr>
              <w:p w14:paraId="37B08E83" w14:textId="77777777" w:rsidR="004A1083" w:rsidRPr="00897383" w:rsidRDefault="004A1083" w:rsidP="00DF440F">
                <w:pPr>
                  <w:spacing w:line="240" w:lineRule="auto"/>
                  <w:jc w:val="center"/>
                </w:pPr>
                <w:r w:rsidRPr="00897383">
                  <w:t>10</w:t>
                </w:r>
              </w:p>
            </w:tc>
            <w:sdt>
              <w:sdtPr>
                <w:rPr>
                  <w:b/>
                  <w:bCs/>
                </w:rPr>
                <w:id w:val="-469590911"/>
                <w:placeholder>
                  <w:docPart w:val="BBBB5751E5224075B80B688BE1674A44"/>
                </w:placeholder>
                <w:showingPlcHdr/>
                <w:text/>
              </w:sdtPr>
              <w:sdtEndPr/>
              <w:sdtContent>
                <w:tc>
                  <w:tcPr>
                    <w:tcW w:w="1128" w:type="dxa"/>
                    <w:vAlign w:val="center"/>
                  </w:tcPr>
                  <w:p w14:paraId="0B580166"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1007865014"/>
                <w:placeholder>
                  <w:docPart w:val="81DF6B36510F410BA3C518DD1F620A31"/>
                </w:placeholder>
                <w:showingPlcHdr/>
                <w:text/>
              </w:sdtPr>
              <w:sdtEndPr/>
              <w:sdtContent>
                <w:tc>
                  <w:tcPr>
                    <w:tcW w:w="5208" w:type="dxa"/>
                  </w:tcPr>
                  <w:p w14:paraId="78CCFD4A" w14:textId="63E9E018"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01C39C7D" w14:textId="77777777" w:rsidTr="004A1083">
            <w:trPr>
              <w:trHeight w:val="964"/>
            </w:trPr>
            <w:tc>
              <w:tcPr>
                <w:tcW w:w="2122" w:type="dxa"/>
                <w:tcBorders>
                  <w:bottom w:val="single" w:sz="4" w:space="0" w:color="auto"/>
                </w:tcBorders>
                <w:vAlign w:val="center"/>
              </w:tcPr>
              <w:p w14:paraId="56AFB527" w14:textId="77777777" w:rsidR="004A1083" w:rsidRPr="00897383" w:rsidRDefault="004A1083" w:rsidP="00DF440F">
                <w:pPr>
                  <w:spacing w:line="240" w:lineRule="auto"/>
                  <w:ind w:left="720" w:hanging="720"/>
                </w:pPr>
                <w:r w:rsidRPr="00897383">
                  <w:t>AO3</w:t>
                </w:r>
                <w:r w:rsidRPr="00897383">
                  <w:tab/>
                </w:r>
                <w:r w:rsidRPr="004A1083">
                  <w:t>Develop and realise</w:t>
                </w:r>
              </w:p>
            </w:tc>
            <w:tc>
              <w:tcPr>
                <w:tcW w:w="1176" w:type="dxa"/>
                <w:vAlign w:val="center"/>
              </w:tcPr>
              <w:p w14:paraId="2DC5799A" w14:textId="04FA8D42" w:rsidR="004A1083" w:rsidRPr="00897383" w:rsidRDefault="004A1083" w:rsidP="00DF440F">
                <w:pPr>
                  <w:spacing w:line="240" w:lineRule="auto"/>
                  <w:jc w:val="center"/>
                </w:pPr>
                <w:r>
                  <w:t>2</w:t>
                </w:r>
                <w:r w:rsidRPr="00897383">
                  <w:t>0</w:t>
                </w:r>
              </w:p>
            </w:tc>
            <w:sdt>
              <w:sdtPr>
                <w:rPr>
                  <w:b/>
                  <w:bCs/>
                </w:rPr>
                <w:id w:val="-1093085813"/>
                <w:placeholder>
                  <w:docPart w:val="CEA9D15D620345349CDC2C91DEA139E1"/>
                </w:placeholder>
                <w:showingPlcHdr/>
                <w:text/>
              </w:sdtPr>
              <w:sdtEndPr/>
              <w:sdtContent>
                <w:tc>
                  <w:tcPr>
                    <w:tcW w:w="1128" w:type="dxa"/>
                    <w:vAlign w:val="center"/>
                  </w:tcPr>
                  <w:p w14:paraId="0BD6DA05"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427658914"/>
                <w:placeholder>
                  <w:docPart w:val="0C3A3070570343DA8876E6F58DD64939"/>
                </w:placeholder>
                <w:showingPlcHdr/>
                <w:text/>
              </w:sdtPr>
              <w:sdtEndPr/>
              <w:sdtContent>
                <w:tc>
                  <w:tcPr>
                    <w:tcW w:w="5208" w:type="dxa"/>
                  </w:tcPr>
                  <w:p w14:paraId="4C76B9D2" w14:textId="46327673"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rsidRPr="00897383" w14:paraId="4BF8F1DD" w14:textId="6B1DFC43" w:rsidTr="004A1083">
            <w:trPr>
              <w:trHeight w:val="964"/>
            </w:trPr>
            <w:tc>
              <w:tcPr>
                <w:tcW w:w="2122" w:type="dxa"/>
                <w:tcBorders>
                  <w:bottom w:val="single" w:sz="4" w:space="0" w:color="auto"/>
                </w:tcBorders>
                <w:vAlign w:val="center"/>
              </w:tcPr>
              <w:p w14:paraId="3B0DEDA4" w14:textId="2EAEA622" w:rsidR="004A1083" w:rsidRPr="00897383" w:rsidRDefault="004A1083" w:rsidP="00DF440F">
                <w:pPr>
                  <w:spacing w:line="240" w:lineRule="auto"/>
                  <w:ind w:left="720" w:hanging="720"/>
                </w:pPr>
                <w:r w:rsidRPr="00897383">
                  <w:t>AO</w:t>
                </w:r>
                <w:r>
                  <w:t>4</w:t>
                </w:r>
                <w:r w:rsidRPr="00897383">
                  <w:tab/>
                </w:r>
                <w:r>
                  <w:t>Review</w:t>
                </w:r>
              </w:p>
            </w:tc>
            <w:tc>
              <w:tcPr>
                <w:tcW w:w="1176" w:type="dxa"/>
                <w:vAlign w:val="center"/>
              </w:tcPr>
              <w:p w14:paraId="2062775C" w14:textId="77777777" w:rsidR="004A1083" w:rsidRPr="00897383" w:rsidRDefault="004A1083" w:rsidP="00DF440F">
                <w:pPr>
                  <w:spacing w:line="240" w:lineRule="auto"/>
                  <w:jc w:val="center"/>
                </w:pPr>
                <w:r w:rsidRPr="00897383">
                  <w:t>10</w:t>
                </w:r>
              </w:p>
            </w:tc>
            <w:sdt>
              <w:sdtPr>
                <w:rPr>
                  <w:b/>
                  <w:bCs/>
                </w:rPr>
                <w:id w:val="1644227429"/>
                <w:placeholder>
                  <w:docPart w:val="21AA01031AE940FA9D1F5301C685F7F6"/>
                </w:placeholder>
                <w:showingPlcHdr/>
                <w:text/>
              </w:sdtPr>
              <w:sdtEndPr/>
              <w:sdtContent>
                <w:tc>
                  <w:tcPr>
                    <w:tcW w:w="1128" w:type="dxa"/>
                    <w:vAlign w:val="center"/>
                  </w:tcPr>
                  <w:p w14:paraId="7C89C289" w14:textId="77777777" w:rsidR="004A1083" w:rsidRPr="00897383" w:rsidRDefault="004A1083" w:rsidP="00DF440F">
                    <w:pPr>
                      <w:spacing w:line="240" w:lineRule="auto"/>
                      <w:jc w:val="center"/>
                      <w:rPr>
                        <w:b/>
                        <w:bCs/>
                      </w:rPr>
                    </w:pPr>
                    <w:r w:rsidRPr="00897383">
                      <w:rPr>
                        <w:rStyle w:val="PlaceholderText"/>
                        <w:b/>
                        <w:bCs/>
                      </w:rPr>
                      <w:t>Click.</w:t>
                    </w:r>
                  </w:p>
                </w:tc>
              </w:sdtContent>
            </w:sdt>
            <w:sdt>
              <w:sdtPr>
                <w:rPr>
                  <w:b/>
                  <w:bCs/>
                </w:rPr>
                <w:id w:val="-1860270408"/>
                <w:placeholder>
                  <w:docPart w:val="36A4F27221CD494282FEF10C7BBD1E13"/>
                </w:placeholder>
                <w:showingPlcHdr/>
                <w:text/>
              </w:sdtPr>
              <w:sdtEndPr/>
              <w:sdtContent>
                <w:tc>
                  <w:tcPr>
                    <w:tcW w:w="5208" w:type="dxa"/>
                    <w:tcBorders>
                      <w:bottom w:val="single" w:sz="4" w:space="0" w:color="auto"/>
                    </w:tcBorders>
                  </w:tcPr>
                  <w:p w14:paraId="78638442" w14:textId="4C9B89FC" w:rsidR="004A1083" w:rsidRPr="004A1083" w:rsidRDefault="004A1083" w:rsidP="004A1083">
                    <w:pPr>
                      <w:spacing w:line="240" w:lineRule="auto"/>
                      <w:rPr>
                        <w:b/>
                        <w:bCs/>
                      </w:rPr>
                    </w:pPr>
                    <w:r w:rsidRPr="004A1083">
                      <w:rPr>
                        <w:rStyle w:val="PlaceholderText"/>
                        <w:b/>
                        <w:bCs/>
                      </w:rPr>
                      <w:t>Click or tap here to enter text.</w:t>
                    </w:r>
                  </w:p>
                </w:tc>
              </w:sdtContent>
            </w:sdt>
          </w:tr>
          <w:tr w:rsidR="004A1083" w14:paraId="58F539A6" w14:textId="1CD5C3CD" w:rsidTr="004A1083">
            <w:trPr>
              <w:trHeight w:val="454"/>
            </w:trPr>
            <w:tc>
              <w:tcPr>
                <w:tcW w:w="2122" w:type="dxa"/>
                <w:shd w:val="clear" w:color="auto" w:fill="F2F2F2" w:themeFill="background1" w:themeFillShade="F2"/>
                <w:vAlign w:val="center"/>
              </w:tcPr>
              <w:p w14:paraId="28637AF0" w14:textId="77777777" w:rsidR="004A1083" w:rsidRPr="00897383" w:rsidRDefault="004A1083" w:rsidP="00DF440F">
                <w:pPr>
                  <w:spacing w:line="240" w:lineRule="auto"/>
                  <w:jc w:val="right"/>
                </w:pPr>
                <w:r w:rsidRPr="00897383">
                  <w:t>Total mark</w:t>
                </w:r>
              </w:p>
            </w:tc>
            <w:tc>
              <w:tcPr>
                <w:tcW w:w="1176" w:type="dxa"/>
                <w:vAlign w:val="center"/>
              </w:tcPr>
              <w:p w14:paraId="0B6FFFE4" w14:textId="6301BEA3" w:rsidR="004A1083" w:rsidRPr="00897383" w:rsidRDefault="004A1083" w:rsidP="00DF440F">
                <w:pPr>
                  <w:spacing w:line="240" w:lineRule="auto"/>
                  <w:jc w:val="center"/>
                </w:pPr>
                <w:r>
                  <w:t>5</w:t>
                </w:r>
                <w:r w:rsidRPr="00897383">
                  <w:t>0</w:t>
                </w:r>
              </w:p>
            </w:tc>
            <w:sdt>
              <w:sdtPr>
                <w:rPr>
                  <w:b/>
                  <w:bCs/>
                </w:rPr>
                <w:id w:val="-112682082"/>
                <w:placeholder>
                  <w:docPart w:val="4A5F40E82A3D4CEA8AB7181D215E4C4E"/>
                </w:placeholder>
                <w:showingPlcHdr/>
                <w:text/>
              </w:sdtPr>
              <w:sdtEndPr/>
              <w:sdtContent>
                <w:tc>
                  <w:tcPr>
                    <w:tcW w:w="1128" w:type="dxa"/>
                    <w:vAlign w:val="center"/>
                  </w:tcPr>
                  <w:p w14:paraId="62B871DE" w14:textId="77777777" w:rsidR="004A1083" w:rsidRPr="003D393A" w:rsidRDefault="004A1083" w:rsidP="00DF440F">
                    <w:pPr>
                      <w:spacing w:line="240" w:lineRule="auto"/>
                      <w:jc w:val="center"/>
                      <w:rPr>
                        <w:b/>
                        <w:bCs/>
                      </w:rPr>
                    </w:pPr>
                    <w:r w:rsidRPr="00897383">
                      <w:rPr>
                        <w:rStyle w:val="PlaceholderText"/>
                        <w:b/>
                        <w:bCs/>
                      </w:rPr>
                      <w:t>Click.</w:t>
                    </w:r>
                  </w:p>
                </w:tc>
              </w:sdtContent>
            </w:sdt>
            <w:tc>
              <w:tcPr>
                <w:tcW w:w="5208" w:type="dxa"/>
                <w:tcBorders>
                  <w:bottom w:val="nil"/>
                  <w:right w:val="nil"/>
                </w:tcBorders>
              </w:tcPr>
              <w:p w14:paraId="4FC551A2" w14:textId="77777777" w:rsidR="004A1083" w:rsidRDefault="004A1083" w:rsidP="00DF440F">
                <w:pPr>
                  <w:spacing w:line="240" w:lineRule="auto"/>
                  <w:jc w:val="center"/>
                  <w:rPr>
                    <w:b/>
                    <w:bCs/>
                  </w:rPr>
                </w:pPr>
              </w:p>
            </w:tc>
          </w:tr>
        </w:tbl>
        <w:p w14:paraId="4182D40E" w14:textId="77777777" w:rsidR="004A1083" w:rsidRPr="00897383" w:rsidRDefault="004A1083" w:rsidP="004A1083">
          <w:pPr>
            <w:spacing w:line="240" w:lineRule="auto"/>
          </w:pPr>
        </w:p>
        <w:tbl>
          <w:tblPr>
            <w:tblStyle w:val="TableGrid"/>
            <w:tblW w:w="0" w:type="auto"/>
            <w:tblLook w:val="04A0" w:firstRow="1" w:lastRow="0" w:firstColumn="1" w:lastColumn="0" w:noHBand="0" w:noVBand="1"/>
          </w:tblPr>
          <w:tblGrid>
            <w:gridCol w:w="9628"/>
          </w:tblGrid>
          <w:tr w:rsidR="004A1083" w:rsidRPr="00897383" w14:paraId="783C2F4E" w14:textId="77777777" w:rsidTr="004A1083">
            <w:trPr>
              <w:trHeight w:val="2268"/>
            </w:trPr>
            <w:tc>
              <w:tcPr>
                <w:tcW w:w="9628" w:type="dxa"/>
              </w:tcPr>
              <w:p w14:paraId="530DE9A9" w14:textId="29B1EE68" w:rsidR="004A1083" w:rsidRPr="00897383" w:rsidRDefault="004A1083" w:rsidP="00DF440F">
                <w:pPr>
                  <w:spacing w:line="240" w:lineRule="auto"/>
                </w:pPr>
                <w:r w:rsidRPr="004A1083">
                  <w:t>Supervisor’s concluding comments</w:t>
                </w:r>
              </w:p>
              <w:sdt>
                <w:sdtPr>
                  <w:rPr>
                    <w:b/>
                    <w:bCs/>
                  </w:rPr>
                  <w:id w:val="-432660423"/>
                  <w:placeholder>
                    <w:docPart w:val="DE07EF4657604CA6B8914D8F84D1DB85"/>
                  </w:placeholder>
                  <w:showingPlcHdr/>
                </w:sdtPr>
                <w:sdtEndPr/>
                <w:sdtContent>
                  <w:p w14:paraId="57C9EAA9" w14:textId="77777777" w:rsidR="004A1083" w:rsidRPr="00897383" w:rsidRDefault="004A1083" w:rsidP="00DF440F">
                    <w:pPr>
                      <w:spacing w:line="240" w:lineRule="auto"/>
                      <w:rPr>
                        <w:b/>
                        <w:bCs/>
                      </w:rPr>
                    </w:pPr>
                    <w:r w:rsidRPr="00897383">
                      <w:rPr>
                        <w:rStyle w:val="PlaceholderText"/>
                        <w:b/>
                        <w:bCs/>
                      </w:rPr>
                      <w:t>Click or tap here to enter text.</w:t>
                    </w:r>
                  </w:p>
                </w:sdtContent>
              </w:sdt>
            </w:tc>
          </w:tr>
        </w:tbl>
        <w:p w14:paraId="09D394B4" w14:textId="77777777" w:rsidR="004A1083" w:rsidRPr="00897383" w:rsidRDefault="004A1083" w:rsidP="004A1083">
          <w:pPr>
            <w:spacing w:line="240" w:lineRule="auto"/>
          </w:pPr>
        </w:p>
        <w:tbl>
          <w:tblPr>
            <w:tblStyle w:val="TableGrid"/>
            <w:tblW w:w="0" w:type="auto"/>
            <w:tblLook w:val="04A0" w:firstRow="1" w:lastRow="0" w:firstColumn="1" w:lastColumn="0" w:noHBand="0" w:noVBand="1"/>
          </w:tblPr>
          <w:tblGrid>
            <w:gridCol w:w="9628"/>
          </w:tblGrid>
          <w:tr w:rsidR="004A1083" w:rsidRPr="00897383" w14:paraId="174DAAC0" w14:textId="77777777" w:rsidTr="004A1083">
            <w:trPr>
              <w:trHeight w:val="2268"/>
            </w:trPr>
            <w:tc>
              <w:tcPr>
                <w:tcW w:w="9628" w:type="dxa"/>
              </w:tcPr>
              <w:p w14:paraId="14FC7AC3" w14:textId="0C172080" w:rsidR="004A1083" w:rsidRPr="00897383" w:rsidRDefault="004A1083" w:rsidP="00DF440F">
                <w:pPr>
                  <w:spacing w:line="240" w:lineRule="auto"/>
                </w:pPr>
                <w:r w:rsidRPr="004A1083">
                  <w:t>Internal moderation comments if appropriate</w:t>
                </w:r>
              </w:p>
              <w:sdt>
                <w:sdtPr>
                  <w:rPr>
                    <w:b/>
                    <w:bCs/>
                  </w:rPr>
                  <w:id w:val="1275588104"/>
                  <w:placeholder>
                    <w:docPart w:val="B55CC2DEFCAC4014B0E8639585810619"/>
                  </w:placeholder>
                  <w:showingPlcHdr/>
                </w:sdtPr>
                <w:sdtEndPr/>
                <w:sdtContent>
                  <w:p w14:paraId="34FE3540" w14:textId="77777777" w:rsidR="004A1083" w:rsidRPr="00897383" w:rsidRDefault="004A1083" w:rsidP="00DF440F">
                    <w:pPr>
                      <w:spacing w:line="240" w:lineRule="auto"/>
                      <w:rPr>
                        <w:b/>
                        <w:bCs/>
                      </w:rPr>
                    </w:pPr>
                    <w:r w:rsidRPr="00897383">
                      <w:rPr>
                        <w:rStyle w:val="PlaceholderText"/>
                        <w:b/>
                        <w:bCs/>
                      </w:rPr>
                      <w:t>Click or tap here to enter text.</w:t>
                    </w:r>
                  </w:p>
                </w:sdtContent>
              </w:sdt>
            </w:tc>
          </w:tr>
        </w:tbl>
        <w:p w14:paraId="40E10BB1" w14:textId="77777777" w:rsidR="004A1083" w:rsidRDefault="004A1083" w:rsidP="004A1083"/>
        <w:p w14:paraId="64342CD5" w14:textId="63F1AE6E" w:rsidR="004A1083" w:rsidRPr="00897383" w:rsidRDefault="004A1083" w:rsidP="004A1083">
          <w:pPr>
            <w:pStyle w:val="Heading4"/>
          </w:pPr>
          <w:r>
            <w:t>Supervisor declaration</w:t>
          </w:r>
        </w:p>
        <w:p w14:paraId="42F87116" w14:textId="2027AA34" w:rsidR="004A1083" w:rsidRDefault="004A1083" w:rsidP="004A1083">
          <w:r w:rsidRPr="004A1083">
            <w:t>I confirm that no work assessed for the award of the marks above is also to be submitted, or has been submitted, for any other accredited qualification(s).</w:t>
          </w:r>
        </w:p>
        <w:p w14:paraId="26AC740B" w14:textId="77777777" w:rsidR="004A1083" w:rsidRPr="00897383" w:rsidRDefault="004A1083" w:rsidP="004A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A1083" w:rsidRPr="00897383" w14:paraId="6A94467A" w14:textId="77777777" w:rsidTr="00DF440F">
            <w:trPr>
              <w:trHeight w:val="454"/>
            </w:trPr>
            <w:tc>
              <w:tcPr>
                <w:tcW w:w="2127" w:type="dxa"/>
                <w:tcMar>
                  <w:left w:w="0" w:type="dxa"/>
                </w:tcMar>
                <w:vAlign w:val="bottom"/>
              </w:tcPr>
              <w:p w14:paraId="148A6211" w14:textId="77777777" w:rsidR="004A1083" w:rsidRPr="00897383" w:rsidRDefault="004A1083" w:rsidP="00DF440F">
                <w:r>
                  <w:t>Supervisor</w:t>
                </w:r>
                <w:r w:rsidRPr="00897383">
                  <w:t xml:space="preserve"> signature</w:t>
                </w:r>
              </w:p>
            </w:tc>
            <w:sdt>
              <w:sdtPr>
                <w:rPr>
                  <w:b/>
                  <w:bCs/>
                </w:rPr>
                <w:id w:val="943587622"/>
                <w:placeholder>
                  <w:docPart w:val="14B36DA5925843AF829ACDF846BB5F74"/>
                </w:placeholder>
                <w:showingPlcHdr/>
                <w:text/>
              </w:sdtPr>
              <w:sdtEndPr/>
              <w:sdtContent>
                <w:tc>
                  <w:tcPr>
                    <w:tcW w:w="4819" w:type="dxa"/>
                    <w:tcBorders>
                      <w:bottom w:val="single" w:sz="4" w:space="0" w:color="auto"/>
                    </w:tcBorders>
                    <w:vAlign w:val="bottom"/>
                  </w:tcPr>
                  <w:p w14:paraId="1BE0D4B5" w14:textId="77777777" w:rsidR="004A1083" w:rsidRPr="00897383" w:rsidRDefault="004A1083" w:rsidP="00DF440F">
                    <w:pPr>
                      <w:rPr>
                        <w:b/>
                        <w:bCs/>
                      </w:rPr>
                    </w:pPr>
                    <w:r w:rsidRPr="00897383">
                      <w:rPr>
                        <w:rStyle w:val="PlaceholderText"/>
                        <w:b/>
                        <w:bCs/>
                      </w:rPr>
                      <w:t>Click or tap here to enter text.</w:t>
                    </w:r>
                  </w:p>
                </w:tc>
              </w:sdtContent>
            </w:sdt>
            <w:tc>
              <w:tcPr>
                <w:tcW w:w="1134" w:type="dxa"/>
                <w:vAlign w:val="bottom"/>
              </w:tcPr>
              <w:p w14:paraId="1B4CF5E1" w14:textId="77777777" w:rsidR="004A1083" w:rsidRPr="00897383" w:rsidRDefault="004A1083" w:rsidP="00DF440F">
                <w:r w:rsidRPr="00897383">
                  <w:t>Date</w:t>
                </w:r>
              </w:p>
            </w:tc>
            <w:sdt>
              <w:sdtPr>
                <w:rPr>
                  <w:b/>
                  <w:bCs/>
                </w:rPr>
                <w:id w:val="1343131413"/>
                <w:placeholder>
                  <w:docPart w:val="CA5DF12406B34DA0BD1AB3405C06FC60"/>
                </w:placeholder>
                <w:showingPlcHdr/>
                <w:text/>
              </w:sdtPr>
              <w:sdtEndPr/>
              <w:sdtContent>
                <w:tc>
                  <w:tcPr>
                    <w:tcW w:w="1548" w:type="dxa"/>
                    <w:tcBorders>
                      <w:bottom w:val="single" w:sz="4" w:space="0" w:color="auto"/>
                    </w:tcBorders>
                    <w:vAlign w:val="bottom"/>
                  </w:tcPr>
                  <w:p w14:paraId="72816F35" w14:textId="77777777" w:rsidR="004A1083" w:rsidRPr="00897383" w:rsidRDefault="004A1083" w:rsidP="00DF440F">
                    <w:pPr>
                      <w:rPr>
                        <w:b/>
                        <w:bCs/>
                      </w:rPr>
                    </w:pPr>
                    <w:r w:rsidRPr="00897383">
                      <w:rPr>
                        <w:rStyle w:val="PlaceholderText"/>
                        <w:b/>
                        <w:bCs/>
                      </w:rPr>
                      <w:t>Click.</w:t>
                    </w:r>
                  </w:p>
                </w:tc>
              </w:sdtContent>
            </w:sdt>
          </w:tr>
        </w:tbl>
        <w:p w14:paraId="2889D44A" w14:textId="24D24914" w:rsidR="004A1083" w:rsidRDefault="004A1083">
          <w:pPr>
            <w:spacing w:line="240" w:lineRule="auto"/>
          </w:pPr>
          <w:r>
            <w:br w:type="page"/>
          </w:r>
        </w:p>
        <w:p w14:paraId="60B77FE3" w14:textId="17260883" w:rsidR="00573EBD" w:rsidRPr="00897383" w:rsidRDefault="00573EBD" w:rsidP="00573EBD">
          <w:pPr>
            <w:pStyle w:val="Heading4"/>
          </w:pPr>
          <w:r>
            <w:lastRenderedPageBreak/>
            <w:t>Record</w:t>
          </w:r>
          <w:r w:rsidRPr="00897383">
            <w:t xml:space="preserve"> of </w:t>
          </w:r>
          <w:r>
            <w:t>initial ideas</w:t>
          </w:r>
        </w:p>
        <w:p w14:paraId="7AB21DB3" w14:textId="18E32ECD" w:rsidR="00573EBD" w:rsidRPr="00897383" w:rsidRDefault="00573EBD" w:rsidP="00573EBD">
          <w:pPr>
            <w:spacing w:line="240" w:lineRule="auto"/>
          </w:pPr>
          <w:r>
            <w:t>To be completed by the candidate This page records initial meeting(s) with your supervisor to agree your project ideas. Additional pages can be submitted if more than one idea has been explored.</w:t>
          </w:r>
        </w:p>
        <w:p w14:paraId="1E2A4DFF" w14:textId="77777777" w:rsidR="00573EBD" w:rsidRDefault="00573EBD" w:rsidP="00573EB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573EBD" w14:paraId="197F53AB" w14:textId="77777777" w:rsidTr="00573EBD">
            <w:trPr>
              <w:trHeight w:val="1418"/>
            </w:trPr>
            <w:tc>
              <w:tcPr>
                <w:tcW w:w="9628" w:type="dxa"/>
              </w:tcPr>
              <w:p w14:paraId="2CEECC4E" w14:textId="77777777" w:rsidR="00573EBD" w:rsidRDefault="00573EBD" w:rsidP="00121A50">
                <w:pPr>
                  <w:spacing w:line="240" w:lineRule="auto"/>
                </w:pPr>
                <w:r w:rsidRPr="00573EBD">
                  <w:t>My idea(s) for topic/title</w:t>
                </w:r>
              </w:p>
              <w:sdt>
                <w:sdtPr>
                  <w:rPr>
                    <w:b/>
                    <w:bCs/>
                  </w:rPr>
                  <w:id w:val="-1131631490"/>
                  <w:placeholder>
                    <w:docPart w:val="B5E14DED080F4785AC24B42A265D45A8"/>
                  </w:placeholder>
                  <w:showingPlcHdr/>
                </w:sdtPr>
                <w:sdtEndPr/>
                <w:sdtContent>
                  <w:p w14:paraId="6A09EABD" w14:textId="685B69EF"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19F1B925" w14:textId="77777777" w:rsidTr="00573EBD">
            <w:trPr>
              <w:trHeight w:val="3402"/>
            </w:trPr>
            <w:tc>
              <w:tcPr>
                <w:tcW w:w="9628" w:type="dxa"/>
              </w:tcPr>
              <w:p w14:paraId="31935D93" w14:textId="77777777" w:rsidR="00573EBD" w:rsidRDefault="00573EBD" w:rsidP="00121A50">
                <w:pPr>
                  <w:spacing w:line="240" w:lineRule="auto"/>
                </w:pPr>
                <w:r w:rsidRPr="00573EBD">
                  <w:t>My ideas for research and development of my project</w:t>
                </w:r>
              </w:p>
              <w:sdt>
                <w:sdtPr>
                  <w:rPr>
                    <w:b/>
                    <w:bCs/>
                  </w:rPr>
                  <w:id w:val="-315037446"/>
                  <w:placeholder>
                    <w:docPart w:val="45B7A45D440A4A1CBD48C519E1599879"/>
                  </w:placeholder>
                  <w:showingPlcHdr/>
                </w:sdtPr>
                <w:sdtEndPr/>
                <w:sdtContent>
                  <w:p w14:paraId="44B97607" w14:textId="19BE8F80"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04800C39" w14:textId="77777777" w:rsidTr="00573EBD">
            <w:trPr>
              <w:trHeight w:val="3402"/>
            </w:trPr>
            <w:tc>
              <w:tcPr>
                <w:tcW w:w="9628" w:type="dxa"/>
              </w:tcPr>
              <w:p w14:paraId="4CB5BE08" w14:textId="77777777" w:rsidR="00573EBD" w:rsidRDefault="00573EBD" w:rsidP="00121A50">
                <w:pPr>
                  <w:spacing w:line="240" w:lineRule="auto"/>
                </w:pPr>
                <w:r w:rsidRPr="00573EBD">
                  <w:t>My summary of the comments and advice from my supervisor</w:t>
                </w:r>
              </w:p>
              <w:sdt>
                <w:sdtPr>
                  <w:rPr>
                    <w:b/>
                    <w:bCs/>
                  </w:rPr>
                  <w:id w:val="367106342"/>
                  <w:placeholder>
                    <w:docPart w:val="90ED40D19CE64D4498D0FB57B9B3AFD9"/>
                  </w:placeholder>
                  <w:showingPlcHdr/>
                </w:sdtPr>
                <w:sdtEndPr/>
                <w:sdtContent>
                  <w:p w14:paraId="695888AC" w14:textId="564BF6DF" w:rsidR="00573EBD" w:rsidRPr="00573EBD" w:rsidRDefault="00573EBD" w:rsidP="00121A50">
                    <w:pPr>
                      <w:spacing w:line="240" w:lineRule="auto"/>
                      <w:rPr>
                        <w:b/>
                        <w:bCs/>
                      </w:rPr>
                    </w:pPr>
                    <w:r w:rsidRPr="00573EBD">
                      <w:rPr>
                        <w:rStyle w:val="PlaceholderText"/>
                        <w:b/>
                        <w:bCs/>
                      </w:rPr>
                      <w:t>Click or tap here to enter text.</w:t>
                    </w:r>
                  </w:p>
                </w:sdtContent>
              </w:sdt>
            </w:tc>
          </w:tr>
          <w:tr w:rsidR="00573EBD" w14:paraId="1FBADF5C" w14:textId="77777777" w:rsidTr="00573EBD">
            <w:trPr>
              <w:trHeight w:val="3402"/>
            </w:trPr>
            <w:tc>
              <w:tcPr>
                <w:tcW w:w="9628" w:type="dxa"/>
              </w:tcPr>
              <w:p w14:paraId="7E0A5077" w14:textId="77777777" w:rsidR="00573EBD" w:rsidRDefault="00573EBD" w:rsidP="00121A50">
                <w:pPr>
                  <w:spacing w:line="240" w:lineRule="auto"/>
                </w:pPr>
                <w:r w:rsidRPr="00573EBD">
                  <w:t>Modifications I have made as a result of my discussion with my supervisor</w:t>
                </w:r>
              </w:p>
              <w:sdt>
                <w:sdtPr>
                  <w:rPr>
                    <w:b/>
                    <w:bCs/>
                  </w:rPr>
                  <w:id w:val="-1895502174"/>
                  <w:placeholder>
                    <w:docPart w:val="B5D3B6F8D1E840179F4473ADFA0AC803"/>
                  </w:placeholder>
                  <w:showingPlcHdr/>
                </w:sdtPr>
                <w:sdtEndPr/>
                <w:sdtContent>
                  <w:p w14:paraId="3F61A319" w14:textId="163FE0B9" w:rsidR="00573EBD" w:rsidRPr="00573EBD" w:rsidRDefault="00573EBD" w:rsidP="00121A50">
                    <w:pPr>
                      <w:spacing w:line="240" w:lineRule="auto"/>
                      <w:rPr>
                        <w:b/>
                        <w:bCs/>
                      </w:rPr>
                    </w:pPr>
                    <w:r w:rsidRPr="00573EBD">
                      <w:rPr>
                        <w:rStyle w:val="PlaceholderText"/>
                        <w:b/>
                        <w:bCs/>
                      </w:rPr>
                      <w:t>Click or tap here to enter text.</w:t>
                    </w:r>
                  </w:p>
                </w:sdtContent>
              </w:sdt>
            </w:tc>
          </w:tr>
        </w:tbl>
        <w:p w14:paraId="51BB493F" w14:textId="77777777" w:rsidR="00573EBD" w:rsidRPr="00897383" w:rsidRDefault="00573EBD" w:rsidP="00573E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573EBD" w:rsidRPr="00897383" w14:paraId="7263223C" w14:textId="77777777" w:rsidTr="00BA569E">
            <w:trPr>
              <w:trHeight w:val="454"/>
            </w:trPr>
            <w:tc>
              <w:tcPr>
                <w:tcW w:w="6946" w:type="dxa"/>
                <w:tcMar>
                  <w:left w:w="0" w:type="dxa"/>
                </w:tcMar>
                <w:vAlign w:val="bottom"/>
              </w:tcPr>
              <w:p w14:paraId="2C569FE7" w14:textId="5B898091" w:rsidR="00573EBD" w:rsidRPr="00573EBD" w:rsidRDefault="00573EBD" w:rsidP="00DF440F"/>
            </w:tc>
            <w:tc>
              <w:tcPr>
                <w:tcW w:w="1134" w:type="dxa"/>
                <w:vAlign w:val="bottom"/>
              </w:tcPr>
              <w:p w14:paraId="12413331" w14:textId="77777777" w:rsidR="00573EBD" w:rsidRPr="00897383" w:rsidRDefault="00573EBD" w:rsidP="00DF440F">
                <w:r w:rsidRPr="00897383">
                  <w:t>Date</w:t>
                </w:r>
              </w:p>
            </w:tc>
            <w:sdt>
              <w:sdtPr>
                <w:rPr>
                  <w:b/>
                  <w:bCs/>
                </w:rPr>
                <w:id w:val="-1814937900"/>
                <w:placeholder>
                  <w:docPart w:val="2C785261D7184BA292C437CD2BC9B24B"/>
                </w:placeholder>
                <w:showingPlcHdr/>
                <w:text/>
              </w:sdtPr>
              <w:sdtEndPr/>
              <w:sdtContent>
                <w:tc>
                  <w:tcPr>
                    <w:tcW w:w="1548" w:type="dxa"/>
                    <w:tcBorders>
                      <w:bottom w:val="single" w:sz="4" w:space="0" w:color="auto"/>
                    </w:tcBorders>
                    <w:vAlign w:val="bottom"/>
                  </w:tcPr>
                  <w:p w14:paraId="6A55A335" w14:textId="77777777" w:rsidR="00573EBD" w:rsidRPr="00897383" w:rsidRDefault="00573EBD" w:rsidP="00DF440F">
                    <w:pPr>
                      <w:rPr>
                        <w:b/>
                        <w:bCs/>
                      </w:rPr>
                    </w:pPr>
                    <w:r w:rsidRPr="00897383">
                      <w:rPr>
                        <w:rStyle w:val="PlaceholderText"/>
                        <w:b/>
                        <w:bCs/>
                      </w:rPr>
                      <w:t>Click.</w:t>
                    </w:r>
                  </w:p>
                </w:tc>
              </w:sdtContent>
            </w:sdt>
          </w:tr>
        </w:tbl>
        <w:p w14:paraId="78FD614B" w14:textId="77777777" w:rsidR="00573EBD" w:rsidRDefault="00573EBD">
          <w:pPr>
            <w:spacing w:line="240" w:lineRule="auto"/>
          </w:pPr>
          <w:r>
            <w:br w:type="page"/>
          </w:r>
        </w:p>
        <w:p w14:paraId="755F471B" w14:textId="68D51D90" w:rsidR="00121A50" w:rsidRPr="00897383" w:rsidRDefault="008B5D50" w:rsidP="00121A50">
          <w:pPr>
            <w:pStyle w:val="Heading4"/>
          </w:pPr>
          <w:r>
            <w:lastRenderedPageBreak/>
            <w:t>Part</w:t>
          </w:r>
          <w:r w:rsidR="00121A50" w:rsidRPr="00897383">
            <w:t xml:space="preserve"> </w:t>
          </w:r>
          <w:r w:rsidR="0043043F">
            <w:t>A</w:t>
          </w:r>
          <w:r w:rsidR="00121A50" w:rsidRPr="00897383">
            <w:t xml:space="preserve"> – </w:t>
          </w:r>
          <w:r w:rsidR="0043043F">
            <w:t>Candidate proposal</w:t>
          </w:r>
        </w:p>
        <w:p w14:paraId="23F7DA21" w14:textId="7677D97C" w:rsidR="0043043F" w:rsidRDefault="0043043F" w:rsidP="00121A50">
          <w:pPr>
            <w:spacing w:line="240" w:lineRule="auto"/>
          </w:pPr>
          <w:r w:rsidRPr="0043043F">
            <w:t>To be completed by the candidate</w:t>
          </w:r>
        </w:p>
        <w:p w14:paraId="56A310BD" w14:textId="77777777" w:rsidR="0043043F" w:rsidRPr="00897383" w:rsidRDefault="0043043F" w:rsidP="0043043F">
          <w:pPr>
            <w:spacing w:line="240" w:lineRule="auto"/>
          </w:pPr>
        </w:p>
        <w:tbl>
          <w:tblPr>
            <w:tblStyle w:val="TableGrid"/>
            <w:tblW w:w="0" w:type="auto"/>
            <w:tblLook w:val="04A0" w:firstRow="1" w:lastRow="0" w:firstColumn="1" w:lastColumn="0" w:noHBand="0" w:noVBand="1"/>
          </w:tblPr>
          <w:tblGrid>
            <w:gridCol w:w="9628"/>
          </w:tblGrid>
          <w:tr w:rsidR="0043043F" w:rsidRPr="00897383" w14:paraId="0077A004" w14:textId="77777777" w:rsidTr="00D73E01">
            <w:trPr>
              <w:trHeight w:val="2268"/>
            </w:trPr>
            <w:tc>
              <w:tcPr>
                <w:tcW w:w="9628" w:type="dxa"/>
              </w:tcPr>
              <w:p w14:paraId="79C28EFF" w14:textId="77777777" w:rsidR="0043043F" w:rsidRDefault="0043043F" w:rsidP="0043043F">
                <w:pPr>
                  <w:spacing w:line="240" w:lineRule="auto"/>
                </w:pPr>
                <w:r>
                  <w:t>Working title of my Extended Project.</w:t>
                </w:r>
              </w:p>
              <w:p w14:paraId="48C5F694" w14:textId="37F4BC5B" w:rsidR="0043043F" w:rsidRPr="00897383" w:rsidRDefault="0043043F" w:rsidP="0043043F">
                <w:pPr>
                  <w:spacing w:line="240" w:lineRule="auto"/>
                </w:pPr>
                <w:r>
                  <w:t>Present the topic to be researched in the form of a short statement/question/hypothesis with clear focus.</w:t>
                </w:r>
              </w:p>
              <w:sdt>
                <w:sdtPr>
                  <w:rPr>
                    <w:b/>
                    <w:bCs/>
                  </w:rPr>
                  <w:id w:val="462932898"/>
                  <w:placeholder>
                    <w:docPart w:val="FAC3C08727804918A25A9FD1FFCFC586"/>
                  </w:placeholder>
                  <w:showingPlcHdr/>
                </w:sdtPr>
                <w:sdtEndPr/>
                <w:sdtContent>
                  <w:p w14:paraId="6D917663" w14:textId="77777777" w:rsidR="0043043F" w:rsidRPr="00897383" w:rsidRDefault="0043043F" w:rsidP="00DF440F">
                    <w:pPr>
                      <w:spacing w:line="240" w:lineRule="auto"/>
                      <w:rPr>
                        <w:b/>
                        <w:bCs/>
                      </w:rPr>
                    </w:pPr>
                    <w:r w:rsidRPr="00897383">
                      <w:rPr>
                        <w:rStyle w:val="PlaceholderText"/>
                        <w:b/>
                        <w:bCs/>
                      </w:rPr>
                      <w:t>Click or tap here to enter text.</w:t>
                    </w:r>
                  </w:p>
                </w:sdtContent>
              </w:sdt>
            </w:tc>
          </w:tr>
        </w:tbl>
        <w:p w14:paraId="08426A3C" w14:textId="77777777" w:rsidR="0043043F" w:rsidRPr="00897383" w:rsidRDefault="0043043F" w:rsidP="0043043F">
          <w:pPr>
            <w:spacing w:line="240" w:lineRule="auto"/>
          </w:pPr>
        </w:p>
        <w:tbl>
          <w:tblPr>
            <w:tblStyle w:val="TableGrid"/>
            <w:tblW w:w="0" w:type="auto"/>
            <w:tblLook w:val="04A0" w:firstRow="1" w:lastRow="0" w:firstColumn="1" w:lastColumn="0" w:noHBand="0" w:noVBand="1"/>
          </w:tblPr>
          <w:tblGrid>
            <w:gridCol w:w="9628"/>
          </w:tblGrid>
          <w:tr w:rsidR="0043043F" w:rsidRPr="00897383" w14:paraId="5FBB4135" w14:textId="77777777" w:rsidTr="00D73E01">
            <w:trPr>
              <w:trHeight w:val="2155"/>
            </w:trPr>
            <w:tc>
              <w:tcPr>
                <w:tcW w:w="9628" w:type="dxa"/>
              </w:tcPr>
              <w:p w14:paraId="76F23CC9" w14:textId="001366E2" w:rsidR="0043043F" w:rsidRPr="00897383" w:rsidRDefault="006F1486" w:rsidP="00DF440F">
                <w:pPr>
                  <w:spacing w:line="240" w:lineRule="auto"/>
                </w:pPr>
                <w:r>
                  <w:t>M</w:t>
                </w:r>
                <w:r w:rsidR="0043043F" w:rsidRPr="0043043F">
                  <w:t>y initial resources will be</w:t>
                </w:r>
              </w:p>
              <w:sdt>
                <w:sdtPr>
                  <w:rPr>
                    <w:b/>
                    <w:bCs/>
                  </w:rPr>
                  <w:id w:val="1616333422"/>
                  <w:placeholder>
                    <w:docPart w:val="EE018A5AADA048A89B8D7056A80D379A"/>
                  </w:placeholder>
                  <w:showingPlcHdr/>
                </w:sdtPr>
                <w:sdtEndPr/>
                <w:sdtContent>
                  <w:p w14:paraId="4612F12E" w14:textId="77777777" w:rsidR="0043043F" w:rsidRPr="00897383" w:rsidRDefault="0043043F" w:rsidP="00DF440F">
                    <w:pPr>
                      <w:spacing w:line="240" w:lineRule="auto"/>
                      <w:rPr>
                        <w:b/>
                        <w:bCs/>
                      </w:rPr>
                    </w:pPr>
                    <w:r w:rsidRPr="00897383">
                      <w:rPr>
                        <w:rStyle w:val="PlaceholderText"/>
                        <w:b/>
                        <w:bCs/>
                      </w:rPr>
                      <w:t>Click or tap here to enter text.</w:t>
                    </w:r>
                  </w:p>
                </w:sdtContent>
              </w:sdt>
            </w:tc>
          </w:tr>
          <w:tr w:rsidR="0043043F" w:rsidRPr="00897383" w14:paraId="57B82010" w14:textId="77777777" w:rsidTr="00D73E01">
            <w:trPr>
              <w:trHeight w:val="2155"/>
            </w:trPr>
            <w:tc>
              <w:tcPr>
                <w:tcW w:w="9628" w:type="dxa"/>
              </w:tcPr>
              <w:p w14:paraId="057CDF0E" w14:textId="620E0C10" w:rsidR="0043043F" w:rsidRPr="00897383" w:rsidRDefault="006F1486" w:rsidP="0043043F">
                <w:pPr>
                  <w:spacing w:line="240" w:lineRule="auto"/>
                </w:pPr>
                <w:r>
                  <w:t>T</w:t>
                </w:r>
                <w:r w:rsidR="0043043F" w:rsidRPr="0043043F">
                  <w:t>he courses of study or area(s) of personal interest to which the topic relates</w:t>
                </w:r>
              </w:p>
              <w:sdt>
                <w:sdtPr>
                  <w:rPr>
                    <w:b/>
                    <w:bCs/>
                  </w:rPr>
                  <w:id w:val="-1264756589"/>
                  <w:placeholder>
                    <w:docPart w:val="079EDE89238F485E9072B436E4CD3273"/>
                  </w:placeholder>
                  <w:showingPlcHdr/>
                </w:sdtPr>
                <w:sdtEndPr/>
                <w:sdtContent>
                  <w:p w14:paraId="0C313B2F" w14:textId="2285CE97" w:rsidR="0043043F" w:rsidRPr="004D1ED3" w:rsidRDefault="0043043F" w:rsidP="0043043F">
                    <w:pPr>
                      <w:spacing w:line="240" w:lineRule="auto"/>
                      <w:rPr>
                        <w:b/>
                        <w:bCs/>
                      </w:rPr>
                    </w:pPr>
                    <w:r w:rsidRPr="004D1ED3">
                      <w:rPr>
                        <w:rStyle w:val="PlaceholderText"/>
                        <w:b/>
                        <w:bCs/>
                      </w:rPr>
                      <w:t>Click or tap here to enter text.</w:t>
                    </w:r>
                  </w:p>
                </w:sdtContent>
              </w:sdt>
            </w:tc>
          </w:tr>
          <w:tr w:rsidR="0043043F" w:rsidRPr="00897383" w14:paraId="45EAE2DB" w14:textId="77777777" w:rsidTr="00D73E01">
            <w:trPr>
              <w:trHeight w:val="2155"/>
            </w:trPr>
            <w:tc>
              <w:tcPr>
                <w:tcW w:w="9628" w:type="dxa"/>
              </w:tcPr>
              <w:p w14:paraId="5745C135" w14:textId="074C0CFC" w:rsidR="0043043F" w:rsidRPr="00897383" w:rsidRDefault="006F1486" w:rsidP="0043043F">
                <w:pPr>
                  <w:spacing w:line="240" w:lineRule="auto"/>
                </w:pPr>
                <w:r>
                  <w:t>M</w:t>
                </w:r>
                <w:r w:rsidR="0043043F" w:rsidRPr="0043043F">
                  <w:t>y intended product</w:t>
                </w:r>
              </w:p>
              <w:sdt>
                <w:sdtPr>
                  <w:rPr>
                    <w:b/>
                    <w:bCs/>
                  </w:rPr>
                  <w:id w:val="1395777393"/>
                  <w:placeholder>
                    <w:docPart w:val="2648C9E85B344F2F9BEDDFBEF444C47C"/>
                  </w:placeholder>
                  <w:showingPlcHdr/>
                </w:sdtPr>
                <w:sdtEndPr/>
                <w:sdtContent>
                  <w:p w14:paraId="62C1F542" w14:textId="2A120145" w:rsidR="0043043F" w:rsidRPr="004D1ED3" w:rsidRDefault="0043043F" w:rsidP="0043043F">
                    <w:pPr>
                      <w:spacing w:line="240" w:lineRule="auto"/>
                      <w:rPr>
                        <w:b/>
                        <w:bCs/>
                      </w:rPr>
                    </w:pPr>
                    <w:r w:rsidRPr="004D1ED3">
                      <w:rPr>
                        <w:rStyle w:val="PlaceholderText"/>
                        <w:b/>
                        <w:bCs/>
                      </w:rPr>
                      <w:t>Click or tap here to enter text.</w:t>
                    </w:r>
                  </w:p>
                </w:sdtContent>
              </w:sdt>
            </w:tc>
          </w:tr>
        </w:tbl>
        <w:p w14:paraId="0739A7BC" w14:textId="77777777" w:rsidR="0043043F" w:rsidRDefault="0043043F" w:rsidP="0043043F">
          <w:pPr>
            <w:spacing w:line="240" w:lineRule="auto"/>
          </w:pPr>
        </w:p>
        <w:p w14:paraId="6C2554C8" w14:textId="4CC21ABE" w:rsidR="0047103F" w:rsidRDefault="0047103F" w:rsidP="0043043F">
          <w:pPr>
            <w:spacing w:line="240" w:lineRule="auto"/>
          </w:pPr>
          <w:r w:rsidRPr="0047103F">
            <w:t>Provide details of the courses that you are currently studying</w:t>
          </w:r>
        </w:p>
        <w:p w14:paraId="7D128B14" w14:textId="77777777" w:rsidR="0047103F" w:rsidRPr="00897383" w:rsidRDefault="0047103F" w:rsidP="0043043F">
          <w:pPr>
            <w:spacing w:line="240" w:lineRule="auto"/>
          </w:pPr>
        </w:p>
        <w:tbl>
          <w:tblPr>
            <w:tblStyle w:val="TableGrid"/>
            <w:tblW w:w="9634" w:type="dxa"/>
            <w:tblLook w:val="04A0" w:firstRow="1" w:lastRow="0" w:firstColumn="1" w:lastColumn="0" w:noHBand="0" w:noVBand="1"/>
          </w:tblPr>
          <w:tblGrid>
            <w:gridCol w:w="1554"/>
            <w:gridCol w:w="3261"/>
            <w:gridCol w:w="1601"/>
            <w:gridCol w:w="3218"/>
          </w:tblGrid>
          <w:tr w:rsidR="0043043F" w:rsidRPr="00897383" w14:paraId="564D16F1" w14:textId="5CB7566F" w:rsidTr="0073673D">
            <w:trPr>
              <w:trHeight w:val="397"/>
            </w:trPr>
            <w:tc>
              <w:tcPr>
                <w:tcW w:w="1554" w:type="dxa"/>
                <w:shd w:val="clear" w:color="auto" w:fill="F2F2F2" w:themeFill="background1" w:themeFillShade="F2"/>
              </w:tcPr>
              <w:p w14:paraId="2D5414DF" w14:textId="0F37B8A4" w:rsidR="0043043F" w:rsidRPr="00897383" w:rsidRDefault="0043043F" w:rsidP="0043043F">
                <w:pPr>
                  <w:spacing w:line="240" w:lineRule="auto"/>
                  <w:rPr>
                    <w:b/>
                    <w:bCs/>
                  </w:rPr>
                </w:pPr>
                <w:r>
                  <w:rPr>
                    <w:b/>
                    <w:bCs/>
                  </w:rPr>
                  <w:t>Qualification type</w:t>
                </w:r>
              </w:p>
            </w:tc>
            <w:tc>
              <w:tcPr>
                <w:tcW w:w="3261" w:type="dxa"/>
                <w:shd w:val="clear" w:color="auto" w:fill="F2F2F2" w:themeFill="background1" w:themeFillShade="F2"/>
                <w:vAlign w:val="center"/>
              </w:tcPr>
              <w:p w14:paraId="49E48CCC" w14:textId="4FDE69E2" w:rsidR="0043043F" w:rsidRPr="00897383" w:rsidRDefault="0043043F" w:rsidP="0043043F">
                <w:pPr>
                  <w:spacing w:line="240" w:lineRule="auto"/>
                  <w:rPr>
                    <w:b/>
                    <w:bCs/>
                  </w:rPr>
                </w:pPr>
                <w:r>
                  <w:rPr>
                    <w:b/>
                    <w:bCs/>
                  </w:rPr>
                  <w:t>Awarding body &amp; subject</w:t>
                </w:r>
              </w:p>
            </w:tc>
            <w:tc>
              <w:tcPr>
                <w:tcW w:w="1601" w:type="dxa"/>
                <w:shd w:val="clear" w:color="auto" w:fill="F2F2F2" w:themeFill="background1" w:themeFillShade="F2"/>
              </w:tcPr>
              <w:p w14:paraId="5FFA3C1C" w14:textId="3B68E57F" w:rsidR="0043043F" w:rsidRPr="00897383" w:rsidRDefault="0043043F" w:rsidP="0043043F">
                <w:pPr>
                  <w:spacing w:line="240" w:lineRule="auto"/>
                  <w:rPr>
                    <w:b/>
                    <w:bCs/>
                  </w:rPr>
                </w:pPr>
                <w:r>
                  <w:rPr>
                    <w:b/>
                    <w:bCs/>
                  </w:rPr>
                  <w:t>Qualification type</w:t>
                </w:r>
              </w:p>
            </w:tc>
            <w:tc>
              <w:tcPr>
                <w:tcW w:w="3218" w:type="dxa"/>
                <w:shd w:val="clear" w:color="auto" w:fill="F2F2F2" w:themeFill="background1" w:themeFillShade="F2"/>
              </w:tcPr>
              <w:p w14:paraId="007BBF43" w14:textId="77777777" w:rsidR="0043043F" w:rsidRPr="00897383" w:rsidRDefault="0043043F" w:rsidP="0043043F">
                <w:pPr>
                  <w:spacing w:line="240" w:lineRule="auto"/>
                  <w:rPr>
                    <w:b/>
                    <w:bCs/>
                  </w:rPr>
                </w:pPr>
              </w:p>
            </w:tc>
          </w:tr>
          <w:tr w:rsidR="00616E6B" w:rsidRPr="00897383" w14:paraId="7429E692" w14:textId="26652623" w:rsidTr="0073673D">
            <w:trPr>
              <w:trHeight w:val="397"/>
            </w:trPr>
            <w:tc>
              <w:tcPr>
                <w:tcW w:w="1554" w:type="dxa"/>
                <w:vAlign w:val="center"/>
              </w:tcPr>
              <w:p w14:paraId="6C4102DE" w14:textId="3AF76423" w:rsidR="00616E6B" w:rsidRPr="00616E6B" w:rsidRDefault="00616E6B" w:rsidP="00616E6B">
                <w:pPr>
                  <w:rPr>
                    <w:i/>
                    <w:iCs/>
                  </w:rPr>
                </w:pPr>
                <w:r w:rsidRPr="00616E6B">
                  <w:rPr>
                    <w:i/>
                    <w:iCs/>
                  </w:rPr>
                  <w:t>eg  A-level, BTEC</w:t>
                </w:r>
              </w:p>
            </w:tc>
            <w:tc>
              <w:tcPr>
                <w:tcW w:w="3261" w:type="dxa"/>
                <w:vAlign w:val="center"/>
              </w:tcPr>
              <w:p w14:paraId="6675FB4F" w14:textId="4AC9F214" w:rsidR="00616E6B" w:rsidRPr="00616E6B" w:rsidRDefault="00616E6B" w:rsidP="00616E6B">
                <w:pPr>
                  <w:rPr>
                    <w:i/>
                    <w:iCs/>
                  </w:rPr>
                </w:pPr>
                <w:r w:rsidRPr="00616E6B">
                  <w:rPr>
                    <w:i/>
                    <w:iCs/>
                  </w:rPr>
                  <w:t>eg  AQA Law, OCR Computing, Pearson Mathematics</w:t>
                </w:r>
              </w:p>
            </w:tc>
            <w:sdt>
              <w:sdtPr>
                <w:rPr>
                  <w:b/>
                  <w:bCs/>
                </w:rPr>
                <w:id w:val="-1897741591"/>
                <w:placeholder>
                  <w:docPart w:val="BB03DA2A7EB845569EE919032BB13451"/>
                </w:placeholder>
                <w:showingPlcHdr/>
                <w:text/>
              </w:sdtPr>
              <w:sdtEndPr/>
              <w:sdtContent>
                <w:tc>
                  <w:tcPr>
                    <w:tcW w:w="1601" w:type="dxa"/>
                    <w:vAlign w:val="center"/>
                  </w:tcPr>
                  <w:p w14:paraId="5736E4C8" w14:textId="25E70892" w:rsidR="00616E6B" w:rsidRPr="0073673D" w:rsidRDefault="00616E6B" w:rsidP="00616E6B">
                    <w:pPr>
                      <w:rPr>
                        <w:b/>
                        <w:bCs/>
                      </w:rPr>
                    </w:pPr>
                    <w:r w:rsidRPr="0073673D">
                      <w:rPr>
                        <w:rStyle w:val="PlaceholderText"/>
                        <w:b/>
                        <w:bCs/>
                      </w:rPr>
                      <w:t>Click.</w:t>
                    </w:r>
                  </w:p>
                </w:tc>
              </w:sdtContent>
            </w:sdt>
            <w:sdt>
              <w:sdtPr>
                <w:rPr>
                  <w:b/>
                  <w:bCs/>
                </w:rPr>
                <w:id w:val="-581362991"/>
                <w:placeholder>
                  <w:docPart w:val="FF5B2EE088864648BEE5D5B10A99DEA8"/>
                </w:placeholder>
                <w:showingPlcHdr/>
                <w:text/>
              </w:sdtPr>
              <w:sdtEndPr/>
              <w:sdtContent>
                <w:tc>
                  <w:tcPr>
                    <w:tcW w:w="3218" w:type="dxa"/>
                    <w:vAlign w:val="center"/>
                  </w:tcPr>
                  <w:p w14:paraId="1174DA6B" w14:textId="286FF2E2" w:rsidR="00616E6B" w:rsidRPr="0073673D" w:rsidRDefault="00616E6B" w:rsidP="00616E6B">
                    <w:pPr>
                      <w:rPr>
                        <w:b/>
                        <w:bCs/>
                      </w:rPr>
                    </w:pPr>
                    <w:r w:rsidRPr="0073673D">
                      <w:rPr>
                        <w:rStyle w:val="PlaceholderText"/>
                        <w:b/>
                        <w:bCs/>
                      </w:rPr>
                      <w:t>Click or tap here.</w:t>
                    </w:r>
                  </w:p>
                </w:tc>
              </w:sdtContent>
            </w:sdt>
          </w:tr>
          <w:tr w:rsidR="0073673D" w:rsidRPr="0073673D" w14:paraId="79C041A0" w14:textId="4AEC07B6" w:rsidTr="0073673D">
            <w:trPr>
              <w:trHeight w:val="397"/>
            </w:trPr>
            <w:sdt>
              <w:sdtPr>
                <w:rPr>
                  <w:b/>
                  <w:bCs/>
                </w:rPr>
                <w:id w:val="-1334844216"/>
                <w:placeholder>
                  <w:docPart w:val="F03845BD79A24DD9AD9542EEF799E46E"/>
                </w:placeholder>
                <w:showingPlcHdr/>
                <w:text/>
              </w:sdtPr>
              <w:sdtEndPr/>
              <w:sdtContent>
                <w:tc>
                  <w:tcPr>
                    <w:tcW w:w="1554" w:type="dxa"/>
                    <w:vAlign w:val="center"/>
                  </w:tcPr>
                  <w:p w14:paraId="541488E4" w14:textId="47AD5067" w:rsidR="0073673D" w:rsidRPr="0073673D" w:rsidRDefault="0073673D" w:rsidP="0073673D">
                    <w:pPr>
                      <w:rPr>
                        <w:b/>
                        <w:bCs/>
                      </w:rPr>
                    </w:pPr>
                    <w:r w:rsidRPr="0073673D">
                      <w:rPr>
                        <w:rStyle w:val="PlaceholderText"/>
                        <w:b/>
                        <w:bCs/>
                      </w:rPr>
                      <w:t>Click.</w:t>
                    </w:r>
                  </w:p>
                </w:tc>
              </w:sdtContent>
            </w:sdt>
            <w:sdt>
              <w:sdtPr>
                <w:rPr>
                  <w:b/>
                  <w:bCs/>
                </w:rPr>
                <w:id w:val="-354658498"/>
                <w:placeholder>
                  <w:docPart w:val="5311EDD868D847E29FBA2872CCF1A147"/>
                </w:placeholder>
                <w:showingPlcHdr/>
                <w:text/>
              </w:sdtPr>
              <w:sdtEndPr/>
              <w:sdtContent>
                <w:tc>
                  <w:tcPr>
                    <w:tcW w:w="3261" w:type="dxa"/>
                    <w:vAlign w:val="center"/>
                  </w:tcPr>
                  <w:p w14:paraId="067F5791" w14:textId="3EC86BC1" w:rsidR="0073673D" w:rsidRPr="0073673D" w:rsidRDefault="0073673D" w:rsidP="0073673D">
                    <w:pPr>
                      <w:rPr>
                        <w:b/>
                        <w:bCs/>
                      </w:rPr>
                    </w:pPr>
                    <w:r w:rsidRPr="0073673D">
                      <w:rPr>
                        <w:rStyle w:val="PlaceholderText"/>
                        <w:b/>
                        <w:bCs/>
                      </w:rPr>
                      <w:t>Click or tap here.</w:t>
                    </w:r>
                  </w:p>
                </w:tc>
              </w:sdtContent>
            </w:sdt>
            <w:sdt>
              <w:sdtPr>
                <w:rPr>
                  <w:b/>
                  <w:bCs/>
                </w:rPr>
                <w:id w:val="-973667604"/>
                <w:placeholder>
                  <w:docPart w:val="613F0B55CFD340F890AC1D782BAB9C98"/>
                </w:placeholder>
                <w:showingPlcHdr/>
                <w:text/>
              </w:sdtPr>
              <w:sdtEndPr/>
              <w:sdtContent>
                <w:tc>
                  <w:tcPr>
                    <w:tcW w:w="1601" w:type="dxa"/>
                    <w:vAlign w:val="center"/>
                  </w:tcPr>
                  <w:p w14:paraId="5E4F1823" w14:textId="345759C2" w:rsidR="0073673D" w:rsidRPr="0073673D" w:rsidRDefault="0073673D" w:rsidP="0073673D">
                    <w:pPr>
                      <w:rPr>
                        <w:b/>
                        <w:bCs/>
                      </w:rPr>
                    </w:pPr>
                    <w:r w:rsidRPr="0073673D">
                      <w:rPr>
                        <w:rStyle w:val="PlaceholderText"/>
                        <w:b/>
                        <w:bCs/>
                      </w:rPr>
                      <w:t>Click.</w:t>
                    </w:r>
                  </w:p>
                </w:tc>
              </w:sdtContent>
            </w:sdt>
            <w:sdt>
              <w:sdtPr>
                <w:rPr>
                  <w:b/>
                  <w:bCs/>
                </w:rPr>
                <w:id w:val="-1673405096"/>
                <w:placeholder>
                  <w:docPart w:val="8926D99A05A246778E0B7229A4280F35"/>
                </w:placeholder>
                <w:showingPlcHdr/>
                <w:text/>
              </w:sdtPr>
              <w:sdtEndPr/>
              <w:sdtContent>
                <w:tc>
                  <w:tcPr>
                    <w:tcW w:w="3218" w:type="dxa"/>
                    <w:vAlign w:val="center"/>
                  </w:tcPr>
                  <w:p w14:paraId="5BF0A23A" w14:textId="778BA89F" w:rsidR="0073673D" w:rsidRPr="0073673D" w:rsidRDefault="0073673D" w:rsidP="0073673D">
                    <w:pPr>
                      <w:rPr>
                        <w:b/>
                        <w:bCs/>
                      </w:rPr>
                    </w:pPr>
                    <w:r w:rsidRPr="0073673D">
                      <w:rPr>
                        <w:rStyle w:val="PlaceholderText"/>
                        <w:b/>
                        <w:bCs/>
                      </w:rPr>
                      <w:t>Click or tap here.</w:t>
                    </w:r>
                  </w:p>
                </w:tc>
              </w:sdtContent>
            </w:sdt>
          </w:tr>
          <w:tr w:rsidR="00616E6B" w:rsidRPr="0073673D" w14:paraId="743F6F16" w14:textId="77777777" w:rsidTr="0073673D">
            <w:trPr>
              <w:trHeight w:val="397"/>
            </w:trPr>
            <w:sdt>
              <w:sdtPr>
                <w:rPr>
                  <w:b/>
                  <w:bCs/>
                </w:rPr>
                <w:id w:val="-2042045237"/>
                <w:placeholder>
                  <w:docPart w:val="D011D826DF3649F1918F75A5DDB94EE4"/>
                </w:placeholder>
                <w:showingPlcHdr/>
                <w:text/>
              </w:sdtPr>
              <w:sdtEndPr/>
              <w:sdtContent>
                <w:tc>
                  <w:tcPr>
                    <w:tcW w:w="1554" w:type="dxa"/>
                    <w:vAlign w:val="center"/>
                  </w:tcPr>
                  <w:p w14:paraId="4117E41E" w14:textId="70638DDD" w:rsidR="00616E6B" w:rsidRPr="0073673D" w:rsidRDefault="00616E6B" w:rsidP="00616E6B">
                    <w:pPr>
                      <w:rPr>
                        <w:b/>
                        <w:bCs/>
                      </w:rPr>
                    </w:pPr>
                    <w:r w:rsidRPr="0073673D">
                      <w:rPr>
                        <w:rStyle w:val="PlaceholderText"/>
                        <w:b/>
                        <w:bCs/>
                      </w:rPr>
                      <w:t>Click.</w:t>
                    </w:r>
                  </w:p>
                </w:tc>
              </w:sdtContent>
            </w:sdt>
            <w:sdt>
              <w:sdtPr>
                <w:rPr>
                  <w:b/>
                  <w:bCs/>
                </w:rPr>
                <w:id w:val="-966590513"/>
                <w:placeholder>
                  <w:docPart w:val="D4119F4AEC854A3CB39B74BDB85A056C"/>
                </w:placeholder>
                <w:showingPlcHdr/>
                <w:text/>
              </w:sdtPr>
              <w:sdtEndPr/>
              <w:sdtContent>
                <w:tc>
                  <w:tcPr>
                    <w:tcW w:w="3261" w:type="dxa"/>
                    <w:vAlign w:val="center"/>
                  </w:tcPr>
                  <w:p w14:paraId="4C973CEC" w14:textId="6B5CD1F1" w:rsidR="00616E6B" w:rsidRPr="0073673D" w:rsidRDefault="00616E6B" w:rsidP="00616E6B">
                    <w:pPr>
                      <w:rPr>
                        <w:b/>
                        <w:bCs/>
                      </w:rPr>
                    </w:pPr>
                    <w:r w:rsidRPr="0073673D">
                      <w:rPr>
                        <w:rStyle w:val="PlaceholderText"/>
                        <w:b/>
                        <w:bCs/>
                      </w:rPr>
                      <w:t>Click or tap here.</w:t>
                    </w:r>
                  </w:p>
                </w:tc>
              </w:sdtContent>
            </w:sdt>
            <w:sdt>
              <w:sdtPr>
                <w:rPr>
                  <w:b/>
                  <w:bCs/>
                </w:rPr>
                <w:id w:val="2061662796"/>
                <w:placeholder>
                  <w:docPart w:val="5EDE59E0D6704EF292D923C95BA4F199"/>
                </w:placeholder>
                <w:showingPlcHdr/>
                <w:text/>
              </w:sdtPr>
              <w:sdtEndPr/>
              <w:sdtContent>
                <w:tc>
                  <w:tcPr>
                    <w:tcW w:w="1601" w:type="dxa"/>
                    <w:vAlign w:val="center"/>
                  </w:tcPr>
                  <w:p w14:paraId="61090465" w14:textId="398B6425" w:rsidR="00616E6B" w:rsidRPr="0073673D" w:rsidRDefault="00616E6B" w:rsidP="00616E6B">
                    <w:pPr>
                      <w:rPr>
                        <w:b/>
                        <w:bCs/>
                      </w:rPr>
                    </w:pPr>
                    <w:r w:rsidRPr="0073673D">
                      <w:rPr>
                        <w:rStyle w:val="PlaceholderText"/>
                        <w:b/>
                        <w:bCs/>
                      </w:rPr>
                      <w:t>Click.</w:t>
                    </w:r>
                  </w:p>
                </w:tc>
              </w:sdtContent>
            </w:sdt>
            <w:sdt>
              <w:sdtPr>
                <w:rPr>
                  <w:b/>
                  <w:bCs/>
                </w:rPr>
                <w:id w:val="-28267093"/>
                <w:placeholder>
                  <w:docPart w:val="D76BCFC8FBED4110BE12BBCD4C5D5F2B"/>
                </w:placeholder>
                <w:showingPlcHdr/>
                <w:text/>
              </w:sdtPr>
              <w:sdtEndPr/>
              <w:sdtContent>
                <w:tc>
                  <w:tcPr>
                    <w:tcW w:w="3218" w:type="dxa"/>
                    <w:vAlign w:val="center"/>
                  </w:tcPr>
                  <w:p w14:paraId="31FA8EA7" w14:textId="46FC97D4" w:rsidR="00616E6B" w:rsidRPr="0073673D" w:rsidRDefault="00616E6B" w:rsidP="00616E6B">
                    <w:pPr>
                      <w:rPr>
                        <w:b/>
                        <w:bCs/>
                      </w:rPr>
                    </w:pPr>
                    <w:r w:rsidRPr="0073673D">
                      <w:rPr>
                        <w:rStyle w:val="PlaceholderText"/>
                        <w:b/>
                        <w:bCs/>
                      </w:rPr>
                      <w:t>Click or tap here.</w:t>
                    </w:r>
                  </w:p>
                </w:tc>
              </w:sdtContent>
            </w:sdt>
          </w:tr>
          <w:tr w:rsidR="00616E6B" w:rsidRPr="0073673D" w14:paraId="779DFC02" w14:textId="77777777" w:rsidTr="0073673D">
            <w:trPr>
              <w:trHeight w:val="397"/>
            </w:trPr>
            <w:sdt>
              <w:sdtPr>
                <w:rPr>
                  <w:b/>
                  <w:bCs/>
                </w:rPr>
                <w:id w:val="-863206396"/>
                <w:placeholder>
                  <w:docPart w:val="56D2B7329F4C483E8BD7E96F0C64E709"/>
                </w:placeholder>
                <w:showingPlcHdr/>
                <w:text/>
              </w:sdtPr>
              <w:sdtEndPr/>
              <w:sdtContent>
                <w:tc>
                  <w:tcPr>
                    <w:tcW w:w="1554" w:type="dxa"/>
                    <w:vAlign w:val="center"/>
                  </w:tcPr>
                  <w:p w14:paraId="294093D3" w14:textId="6374200A" w:rsidR="00616E6B" w:rsidRPr="0073673D" w:rsidRDefault="00616E6B" w:rsidP="00616E6B">
                    <w:pPr>
                      <w:rPr>
                        <w:b/>
                        <w:bCs/>
                      </w:rPr>
                    </w:pPr>
                    <w:r w:rsidRPr="0073673D">
                      <w:rPr>
                        <w:rStyle w:val="PlaceholderText"/>
                        <w:b/>
                        <w:bCs/>
                      </w:rPr>
                      <w:t>Click.</w:t>
                    </w:r>
                  </w:p>
                </w:tc>
              </w:sdtContent>
            </w:sdt>
            <w:sdt>
              <w:sdtPr>
                <w:rPr>
                  <w:b/>
                  <w:bCs/>
                </w:rPr>
                <w:id w:val="-571114127"/>
                <w:placeholder>
                  <w:docPart w:val="E4151FABC6AB4D278C416B29EC48E0DC"/>
                </w:placeholder>
                <w:showingPlcHdr/>
                <w:text/>
              </w:sdtPr>
              <w:sdtEndPr/>
              <w:sdtContent>
                <w:tc>
                  <w:tcPr>
                    <w:tcW w:w="3261" w:type="dxa"/>
                    <w:vAlign w:val="center"/>
                  </w:tcPr>
                  <w:p w14:paraId="2D73C305" w14:textId="087F6AA2" w:rsidR="00616E6B" w:rsidRPr="0073673D" w:rsidRDefault="00616E6B" w:rsidP="00616E6B">
                    <w:pPr>
                      <w:rPr>
                        <w:b/>
                        <w:bCs/>
                      </w:rPr>
                    </w:pPr>
                    <w:r w:rsidRPr="0073673D">
                      <w:rPr>
                        <w:rStyle w:val="PlaceholderText"/>
                        <w:b/>
                        <w:bCs/>
                      </w:rPr>
                      <w:t>Click or tap here.</w:t>
                    </w:r>
                  </w:p>
                </w:tc>
              </w:sdtContent>
            </w:sdt>
            <w:sdt>
              <w:sdtPr>
                <w:rPr>
                  <w:b/>
                  <w:bCs/>
                </w:rPr>
                <w:id w:val="-1033580879"/>
                <w:placeholder>
                  <w:docPart w:val="65F0C87B939546AD859669D37985E3C8"/>
                </w:placeholder>
                <w:showingPlcHdr/>
                <w:text/>
              </w:sdtPr>
              <w:sdtEndPr/>
              <w:sdtContent>
                <w:tc>
                  <w:tcPr>
                    <w:tcW w:w="1601" w:type="dxa"/>
                    <w:vAlign w:val="center"/>
                  </w:tcPr>
                  <w:p w14:paraId="4D0D6797" w14:textId="15398F84" w:rsidR="00616E6B" w:rsidRPr="0073673D" w:rsidRDefault="00616E6B" w:rsidP="00616E6B">
                    <w:pPr>
                      <w:rPr>
                        <w:b/>
                        <w:bCs/>
                      </w:rPr>
                    </w:pPr>
                    <w:r w:rsidRPr="0073673D">
                      <w:rPr>
                        <w:rStyle w:val="PlaceholderText"/>
                        <w:b/>
                        <w:bCs/>
                      </w:rPr>
                      <w:t>Click.</w:t>
                    </w:r>
                  </w:p>
                </w:tc>
              </w:sdtContent>
            </w:sdt>
            <w:sdt>
              <w:sdtPr>
                <w:rPr>
                  <w:b/>
                  <w:bCs/>
                </w:rPr>
                <w:id w:val="-1245482911"/>
                <w:placeholder>
                  <w:docPart w:val="6AC928E8348F479BBB072FB44CE1311D"/>
                </w:placeholder>
                <w:showingPlcHdr/>
                <w:text/>
              </w:sdtPr>
              <w:sdtEndPr/>
              <w:sdtContent>
                <w:tc>
                  <w:tcPr>
                    <w:tcW w:w="3218" w:type="dxa"/>
                    <w:vAlign w:val="center"/>
                  </w:tcPr>
                  <w:p w14:paraId="164BDE5B" w14:textId="7172B535" w:rsidR="00616E6B" w:rsidRPr="0073673D" w:rsidRDefault="00616E6B" w:rsidP="00616E6B">
                    <w:pPr>
                      <w:rPr>
                        <w:b/>
                        <w:bCs/>
                      </w:rPr>
                    </w:pPr>
                    <w:r w:rsidRPr="0073673D">
                      <w:rPr>
                        <w:rStyle w:val="PlaceholderText"/>
                        <w:b/>
                        <w:bCs/>
                      </w:rPr>
                      <w:t>Click or tap here.</w:t>
                    </w:r>
                  </w:p>
                </w:tc>
              </w:sdtContent>
            </w:sdt>
          </w:tr>
          <w:tr w:rsidR="00616E6B" w:rsidRPr="0073673D" w14:paraId="10F25018" w14:textId="77777777" w:rsidTr="0073673D">
            <w:trPr>
              <w:trHeight w:val="397"/>
            </w:trPr>
            <w:sdt>
              <w:sdtPr>
                <w:rPr>
                  <w:b/>
                  <w:bCs/>
                </w:rPr>
                <w:id w:val="-524173704"/>
                <w:placeholder>
                  <w:docPart w:val="D7F086CDFCE14B60A039E467A042736B"/>
                </w:placeholder>
                <w:showingPlcHdr/>
                <w:text/>
              </w:sdtPr>
              <w:sdtEndPr/>
              <w:sdtContent>
                <w:tc>
                  <w:tcPr>
                    <w:tcW w:w="1554" w:type="dxa"/>
                    <w:vAlign w:val="center"/>
                  </w:tcPr>
                  <w:p w14:paraId="1A272FDD" w14:textId="5911F969" w:rsidR="00616E6B" w:rsidRPr="0073673D" w:rsidRDefault="00616E6B" w:rsidP="00616E6B">
                    <w:pPr>
                      <w:rPr>
                        <w:b/>
                        <w:bCs/>
                      </w:rPr>
                    </w:pPr>
                    <w:r w:rsidRPr="0073673D">
                      <w:rPr>
                        <w:rStyle w:val="PlaceholderText"/>
                        <w:b/>
                        <w:bCs/>
                      </w:rPr>
                      <w:t>Click.</w:t>
                    </w:r>
                  </w:p>
                </w:tc>
              </w:sdtContent>
            </w:sdt>
            <w:sdt>
              <w:sdtPr>
                <w:rPr>
                  <w:b/>
                  <w:bCs/>
                </w:rPr>
                <w:id w:val="2021574201"/>
                <w:placeholder>
                  <w:docPart w:val="FBA5887440874B92989DD1A4F9BE3123"/>
                </w:placeholder>
                <w:showingPlcHdr/>
                <w:text/>
              </w:sdtPr>
              <w:sdtEndPr/>
              <w:sdtContent>
                <w:tc>
                  <w:tcPr>
                    <w:tcW w:w="3261" w:type="dxa"/>
                    <w:vAlign w:val="center"/>
                  </w:tcPr>
                  <w:p w14:paraId="6C63FE3C" w14:textId="07951509" w:rsidR="00616E6B" w:rsidRPr="0073673D" w:rsidRDefault="00616E6B" w:rsidP="00616E6B">
                    <w:pPr>
                      <w:rPr>
                        <w:b/>
                        <w:bCs/>
                      </w:rPr>
                    </w:pPr>
                    <w:r w:rsidRPr="0073673D">
                      <w:rPr>
                        <w:rStyle w:val="PlaceholderText"/>
                        <w:b/>
                        <w:bCs/>
                      </w:rPr>
                      <w:t>Click or tap here.</w:t>
                    </w:r>
                  </w:p>
                </w:tc>
              </w:sdtContent>
            </w:sdt>
            <w:sdt>
              <w:sdtPr>
                <w:rPr>
                  <w:b/>
                  <w:bCs/>
                </w:rPr>
                <w:id w:val="-1502353678"/>
                <w:placeholder>
                  <w:docPart w:val="4C1E893A118F4B81ACAEFCF88064C9F7"/>
                </w:placeholder>
                <w:showingPlcHdr/>
                <w:text/>
              </w:sdtPr>
              <w:sdtEndPr/>
              <w:sdtContent>
                <w:tc>
                  <w:tcPr>
                    <w:tcW w:w="1601" w:type="dxa"/>
                    <w:vAlign w:val="center"/>
                  </w:tcPr>
                  <w:p w14:paraId="531D328A" w14:textId="18DF13ED" w:rsidR="00616E6B" w:rsidRPr="0073673D" w:rsidRDefault="00616E6B" w:rsidP="00616E6B">
                    <w:pPr>
                      <w:rPr>
                        <w:b/>
                        <w:bCs/>
                      </w:rPr>
                    </w:pPr>
                    <w:r w:rsidRPr="0073673D">
                      <w:rPr>
                        <w:rStyle w:val="PlaceholderText"/>
                        <w:b/>
                        <w:bCs/>
                      </w:rPr>
                      <w:t>Click.</w:t>
                    </w:r>
                  </w:p>
                </w:tc>
              </w:sdtContent>
            </w:sdt>
            <w:sdt>
              <w:sdtPr>
                <w:rPr>
                  <w:b/>
                  <w:bCs/>
                </w:rPr>
                <w:id w:val="920993705"/>
                <w:placeholder>
                  <w:docPart w:val="2F0E0E475B1B4507B0486BE79632682F"/>
                </w:placeholder>
                <w:showingPlcHdr/>
                <w:text/>
              </w:sdtPr>
              <w:sdtEndPr/>
              <w:sdtContent>
                <w:tc>
                  <w:tcPr>
                    <w:tcW w:w="3218" w:type="dxa"/>
                    <w:vAlign w:val="center"/>
                  </w:tcPr>
                  <w:p w14:paraId="2228C3F5" w14:textId="1789ECCE" w:rsidR="00616E6B" w:rsidRPr="0073673D" w:rsidRDefault="00616E6B" w:rsidP="00616E6B">
                    <w:pPr>
                      <w:rPr>
                        <w:b/>
                        <w:bCs/>
                      </w:rPr>
                    </w:pPr>
                    <w:r w:rsidRPr="0073673D">
                      <w:rPr>
                        <w:rStyle w:val="PlaceholderText"/>
                        <w:b/>
                        <w:bCs/>
                      </w:rPr>
                      <w:t>Click or tap here.</w:t>
                    </w:r>
                  </w:p>
                </w:tc>
              </w:sdtContent>
            </w:sdt>
          </w:tr>
        </w:tbl>
        <w:p w14:paraId="7548DEEC" w14:textId="77777777" w:rsidR="00220A5E" w:rsidRPr="00897383" w:rsidRDefault="00220A5E" w:rsidP="00220A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220A5E" w:rsidRPr="00897383" w14:paraId="08CED0FB" w14:textId="77777777" w:rsidTr="00DF440F">
            <w:trPr>
              <w:trHeight w:val="454"/>
            </w:trPr>
            <w:tc>
              <w:tcPr>
                <w:tcW w:w="2127" w:type="dxa"/>
                <w:tcMar>
                  <w:left w:w="0" w:type="dxa"/>
                </w:tcMar>
                <w:vAlign w:val="bottom"/>
              </w:tcPr>
              <w:p w14:paraId="079CE718" w14:textId="77777777" w:rsidR="00220A5E" w:rsidRPr="00897383" w:rsidRDefault="00220A5E" w:rsidP="00DF440F">
                <w:r w:rsidRPr="00897383">
                  <w:t>Candidate signature</w:t>
                </w:r>
              </w:p>
            </w:tc>
            <w:sdt>
              <w:sdtPr>
                <w:rPr>
                  <w:b/>
                  <w:bCs/>
                </w:rPr>
                <w:id w:val="-1718043846"/>
                <w:placeholder>
                  <w:docPart w:val="02BA1FCF13D845C59ED687543B90B8B8"/>
                </w:placeholder>
                <w:showingPlcHdr/>
                <w:text/>
              </w:sdtPr>
              <w:sdtEndPr/>
              <w:sdtContent>
                <w:tc>
                  <w:tcPr>
                    <w:tcW w:w="4819" w:type="dxa"/>
                    <w:tcBorders>
                      <w:bottom w:val="single" w:sz="4" w:space="0" w:color="auto"/>
                    </w:tcBorders>
                    <w:vAlign w:val="bottom"/>
                  </w:tcPr>
                  <w:p w14:paraId="295A31CD" w14:textId="77777777" w:rsidR="00220A5E" w:rsidRPr="00897383" w:rsidRDefault="00220A5E" w:rsidP="00DF440F">
                    <w:pPr>
                      <w:rPr>
                        <w:b/>
                        <w:bCs/>
                      </w:rPr>
                    </w:pPr>
                    <w:r w:rsidRPr="00897383">
                      <w:rPr>
                        <w:rStyle w:val="PlaceholderText"/>
                        <w:b/>
                        <w:bCs/>
                      </w:rPr>
                      <w:t>Click or tap here to enter text.</w:t>
                    </w:r>
                  </w:p>
                </w:tc>
              </w:sdtContent>
            </w:sdt>
            <w:tc>
              <w:tcPr>
                <w:tcW w:w="1134" w:type="dxa"/>
                <w:vAlign w:val="bottom"/>
              </w:tcPr>
              <w:p w14:paraId="04355427" w14:textId="77777777" w:rsidR="00220A5E" w:rsidRPr="00897383" w:rsidRDefault="00220A5E" w:rsidP="00DF440F">
                <w:r w:rsidRPr="00897383">
                  <w:t>Date</w:t>
                </w:r>
              </w:p>
            </w:tc>
            <w:sdt>
              <w:sdtPr>
                <w:rPr>
                  <w:b/>
                  <w:bCs/>
                </w:rPr>
                <w:id w:val="-89474587"/>
                <w:placeholder>
                  <w:docPart w:val="F4BC1C5E5B30418AA569BE319BC110BB"/>
                </w:placeholder>
                <w:showingPlcHdr/>
                <w:text/>
              </w:sdtPr>
              <w:sdtEndPr/>
              <w:sdtContent>
                <w:tc>
                  <w:tcPr>
                    <w:tcW w:w="1548" w:type="dxa"/>
                    <w:tcBorders>
                      <w:bottom w:val="single" w:sz="4" w:space="0" w:color="auto"/>
                    </w:tcBorders>
                    <w:vAlign w:val="bottom"/>
                  </w:tcPr>
                  <w:p w14:paraId="0CEA0502" w14:textId="77777777" w:rsidR="00220A5E" w:rsidRPr="00897383" w:rsidRDefault="00220A5E" w:rsidP="00DF440F">
                    <w:pPr>
                      <w:rPr>
                        <w:b/>
                        <w:bCs/>
                      </w:rPr>
                    </w:pPr>
                    <w:r w:rsidRPr="00897383">
                      <w:rPr>
                        <w:rStyle w:val="PlaceholderText"/>
                        <w:b/>
                        <w:bCs/>
                      </w:rPr>
                      <w:t>Click.</w:t>
                    </w:r>
                  </w:p>
                </w:tc>
              </w:sdtContent>
            </w:sdt>
          </w:tr>
        </w:tbl>
        <w:p w14:paraId="74E164A4" w14:textId="0AB3B569" w:rsidR="0043043F" w:rsidRDefault="0043043F">
          <w:pPr>
            <w:spacing w:line="240" w:lineRule="auto"/>
          </w:pPr>
          <w:r>
            <w:br w:type="page"/>
          </w:r>
        </w:p>
        <w:p w14:paraId="3A9E64E6" w14:textId="451A531B" w:rsidR="00563D4A" w:rsidRPr="00897383" w:rsidRDefault="00563D4A" w:rsidP="00563D4A">
          <w:pPr>
            <w:pStyle w:val="Heading4"/>
          </w:pPr>
          <w:r>
            <w:lastRenderedPageBreak/>
            <w:t>Part</w:t>
          </w:r>
          <w:r w:rsidRPr="00897383">
            <w:t xml:space="preserve"> </w:t>
          </w:r>
          <w:r>
            <w:t>B</w:t>
          </w:r>
          <w:r w:rsidRPr="00897383">
            <w:t xml:space="preserve"> – </w:t>
          </w:r>
          <w:r w:rsidRPr="00563D4A">
            <w:t xml:space="preserve">Supervisor’s comments on </w:t>
          </w:r>
          <w:r>
            <w:t>candidate proposal</w:t>
          </w:r>
        </w:p>
        <w:p w14:paraId="6991A790" w14:textId="157D9390" w:rsidR="00563D4A" w:rsidRDefault="00563D4A" w:rsidP="00563D4A">
          <w:pPr>
            <w:spacing w:line="240" w:lineRule="auto"/>
          </w:pPr>
          <w:r w:rsidRPr="0043043F">
            <w:t xml:space="preserve">To be completed by the </w:t>
          </w:r>
          <w:r>
            <w:t xml:space="preserve">supervisor. </w:t>
          </w:r>
          <w:r w:rsidRPr="00563D4A">
            <w:t>Please comment below on the validity and feasibility of the candidate proposal (Part A) as an Extended Project</w:t>
          </w:r>
        </w:p>
        <w:p w14:paraId="13D6419E" w14:textId="77777777" w:rsidR="00563D4A" w:rsidRPr="00897383" w:rsidRDefault="00563D4A" w:rsidP="00563D4A">
          <w:pPr>
            <w:spacing w:line="240" w:lineRule="auto"/>
          </w:pPr>
        </w:p>
        <w:p w14:paraId="1B9B79F4" w14:textId="77777777" w:rsidR="00563D4A" w:rsidRPr="007B1C98" w:rsidRDefault="00563D4A" w:rsidP="00563D4A"/>
        <w:tbl>
          <w:tblPr>
            <w:tblStyle w:val="TableGrid"/>
            <w:tblW w:w="9776" w:type="dxa"/>
            <w:tblLook w:val="04A0" w:firstRow="1" w:lastRow="0" w:firstColumn="1" w:lastColumn="0" w:noHBand="0" w:noVBand="1"/>
          </w:tblPr>
          <w:tblGrid>
            <w:gridCol w:w="3402"/>
            <w:gridCol w:w="6374"/>
          </w:tblGrid>
          <w:tr w:rsidR="00563D4A" w:rsidRPr="007B1C98" w14:paraId="2E2379D0" w14:textId="77777777" w:rsidTr="00563D4A">
            <w:trPr>
              <w:trHeight w:val="454"/>
            </w:trPr>
            <w:tc>
              <w:tcPr>
                <w:tcW w:w="3402" w:type="dxa"/>
                <w:shd w:val="clear" w:color="auto" w:fill="F2F2F2" w:themeFill="background1" w:themeFillShade="F2"/>
                <w:vAlign w:val="center"/>
              </w:tcPr>
              <w:p w14:paraId="0961BAF8" w14:textId="2AF38713" w:rsidR="00563D4A" w:rsidRPr="00890882" w:rsidRDefault="00563D4A" w:rsidP="00DF440F"/>
            </w:tc>
            <w:tc>
              <w:tcPr>
                <w:tcW w:w="6374" w:type="dxa"/>
                <w:shd w:val="clear" w:color="auto" w:fill="F2F2F2" w:themeFill="background1" w:themeFillShade="F2"/>
                <w:vAlign w:val="center"/>
              </w:tcPr>
              <w:p w14:paraId="054E7678" w14:textId="01E0A0F3" w:rsidR="00563D4A" w:rsidRDefault="00563D4A" w:rsidP="00DF440F">
                <w:r w:rsidRPr="00563D4A">
                  <w:t>Supervisor’s comments</w:t>
                </w:r>
              </w:p>
            </w:tc>
          </w:tr>
          <w:tr w:rsidR="00563D4A" w:rsidRPr="007B1C98" w14:paraId="4CE48290" w14:textId="77777777" w:rsidTr="00563D4A">
            <w:trPr>
              <w:trHeight w:val="1474"/>
            </w:trPr>
            <w:tc>
              <w:tcPr>
                <w:tcW w:w="3402" w:type="dxa"/>
              </w:tcPr>
              <w:p w14:paraId="34A24C1B" w14:textId="10CA382F" w:rsidR="00563D4A" w:rsidRPr="007B1C98" w:rsidRDefault="00563D4A" w:rsidP="00563D4A">
                <w:r w:rsidRPr="00AC6EBF">
                  <w:t xml:space="preserve">Indicate the relation to, and development/extension outside of, the main course(s) of study or interest </w:t>
                </w:r>
              </w:p>
            </w:tc>
            <w:sdt>
              <w:sdtPr>
                <w:rPr>
                  <w:b/>
                  <w:bCs/>
                </w:rPr>
                <w:id w:val="439889635"/>
                <w:placeholder>
                  <w:docPart w:val="1F31511BFD9A47B08FCE38F91CE09ABF"/>
                </w:placeholder>
                <w:showingPlcHdr/>
              </w:sdtPr>
              <w:sdtEndPr/>
              <w:sdtContent>
                <w:tc>
                  <w:tcPr>
                    <w:tcW w:w="6374" w:type="dxa"/>
                  </w:tcPr>
                  <w:p w14:paraId="514E88D7" w14:textId="01FC2047" w:rsidR="00563D4A" w:rsidRPr="00563D4A" w:rsidRDefault="00563D4A" w:rsidP="00563D4A">
                    <w:pPr>
                      <w:rPr>
                        <w:b/>
                        <w:bCs/>
                      </w:rPr>
                    </w:pPr>
                    <w:r w:rsidRPr="00563D4A">
                      <w:rPr>
                        <w:rStyle w:val="PlaceholderText"/>
                        <w:b/>
                        <w:bCs/>
                      </w:rPr>
                      <w:t>Click or tap here to enter text.</w:t>
                    </w:r>
                  </w:p>
                </w:tc>
              </w:sdtContent>
            </w:sdt>
          </w:tr>
          <w:tr w:rsidR="00563D4A" w:rsidRPr="007B1C98" w14:paraId="356CFAB4" w14:textId="77777777" w:rsidTr="00563D4A">
            <w:trPr>
              <w:trHeight w:val="1474"/>
            </w:trPr>
            <w:tc>
              <w:tcPr>
                <w:tcW w:w="3402" w:type="dxa"/>
              </w:tcPr>
              <w:p w14:paraId="226F874F" w14:textId="38DA18E0" w:rsidR="00563D4A" w:rsidRPr="007B1C98" w:rsidRDefault="00563D4A" w:rsidP="00563D4A">
                <w:r w:rsidRPr="00AC6EBF">
                  <w:t>Comment on the suitability of the proposed initial sources and research base</w:t>
                </w:r>
              </w:p>
            </w:tc>
            <w:sdt>
              <w:sdtPr>
                <w:rPr>
                  <w:b/>
                  <w:bCs/>
                </w:rPr>
                <w:id w:val="-1202017994"/>
                <w:placeholder>
                  <w:docPart w:val="E81DC9E55007470F8D4F954714FE336C"/>
                </w:placeholder>
                <w:showingPlcHdr/>
              </w:sdtPr>
              <w:sdtEndPr/>
              <w:sdtContent>
                <w:tc>
                  <w:tcPr>
                    <w:tcW w:w="6374" w:type="dxa"/>
                  </w:tcPr>
                  <w:p w14:paraId="2BA6B4A5" w14:textId="771ED962" w:rsidR="00563D4A" w:rsidRPr="00563D4A" w:rsidRDefault="00563D4A" w:rsidP="00563D4A">
                    <w:pPr>
                      <w:rPr>
                        <w:b/>
                        <w:bCs/>
                      </w:rPr>
                    </w:pPr>
                    <w:r w:rsidRPr="00563D4A">
                      <w:rPr>
                        <w:rStyle w:val="PlaceholderText"/>
                        <w:b/>
                        <w:bCs/>
                      </w:rPr>
                      <w:t>Click or tap here to enter text.</w:t>
                    </w:r>
                  </w:p>
                </w:tc>
              </w:sdtContent>
            </w:sdt>
          </w:tr>
          <w:tr w:rsidR="00563D4A" w:rsidRPr="007B1C98" w14:paraId="357CE05F" w14:textId="77777777" w:rsidTr="00563D4A">
            <w:trPr>
              <w:trHeight w:val="1474"/>
            </w:trPr>
            <w:tc>
              <w:tcPr>
                <w:tcW w:w="3402" w:type="dxa"/>
              </w:tcPr>
              <w:p w14:paraId="4E43E2A4" w14:textId="21F923E4" w:rsidR="00563D4A" w:rsidRPr="007B1C98" w:rsidRDefault="00563D4A" w:rsidP="00563D4A">
                <w:r w:rsidRPr="00AC6EBF">
                  <w:t>Confirm that the project is feasible in the proposed timescale and/or indicate any potential difficulties that may prevent the candidate from meeting the assessment objectives</w:t>
                </w:r>
              </w:p>
            </w:tc>
            <w:sdt>
              <w:sdtPr>
                <w:rPr>
                  <w:b/>
                  <w:bCs/>
                </w:rPr>
                <w:id w:val="1834034363"/>
                <w:placeholder>
                  <w:docPart w:val="80071D291958424D8BF927C5CAFFCD3E"/>
                </w:placeholder>
                <w:showingPlcHdr/>
              </w:sdtPr>
              <w:sdtEndPr/>
              <w:sdtContent>
                <w:tc>
                  <w:tcPr>
                    <w:tcW w:w="6374" w:type="dxa"/>
                  </w:tcPr>
                  <w:p w14:paraId="1D5A8A6B" w14:textId="2BFD9032" w:rsidR="00563D4A" w:rsidRPr="00563D4A" w:rsidRDefault="00563D4A" w:rsidP="00563D4A">
                    <w:pPr>
                      <w:rPr>
                        <w:b/>
                        <w:bCs/>
                      </w:rPr>
                    </w:pPr>
                    <w:r w:rsidRPr="00563D4A">
                      <w:rPr>
                        <w:rStyle w:val="PlaceholderText"/>
                        <w:b/>
                        <w:bCs/>
                      </w:rPr>
                      <w:t>Click or tap here to enter text.</w:t>
                    </w:r>
                  </w:p>
                </w:tc>
              </w:sdtContent>
            </w:sdt>
          </w:tr>
        </w:tbl>
        <w:p w14:paraId="2192E788" w14:textId="77777777" w:rsidR="0043043F" w:rsidRDefault="0043043F" w:rsidP="00121A50">
          <w:pPr>
            <w:spacing w:line="240" w:lineRule="auto"/>
          </w:pPr>
        </w:p>
        <w:p w14:paraId="6C3C739B" w14:textId="77777777" w:rsidR="00563D4A" w:rsidRPr="00897383" w:rsidRDefault="00563D4A" w:rsidP="00563D4A">
          <w:pPr>
            <w:spacing w:line="240" w:lineRule="auto"/>
          </w:pPr>
        </w:p>
        <w:p w14:paraId="662BF9A4" w14:textId="14626AE6" w:rsidR="00563D4A" w:rsidRPr="007B1C98" w:rsidRDefault="00563D4A" w:rsidP="00563D4A">
          <w:r w:rsidRPr="00563D4A">
            <w:t>Indicate the expected format of the project product that will be submitted for assessment</w:t>
          </w:r>
          <w: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205"/>
          </w:tblGrid>
          <w:tr w:rsidR="00563D4A" w:rsidRPr="007B1C98" w14:paraId="6A8FDB3A" w14:textId="77777777" w:rsidTr="00563D4A">
            <w:trPr>
              <w:trHeight w:val="454"/>
            </w:trPr>
            <w:sdt>
              <w:sdtPr>
                <w:rPr>
                  <w:sz w:val="36"/>
                  <w:szCs w:val="36"/>
                </w:rPr>
                <w:id w:val="1624802842"/>
                <w14:checkbox>
                  <w14:checked w14:val="0"/>
                  <w14:checkedState w14:val="2612" w14:font="MS Gothic"/>
                  <w14:uncheckedState w14:val="2610" w14:font="MS Gothic"/>
                </w14:checkbox>
              </w:sdtPr>
              <w:sdtEndPr/>
              <w:sdtContent>
                <w:tc>
                  <w:tcPr>
                    <w:tcW w:w="576" w:type="dxa"/>
                    <w:vAlign w:val="center"/>
                  </w:tcPr>
                  <w:p w14:paraId="4014FDFE" w14:textId="77777777" w:rsidR="00563D4A" w:rsidRPr="00A623F8" w:rsidRDefault="00563D4A" w:rsidP="00DF440F">
                    <w:pPr>
                      <w:rPr>
                        <w:sz w:val="36"/>
                        <w:szCs w:val="36"/>
                      </w:rPr>
                    </w:pPr>
                    <w:r w:rsidRPr="00A623F8">
                      <w:rPr>
                        <w:rFonts w:ascii="MS Gothic" w:eastAsia="MS Gothic" w:hAnsi="MS Gothic" w:hint="eastAsia"/>
                        <w:sz w:val="36"/>
                        <w:szCs w:val="36"/>
                      </w:rPr>
                      <w:t>☐</w:t>
                    </w:r>
                  </w:p>
                </w:tc>
              </w:sdtContent>
            </w:sdt>
            <w:tc>
              <w:tcPr>
                <w:tcW w:w="9205" w:type="dxa"/>
                <w:vAlign w:val="center"/>
              </w:tcPr>
              <w:p w14:paraId="0060C4F5" w14:textId="4A76E95E" w:rsidR="00563D4A" w:rsidRPr="007B1C98" w:rsidRDefault="00563D4A" w:rsidP="00DF440F">
                <w:r w:rsidRPr="00563D4A">
                  <w:t>Research based written report</w:t>
                </w:r>
              </w:p>
            </w:tc>
          </w:tr>
          <w:tr w:rsidR="00563D4A" w:rsidRPr="007B1C98" w14:paraId="154187EA" w14:textId="77777777" w:rsidTr="00563D4A">
            <w:trPr>
              <w:trHeight w:val="454"/>
            </w:trPr>
            <w:sdt>
              <w:sdtPr>
                <w:rPr>
                  <w:sz w:val="36"/>
                  <w:szCs w:val="36"/>
                </w:rPr>
                <w:id w:val="-162553288"/>
                <w14:checkbox>
                  <w14:checked w14:val="0"/>
                  <w14:checkedState w14:val="2612" w14:font="MS Gothic"/>
                  <w14:uncheckedState w14:val="2610" w14:font="MS Gothic"/>
                </w14:checkbox>
              </w:sdtPr>
              <w:sdtEndPr/>
              <w:sdtContent>
                <w:tc>
                  <w:tcPr>
                    <w:tcW w:w="576" w:type="dxa"/>
                    <w:vAlign w:val="center"/>
                  </w:tcPr>
                  <w:p w14:paraId="2BDA3ACE" w14:textId="77777777" w:rsidR="00563D4A" w:rsidRPr="00A623F8" w:rsidRDefault="00563D4A" w:rsidP="00DF440F">
                    <w:pPr>
                      <w:rPr>
                        <w:sz w:val="36"/>
                        <w:szCs w:val="36"/>
                      </w:rPr>
                    </w:pPr>
                    <w:r w:rsidRPr="00A623F8">
                      <w:rPr>
                        <w:rFonts w:ascii="MS Gothic" w:eastAsia="MS Gothic" w:hAnsi="MS Gothic" w:hint="eastAsia"/>
                        <w:sz w:val="36"/>
                        <w:szCs w:val="36"/>
                      </w:rPr>
                      <w:t>☐</w:t>
                    </w:r>
                  </w:p>
                </w:tc>
              </w:sdtContent>
            </w:sdt>
            <w:tc>
              <w:tcPr>
                <w:tcW w:w="9205" w:type="dxa"/>
                <w:vAlign w:val="center"/>
              </w:tcPr>
              <w:p w14:paraId="6E0EB88A" w14:textId="3982C4CD" w:rsidR="00563D4A" w:rsidRPr="007B1C98" w:rsidRDefault="00563D4A" w:rsidP="00DF440F">
                <w:r w:rsidRPr="00563D4A">
                  <w:t xml:space="preserve">Artefact </w:t>
                </w:r>
                <w:r w:rsidR="0073673D">
                  <w:t>(for example</w:t>
                </w:r>
                <w:r w:rsidRPr="00563D4A">
                  <w:t xml:space="preserve"> prototype, model, artwork, scientific investigation, creative writing) plus written report</w:t>
                </w:r>
              </w:p>
            </w:tc>
          </w:tr>
        </w:tbl>
        <w:p w14:paraId="0E07C9A4" w14:textId="77777777" w:rsidR="00563D4A" w:rsidRPr="007B1C98" w:rsidRDefault="00563D4A" w:rsidP="00563D4A"/>
        <w:p w14:paraId="5BCF63CE" w14:textId="6BF47590" w:rsidR="00563D4A" w:rsidRPr="007B1C98" w:rsidRDefault="00220A5E" w:rsidP="00563D4A">
          <w:r w:rsidRPr="00220A5E">
            <w:t>Is the project a contribution to a group exercise</w:t>
          </w:r>
          <w:r w:rsidR="00563D4A">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7221"/>
            <w:gridCol w:w="699"/>
            <w:gridCol w:w="576"/>
            <w:gridCol w:w="709"/>
          </w:tblGrid>
          <w:tr w:rsidR="00140FA9" w:rsidRPr="007B1C98" w14:paraId="2DE48D76" w14:textId="77777777" w:rsidTr="00140FA9">
            <w:trPr>
              <w:trHeight w:val="454"/>
            </w:trPr>
            <w:sdt>
              <w:sdtPr>
                <w:rPr>
                  <w:sz w:val="36"/>
                  <w:szCs w:val="36"/>
                </w:rPr>
                <w:id w:val="828715732"/>
                <w14:checkbox>
                  <w14:checked w14:val="0"/>
                  <w14:checkedState w14:val="2612" w14:font="MS Gothic"/>
                  <w14:uncheckedState w14:val="2610" w14:font="MS Gothic"/>
                </w14:checkbox>
              </w:sdtPr>
              <w:sdtEndPr/>
              <w:sdtContent>
                <w:tc>
                  <w:tcPr>
                    <w:tcW w:w="576" w:type="dxa"/>
                    <w:vAlign w:val="center"/>
                  </w:tcPr>
                  <w:p w14:paraId="1D2B4FF7" w14:textId="77777777" w:rsidR="00140FA9" w:rsidRPr="00A623F8" w:rsidRDefault="00140FA9" w:rsidP="00DF440F">
                    <w:pPr>
                      <w:rPr>
                        <w:sz w:val="36"/>
                        <w:szCs w:val="36"/>
                      </w:rPr>
                    </w:pPr>
                    <w:r>
                      <w:rPr>
                        <w:rFonts w:ascii="MS Gothic" w:eastAsia="MS Gothic" w:hAnsi="MS Gothic" w:hint="eastAsia"/>
                        <w:sz w:val="36"/>
                        <w:szCs w:val="36"/>
                      </w:rPr>
                      <w:t>☐</w:t>
                    </w:r>
                  </w:p>
                </w:tc>
              </w:sdtContent>
            </w:sdt>
            <w:tc>
              <w:tcPr>
                <w:tcW w:w="9205" w:type="dxa"/>
                <w:gridSpan w:val="4"/>
                <w:vAlign w:val="center"/>
              </w:tcPr>
              <w:p w14:paraId="21A76543" w14:textId="0026FE4E" w:rsidR="00140FA9" w:rsidRDefault="00140FA9" w:rsidP="00DF440F">
                <w:r>
                  <w:t>Yes</w:t>
                </w:r>
                <w:r>
                  <w:tab/>
                  <w:t xml:space="preserve">If ‘Yes’, </w:t>
                </w:r>
                <w:r w:rsidRPr="00140FA9">
                  <w:t>confirm that there is a defined individual contribution by the candidate</w:t>
                </w:r>
              </w:p>
            </w:tc>
          </w:tr>
          <w:tr w:rsidR="00140FA9" w:rsidRPr="007B1C98" w14:paraId="4DBCC452" w14:textId="77777777" w:rsidTr="00140FA9">
            <w:tblPrEx>
              <w:jc w:val="right"/>
            </w:tblPrEx>
            <w:trPr>
              <w:trHeight w:val="454"/>
              <w:jc w:val="right"/>
            </w:trPr>
            <w:tc>
              <w:tcPr>
                <w:tcW w:w="576" w:type="dxa"/>
                <w:vAlign w:val="center"/>
              </w:tcPr>
              <w:p w14:paraId="6469931D" w14:textId="067A2FF3" w:rsidR="00140FA9" w:rsidRPr="00140FA9" w:rsidRDefault="00140FA9" w:rsidP="00140FA9"/>
            </w:tc>
            <w:sdt>
              <w:sdtPr>
                <w:rPr>
                  <w:sz w:val="36"/>
                  <w:szCs w:val="36"/>
                </w:rPr>
                <w:id w:val="1163357714"/>
                <w14:checkbox>
                  <w14:checked w14:val="0"/>
                  <w14:checkedState w14:val="2612" w14:font="MS Gothic"/>
                  <w14:uncheckedState w14:val="2610" w14:font="MS Gothic"/>
                </w14:checkbox>
              </w:sdtPr>
              <w:sdtEndPr/>
              <w:sdtContent>
                <w:tc>
                  <w:tcPr>
                    <w:tcW w:w="7221" w:type="dxa"/>
                    <w:vAlign w:val="center"/>
                  </w:tcPr>
                  <w:p w14:paraId="23A42FC1" w14:textId="5F3A392B" w:rsidR="00140FA9" w:rsidRPr="00140FA9" w:rsidRDefault="00140FA9" w:rsidP="00140FA9">
                    <w:pPr>
                      <w:jc w:val="right"/>
                      <w:rPr>
                        <w:sz w:val="36"/>
                        <w:szCs w:val="36"/>
                      </w:rPr>
                    </w:pPr>
                    <w:r w:rsidRPr="00140FA9">
                      <w:rPr>
                        <w:rFonts w:ascii="MS Gothic" w:eastAsia="MS Gothic" w:hAnsi="MS Gothic" w:hint="eastAsia"/>
                        <w:sz w:val="36"/>
                        <w:szCs w:val="36"/>
                      </w:rPr>
                      <w:t>☐</w:t>
                    </w:r>
                  </w:p>
                </w:tc>
              </w:sdtContent>
            </w:sdt>
            <w:tc>
              <w:tcPr>
                <w:tcW w:w="699" w:type="dxa"/>
                <w:vAlign w:val="center"/>
              </w:tcPr>
              <w:p w14:paraId="66816A57" w14:textId="2D0E12CD" w:rsidR="00140FA9" w:rsidRPr="00140FA9" w:rsidRDefault="00140FA9" w:rsidP="00140FA9">
                <w:r>
                  <w:t>Yes</w:t>
                </w:r>
              </w:p>
            </w:tc>
            <w:sdt>
              <w:sdtPr>
                <w:rPr>
                  <w:sz w:val="36"/>
                  <w:szCs w:val="36"/>
                </w:rPr>
                <w:id w:val="-2026320014"/>
                <w14:checkbox>
                  <w14:checked w14:val="0"/>
                  <w14:checkedState w14:val="2612" w14:font="MS Gothic"/>
                  <w14:uncheckedState w14:val="2610" w14:font="MS Gothic"/>
                </w14:checkbox>
              </w:sdtPr>
              <w:sdtEndPr/>
              <w:sdtContent>
                <w:tc>
                  <w:tcPr>
                    <w:tcW w:w="576" w:type="dxa"/>
                    <w:vAlign w:val="center"/>
                  </w:tcPr>
                  <w:p w14:paraId="7B1DA766" w14:textId="5F51383E" w:rsidR="00140FA9" w:rsidRPr="00140FA9" w:rsidRDefault="00140FA9" w:rsidP="00140FA9">
                    <w:pPr>
                      <w:rPr>
                        <w:sz w:val="36"/>
                        <w:szCs w:val="36"/>
                      </w:rPr>
                    </w:pPr>
                    <w:r w:rsidRPr="00140FA9">
                      <w:rPr>
                        <w:rFonts w:ascii="MS Gothic" w:eastAsia="MS Gothic" w:hAnsi="MS Gothic" w:hint="eastAsia"/>
                        <w:sz w:val="36"/>
                        <w:szCs w:val="36"/>
                      </w:rPr>
                      <w:t>☐</w:t>
                    </w:r>
                  </w:p>
                </w:tc>
              </w:sdtContent>
            </w:sdt>
            <w:tc>
              <w:tcPr>
                <w:tcW w:w="709" w:type="dxa"/>
                <w:vAlign w:val="center"/>
              </w:tcPr>
              <w:p w14:paraId="6D063EEC" w14:textId="7D2E1AB7" w:rsidR="00140FA9" w:rsidRPr="00140FA9" w:rsidRDefault="00140FA9" w:rsidP="00140FA9">
                <w:r w:rsidRPr="00140FA9">
                  <w:t>No</w:t>
                </w:r>
              </w:p>
            </w:tc>
          </w:tr>
          <w:tr w:rsidR="00D73E01" w:rsidRPr="007B1C98" w14:paraId="406CD7CC" w14:textId="77777777" w:rsidTr="00503E2D">
            <w:trPr>
              <w:trHeight w:val="454"/>
            </w:trPr>
            <w:sdt>
              <w:sdtPr>
                <w:rPr>
                  <w:sz w:val="36"/>
                  <w:szCs w:val="36"/>
                </w:rPr>
                <w:id w:val="1151801552"/>
                <w14:checkbox>
                  <w14:checked w14:val="0"/>
                  <w14:checkedState w14:val="2612" w14:font="MS Gothic"/>
                  <w14:uncheckedState w14:val="2610" w14:font="MS Gothic"/>
                </w14:checkbox>
              </w:sdtPr>
              <w:sdtEndPr/>
              <w:sdtContent>
                <w:tc>
                  <w:tcPr>
                    <w:tcW w:w="576" w:type="dxa"/>
                    <w:vAlign w:val="center"/>
                  </w:tcPr>
                  <w:p w14:paraId="13935875" w14:textId="77777777" w:rsidR="00D73E01" w:rsidRPr="00A623F8" w:rsidRDefault="00D73E01" w:rsidP="00503E2D">
                    <w:pPr>
                      <w:rPr>
                        <w:sz w:val="36"/>
                        <w:szCs w:val="36"/>
                      </w:rPr>
                    </w:pPr>
                    <w:r w:rsidRPr="00A623F8">
                      <w:rPr>
                        <w:rFonts w:ascii="MS Gothic" w:eastAsia="MS Gothic" w:hAnsi="MS Gothic" w:hint="eastAsia"/>
                        <w:sz w:val="36"/>
                        <w:szCs w:val="36"/>
                      </w:rPr>
                      <w:t>☐</w:t>
                    </w:r>
                  </w:p>
                </w:tc>
              </w:sdtContent>
            </w:sdt>
            <w:tc>
              <w:tcPr>
                <w:tcW w:w="9205" w:type="dxa"/>
                <w:gridSpan w:val="4"/>
                <w:vAlign w:val="center"/>
              </w:tcPr>
              <w:p w14:paraId="16B532DC" w14:textId="77777777" w:rsidR="00D73E01" w:rsidRDefault="00D73E01" w:rsidP="00503E2D">
                <w:r>
                  <w:t>No</w:t>
                </w:r>
              </w:p>
            </w:tc>
          </w:tr>
        </w:tbl>
        <w:p w14:paraId="183C8B03" w14:textId="77777777" w:rsidR="00140FA9" w:rsidRDefault="00140FA9" w:rsidP="00140FA9">
          <w:pPr>
            <w:spacing w:line="240" w:lineRule="auto"/>
          </w:pPr>
        </w:p>
        <w:p w14:paraId="30682F69" w14:textId="77777777" w:rsidR="00140FA9" w:rsidRDefault="00140FA9" w:rsidP="00140FA9">
          <w:pPr>
            <w:spacing w:line="240" w:lineRule="auto"/>
          </w:pPr>
          <w:r>
            <w:t xml:space="preserve">List the </w:t>
          </w:r>
          <w:r w:rsidRPr="00140FA9">
            <w:rPr>
              <w:b/>
              <w:bCs/>
            </w:rPr>
            <w:t>other</w:t>
          </w:r>
          <w:r>
            <w:t xml:space="preserve"> group members below.</w:t>
          </w:r>
        </w:p>
        <w:p w14:paraId="5C1D21B4" w14:textId="77777777" w:rsidR="0052465A" w:rsidRPr="007B1C98" w:rsidRDefault="0052465A" w:rsidP="0052465A"/>
        <w:tbl>
          <w:tblPr>
            <w:tblStyle w:val="TableGrid"/>
            <w:tblW w:w="9776" w:type="dxa"/>
            <w:tblLook w:val="04A0" w:firstRow="1" w:lastRow="0" w:firstColumn="1" w:lastColumn="0" w:noHBand="0" w:noVBand="1"/>
          </w:tblPr>
          <w:tblGrid>
            <w:gridCol w:w="1980"/>
            <w:gridCol w:w="7796"/>
          </w:tblGrid>
          <w:tr w:rsidR="0052465A" w:rsidRPr="007B1C98" w14:paraId="5B5CF4FA" w14:textId="77777777" w:rsidTr="0052465A">
            <w:trPr>
              <w:trHeight w:val="454"/>
            </w:trPr>
            <w:tc>
              <w:tcPr>
                <w:tcW w:w="1980" w:type="dxa"/>
                <w:shd w:val="clear" w:color="auto" w:fill="F2F2F2" w:themeFill="background1" w:themeFillShade="F2"/>
                <w:vAlign w:val="center"/>
              </w:tcPr>
              <w:p w14:paraId="64A2CB95" w14:textId="618D7FE5" w:rsidR="0052465A" w:rsidRPr="00890882" w:rsidRDefault="0052465A" w:rsidP="0052465A">
                <w:r>
                  <w:t>Candidate number</w:t>
                </w:r>
              </w:p>
            </w:tc>
            <w:tc>
              <w:tcPr>
                <w:tcW w:w="7796" w:type="dxa"/>
                <w:shd w:val="clear" w:color="auto" w:fill="F2F2F2" w:themeFill="background1" w:themeFillShade="F2"/>
                <w:vAlign w:val="center"/>
              </w:tcPr>
              <w:p w14:paraId="5469011F" w14:textId="2750F241" w:rsidR="0052465A" w:rsidRDefault="0052465A" w:rsidP="0052465A">
                <w:r>
                  <w:t>Candidate name</w:t>
                </w:r>
              </w:p>
            </w:tc>
          </w:tr>
          <w:tr w:rsidR="0052465A" w:rsidRPr="007B1C98" w14:paraId="1357DB6E" w14:textId="77777777" w:rsidTr="00D73E01">
            <w:trPr>
              <w:trHeight w:val="454"/>
            </w:trPr>
            <w:sdt>
              <w:sdtPr>
                <w:rPr>
                  <w:b/>
                  <w:bCs/>
                </w:rPr>
                <w:id w:val="1149331085"/>
                <w:placeholder>
                  <w:docPart w:val="57A5B09DAF374792835FA3E365C9A7AA"/>
                </w:placeholder>
                <w:showingPlcHdr/>
                <w:text/>
              </w:sdtPr>
              <w:sdtEndPr/>
              <w:sdtContent>
                <w:tc>
                  <w:tcPr>
                    <w:tcW w:w="1980" w:type="dxa"/>
                    <w:vAlign w:val="center"/>
                  </w:tcPr>
                  <w:p w14:paraId="182EF82F" w14:textId="1652C936" w:rsidR="0052465A" w:rsidRPr="004D1ED3" w:rsidRDefault="0052465A" w:rsidP="0052465A">
                    <w:pPr>
                      <w:rPr>
                        <w:b/>
                        <w:bCs/>
                      </w:rPr>
                    </w:pPr>
                    <w:r w:rsidRPr="004D1ED3">
                      <w:rPr>
                        <w:rStyle w:val="PlaceholderText"/>
                        <w:b/>
                        <w:bCs/>
                      </w:rPr>
                      <w:t>Click.</w:t>
                    </w:r>
                  </w:p>
                </w:tc>
              </w:sdtContent>
            </w:sdt>
            <w:sdt>
              <w:sdtPr>
                <w:rPr>
                  <w:b/>
                  <w:bCs/>
                </w:rPr>
                <w:id w:val="-1263062973"/>
                <w:placeholder>
                  <w:docPart w:val="4DB8D912FC8C4B52A080B51823762264"/>
                </w:placeholder>
                <w:showingPlcHdr/>
                <w:text/>
              </w:sdtPr>
              <w:sdtEndPr/>
              <w:sdtContent>
                <w:tc>
                  <w:tcPr>
                    <w:tcW w:w="7796" w:type="dxa"/>
                    <w:vAlign w:val="center"/>
                  </w:tcPr>
                  <w:p w14:paraId="5CF3E2FD" w14:textId="609E0CD5" w:rsidR="0052465A" w:rsidRPr="004D1ED3" w:rsidRDefault="0052465A" w:rsidP="0052465A">
                    <w:pPr>
                      <w:rPr>
                        <w:b/>
                        <w:bCs/>
                      </w:rPr>
                    </w:pPr>
                    <w:r w:rsidRPr="004D1ED3">
                      <w:rPr>
                        <w:rStyle w:val="PlaceholderText"/>
                        <w:b/>
                        <w:bCs/>
                      </w:rPr>
                      <w:t>Click or tap here to enter text.</w:t>
                    </w:r>
                  </w:p>
                </w:tc>
              </w:sdtContent>
            </w:sdt>
          </w:tr>
          <w:tr w:rsidR="0052465A" w:rsidRPr="007B1C98" w14:paraId="3B24DA11" w14:textId="77777777" w:rsidTr="00D73E01">
            <w:trPr>
              <w:trHeight w:val="454"/>
            </w:trPr>
            <w:sdt>
              <w:sdtPr>
                <w:rPr>
                  <w:b/>
                  <w:bCs/>
                </w:rPr>
                <w:id w:val="-717198445"/>
                <w:placeholder>
                  <w:docPart w:val="5742EE1093DE4246B111DD985B0DAA64"/>
                </w:placeholder>
                <w:showingPlcHdr/>
                <w:text/>
              </w:sdtPr>
              <w:sdtEndPr/>
              <w:sdtContent>
                <w:tc>
                  <w:tcPr>
                    <w:tcW w:w="1980" w:type="dxa"/>
                    <w:vAlign w:val="center"/>
                  </w:tcPr>
                  <w:p w14:paraId="2C89C46F" w14:textId="25D8EF16" w:rsidR="0052465A" w:rsidRPr="004D1ED3" w:rsidRDefault="0052465A" w:rsidP="0052465A">
                    <w:pPr>
                      <w:rPr>
                        <w:b/>
                        <w:bCs/>
                      </w:rPr>
                    </w:pPr>
                    <w:r w:rsidRPr="004D1ED3">
                      <w:rPr>
                        <w:rStyle w:val="PlaceholderText"/>
                        <w:b/>
                        <w:bCs/>
                      </w:rPr>
                      <w:t>Click.</w:t>
                    </w:r>
                  </w:p>
                </w:tc>
              </w:sdtContent>
            </w:sdt>
            <w:sdt>
              <w:sdtPr>
                <w:rPr>
                  <w:b/>
                  <w:bCs/>
                </w:rPr>
                <w:id w:val="1258550770"/>
                <w:placeholder>
                  <w:docPart w:val="304C932E913C4EEAA30D9C5F8E507AAE"/>
                </w:placeholder>
                <w:showingPlcHdr/>
                <w:text/>
              </w:sdtPr>
              <w:sdtEndPr/>
              <w:sdtContent>
                <w:tc>
                  <w:tcPr>
                    <w:tcW w:w="7796" w:type="dxa"/>
                    <w:vAlign w:val="center"/>
                  </w:tcPr>
                  <w:p w14:paraId="3C419604" w14:textId="7A0E7620" w:rsidR="0052465A" w:rsidRPr="004D1ED3" w:rsidRDefault="0052465A" w:rsidP="0052465A">
                    <w:pPr>
                      <w:rPr>
                        <w:b/>
                        <w:bCs/>
                      </w:rPr>
                    </w:pPr>
                    <w:r w:rsidRPr="004D1ED3">
                      <w:rPr>
                        <w:rStyle w:val="PlaceholderText"/>
                        <w:b/>
                        <w:bCs/>
                      </w:rPr>
                      <w:t>Click or tap here to enter text.</w:t>
                    </w:r>
                  </w:p>
                </w:tc>
              </w:sdtContent>
            </w:sdt>
          </w:tr>
          <w:tr w:rsidR="0052465A" w:rsidRPr="007B1C98" w14:paraId="40D06B35" w14:textId="77777777" w:rsidTr="00D73E01">
            <w:trPr>
              <w:trHeight w:val="454"/>
            </w:trPr>
            <w:sdt>
              <w:sdtPr>
                <w:rPr>
                  <w:b/>
                  <w:bCs/>
                </w:rPr>
                <w:id w:val="1380974030"/>
                <w:placeholder>
                  <w:docPart w:val="A473B94661224F89BB87E21BF90A9B77"/>
                </w:placeholder>
                <w:showingPlcHdr/>
                <w:text/>
              </w:sdtPr>
              <w:sdtEndPr/>
              <w:sdtContent>
                <w:tc>
                  <w:tcPr>
                    <w:tcW w:w="1980" w:type="dxa"/>
                    <w:vAlign w:val="center"/>
                  </w:tcPr>
                  <w:p w14:paraId="0FCE8403" w14:textId="5325FD1C" w:rsidR="0052465A" w:rsidRPr="004D1ED3" w:rsidRDefault="0052465A" w:rsidP="0052465A">
                    <w:pPr>
                      <w:rPr>
                        <w:b/>
                        <w:bCs/>
                      </w:rPr>
                    </w:pPr>
                    <w:r w:rsidRPr="004D1ED3">
                      <w:rPr>
                        <w:rStyle w:val="PlaceholderText"/>
                        <w:b/>
                        <w:bCs/>
                      </w:rPr>
                      <w:t>Click.</w:t>
                    </w:r>
                  </w:p>
                </w:tc>
              </w:sdtContent>
            </w:sdt>
            <w:sdt>
              <w:sdtPr>
                <w:rPr>
                  <w:b/>
                  <w:bCs/>
                </w:rPr>
                <w:id w:val="701750715"/>
                <w:placeholder>
                  <w:docPart w:val="6BEC3CCDC1E3461BB178A2D39DF401C1"/>
                </w:placeholder>
                <w:showingPlcHdr/>
                <w:text/>
              </w:sdtPr>
              <w:sdtEndPr/>
              <w:sdtContent>
                <w:tc>
                  <w:tcPr>
                    <w:tcW w:w="7796" w:type="dxa"/>
                    <w:vAlign w:val="center"/>
                  </w:tcPr>
                  <w:p w14:paraId="00AB25A9" w14:textId="2AC98BD6" w:rsidR="0052465A" w:rsidRPr="004D1ED3" w:rsidRDefault="0052465A" w:rsidP="0052465A">
                    <w:pPr>
                      <w:rPr>
                        <w:b/>
                        <w:bCs/>
                      </w:rPr>
                    </w:pPr>
                    <w:r w:rsidRPr="004D1ED3">
                      <w:rPr>
                        <w:rStyle w:val="PlaceholderText"/>
                        <w:b/>
                        <w:bCs/>
                      </w:rPr>
                      <w:t>Click or tap here to enter text.</w:t>
                    </w:r>
                  </w:p>
                </w:tc>
              </w:sdtContent>
            </w:sdt>
          </w:tr>
        </w:tbl>
        <w:p w14:paraId="3161852B" w14:textId="77777777" w:rsidR="00140FA9" w:rsidRPr="00897383" w:rsidRDefault="00140FA9" w:rsidP="00140F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140FA9" w:rsidRPr="00897383" w14:paraId="58A2278E" w14:textId="77777777" w:rsidTr="00DF440F">
            <w:trPr>
              <w:trHeight w:val="454"/>
            </w:trPr>
            <w:tc>
              <w:tcPr>
                <w:tcW w:w="2127" w:type="dxa"/>
                <w:tcMar>
                  <w:left w:w="0" w:type="dxa"/>
                </w:tcMar>
                <w:vAlign w:val="bottom"/>
              </w:tcPr>
              <w:p w14:paraId="053E9C2A" w14:textId="77777777" w:rsidR="00140FA9" w:rsidRPr="00897383" w:rsidRDefault="00140FA9" w:rsidP="00DF440F">
                <w:r>
                  <w:t>Supervisor</w:t>
                </w:r>
                <w:r w:rsidRPr="00897383">
                  <w:t xml:space="preserve"> signature</w:t>
                </w:r>
              </w:p>
            </w:tc>
            <w:sdt>
              <w:sdtPr>
                <w:rPr>
                  <w:b/>
                  <w:bCs/>
                </w:rPr>
                <w:id w:val="-2012365740"/>
                <w:placeholder>
                  <w:docPart w:val="A02E2EB70A274133B336DDFEFDEB3834"/>
                </w:placeholder>
                <w:showingPlcHdr/>
                <w:text/>
              </w:sdtPr>
              <w:sdtEndPr/>
              <w:sdtContent>
                <w:tc>
                  <w:tcPr>
                    <w:tcW w:w="4819" w:type="dxa"/>
                    <w:tcBorders>
                      <w:bottom w:val="single" w:sz="4" w:space="0" w:color="auto"/>
                    </w:tcBorders>
                    <w:vAlign w:val="bottom"/>
                  </w:tcPr>
                  <w:p w14:paraId="4DF9AD0E" w14:textId="77777777" w:rsidR="00140FA9" w:rsidRPr="00897383" w:rsidRDefault="00140FA9" w:rsidP="00DF440F">
                    <w:pPr>
                      <w:rPr>
                        <w:b/>
                        <w:bCs/>
                      </w:rPr>
                    </w:pPr>
                    <w:r w:rsidRPr="00897383">
                      <w:rPr>
                        <w:rStyle w:val="PlaceholderText"/>
                        <w:b/>
                        <w:bCs/>
                      </w:rPr>
                      <w:t>Click or tap here to enter text.</w:t>
                    </w:r>
                  </w:p>
                </w:tc>
              </w:sdtContent>
            </w:sdt>
            <w:tc>
              <w:tcPr>
                <w:tcW w:w="1134" w:type="dxa"/>
                <w:vAlign w:val="bottom"/>
              </w:tcPr>
              <w:p w14:paraId="7E70DBF5" w14:textId="77777777" w:rsidR="00140FA9" w:rsidRPr="00897383" w:rsidRDefault="00140FA9" w:rsidP="00DF440F">
                <w:r w:rsidRPr="00897383">
                  <w:t>Date</w:t>
                </w:r>
              </w:p>
            </w:tc>
            <w:sdt>
              <w:sdtPr>
                <w:rPr>
                  <w:b/>
                  <w:bCs/>
                </w:rPr>
                <w:id w:val="1136224238"/>
                <w:placeholder>
                  <w:docPart w:val="2D909EA03EB946B1A167A8C34E3C0AA2"/>
                </w:placeholder>
                <w:showingPlcHdr/>
                <w:text/>
              </w:sdtPr>
              <w:sdtEndPr/>
              <w:sdtContent>
                <w:tc>
                  <w:tcPr>
                    <w:tcW w:w="1548" w:type="dxa"/>
                    <w:tcBorders>
                      <w:bottom w:val="single" w:sz="4" w:space="0" w:color="auto"/>
                    </w:tcBorders>
                    <w:vAlign w:val="bottom"/>
                  </w:tcPr>
                  <w:p w14:paraId="4AB33918" w14:textId="77777777" w:rsidR="00140FA9" w:rsidRPr="00897383" w:rsidRDefault="00140FA9" w:rsidP="00DF440F">
                    <w:pPr>
                      <w:rPr>
                        <w:b/>
                        <w:bCs/>
                      </w:rPr>
                    </w:pPr>
                    <w:r w:rsidRPr="00897383">
                      <w:rPr>
                        <w:rStyle w:val="PlaceholderText"/>
                        <w:b/>
                        <w:bCs/>
                      </w:rPr>
                      <w:t>Click.</w:t>
                    </w:r>
                  </w:p>
                </w:tc>
              </w:sdtContent>
            </w:sdt>
          </w:tr>
        </w:tbl>
        <w:p w14:paraId="5BAB10F7" w14:textId="4D9343FD" w:rsidR="00140FA9" w:rsidRDefault="00140FA9">
          <w:pPr>
            <w:spacing w:line="240" w:lineRule="auto"/>
          </w:pPr>
          <w:r>
            <w:br w:type="page"/>
          </w:r>
        </w:p>
        <w:p w14:paraId="48F815F9" w14:textId="3BC7A239" w:rsidR="0052465A" w:rsidRPr="00897383" w:rsidRDefault="0052465A" w:rsidP="0052465A">
          <w:pPr>
            <w:pStyle w:val="Heading4"/>
          </w:pPr>
          <w:r>
            <w:lastRenderedPageBreak/>
            <w:t>Part</w:t>
          </w:r>
          <w:r w:rsidRPr="00897383">
            <w:t xml:space="preserve"> </w:t>
          </w:r>
          <w:r>
            <w:t>C</w:t>
          </w:r>
          <w:r w:rsidRPr="00897383">
            <w:t xml:space="preserve"> – </w:t>
          </w:r>
          <w:r>
            <w:t>Centre coordinator’s approval of</w:t>
          </w:r>
          <w:r w:rsidRPr="00563D4A">
            <w:t xml:space="preserve"> </w:t>
          </w:r>
          <w:r>
            <w:t>candidate proposal</w:t>
          </w:r>
        </w:p>
        <w:p w14:paraId="706FD8A1" w14:textId="75DA2C14" w:rsidR="0052465A" w:rsidRDefault="0052465A" w:rsidP="0052465A">
          <w:pPr>
            <w:spacing w:line="240" w:lineRule="auto"/>
          </w:pPr>
          <w:r>
            <w:t xml:space="preserve">To be completed by the centre coordinator. If you are acting as both the </w:t>
          </w:r>
          <w:r w:rsidR="00633D17">
            <w:t>c</w:t>
          </w:r>
          <w:r>
            <w:t>entre coordinator and the supervisor, please seek counter signature from a senior colleague</w:t>
          </w:r>
        </w:p>
        <w:p w14:paraId="49F90F43" w14:textId="77777777" w:rsidR="00633D17" w:rsidRPr="007B1C98" w:rsidRDefault="00633D17"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9"/>
          </w:tblGrid>
          <w:tr w:rsidR="00633D17" w:rsidRPr="007B1C98" w14:paraId="1C90946C" w14:textId="77777777" w:rsidTr="00DF440F">
            <w:trPr>
              <w:trHeight w:val="454"/>
            </w:trPr>
            <w:tc>
              <w:tcPr>
                <w:tcW w:w="2410" w:type="dxa"/>
                <w:tcMar>
                  <w:left w:w="0" w:type="dxa"/>
                </w:tcMar>
                <w:vAlign w:val="bottom"/>
              </w:tcPr>
              <w:p w14:paraId="7D54B122" w14:textId="671A925A" w:rsidR="00633D17" w:rsidRPr="007B1C98" w:rsidRDefault="00633D17" w:rsidP="00DF440F">
                <w:r>
                  <w:t>Supervisor’s</w:t>
                </w:r>
                <w:r w:rsidRPr="007B1C98">
                  <w:t xml:space="preserve"> name</w:t>
                </w:r>
              </w:p>
            </w:tc>
            <w:sdt>
              <w:sdtPr>
                <w:rPr>
                  <w:b/>
                  <w:bCs/>
                </w:rPr>
                <w:id w:val="-189149828"/>
                <w:placeholder>
                  <w:docPart w:val="4E79573AA5704FFBAEACBC42F6F020AF"/>
                </w:placeholder>
                <w:showingPlcHdr/>
                <w:text/>
              </w:sdtPr>
              <w:sdtEndPr/>
              <w:sdtContent>
                <w:tc>
                  <w:tcPr>
                    <w:tcW w:w="7229" w:type="dxa"/>
                    <w:tcBorders>
                      <w:bottom w:val="single" w:sz="4" w:space="0" w:color="auto"/>
                    </w:tcBorders>
                    <w:vAlign w:val="bottom"/>
                  </w:tcPr>
                  <w:p w14:paraId="351C5FB6" w14:textId="77777777" w:rsidR="00633D17" w:rsidRPr="007B1C98" w:rsidRDefault="00633D17" w:rsidP="00DF440F">
                    <w:pPr>
                      <w:rPr>
                        <w:b/>
                        <w:bCs/>
                      </w:rPr>
                    </w:pPr>
                    <w:r w:rsidRPr="007B1C98">
                      <w:rPr>
                        <w:rStyle w:val="PlaceholderText"/>
                        <w:b/>
                        <w:bCs/>
                      </w:rPr>
                      <w:t>Click or tap here to enter text.</w:t>
                    </w:r>
                  </w:p>
                </w:tc>
              </w:sdtContent>
            </w:sdt>
          </w:tr>
        </w:tbl>
        <w:p w14:paraId="526E93CE" w14:textId="77777777" w:rsidR="0052465A" w:rsidRPr="00897383" w:rsidRDefault="0052465A" w:rsidP="0052465A">
          <w:pPr>
            <w:spacing w:line="240" w:lineRule="auto"/>
          </w:pPr>
        </w:p>
        <w:tbl>
          <w:tblPr>
            <w:tblStyle w:val="TableGrid"/>
            <w:tblW w:w="0" w:type="auto"/>
            <w:tblLook w:val="04A0" w:firstRow="1" w:lastRow="0" w:firstColumn="1" w:lastColumn="0" w:noHBand="0" w:noVBand="1"/>
          </w:tblPr>
          <w:tblGrid>
            <w:gridCol w:w="9628"/>
          </w:tblGrid>
          <w:tr w:rsidR="0052465A" w:rsidRPr="00897383" w14:paraId="5E65BF92" w14:textId="77777777" w:rsidTr="00633D17">
            <w:trPr>
              <w:trHeight w:val="7371"/>
            </w:trPr>
            <w:tc>
              <w:tcPr>
                <w:tcW w:w="9628" w:type="dxa"/>
              </w:tcPr>
              <w:p w14:paraId="772916E8" w14:textId="52A5F4EF" w:rsidR="0052465A" w:rsidRPr="00897383" w:rsidRDefault="00633D17" w:rsidP="00DF440F">
                <w:pPr>
                  <w:spacing w:line="240" w:lineRule="auto"/>
                </w:pPr>
                <w:r w:rsidRPr="00633D17">
                  <w:t>Centre coordinator’s comments on the feasibility and acceptability of the proposal (parts A &amp; B) as an Extended Project</w:t>
                </w:r>
              </w:p>
              <w:sdt>
                <w:sdtPr>
                  <w:rPr>
                    <w:b/>
                    <w:bCs/>
                  </w:rPr>
                  <w:id w:val="-476145744"/>
                  <w:placeholder>
                    <w:docPart w:val="301FAC15DB36473DAEBE7A3784DCE5EC"/>
                  </w:placeholder>
                  <w:showingPlcHdr/>
                </w:sdtPr>
                <w:sdtEndPr/>
                <w:sdtContent>
                  <w:p w14:paraId="7E60B0A6" w14:textId="77777777" w:rsidR="0052465A" w:rsidRPr="00897383" w:rsidRDefault="0052465A" w:rsidP="00DF440F">
                    <w:pPr>
                      <w:spacing w:line="240" w:lineRule="auto"/>
                      <w:rPr>
                        <w:b/>
                        <w:bCs/>
                      </w:rPr>
                    </w:pPr>
                    <w:r w:rsidRPr="00897383">
                      <w:rPr>
                        <w:rStyle w:val="PlaceholderText"/>
                        <w:b/>
                        <w:bCs/>
                      </w:rPr>
                      <w:t>Click or tap here to enter text.</w:t>
                    </w:r>
                  </w:p>
                </w:sdtContent>
              </w:sdt>
            </w:tc>
          </w:tr>
        </w:tbl>
        <w:p w14:paraId="00733A35" w14:textId="77777777" w:rsidR="0052465A" w:rsidRDefault="0052465A" w:rsidP="0052465A"/>
        <w:p w14:paraId="4E1625D7" w14:textId="77777777" w:rsidR="00633D17" w:rsidRPr="007B1C98" w:rsidRDefault="00633D17"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576"/>
            <w:gridCol w:w="8070"/>
          </w:tblGrid>
          <w:tr w:rsidR="00633D17" w:rsidRPr="007B1C98" w14:paraId="706EF1CA" w14:textId="77777777" w:rsidTr="00D73E01">
            <w:trPr>
              <w:trHeight w:val="454"/>
            </w:trPr>
            <w:tc>
              <w:tcPr>
                <w:tcW w:w="993" w:type="dxa"/>
                <w:tcMar>
                  <w:left w:w="0" w:type="dxa"/>
                </w:tcMar>
                <w:vAlign w:val="bottom"/>
              </w:tcPr>
              <w:p w14:paraId="42B679E1" w14:textId="77777777" w:rsidR="00633D17" w:rsidRPr="007B1C98" w:rsidRDefault="00633D17" w:rsidP="00DF440F">
                <w:r w:rsidRPr="007B1C98">
                  <w:t>Status</w:t>
                </w:r>
              </w:p>
            </w:tc>
            <w:sdt>
              <w:sdtPr>
                <w:rPr>
                  <w:sz w:val="36"/>
                  <w:szCs w:val="36"/>
                </w:rPr>
                <w:id w:val="-1049532589"/>
                <w14:checkbox>
                  <w14:checked w14:val="0"/>
                  <w14:checkedState w14:val="2612" w14:font="MS Gothic"/>
                  <w14:uncheckedState w14:val="2610" w14:font="MS Gothic"/>
                </w14:checkbox>
              </w:sdtPr>
              <w:sdtEndPr/>
              <w:sdtContent>
                <w:tc>
                  <w:tcPr>
                    <w:tcW w:w="576" w:type="dxa"/>
                    <w:vAlign w:val="bottom"/>
                  </w:tcPr>
                  <w:p w14:paraId="6D6E7F3B"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4313FA1D" w14:textId="4A4B7692" w:rsidR="00633D17" w:rsidRPr="007B1C98" w:rsidRDefault="00633D17" w:rsidP="00DF440F">
                <w:r w:rsidRPr="007B1C98">
                  <w:t>Approved</w:t>
                </w:r>
              </w:p>
            </w:tc>
          </w:tr>
          <w:tr w:rsidR="00633D17" w:rsidRPr="007B1C98" w14:paraId="42789137" w14:textId="77777777" w:rsidTr="00D73E01">
            <w:trPr>
              <w:trHeight w:val="454"/>
            </w:trPr>
            <w:tc>
              <w:tcPr>
                <w:tcW w:w="993" w:type="dxa"/>
                <w:tcMar>
                  <w:left w:w="0" w:type="dxa"/>
                </w:tcMar>
                <w:vAlign w:val="bottom"/>
              </w:tcPr>
              <w:p w14:paraId="6B3EC89E" w14:textId="77777777" w:rsidR="00633D17" w:rsidRPr="007B1C98" w:rsidRDefault="00633D17" w:rsidP="00DF440F"/>
            </w:tc>
            <w:sdt>
              <w:sdtPr>
                <w:rPr>
                  <w:sz w:val="36"/>
                  <w:szCs w:val="36"/>
                </w:rPr>
                <w:id w:val="1556046442"/>
                <w14:checkbox>
                  <w14:checked w14:val="0"/>
                  <w14:checkedState w14:val="2612" w14:font="MS Gothic"/>
                  <w14:uncheckedState w14:val="2610" w14:font="MS Gothic"/>
                </w14:checkbox>
              </w:sdtPr>
              <w:sdtEndPr/>
              <w:sdtContent>
                <w:tc>
                  <w:tcPr>
                    <w:tcW w:w="576" w:type="dxa"/>
                    <w:vAlign w:val="bottom"/>
                  </w:tcPr>
                  <w:p w14:paraId="62A34783"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2CFB5F02" w14:textId="2C14AF0F" w:rsidR="00633D17" w:rsidRPr="007B1C98" w:rsidRDefault="00633D17" w:rsidP="00DF440F">
                <w:r w:rsidRPr="007B1C98">
                  <w:t xml:space="preserve">Approved subject to </w:t>
                </w:r>
                <w:r>
                  <w:t xml:space="preserve">the </w:t>
                </w:r>
                <w:r w:rsidRPr="007B1C98">
                  <w:t xml:space="preserve">implementation of </w:t>
                </w:r>
                <w:r>
                  <w:t>the coordinator’s recommendations</w:t>
                </w:r>
              </w:p>
            </w:tc>
          </w:tr>
          <w:tr w:rsidR="00633D17" w:rsidRPr="007B1C98" w14:paraId="197EAA3B" w14:textId="77777777" w:rsidTr="00D73E01">
            <w:trPr>
              <w:trHeight w:val="454"/>
            </w:trPr>
            <w:tc>
              <w:tcPr>
                <w:tcW w:w="993" w:type="dxa"/>
                <w:tcMar>
                  <w:left w:w="0" w:type="dxa"/>
                </w:tcMar>
                <w:vAlign w:val="bottom"/>
              </w:tcPr>
              <w:p w14:paraId="2667BB61" w14:textId="77777777" w:rsidR="00633D17" w:rsidRPr="007B1C98" w:rsidRDefault="00633D17" w:rsidP="00DF440F"/>
            </w:tc>
            <w:sdt>
              <w:sdtPr>
                <w:rPr>
                  <w:sz w:val="36"/>
                  <w:szCs w:val="36"/>
                </w:rPr>
                <w:id w:val="782698772"/>
                <w14:checkbox>
                  <w14:checked w14:val="0"/>
                  <w14:checkedState w14:val="2612" w14:font="MS Gothic"/>
                  <w14:uncheckedState w14:val="2610" w14:font="MS Gothic"/>
                </w14:checkbox>
              </w:sdtPr>
              <w:sdtEndPr/>
              <w:sdtContent>
                <w:tc>
                  <w:tcPr>
                    <w:tcW w:w="576" w:type="dxa"/>
                    <w:vAlign w:val="bottom"/>
                  </w:tcPr>
                  <w:p w14:paraId="748C4E41" w14:textId="77777777" w:rsidR="00633D17" w:rsidRPr="00A623F8" w:rsidRDefault="00633D17" w:rsidP="00DF440F">
                    <w:pPr>
                      <w:rPr>
                        <w:sz w:val="36"/>
                        <w:szCs w:val="36"/>
                      </w:rPr>
                    </w:pPr>
                    <w:r w:rsidRPr="00A623F8">
                      <w:rPr>
                        <w:rFonts w:ascii="MS Gothic" w:eastAsia="MS Gothic" w:hAnsi="MS Gothic" w:hint="eastAsia"/>
                        <w:sz w:val="36"/>
                        <w:szCs w:val="36"/>
                      </w:rPr>
                      <w:t>☐</w:t>
                    </w:r>
                  </w:p>
                </w:tc>
              </w:sdtContent>
            </w:sdt>
            <w:tc>
              <w:tcPr>
                <w:tcW w:w="8070" w:type="dxa"/>
                <w:vAlign w:val="bottom"/>
              </w:tcPr>
              <w:p w14:paraId="45A30188" w14:textId="77777777" w:rsidR="00633D17" w:rsidRPr="007B1C98" w:rsidRDefault="00633D17" w:rsidP="00DF440F">
                <w:r w:rsidRPr="007B1C98">
                  <w:t>Resubmission required</w:t>
                </w:r>
              </w:p>
            </w:tc>
          </w:tr>
        </w:tbl>
        <w:p w14:paraId="0A8216F1" w14:textId="77777777" w:rsidR="00633D17" w:rsidRDefault="00633D17" w:rsidP="00633D17"/>
        <w:p w14:paraId="4B2E7BA1" w14:textId="77777777" w:rsidR="00D73E01" w:rsidRPr="007B1C98" w:rsidRDefault="00D73E01" w:rsidP="00633D1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9"/>
          </w:tblGrid>
          <w:tr w:rsidR="00633D17" w:rsidRPr="007B1C98" w14:paraId="10BF0C72" w14:textId="77777777" w:rsidTr="00633D17">
            <w:trPr>
              <w:trHeight w:val="454"/>
            </w:trPr>
            <w:tc>
              <w:tcPr>
                <w:tcW w:w="2410" w:type="dxa"/>
                <w:tcMar>
                  <w:left w:w="0" w:type="dxa"/>
                </w:tcMar>
                <w:vAlign w:val="bottom"/>
              </w:tcPr>
              <w:p w14:paraId="3BB6E4E8" w14:textId="198991AE" w:rsidR="00633D17" w:rsidRPr="007B1C98" w:rsidRDefault="00633D17" w:rsidP="00DF440F">
                <w:r>
                  <w:t>Coordinator’s</w:t>
                </w:r>
                <w:r w:rsidRPr="007B1C98">
                  <w:t xml:space="preserve"> name</w:t>
                </w:r>
              </w:p>
            </w:tc>
            <w:sdt>
              <w:sdtPr>
                <w:rPr>
                  <w:b/>
                  <w:bCs/>
                </w:rPr>
                <w:id w:val="515049492"/>
                <w:placeholder>
                  <w:docPart w:val="7C9C3A21010940D4A3CB9066C6C595EF"/>
                </w:placeholder>
                <w:showingPlcHdr/>
                <w:text/>
              </w:sdtPr>
              <w:sdtEndPr/>
              <w:sdtContent>
                <w:tc>
                  <w:tcPr>
                    <w:tcW w:w="7229" w:type="dxa"/>
                    <w:tcBorders>
                      <w:bottom w:val="single" w:sz="4" w:space="0" w:color="auto"/>
                    </w:tcBorders>
                    <w:vAlign w:val="bottom"/>
                  </w:tcPr>
                  <w:p w14:paraId="72786B73" w14:textId="77777777" w:rsidR="00633D17" w:rsidRPr="007B1C98" w:rsidRDefault="00633D17" w:rsidP="00DF440F">
                    <w:pPr>
                      <w:rPr>
                        <w:b/>
                        <w:bCs/>
                      </w:rPr>
                    </w:pPr>
                    <w:r w:rsidRPr="007B1C98">
                      <w:rPr>
                        <w:rStyle w:val="PlaceholderText"/>
                        <w:b/>
                        <w:bCs/>
                      </w:rPr>
                      <w:t>Click or tap here to enter text.</w:t>
                    </w:r>
                  </w:p>
                </w:tc>
              </w:sdtContent>
            </w:sdt>
          </w:tr>
        </w:tbl>
        <w:p w14:paraId="0C4D3A06" w14:textId="77777777" w:rsidR="00633D17" w:rsidRPr="007B1C98" w:rsidRDefault="00633D17" w:rsidP="00633D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678"/>
            <w:gridCol w:w="992"/>
            <w:gridCol w:w="1548"/>
          </w:tblGrid>
          <w:tr w:rsidR="0052465A" w:rsidRPr="00897383" w14:paraId="241C6A8D" w14:textId="77777777" w:rsidTr="0052465A">
            <w:trPr>
              <w:trHeight w:val="454"/>
            </w:trPr>
            <w:tc>
              <w:tcPr>
                <w:tcW w:w="2410" w:type="dxa"/>
                <w:tcMar>
                  <w:left w:w="0" w:type="dxa"/>
                </w:tcMar>
                <w:vAlign w:val="bottom"/>
              </w:tcPr>
              <w:p w14:paraId="37FD02AC" w14:textId="63664885" w:rsidR="0052465A" w:rsidRPr="00897383" w:rsidRDefault="0052465A" w:rsidP="00DF440F">
                <w:r>
                  <w:t>Coordinator’s</w:t>
                </w:r>
                <w:r w:rsidRPr="00897383">
                  <w:t xml:space="preserve"> signature</w:t>
                </w:r>
              </w:p>
            </w:tc>
            <w:sdt>
              <w:sdtPr>
                <w:rPr>
                  <w:b/>
                  <w:bCs/>
                </w:rPr>
                <w:id w:val="708776081"/>
                <w:placeholder>
                  <w:docPart w:val="F251C44D939D44CCBDB738128779492D"/>
                </w:placeholder>
                <w:showingPlcHdr/>
                <w:text/>
              </w:sdtPr>
              <w:sdtEndPr/>
              <w:sdtContent>
                <w:tc>
                  <w:tcPr>
                    <w:tcW w:w="4678" w:type="dxa"/>
                    <w:tcBorders>
                      <w:bottom w:val="single" w:sz="4" w:space="0" w:color="auto"/>
                    </w:tcBorders>
                    <w:vAlign w:val="bottom"/>
                  </w:tcPr>
                  <w:p w14:paraId="005C5C20" w14:textId="77777777" w:rsidR="0052465A" w:rsidRPr="00897383" w:rsidRDefault="0052465A" w:rsidP="00DF440F">
                    <w:pPr>
                      <w:rPr>
                        <w:b/>
                        <w:bCs/>
                      </w:rPr>
                    </w:pPr>
                    <w:r w:rsidRPr="00897383">
                      <w:rPr>
                        <w:rStyle w:val="PlaceholderText"/>
                        <w:b/>
                        <w:bCs/>
                      </w:rPr>
                      <w:t>Click or tap here to enter text.</w:t>
                    </w:r>
                  </w:p>
                </w:tc>
              </w:sdtContent>
            </w:sdt>
            <w:tc>
              <w:tcPr>
                <w:tcW w:w="992" w:type="dxa"/>
                <w:vAlign w:val="bottom"/>
              </w:tcPr>
              <w:p w14:paraId="7246F0B8" w14:textId="77777777" w:rsidR="0052465A" w:rsidRPr="00897383" w:rsidRDefault="0052465A" w:rsidP="00DF440F">
                <w:r w:rsidRPr="00897383">
                  <w:t>Date</w:t>
                </w:r>
              </w:p>
            </w:tc>
            <w:sdt>
              <w:sdtPr>
                <w:rPr>
                  <w:b/>
                  <w:bCs/>
                </w:rPr>
                <w:id w:val="-457100664"/>
                <w:placeholder>
                  <w:docPart w:val="010189F56D7F4D1DB00513ED3C69A13C"/>
                </w:placeholder>
                <w:showingPlcHdr/>
                <w:text/>
              </w:sdtPr>
              <w:sdtEndPr/>
              <w:sdtContent>
                <w:tc>
                  <w:tcPr>
                    <w:tcW w:w="1548" w:type="dxa"/>
                    <w:tcBorders>
                      <w:bottom w:val="single" w:sz="4" w:space="0" w:color="auto"/>
                    </w:tcBorders>
                    <w:vAlign w:val="bottom"/>
                  </w:tcPr>
                  <w:p w14:paraId="268DAC6C" w14:textId="77777777" w:rsidR="0052465A" w:rsidRPr="00897383" w:rsidRDefault="0052465A" w:rsidP="00DF440F">
                    <w:pPr>
                      <w:rPr>
                        <w:b/>
                        <w:bCs/>
                      </w:rPr>
                    </w:pPr>
                    <w:r w:rsidRPr="00897383">
                      <w:rPr>
                        <w:rStyle w:val="PlaceholderText"/>
                        <w:b/>
                        <w:bCs/>
                      </w:rPr>
                      <w:t>Click.</w:t>
                    </w:r>
                  </w:p>
                </w:tc>
              </w:sdtContent>
            </w:sdt>
          </w:tr>
        </w:tbl>
        <w:p w14:paraId="4025C8AB" w14:textId="3E122FD8" w:rsidR="00E23D1D" w:rsidRDefault="00E23D1D">
          <w:pPr>
            <w:spacing w:line="240" w:lineRule="auto"/>
          </w:pPr>
          <w:r>
            <w:br w:type="page"/>
          </w:r>
        </w:p>
        <w:p w14:paraId="3E963793" w14:textId="639BDFC3" w:rsidR="00E23D1D" w:rsidRPr="00897383" w:rsidRDefault="00E23D1D" w:rsidP="00E23D1D">
          <w:pPr>
            <w:pStyle w:val="Heading4"/>
          </w:pPr>
          <w:r>
            <w:lastRenderedPageBreak/>
            <w:t>Planning review</w:t>
          </w:r>
        </w:p>
        <w:p w14:paraId="6066458B" w14:textId="232478C5" w:rsidR="00563D4A" w:rsidRDefault="00E23D1D" w:rsidP="00E23D1D">
          <w:pPr>
            <w:spacing w:line="240" w:lineRule="auto"/>
          </w:pPr>
          <w:r>
            <w:t>To be completed by the candidate. This page records your outline plan once your proposal has been approved.</w:t>
          </w:r>
        </w:p>
        <w:p w14:paraId="68296506" w14:textId="77777777" w:rsidR="00034A6B" w:rsidRDefault="00034A6B" w:rsidP="00034A6B">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34A6B" w14:paraId="4AC1C780" w14:textId="77777777" w:rsidTr="0090143D">
            <w:trPr>
              <w:trHeight w:val="4196"/>
            </w:trPr>
            <w:tc>
              <w:tcPr>
                <w:tcW w:w="9628" w:type="dxa"/>
              </w:tcPr>
              <w:p w14:paraId="17158EB1" w14:textId="72675BDE" w:rsidR="00034A6B" w:rsidRDefault="0090143D" w:rsidP="009A4E5B">
                <w:pPr>
                  <w:spacing w:line="240" w:lineRule="auto"/>
                </w:pPr>
                <w:r w:rsidRPr="0090143D">
                  <w:t>My next steps in planning, researching and deadlines that I will set myself. What I intend to do, by when, what resources I will use and how I will implement the recommendations of the centre co-ordinator (where appropriate).</w:t>
                </w:r>
              </w:p>
              <w:sdt>
                <w:sdtPr>
                  <w:rPr>
                    <w:b/>
                    <w:bCs/>
                  </w:rPr>
                  <w:id w:val="-696229308"/>
                  <w:placeholder>
                    <w:docPart w:val="1D6F1CF4F2EE4955BE7E74A4438101E7"/>
                  </w:placeholder>
                  <w:showingPlcHdr/>
                </w:sdtPr>
                <w:sdtEndPr/>
                <w:sdtContent>
                  <w:p w14:paraId="310FEB47"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7BE05C70" w14:textId="77777777" w:rsidTr="0090143D">
            <w:trPr>
              <w:trHeight w:val="3969"/>
            </w:trPr>
            <w:tc>
              <w:tcPr>
                <w:tcW w:w="9628" w:type="dxa"/>
              </w:tcPr>
              <w:p w14:paraId="70715F0C" w14:textId="77777777" w:rsidR="00034A6B" w:rsidRDefault="00034A6B" w:rsidP="009A4E5B">
                <w:pPr>
                  <w:spacing w:line="240" w:lineRule="auto"/>
                </w:pPr>
                <w:r w:rsidRPr="00573EBD">
                  <w:t>My summary of the comments and advice from my supervisor</w:t>
                </w:r>
              </w:p>
              <w:sdt>
                <w:sdtPr>
                  <w:rPr>
                    <w:b/>
                    <w:bCs/>
                  </w:rPr>
                  <w:id w:val="-1910609668"/>
                  <w:placeholder>
                    <w:docPart w:val="14C22A3EBA2048FB963AD22C7B5FB63F"/>
                  </w:placeholder>
                  <w:showingPlcHdr/>
                </w:sdtPr>
                <w:sdtEndPr/>
                <w:sdtContent>
                  <w:p w14:paraId="48583B1B"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6788E7AB" w14:textId="77777777" w:rsidTr="0090143D">
            <w:trPr>
              <w:trHeight w:val="4196"/>
            </w:trPr>
            <w:tc>
              <w:tcPr>
                <w:tcW w:w="9628" w:type="dxa"/>
              </w:tcPr>
              <w:p w14:paraId="69472886" w14:textId="4CDA827D" w:rsidR="00034A6B" w:rsidRDefault="0090143D" w:rsidP="009A4E5B">
                <w:pPr>
                  <w:spacing w:line="240" w:lineRule="auto"/>
                </w:pPr>
                <w:r w:rsidRPr="0090143D">
                  <w:t>Modifications I have made as a result of my discussion with my supervisor and/or the comments from my centre coordinator</w:t>
                </w:r>
              </w:p>
              <w:sdt>
                <w:sdtPr>
                  <w:rPr>
                    <w:b/>
                    <w:bCs/>
                  </w:rPr>
                  <w:id w:val="-769008064"/>
                  <w:placeholder>
                    <w:docPart w:val="6C2BEA93B5084114B9EA8EF6D0D906A0"/>
                  </w:placeholder>
                  <w:showingPlcHdr/>
                </w:sdtPr>
                <w:sdtEndPr/>
                <w:sdtContent>
                  <w:p w14:paraId="69EA95FD"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bl>
        <w:p w14:paraId="0A2C8662" w14:textId="77777777" w:rsidR="00034A6B" w:rsidRPr="00897383" w:rsidRDefault="00034A6B" w:rsidP="00034A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034A6B" w:rsidRPr="00897383" w14:paraId="0128EC1C" w14:textId="77777777" w:rsidTr="009A4E5B">
            <w:trPr>
              <w:trHeight w:val="454"/>
            </w:trPr>
            <w:tc>
              <w:tcPr>
                <w:tcW w:w="6946" w:type="dxa"/>
                <w:tcMar>
                  <w:left w:w="0" w:type="dxa"/>
                </w:tcMar>
                <w:vAlign w:val="bottom"/>
              </w:tcPr>
              <w:p w14:paraId="692C095C" w14:textId="77777777" w:rsidR="00034A6B" w:rsidRPr="00573EBD" w:rsidRDefault="00034A6B" w:rsidP="009A4E5B"/>
            </w:tc>
            <w:tc>
              <w:tcPr>
                <w:tcW w:w="1134" w:type="dxa"/>
                <w:vAlign w:val="bottom"/>
              </w:tcPr>
              <w:p w14:paraId="596FEB42" w14:textId="77777777" w:rsidR="00034A6B" w:rsidRPr="00897383" w:rsidRDefault="00034A6B" w:rsidP="009A4E5B">
                <w:r w:rsidRPr="00897383">
                  <w:t>Date</w:t>
                </w:r>
              </w:p>
            </w:tc>
            <w:sdt>
              <w:sdtPr>
                <w:rPr>
                  <w:b/>
                  <w:bCs/>
                </w:rPr>
                <w:id w:val="-1157841145"/>
                <w:placeholder>
                  <w:docPart w:val="AEF2635CF5F3442B95AF6D07F5C1F7C4"/>
                </w:placeholder>
                <w:showingPlcHdr/>
                <w:text/>
              </w:sdtPr>
              <w:sdtEndPr/>
              <w:sdtContent>
                <w:tc>
                  <w:tcPr>
                    <w:tcW w:w="1548" w:type="dxa"/>
                    <w:tcBorders>
                      <w:bottom w:val="single" w:sz="4" w:space="0" w:color="auto"/>
                    </w:tcBorders>
                    <w:vAlign w:val="bottom"/>
                  </w:tcPr>
                  <w:p w14:paraId="35A11ED7" w14:textId="77777777" w:rsidR="00034A6B" w:rsidRPr="00897383" w:rsidRDefault="00034A6B" w:rsidP="009A4E5B">
                    <w:pPr>
                      <w:rPr>
                        <w:b/>
                        <w:bCs/>
                      </w:rPr>
                    </w:pPr>
                    <w:r w:rsidRPr="00897383">
                      <w:rPr>
                        <w:rStyle w:val="PlaceholderText"/>
                        <w:b/>
                        <w:bCs/>
                      </w:rPr>
                      <w:t>Click.</w:t>
                    </w:r>
                  </w:p>
                </w:tc>
              </w:sdtContent>
            </w:sdt>
          </w:tr>
        </w:tbl>
        <w:p w14:paraId="68169867" w14:textId="77777777" w:rsidR="0090143D" w:rsidRDefault="0090143D">
          <w:pPr>
            <w:spacing w:line="240" w:lineRule="auto"/>
          </w:pPr>
          <w:r>
            <w:br w:type="page"/>
          </w:r>
        </w:p>
        <w:p w14:paraId="3B04358B" w14:textId="71A2DABE" w:rsidR="00E23D1D" w:rsidRPr="00897383" w:rsidRDefault="00E23D1D" w:rsidP="00E23D1D">
          <w:pPr>
            <w:pStyle w:val="Heading4"/>
          </w:pPr>
          <w:r>
            <w:lastRenderedPageBreak/>
            <w:t>Mid-project review</w:t>
          </w:r>
        </w:p>
        <w:p w14:paraId="2B86DB42" w14:textId="382CE05A" w:rsidR="00E23D1D" w:rsidRDefault="00E23D1D" w:rsidP="00E23D1D">
          <w:pPr>
            <w:spacing w:line="240" w:lineRule="auto"/>
          </w:pPr>
          <w:r>
            <w:t xml:space="preserve">To be completed by the candidate. </w:t>
          </w:r>
          <w:r w:rsidRPr="00E23D1D">
            <w:t>This page records your outline plan when you have completed your research.</w:t>
          </w:r>
        </w:p>
        <w:p w14:paraId="2F174767" w14:textId="77777777" w:rsidR="00034A6B" w:rsidRDefault="00034A6B" w:rsidP="00034A6B">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034A6B" w14:paraId="3B079778" w14:textId="77777777" w:rsidTr="0090143D">
            <w:trPr>
              <w:trHeight w:val="2438"/>
            </w:trPr>
            <w:tc>
              <w:tcPr>
                <w:tcW w:w="9628" w:type="dxa"/>
              </w:tcPr>
              <w:p w14:paraId="2B1B0606" w14:textId="386FFE14" w:rsidR="00034A6B" w:rsidRDefault="0090143D" w:rsidP="009A4E5B">
                <w:pPr>
                  <w:spacing w:line="240" w:lineRule="auto"/>
                </w:pPr>
                <w:r w:rsidRPr="0090143D">
                  <w:t>Is my project following my original plan? How has my plan developed?</w:t>
                </w:r>
              </w:p>
              <w:sdt>
                <w:sdtPr>
                  <w:rPr>
                    <w:b/>
                    <w:bCs/>
                  </w:rPr>
                  <w:id w:val="1995837147"/>
                  <w:placeholder>
                    <w:docPart w:val="0ABCF0B1CC49435499AD0AA979EDB0F5"/>
                  </w:placeholder>
                  <w:showingPlcHdr/>
                </w:sdtPr>
                <w:sdtEndPr/>
                <w:sdtContent>
                  <w:p w14:paraId="46C2D238"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734485E1" w14:textId="77777777" w:rsidTr="0090143D">
            <w:trPr>
              <w:trHeight w:val="2438"/>
            </w:trPr>
            <w:tc>
              <w:tcPr>
                <w:tcW w:w="9628" w:type="dxa"/>
              </w:tcPr>
              <w:p w14:paraId="2D4AAA5D" w14:textId="67078DB7" w:rsidR="00034A6B" w:rsidRDefault="0090143D" w:rsidP="009A4E5B">
                <w:pPr>
                  <w:spacing w:line="240" w:lineRule="auto"/>
                </w:pPr>
                <w:r w:rsidRPr="0090143D">
                  <w:t>My summary of the comments and advice from my supervisor</w:t>
                </w:r>
              </w:p>
              <w:sdt>
                <w:sdtPr>
                  <w:rPr>
                    <w:b/>
                    <w:bCs/>
                  </w:rPr>
                  <w:id w:val="935946387"/>
                  <w:placeholder>
                    <w:docPart w:val="08DDC16FF5F5494699380C9094839C11"/>
                  </w:placeholder>
                  <w:showingPlcHdr/>
                </w:sdtPr>
                <w:sdtEndPr/>
                <w:sdtContent>
                  <w:p w14:paraId="24768E79"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034A6B" w14:paraId="572C8437" w14:textId="77777777" w:rsidTr="0090143D">
            <w:trPr>
              <w:trHeight w:val="2438"/>
            </w:trPr>
            <w:tc>
              <w:tcPr>
                <w:tcW w:w="9628" w:type="dxa"/>
              </w:tcPr>
              <w:p w14:paraId="26D10559" w14:textId="09A6D40E" w:rsidR="00034A6B" w:rsidRDefault="0090143D" w:rsidP="009A4E5B">
                <w:pPr>
                  <w:spacing w:line="240" w:lineRule="auto"/>
                </w:pPr>
                <w:r w:rsidRPr="0090143D">
                  <w:t>Modifications I have made as a result of my discussion with my supervisor at this stage</w:t>
                </w:r>
              </w:p>
              <w:sdt>
                <w:sdtPr>
                  <w:rPr>
                    <w:b/>
                    <w:bCs/>
                  </w:rPr>
                  <w:id w:val="844591730"/>
                  <w:placeholder>
                    <w:docPart w:val="BE0C81AC66554D6FB7CAADB345D3105F"/>
                  </w:placeholder>
                  <w:showingPlcHdr/>
                </w:sdtPr>
                <w:sdtEndPr/>
                <w:sdtContent>
                  <w:p w14:paraId="3BC6DD81"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r w:rsidR="0090143D" w14:paraId="10D9C44C" w14:textId="77777777" w:rsidTr="0090143D">
            <w:trPr>
              <w:trHeight w:val="2438"/>
            </w:trPr>
            <w:tc>
              <w:tcPr>
                <w:tcW w:w="9628" w:type="dxa"/>
              </w:tcPr>
              <w:p w14:paraId="03961079" w14:textId="77777777" w:rsidR="0090143D" w:rsidRDefault="0090143D" w:rsidP="009A4E5B">
                <w:pPr>
                  <w:spacing w:line="240" w:lineRule="auto"/>
                </w:pPr>
                <w:r w:rsidRPr="0090143D">
                  <w:t>My final title and agreed form of project product</w:t>
                </w:r>
              </w:p>
              <w:sdt>
                <w:sdtPr>
                  <w:rPr>
                    <w:b/>
                    <w:bCs/>
                  </w:rPr>
                  <w:id w:val="67079113"/>
                  <w:placeholder>
                    <w:docPart w:val="630AB8B8512A451D8A5A778614670446"/>
                  </w:placeholder>
                  <w:showingPlcHdr/>
                </w:sdtPr>
                <w:sdtEndPr/>
                <w:sdtContent>
                  <w:p w14:paraId="2F02934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034A6B" w14:paraId="07B483FB" w14:textId="77777777" w:rsidTr="0090143D">
            <w:trPr>
              <w:trHeight w:val="2438"/>
            </w:trPr>
            <w:tc>
              <w:tcPr>
                <w:tcW w:w="9628" w:type="dxa"/>
              </w:tcPr>
              <w:p w14:paraId="61D91077" w14:textId="1107241D" w:rsidR="00034A6B" w:rsidRDefault="0090143D" w:rsidP="009A4E5B">
                <w:pPr>
                  <w:spacing w:line="240" w:lineRule="auto"/>
                </w:pPr>
                <w:r w:rsidRPr="0090143D">
                  <w:t>My planned next steps to complete my project</w:t>
                </w:r>
              </w:p>
              <w:sdt>
                <w:sdtPr>
                  <w:rPr>
                    <w:b/>
                    <w:bCs/>
                  </w:rPr>
                  <w:id w:val="-697245451"/>
                  <w:placeholder>
                    <w:docPart w:val="F94D0F15C6C64C60B2C9C1CF1C0E1128"/>
                  </w:placeholder>
                  <w:showingPlcHdr/>
                </w:sdtPr>
                <w:sdtEndPr/>
                <w:sdtContent>
                  <w:p w14:paraId="5F5980F1" w14:textId="77777777" w:rsidR="00034A6B" w:rsidRPr="00573EBD" w:rsidRDefault="00034A6B" w:rsidP="009A4E5B">
                    <w:pPr>
                      <w:spacing w:line="240" w:lineRule="auto"/>
                      <w:rPr>
                        <w:b/>
                        <w:bCs/>
                      </w:rPr>
                    </w:pPr>
                    <w:r w:rsidRPr="00573EBD">
                      <w:rPr>
                        <w:rStyle w:val="PlaceholderText"/>
                        <w:b/>
                        <w:bCs/>
                      </w:rPr>
                      <w:t>Click or tap here to enter text.</w:t>
                    </w:r>
                  </w:p>
                </w:sdtContent>
              </w:sdt>
            </w:tc>
          </w:tr>
        </w:tbl>
        <w:p w14:paraId="3337F346" w14:textId="77777777" w:rsidR="00034A6B" w:rsidRPr="00897383" w:rsidRDefault="00034A6B" w:rsidP="00034A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034A6B" w:rsidRPr="00897383" w14:paraId="142FD4DE" w14:textId="77777777" w:rsidTr="009A4E5B">
            <w:trPr>
              <w:trHeight w:val="454"/>
            </w:trPr>
            <w:tc>
              <w:tcPr>
                <w:tcW w:w="6946" w:type="dxa"/>
                <w:tcMar>
                  <w:left w:w="0" w:type="dxa"/>
                </w:tcMar>
                <w:vAlign w:val="bottom"/>
              </w:tcPr>
              <w:p w14:paraId="047C9C06" w14:textId="77777777" w:rsidR="00034A6B" w:rsidRPr="00573EBD" w:rsidRDefault="00034A6B" w:rsidP="009A4E5B"/>
            </w:tc>
            <w:tc>
              <w:tcPr>
                <w:tcW w:w="1134" w:type="dxa"/>
                <w:vAlign w:val="bottom"/>
              </w:tcPr>
              <w:p w14:paraId="3B7A529E" w14:textId="77777777" w:rsidR="00034A6B" w:rsidRPr="00897383" w:rsidRDefault="00034A6B" w:rsidP="009A4E5B">
                <w:r w:rsidRPr="00897383">
                  <w:t>Date</w:t>
                </w:r>
              </w:p>
            </w:tc>
            <w:sdt>
              <w:sdtPr>
                <w:rPr>
                  <w:b/>
                  <w:bCs/>
                </w:rPr>
                <w:id w:val="-2094001227"/>
                <w:placeholder>
                  <w:docPart w:val="F7C32C81652F41D1BE7AACC3A0EF09E5"/>
                </w:placeholder>
                <w:showingPlcHdr/>
                <w:text/>
              </w:sdtPr>
              <w:sdtEndPr/>
              <w:sdtContent>
                <w:tc>
                  <w:tcPr>
                    <w:tcW w:w="1548" w:type="dxa"/>
                    <w:tcBorders>
                      <w:bottom w:val="single" w:sz="4" w:space="0" w:color="auto"/>
                    </w:tcBorders>
                    <w:vAlign w:val="bottom"/>
                  </w:tcPr>
                  <w:p w14:paraId="5EC05954" w14:textId="77777777" w:rsidR="00034A6B" w:rsidRPr="00897383" w:rsidRDefault="00034A6B" w:rsidP="009A4E5B">
                    <w:pPr>
                      <w:rPr>
                        <w:b/>
                        <w:bCs/>
                      </w:rPr>
                    </w:pPr>
                    <w:r w:rsidRPr="00897383">
                      <w:rPr>
                        <w:rStyle w:val="PlaceholderText"/>
                        <w:b/>
                        <w:bCs/>
                      </w:rPr>
                      <w:t>Click.</w:t>
                    </w:r>
                  </w:p>
                </w:tc>
              </w:sdtContent>
            </w:sdt>
          </w:tr>
        </w:tbl>
        <w:p w14:paraId="79B8A0F8" w14:textId="6EEC1AB2" w:rsidR="00E23D1D" w:rsidRDefault="00E23D1D">
          <w:pPr>
            <w:spacing w:line="240" w:lineRule="auto"/>
          </w:pPr>
          <w:r>
            <w:br w:type="page"/>
          </w:r>
        </w:p>
        <w:p w14:paraId="292AB6F7" w14:textId="0BEF0322" w:rsidR="00E23D1D" w:rsidRPr="00897383" w:rsidRDefault="00E23D1D" w:rsidP="00E23D1D">
          <w:pPr>
            <w:pStyle w:val="Heading4"/>
          </w:pPr>
          <w:r>
            <w:lastRenderedPageBreak/>
            <w:t>Project product review</w:t>
          </w:r>
        </w:p>
        <w:p w14:paraId="66B9EE88" w14:textId="215257ED" w:rsidR="00E23D1D" w:rsidRDefault="0090143D" w:rsidP="00E23D1D">
          <w:pPr>
            <w:spacing w:line="240" w:lineRule="auto"/>
          </w:pPr>
          <w:r w:rsidRPr="0090143D">
            <w:t>This page records the (near) completion of your project product. Outline the successes, failures, additions and/or changes you made as you followed the plan in your mid-project review</w:t>
          </w:r>
        </w:p>
        <w:p w14:paraId="109363C8" w14:textId="77777777" w:rsidR="0090143D" w:rsidRDefault="0090143D" w:rsidP="0090143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90143D" w14:paraId="5014D756" w14:textId="77777777" w:rsidTr="0090143D">
            <w:trPr>
              <w:trHeight w:val="3969"/>
            </w:trPr>
            <w:tc>
              <w:tcPr>
                <w:tcW w:w="9628" w:type="dxa"/>
              </w:tcPr>
              <w:p w14:paraId="0167A29D" w14:textId="36686231" w:rsidR="0090143D" w:rsidRDefault="0090143D" w:rsidP="009A4E5B">
                <w:pPr>
                  <w:spacing w:line="240" w:lineRule="auto"/>
                </w:pPr>
                <w:r w:rsidRPr="0090143D">
                  <w:t>Did my project follow my revised plan (from the mid-project review)?</w:t>
                </w:r>
              </w:p>
              <w:sdt>
                <w:sdtPr>
                  <w:rPr>
                    <w:b/>
                    <w:bCs/>
                  </w:rPr>
                  <w:id w:val="-802222794"/>
                  <w:placeholder>
                    <w:docPart w:val="3350BEAF27EF4E299D37B0C544D502CE"/>
                  </w:placeholder>
                  <w:showingPlcHdr/>
                </w:sdtPr>
                <w:sdtEndPr/>
                <w:sdtContent>
                  <w:p w14:paraId="7FD601E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24C6D24D" w14:textId="77777777" w:rsidTr="009A4E5B">
            <w:trPr>
              <w:trHeight w:val="3969"/>
            </w:trPr>
            <w:tc>
              <w:tcPr>
                <w:tcW w:w="9628" w:type="dxa"/>
              </w:tcPr>
              <w:p w14:paraId="4A95D562" w14:textId="6E9C4083" w:rsidR="0090143D" w:rsidRDefault="0090143D" w:rsidP="009A4E5B">
                <w:pPr>
                  <w:spacing w:line="240" w:lineRule="auto"/>
                </w:pPr>
                <w:r w:rsidRPr="0090143D">
                  <w:t>My summary of the comments and advice from my supervisor at this final stage</w:t>
                </w:r>
              </w:p>
              <w:sdt>
                <w:sdtPr>
                  <w:rPr>
                    <w:b/>
                    <w:bCs/>
                  </w:rPr>
                  <w:id w:val="471491092"/>
                  <w:placeholder>
                    <w:docPart w:val="1D03D5B8027043CEA458781114465E72"/>
                  </w:placeholder>
                  <w:showingPlcHdr/>
                </w:sdtPr>
                <w:sdtEndPr/>
                <w:sdtContent>
                  <w:p w14:paraId="7127F3F4"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67EF6DB4" w14:textId="77777777" w:rsidTr="009A4E5B">
            <w:trPr>
              <w:trHeight w:val="4196"/>
            </w:trPr>
            <w:tc>
              <w:tcPr>
                <w:tcW w:w="9628" w:type="dxa"/>
              </w:tcPr>
              <w:p w14:paraId="7F0A25E7" w14:textId="77777777" w:rsidR="0090143D" w:rsidRDefault="0090143D" w:rsidP="0090143D">
                <w:pPr>
                  <w:spacing w:line="240" w:lineRule="auto"/>
                </w:pPr>
                <w:r>
                  <w:t>Modifications I have made as a result of discussion with my supervisor at this final stage</w:t>
                </w:r>
              </w:p>
              <w:p w14:paraId="7A7E94C8" w14:textId="435D1BDC" w:rsidR="0090143D" w:rsidRDefault="0090143D" w:rsidP="0090143D">
                <w:pPr>
                  <w:spacing w:line="240" w:lineRule="auto"/>
                </w:pPr>
                <w:r>
                  <w:t>Do I need to do anything else to complete my product?</w:t>
                </w:r>
              </w:p>
              <w:sdt>
                <w:sdtPr>
                  <w:rPr>
                    <w:b/>
                    <w:bCs/>
                  </w:rPr>
                  <w:id w:val="-536820044"/>
                  <w:placeholder>
                    <w:docPart w:val="5C1A83F8F76F448D9255672EA5FE9923"/>
                  </w:placeholder>
                  <w:showingPlcHdr/>
                </w:sdtPr>
                <w:sdtEndPr/>
                <w:sdtContent>
                  <w:p w14:paraId="651EC16D"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bl>
        <w:p w14:paraId="67507CF0" w14:textId="77777777" w:rsidR="0090143D" w:rsidRPr="00897383" w:rsidRDefault="0090143D" w:rsidP="009014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90143D" w:rsidRPr="00897383" w14:paraId="47840327" w14:textId="77777777" w:rsidTr="009A4E5B">
            <w:trPr>
              <w:trHeight w:val="454"/>
            </w:trPr>
            <w:tc>
              <w:tcPr>
                <w:tcW w:w="6946" w:type="dxa"/>
                <w:tcMar>
                  <w:left w:w="0" w:type="dxa"/>
                </w:tcMar>
                <w:vAlign w:val="bottom"/>
              </w:tcPr>
              <w:p w14:paraId="15D5E845" w14:textId="77777777" w:rsidR="0090143D" w:rsidRPr="00573EBD" w:rsidRDefault="0090143D" w:rsidP="009A4E5B"/>
            </w:tc>
            <w:tc>
              <w:tcPr>
                <w:tcW w:w="1134" w:type="dxa"/>
                <w:vAlign w:val="bottom"/>
              </w:tcPr>
              <w:p w14:paraId="4A3C53D1" w14:textId="77777777" w:rsidR="0090143D" w:rsidRPr="00897383" w:rsidRDefault="0090143D" w:rsidP="009A4E5B">
                <w:r w:rsidRPr="00897383">
                  <w:t>Date</w:t>
                </w:r>
              </w:p>
            </w:tc>
            <w:sdt>
              <w:sdtPr>
                <w:rPr>
                  <w:b/>
                  <w:bCs/>
                </w:rPr>
                <w:id w:val="1621646072"/>
                <w:placeholder>
                  <w:docPart w:val="503301F55AC14D11992CC52C144D82C6"/>
                </w:placeholder>
                <w:showingPlcHdr/>
                <w:text/>
              </w:sdtPr>
              <w:sdtEndPr/>
              <w:sdtContent>
                <w:tc>
                  <w:tcPr>
                    <w:tcW w:w="1548" w:type="dxa"/>
                    <w:tcBorders>
                      <w:bottom w:val="single" w:sz="4" w:space="0" w:color="auto"/>
                    </w:tcBorders>
                    <w:vAlign w:val="bottom"/>
                  </w:tcPr>
                  <w:p w14:paraId="07684DF9" w14:textId="77777777" w:rsidR="0090143D" w:rsidRPr="00897383" w:rsidRDefault="0090143D" w:rsidP="009A4E5B">
                    <w:pPr>
                      <w:rPr>
                        <w:b/>
                        <w:bCs/>
                      </w:rPr>
                    </w:pPr>
                    <w:r w:rsidRPr="00897383">
                      <w:rPr>
                        <w:rStyle w:val="PlaceholderText"/>
                        <w:b/>
                        <w:bCs/>
                      </w:rPr>
                      <w:t>Click.</w:t>
                    </w:r>
                  </w:p>
                </w:tc>
              </w:sdtContent>
            </w:sdt>
          </w:tr>
        </w:tbl>
        <w:p w14:paraId="72C92203" w14:textId="2E79C3C3" w:rsidR="00E23D1D" w:rsidRDefault="0090143D" w:rsidP="00121A50">
          <w:pPr>
            <w:spacing w:line="240" w:lineRule="auto"/>
          </w:pPr>
          <w:r>
            <w:br w:type="page"/>
          </w:r>
        </w:p>
        <w:p w14:paraId="11B8AA30" w14:textId="1D1CD128" w:rsidR="00E23D1D" w:rsidRPr="00897383" w:rsidRDefault="00E23D1D" w:rsidP="00E23D1D">
          <w:pPr>
            <w:pStyle w:val="Heading4"/>
          </w:pPr>
          <w:r w:rsidRPr="00E23D1D">
            <w:lastRenderedPageBreak/>
            <w:t>Presentation record part A</w:t>
          </w:r>
        </w:p>
        <w:p w14:paraId="7465AFE7" w14:textId="12E0B5E1" w:rsidR="00E23D1D" w:rsidRDefault="00E23D1D" w:rsidP="00E23D1D">
          <w:pPr>
            <w:spacing w:line="240" w:lineRule="auto"/>
          </w:pPr>
          <w:r>
            <w:t xml:space="preserve">To be completed by the candidate. </w:t>
          </w:r>
          <w:r w:rsidRPr="00E23D1D">
            <w:t>This page records your presentation and its preparation.</w:t>
          </w:r>
        </w:p>
        <w:p w14:paraId="0143BA84" w14:textId="77777777" w:rsidR="0090143D" w:rsidRDefault="0090143D" w:rsidP="0090143D">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9628"/>
          </w:tblGrid>
          <w:tr w:rsidR="0090143D" w14:paraId="54F2AC53" w14:textId="77777777" w:rsidTr="0090143D">
            <w:trPr>
              <w:trHeight w:val="3969"/>
            </w:trPr>
            <w:tc>
              <w:tcPr>
                <w:tcW w:w="9628" w:type="dxa"/>
              </w:tcPr>
              <w:p w14:paraId="1E5717FF" w14:textId="2FFD6568" w:rsidR="0090143D" w:rsidRDefault="0090143D" w:rsidP="009A4E5B">
                <w:pPr>
                  <w:spacing w:line="240" w:lineRule="auto"/>
                </w:pPr>
                <w:r w:rsidRPr="0090143D">
                  <w:t>Planned format of my presentation (eg timing, audience, use of visual aids, slides, use of notes, etc.)</w:t>
                </w:r>
              </w:p>
              <w:sdt>
                <w:sdtPr>
                  <w:rPr>
                    <w:b/>
                    <w:bCs/>
                  </w:rPr>
                  <w:id w:val="778772348"/>
                  <w:placeholder>
                    <w:docPart w:val="A9D06BC3176A443A990BBB1AD63C1628"/>
                  </w:placeholder>
                  <w:showingPlcHdr/>
                </w:sdtPr>
                <w:sdtEndPr/>
                <w:sdtContent>
                  <w:p w14:paraId="0E405467"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0B2A8CDD" w14:textId="77777777" w:rsidTr="0090143D">
            <w:trPr>
              <w:trHeight w:val="3969"/>
            </w:trPr>
            <w:tc>
              <w:tcPr>
                <w:tcW w:w="9628" w:type="dxa"/>
              </w:tcPr>
              <w:p w14:paraId="7CC9D77C" w14:textId="104AE824" w:rsidR="0090143D" w:rsidRDefault="0090143D" w:rsidP="009A4E5B">
                <w:pPr>
                  <w:spacing w:line="240" w:lineRule="auto"/>
                </w:pPr>
                <w:r w:rsidRPr="0090143D">
                  <w:t>Planned content of my presentation</w:t>
                </w:r>
              </w:p>
              <w:sdt>
                <w:sdtPr>
                  <w:rPr>
                    <w:b/>
                    <w:bCs/>
                  </w:rPr>
                  <w:id w:val="322090934"/>
                  <w:placeholder>
                    <w:docPart w:val="F2BFDD069B974E4E9D4F14F41086A560"/>
                  </w:placeholder>
                  <w:showingPlcHdr/>
                </w:sdtPr>
                <w:sdtEndPr/>
                <w:sdtContent>
                  <w:p w14:paraId="665CA4C8"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r w:rsidR="0090143D" w14:paraId="0640B22F" w14:textId="77777777" w:rsidTr="0090143D">
            <w:trPr>
              <w:trHeight w:val="3969"/>
            </w:trPr>
            <w:tc>
              <w:tcPr>
                <w:tcW w:w="9628" w:type="dxa"/>
              </w:tcPr>
              <w:p w14:paraId="685F919B" w14:textId="68C84F5B" w:rsidR="0090143D" w:rsidRDefault="0090143D" w:rsidP="009A4E5B">
                <w:pPr>
                  <w:spacing w:line="240" w:lineRule="auto"/>
                </w:pPr>
                <w:r w:rsidRPr="0090143D">
                  <w:t>Modifications I have made as a result of rehearsal and/or discussion with my supervisor</w:t>
                </w:r>
              </w:p>
              <w:sdt>
                <w:sdtPr>
                  <w:rPr>
                    <w:b/>
                    <w:bCs/>
                  </w:rPr>
                  <w:id w:val="470486206"/>
                  <w:placeholder>
                    <w:docPart w:val="D78EAFB4243F4EE785A5A7334F7343C1"/>
                  </w:placeholder>
                  <w:showingPlcHdr/>
                </w:sdtPr>
                <w:sdtEndPr/>
                <w:sdtContent>
                  <w:p w14:paraId="3561DBF9" w14:textId="77777777" w:rsidR="0090143D" w:rsidRPr="00573EBD" w:rsidRDefault="0090143D" w:rsidP="009A4E5B">
                    <w:pPr>
                      <w:spacing w:line="240" w:lineRule="auto"/>
                      <w:rPr>
                        <w:b/>
                        <w:bCs/>
                      </w:rPr>
                    </w:pPr>
                    <w:r w:rsidRPr="00573EBD">
                      <w:rPr>
                        <w:rStyle w:val="PlaceholderText"/>
                        <w:b/>
                        <w:bCs/>
                      </w:rPr>
                      <w:t>Click or tap here to enter text.</w:t>
                    </w:r>
                  </w:p>
                </w:sdtContent>
              </w:sdt>
            </w:tc>
          </w:tr>
        </w:tbl>
        <w:p w14:paraId="7B005690" w14:textId="77777777" w:rsidR="0090143D" w:rsidRPr="00897383" w:rsidRDefault="0090143D" w:rsidP="009014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34"/>
            <w:gridCol w:w="1548"/>
          </w:tblGrid>
          <w:tr w:rsidR="0090143D" w:rsidRPr="00897383" w14:paraId="6B9D5008" w14:textId="77777777" w:rsidTr="009A4E5B">
            <w:trPr>
              <w:trHeight w:val="454"/>
            </w:trPr>
            <w:tc>
              <w:tcPr>
                <w:tcW w:w="6946" w:type="dxa"/>
                <w:tcMar>
                  <w:left w:w="0" w:type="dxa"/>
                </w:tcMar>
                <w:vAlign w:val="bottom"/>
              </w:tcPr>
              <w:p w14:paraId="5705D9EE" w14:textId="77777777" w:rsidR="0090143D" w:rsidRPr="00573EBD" w:rsidRDefault="0090143D" w:rsidP="009A4E5B"/>
            </w:tc>
            <w:tc>
              <w:tcPr>
                <w:tcW w:w="1134" w:type="dxa"/>
                <w:vAlign w:val="bottom"/>
              </w:tcPr>
              <w:p w14:paraId="168676F9" w14:textId="77777777" w:rsidR="0090143D" w:rsidRPr="00897383" w:rsidRDefault="0090143D" w:rsidP="009A4E5B">
                <w:r w:rsidRPr="00897383">
                  <w:t>Date</w:t>
                </w:r>
              </w:p>
            </w:tc>
            <w:sdt>
              <w:sdtPr>
                <w:rPr>
                  <w:b/>
                  <w:bCs/>
                </w:rPr>
                <w:id w:val="546343221"/>
                <w:placeholder>
                  <w:docPart w:val="40B54849B1CF4AD79A94DBB361CA8F81"/>
                </w:placeholder>
                <w:showingPlcHdr/>
                <w:text/>
              </w:sdtPr>
              <w:sdtEndPr/>
              <w:sdtContent>
                <w:tc>
                  <w:tcPr>
                    <w:tcW w:w="1548" w:type="dxa"/>
                    <w:tcBorders>
                      <w:bottom w:val="single" w:sz="4" w:space="0" w:color="auto"/>
                    </w:tcBorders>
                    <w:vAlign w:val="bottom"/>
                  </w:tcPr>
                  <w:p w14:paraId="3F8EFD6F" w14:textId="77777777" w:rsidR="0090143D" w:rsidRPr="00897383" w:rsidRDefault="0090143D" w:rsidP="009A4E5B">
                    <w:pPr>
                      <w:rPr>
                        <w:b/>
                        <w:bCs/>
                      </w:rPr>
                    </w:pPr>
                    <w:r w:rsidRPr="00897383">
                      <w:rPr>
                        <w:rStyle w:val="PlaceholderText"/>
                        <w:b/>
                        <w:bCs/>
                      </w:rPr>
                      <w:t>Click.</w:t>
                    </w:r>
                  </w:p>
                </w:tc>
              </w:sdtContent>
            </w:sdt>
          </w:tr>
        </w:tbl>
        <w:p w14:paraId="3A0970B8" w14:textId="0D143267" w:rsidR="0090143D" w:rsidRDefault="0090143D" w:rsidP="00E23D1D">
          <w:pPr>
            <w:spacing w:line="240" w:lineRule="auto"/>
          </w:pPr>
          <w:r>
            <w:br w:type="page"/>
          </w:r>
        </w:p>
        <w:p w14:paraId="2DF20024" w14:textId="50815D90" w:rsidR="00E23D1D" w:rsidRPr="00897383" w:rsidRDefault="00E23D1D" w:rsidP="00E23D1D">
          <w:pPr>
            <w:pStyle w:val="Heading4"/>
          </w:pPr>
          <w:r w:rsidRPr="00E23D1D">
            <w:lastRenderedPageBreak/>
            <w:t xml:space="preserve">Presentation record part </w:t>
          </w:r>
          <w:r>
            <w:t>B</w:t>
          </w:r>
        </w:p>
        <w:p w14:paraId="37FC38C6" w14:textId="6C590288" w:rsidR="00E23D1D" w:rsidRDefault="00E23D1D" w:rsidP="00E23D1D">
          <w:pPr>
            <w:spacing w:line="240" w:lineRule="auto"/>
          </w:pPr>
          <w:r>
            <w:t xml:space="preserve">To be completed by the supervisor. </w:t>
          </w:r>
          <w:r w:rsidRPr="00E23D1D">
            <w:t>Record and comment below on the delivery of the presentation.</w:t>
          </w:r>
        </w:p>
        <w:p w14:paraId="621AD9A5" w14:textId="77777777" w:rsidR="00E23D1D" w:rsidRDefault="00E23D1D" w:rsidP="00E23D1D">
          <w:pPr>
            <w:spacing w:line="240" w:lineRule="auto"/>
          </w:pPr>
        </w:p>
        <w:p w14:paraId="420D6449" w14:textId="77777777" w:rsidR="006100B3" w:rsidRPr="007B1C98" w:rsidRDefault="006100B3" w:rsidP="006100B3"/>
        <w:tbl>
          <w:tblPr>
            <w:tblStyle w:val="TableGrid"/>
            <w:tblW w:w="9776" w:type="dxa"/>
            <w:tblLook w:val="04A0" w:firstRow="1" w:lastRow="0" w:firstColumn="1" w:lastColumn="0" w:noHBand="0" w:noVBand="1"/>
          </w:tblPr>
          <w:tblGrid>
            <w:gridCol w:w="3402"/>
            <w:gridCol w:w="6374"/>
          </w:tblGrid>
          <w:tr w:rsidR="006100B3" w:rsidRPr="007B1C98" w14:paraId="3089C81D" w14:textId="77777777" w:rsidTr="00503E2D">
            <w:trPr>
              <w:trHeight w:val="454"/>
            </w:trPr>
            <w:tc>
              <w:tcPr>
                <w:tcW w:w="3402" w:type="dxa"/>
                <w:shd w:val="clear" w:color="auto" w:fill="F2F2F2" w:themeFill="background1" w:themeFillShade="F2"/>
                <w:vAlign w:val="center"/>
              </w:tcPr>
              <w:p w14:paraId="16CD2328" w14:textId="77777777" w:rsidR="006100B3" w:rsidRPr="00890882" w:rsidRDefault="006100B3" w:rsidP="00503E2D"/>
            </w:tc>
            <w:tc>
              <w:tcPr>
                <w:tcW w:w="6374" w:type="dxa"/>
                <w:shd w:val="clear" w:color="auto" w:fill="F2F2F2" w:themeFill="background1" w:themeFillShade="F2"/>
                <w:vAlign w:val="center"/>
              </w:tcPr>
              <w:p w14:paraId="56CA78D1" w14:textId="77777777" w:rsidR="006100B3" w:rsidRDefault="006100B3" w:rsidP="00503E2D">
                <w:r w:rsidRPr="00563D4A">
                  <w:t>Supervisor’s comments</w:t>
                </w:r>
              </w:p>
            </w:tc>
          </w:tr>
          <w:tr w:rsidR="006100B3" w:rsidRPr="007B1C98" w14:paraId="33A55A31" w14:textId="77777777" w:rsidTr="006100B3">
            <w:trPr>
              <w:trHeight w:val="1701"/>
            </w:trPr>
            <w:tc>
              <w:tcPr>
                <w:tcW w:w="3402" w:type="dxa"/>
              </w:tcPr>
              <w:p w14:paraId="30CEC060" w14:textId="1A94189E" w:rsidR="006100B3" w:rsidRPr="007B1C98" w:rsidRDefault="006100B3" w:rsidP="006100B3">
                <w:r w:rsidRPr="008A61A9">
                  <w:t>The nature of the audience (include numbers of staff, students and others present)</w:t>
                </w:r>
              </w:p>
            </w:tc>
            <w:sdt>
              <w:sdtPr>
                <w:rPr>
                  <w:b/>
                  <w:bCs/>
                </w:rPr>
                <w:id w:val="838503134"/>
                <w:placeholder>
                  <w:docPart w:val="50AFB4F42058465EB31A63545EE8F659"/>
                </w:placeholder>
                <w:showingPlcHdr/>
              </w:sdtPr>
              <w:sdtEndPr/>
              <w:sdtContent>
                <w:tc>
                  <w:tcPr>
                    <w:tcW w:w="6374" w:type="dxa"/>
                  </w:tcPr>
                  <w:p w14:paraId="06B6F36D"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1FDDEF59" w14:textId="77777777" w:rsidTr="006100B3">
            <w:trPr>
              <w:trHeight w:val="1701"/>
            </w:trPr>
            <w:tc>
              <w:tcPr>
                <w:tcW w:w="3402" w:type="dxa"/>
              </w:tcPr>
              <w:p w14:paraId="6981C91D" w14:textId="7C953929" w:rsidR="006100B3" w:rsidRPr="007B1C98" w:rsidRDefault="006100B3" w:rsidP="006100B3">
                <w:r w:rsidRPr="008A61A9">
                  <w:t>The nature of the presentation (include use of notes, use of display items, and use of presentation software)</w:t>
                </w:r>
              </w:p>
            </w:tc>
            <w:sdt>
              <w:sdtPr>
                <w:rPr>
                  <w:b/>
                  <w:bCs/>
                </w:rPr>
                <w:id w:val="-939368197"/>
                <w:placeholder>
                  <w:docPart w:val="72D741CDC4364BAFA7F97CC7A22ABB07"/>
                </w:placeholder>
                <w:showingPlcHdr/>
              </w:sdtPr>
              <w:sdtEndPr/>
              <w:sdtContent>
                <w:tc>
                  <w:tcPr>
                    <w:tcW w:w="6374" w:type="dxa"/>
                  </w:tcPr>
                  <w:p w14:paraId="330D4A08"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2DD79EF4" w14:textId="77777777" w:rsidTr="006100B3">
            <w:trPr>
              <w:trHeight w:val="1701"/>
            </w:trPr>
            <w:tc>
              <w:tcPr>
                <w:tcW w:w="3402" w:type="dxa"/>
              </w:tcPr>
              <w:p w14:paraId="2033E607" w14:textId="4ADBCD2D" w:rsidR="006100B3" w:rsidRPr="007B1C98" w:rsidRDefault="006100B3" w:rsidP="006100B3">
                <w:r w:rsidRPr="008A61A9">
                  <w:t>Comment on the content and delivery of the presentation (for example clarity of ideas, structure of presentation, pace, engagement with audience)</w:t>
                </w:r>
              </w:p>
            </w:tc>
            <w:sdt>
              <w:sdtPr>
                <w:rPr>
                  <w:b/>
                  <w:bCs/>
                </w:rPr>
                <w:id w:val="-728996571"/>
                <w:placeholder>
                  <w:docPart w:val="F2FEF469653D4562950D445CD0D40128"/>
                </w:placeholder>
                <w:showingPlcHdr/>
              </w:sdtPr>
              <w:sdtEndPr/>
              <w:sdtContent>
                <w:tc>
                  <w:tcPr>
                    <w:tcW w:w="6374" w:type="dxa"/>
                  </w:tcPr>
                  <w:p w14:paraId="020C52F8" w14:textId="77777777" w:rsidR="006100B3" w:rsidRPr="00563D4A" w:rsidRDefault="006100B3" w:rsidP="006100B3">
                    <w:pPr>
                      <w:rPr>
                        <w:b/>
                        <w:bCs/>
                      </w:rPr>
                    </w:pPr>
                    <w:r w:rsidRPr="00563D4A">
                      <w:rPr>
                        <w:rStyle w:val="PlaceholderText"/>
                        <w:b/>
                        <w:bCs/>
                      </w:rPr>
                      <w:t>Click or tap here to enter text.</w:t>
                    </w:r>
                  </w:p>
                </w:tc>
              </w:sdtContent>
            </w:sdt>
          </w:tr>
          <w:tr w:rsidR="006100B3" w:rsidRPr="007B1C98" w14:paraId="51A916CB" w14:textId="77777777" w:rsidTr="006100B3">
            <w:trPr>
              <w:trHeight w:val="5387"/>
            </w:trPr>
            <w:tc>
              <w:tcPr>
                <w:tcW w:w="3402" w:type="dxa"/>
              </w:tcPr>
              <w:p w14:paraId="7E698189" w14:textId="6D5B081E" w:rsidR="006100B3" w:rsidRPr="00AC6EBF" w:rsidRDefault="006100B3" w:rsidP="006100B3">
                <w:r w:rsidRPr="008A61A9">
                  <w:t xml:space="preserve">Comment on the response of the candidate to questions that demonstrated understanding and grasp of the project and/or its production. </w:t>
                </w:r>
                <w:r w:rsidRPr="006100B3">
                  <w:rPr>
                    <w:b/>
                    <w:bCs/>
                  </w:rPr>
                  <w:t>Give examples of questions asked and answers given</w:t>
                </w:r>
                <w:r w:rsidRPr="008A61A9">
                  <w:t>.</w:t>
                </w:r>
              </w:p>
            </w:tc>
            <w:sdt>
              <w:sdtPr>
                <w:rPr>
                  <w:b/>
                  <w:bCs/>
                </w:rPr>
                <w:id w:val="-1735234397"/>
                <w:placeholder>
                  <w:docPart w:val="83406E723D5245F7BCE8A43090B09032"/>
                </w:placeholder>
                <w:showingPlcHdr/>
              </w:sdtPr>
              <w:sdtEndPr/>
              <w:sdtContent>
                <w:tc>
                  <w:tcPr>
                    <w:tcW w:w="6374" w:type="dxa"/>
                  </w:tcPr>
                  <w:p w14:paraId="309B5217" w14:textId="2DA05B12" w:rsidR="006100B3" w:rsidRDefault="006100B3" w:rsidP="006100B3">
                    <w:pPr>
                      <w:rPr>
                        <w:b/>
                        <w:bCs/>
                      </w:rPr>
                    </w:pPr>
                    <w:r w:rsidRPr="00563D4A">
                      <w:rPr>
                        <w:rStyle w:val="PlaceholderText"/>
                        <w:b/>
                        <w:bCs/>
                      </w:rPr>
                      <w:t>Click or tap here to enter text.</w:t>
                    </w:r>
                  </w:p>
                </w:tc>
              </w:sdtContent>
            </w:sdt>
          </w:tr>
        </w:tbl>
        <w:p w14:paraId="6F232909" w14:textId="77777777" w:rsidR="006100B3" w:rsidRPr="00897383" w:rsidRDefault="006100B3" w:rsidP="006100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6100B3" w:rsidRPr="00897383" w14:paraId="73B505CB" w14:textId="77777777" w:rsidTr="00503E2D">
            <w:trPr>
              <w:trHeight w:val="454"/>
            </w:trPr>
            <w:tc>
              <w:tcPr>
                <w:tcW w:w="2127" w:type="dxa"/>
                <w:tcMar>
                  <w:left w:w="0" w:type="dxa"/>
                </w:tcMar>
                <w:vAlign w:val="bottom"/>
              </w:tcPr>
              <w:p w14:paraId="32EA2D77" w14:textId="77777777" w:rsidR="006100B3" w:rsidRPr="00897383" w:rsidRDefault="006100B3" w:rsidP="00503E2D">
                <w:r>
                  <w:t>Supervisor</w:t>
                </w:r>
                <w:r w:rsidRPr="00897383">
                  <w:t xml:space="preserve"> signature</w:t>
                </w:r>
              </w:p>
            </w:tc>
            <w:sdt>
              <w:sdtPr>
                <w:rPr>
                  <w:b/>
                  <w:bCs/>
                </w:rPr>
                <w:id w:val="1127825859"/>
                <w:placeholder>
                  <w:docPart w:val="1AE4F69DCE0C40768F821C49486F42F8"/>
                </w:placeholder>
                <w:showingPlcHdr/>
                <w:text/>
              </w:sdtPr>
              <w:sdtEndPr/>
              <w:sdtContent>
                <w:tc>
                  <w:tcPr>
                    <w:tcW w:w="4819" w:type="dxa"/>
                    <w:tcBorders>
                      <w:bottom w:val="single" w:sz="4" w:space="0" w:color="auto"/>
                    </w:tcBorders>
                    <w:vAlign w:val="bottom"/>
                  </w:tcPr>
                  <w:p w14:paraId="5CDEF6FC" w14:textId="77777777" w:rsidR="006100B3" w:rsidRPr="00897383" w:rsidRDefault="006100B3" w:rsidP="00503E2D">
                    <w:pPr>
                      <w:rPr>
                        <w:b/>
                        <w:bCs/>
                      </w:rPr>
                    </w:pPr>
                    <w:r w:rsidRPr="00897383">
                      <w:rPr>
                        <w:rStyle w:val="PlaceholderText"/>
                        <w:b/>
                        <w:bCs/>
                      </w:rPr>
                      <w:t>Click or tap here to enter text.</w:t>
                    </w:r>
                  </w:p>
                </w:tc>
              </w:sdtContent>
            </w:sdt>
            <w:tc>
              <w:tcPr>
                <w:tcW w:w="1134" w:type="dxa"/>
                <w:vAlign w:val="bottom"/>
              </w:tcPr>
              <w:p w14:paraId="70B609B2" w14:textId="77777777" w:rsidR="006100B3" w:rsidRPr="00897383" w:rsidRDefault="006100B3" w:rsidP="00503E2D">
                <w:r w:rsidRPr="00897383">
                  <w:t>Date</w:t>
                </w:r>
              </w:p>
            </w:tc>
            <w:sdt>
              <w:sdtPr>
                <w:rPr>
                  <w:b/>
                  <w:bCs/>
                </w:rPr>
                <w:id w:val="684021357"/>
                <w:placeholder>
                  <w:docPart w:val="AD79A185C2854C2780C8F025D8D1E685"/>
                </w:placeholder>
                <w:showingPlcHdr/>
                <w:text/>
              </w:sdtPr>
              <w:sdtEndPr/>
              <w:sdtContent>
                <w:tc>
                  <w:tcPr>
                    <w:tcW w:w="1548" w:type="dxa"/>
                    <w:tcBorders>
                      <w:bottom w:val="single" w:sz="4" w:space="0" w:color="auto"/>
                    </w:tcBorders>
                    <w:vAlign w:val="bottom"/>
                  </w:tcPr>
                  <w:p w14:paraId="129EDDF0" w14:textId="77777777" w:rsidR="006100B3" w:rsidRPr="00897383" w:rsidRDefault="006100B3" w:rsidP="00503E2D">
                    <w:pPr>
                      <w:rPr>
                        <w:b/>
                        <w:bCs/>
                      </w:rPr>
                    </w:pPr>
                    <w:r w:rsidRPr="00897383">
                      <w:rPr>
                        <w:rStyle w:val="PlaceholderText"/>
                        <w:b/>
                        <w:bCs/>
                      </w:rPr>
                      <w:t>Click.</w:t>
                    </w:r>
                  </w:p>
                </w:tc>
              </w:sdtContent>
            </w:sdt>
          </w:tr>
        </w:tbl>
        <w:p w14:paraId="4AB14E34" w14:textId="77777777" w:rsidR="00E23D1D" w:rsidRDefault="00E23D1D" w:rsidP="00121A50">
          <w:pPr>
            <w:spacing w:line="240" w:lineRule="auto"/>
          </w:pPr>
        </w:p>
        <w:p w14:paraId="5AC24EFA" w14:textId="77777777" w:rsidR="00E23D1D" w:rsidRPr="00897383" w:rsidRDefault="00E23D1D" w:rsidP="00121A50">
          <w:pPr>
            <w:spacing w:line="240" w:lineRule="auto"/>
            <w:sectPr w:rsidR="00E23D1D"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2D81D862" w14:textId="42F7C643" w:rsidR="00E23D1D" w:rsidRPr="00897383" w:rsidRDefault="00E23D1D" w:rsidP="00E23D1D">
          <w:pPr>
            <w:pStyle w:val="Heading4"/>
          </w:pPr>
          <w:r>
            <w:lastRenderedPageBreak/>
            <w:t>Summary and reflection</w:t>
          </w:r>
        </w:p>
        <w:p w14:paraId="6956FD78" w14:textId="7CBA2C76" w:rsidR="00E23D1D" w:rsidRDefault="00E23D1D" w:rsidP="00E23D1D">
          <w:pPr>
            <w:spacing w:line="240" w:lineRule="auto"/>
          </w:pPr>
          <w:r>
            <w:t xml:space="preserve">To be completed by the candidate. </w:t>
          </w:r>
          <w:r w:rsidRPr="00E23D1D">
            <w:t>This page records your summary, reflection and evaluation when you have completed your project product and given your presentation.</w:t>
          </w:r>
        </w:p>
        <w:p w14:paraId="677C795E" w14:textId="77777777" w:rsidR="00883E43" w:rsidRDefault="00883E43" w:rsidP="00883E43">
          <w:pPr>
            <w:spacing w:line="240" w:lineRule="auto"/>
          </w:pPr>
        </w:p>
        <w:tbl>
          <w:tblPr>
            <w:tblStyle w:val="TableGrid"/>
            <w:tblW w:w="0" w:type="auto"/>
            <w:tblLook w:val="04A0" w:firstRow="1" w:lastRow="0" w:firstColumn="1" w:lastColumn="0" w:noHBand="0" w:noVBand="1"/>
          </w:tblPr>
          <w:tblGrid>
            <w:gridCol w:w="9628"/>
          </w:tblGrid>
          <w:tr w:rsidR="00126CD6" w14:paraId="5361C77B" w14:textId="77777777" w:rsidTr="00126CD6">
            <w:trPr>
              <w:trHeight w:val="12474"/>
            </w:trPr>
            <w:tc>
              <w:tcPr>
                <w:tcW w:w="9628" w:type="dxa"/>
              </w:tcPr>
              <w:p w14:paraId="627C8CEB" w14:textId="77777777" w:rsidR="00126CD6" w:rsidRDefault="00126CD6" w:rsidP="00126CD6">
                <w:pPr>
                  <w:spacing w:line="240" w:lineRule="auto"/>
                </w:pPr>
                <w:r w:rsidRPr="0090143D">
                  <w:t>Some questions you may wish to answer in this section include, what have I learned from completing this project? What new knowledge or expertise have I enjoyed or found valuable? What are the strengths and weaknesses of my project (including planning and organisation)? What skills have I improved? What changes would I make if I undertook such work again? What advice would I give to others undertaking such a project?</w:t>
                </w:r>
              </w:p>
              <w:sdt>
                <w:sdtPr>
                  <w:rPr>
                    <w:b/>
                    <w:bCs/>
                  </w:rPr>
                  <w:id w:val="-810937443"/>
                  <w:placeholder>
                    <w:docPart w:val="2C6544720E7D40E9A22E62B528F4703A"/>
                  </w:placeholder>
                  <w:showingPlcHdr/>
                </w:sdtPr>
                <w:sdtEndPr/>
                <w:sdtContent>
                  <w:p w14:paraId="28B8C4C7" w14:textId="5F370AE1" w:rsidR="00126CD6" w:rsidRPr="004D1ED3" w:rsidRDefault="00126CD6" w:rsidP="00126CD6">
                    <w:pPr>
                      <w:spacing w:line="240" w:lineRule="auto"/>
                      <w:rPr>
                        <w:b/>
                        <w:bCs/>
                      </w:rPr>
                    </w:pPr>
                    <w:r w:rsidRPr="004D1ED3">
                      <w:rPr>
                        <w:rStyle w:val="PlaceholderText"/>
                        <w:b/>
                        <w:bCs/>
                      </w:rPr>
                      <w:t>Click or tap here to enter text.</w:t>
                    </w:r>
                  </w:p>
                </w:sdtContent>
              </w:sdt>
            </w:tc>
          </w:tr>
        </w:tbl>
        <w:p w14:paraId="3AF02F64" w14:textId="0F9A8EAC" w:rsidR="00E23D1D" w:rsidRDefault="002A32E5" w:rsidP="00E23D1D">
          <w:pPr>
            <w:spacing w:line="240" w:lineRule="auto"/>
          </w:pPr>
        </w:p>
      </w:sdtContent>
    </w:sdt>
    <w:sectPr w:rsidR="00E23D1D"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B23BC" w14:textId="77777777" w:rsidR="002A32E5" w:rsidRDefault="002A32E5">
      <w:r>
        <w:separator/>
      </w:r>
    </w:p>
  </w:endnote>
  <w:endnote w:type="continuationSeparator" w:id="0">
    <w:p w14:paraId="76806AB2" w14:textId="77777777" w:rsidR="002A32E5" w:rsidRDefault="002A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0B786BA7-DC04-4F0E-AC59-F0831EC1F440}"/>
    <w:embedBold r:id="rId2" w:fontKey="{43394F9B-91A7-459C-AE0F-5D7FD3CE7C8B}"/>
    <w:embedItalic r:id="rId3" w:fontKey="{0C2C847B-6FEE-43A8-A670-AD8F72ACB174}"/>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55670083-59F0-4108-8B85-CB87D5C98AAD}"/>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6CD0A552-7BBA-476D-A2F2-4B442BCE70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2A32E5"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1D2AF3F2" w:rsidR="006955C6" w:rsidRDefault="002C0EF9" w:rsidP="006955C6">
          <w:pPr>
            <w:pStyle w:val="Footer0"/>
            <w:jc w:val="right"/>
          </w:pPr>
          <w:r>
            <w:t>7993</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6294E" w14:textId="77777777" w:rsidR="002A32E5" w:rsidRDefault="002A32E5">
      <w:r>
        <w:separator/>
      </w:r>
    </w:p>
  </w:footnote>
  <w:footnote w:type="continuationSeparator" w:id="0">
    <w:p w14:paraId="09E1404F" w14:textId="77777777" w:rsidR="002A32E5" w:rsidRDefault="002A3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0050"/>
    <w:rsid w:val="00002673"/>
    <w:rsid w:val="0000466B"/>
    <w:rsid w:val="00034A6B"/>
    <w:rsid w:val="00034E2E"/>
    <w:rsid w:val="000352AD"/>
    <w:rsid w:val="0004109A"/>
    <w:rsid w:val="00053468"/>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21A50"/>
    <w:rsid w:val="001246C6"/>
    <w:rsid w:val="00125B03"/>
    <w:rsid w:val="00126CD6"/>
    <w:rsid w:val="00130FD6"/>
    <w:rsid w:val="00137CE5"/>
    <w:rsid w:val="00140FA9"/>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F1568"/>
    <w:rsid w:val="001F56D0"/>
    <w:rsid w:val="00203066"/>
    <w:rsid w:val="00203981"/>
    <w:rsid w:val="00205D0C"/>
    <w:rsid w:val="002203FA"/>
    <w:rsid w:val="00220A5E"/>
    <w:rsid w:val="002307B7"/>
    <w:rsid w:val="00235968"/>
    <w:rsid w:val="00237778"/>
    <w:rsid w:val="00241497"/>
    <w:rsid w:val="002441D0"/>
    <w:rsid w:val="0024766A"/>
    <w:rsid w:val="0025245D"/>
    <w:rsid w:val="002529FF"/>
    <w:rsid w:val="0026304C"/>
    <w:rsid w:val="00266E14"/>
    <w:rsid w:val="002707F1"/>
    <w:rsid w:val="002859EE"/>
    <w:rsid w:val="00291191"/>
    <w:rsid w:val="002A32E5"/>
    <w:rsid w:val="002A3A68"/>
    <w:rsid w:val="002A45F9"/>
    <w:rsid w:val="002A7D6D"/>
    <w:rsid w:val="002B1243"/>
    <w:rsid w:val="002B4E4D"/>
    <w:rsid w:val="002C0EF9"/>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30F1"/>
    <w:rsid w:val="00397DA8"/>
    <w:rsid w:val="003A08A5"/>
    <w:rsid w:val="003A3B10"/>
    <w:rsid w:val="003B2F6C"/>
    <w:rsid w:val="003B58F8"/>
    <w:rsid w:val="003B66B3"/>
    <w:rsid w:val="003B6794"/>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043F"/>
    <w:rsid w:val="00433A06"/>
    <w:rsid w:val="00434FD1"/>
    <w:rsid w:val="00445737"/>
    <w:rsid w:val="0044695B"/>
    <w:rsid w:val="00452E7B"/>
    <w:rsid w:val="00460D78"/>
    <w:rsid w:val="004619B5"/>
    <w:rsid w:val="004624B9"/>
    <w:rsid w:val="004626BB"/>
    <w:rsid w:val="00466C8D"/>
    <w:rsid w:val="004676E5"/>
    <w:rsid w:val="00470515"/>
    <w:rsid w:val="0047103F"/>
    <w:rsid w:val="00474E9E"/>
    <w:rsid w:val="00493E19"/>
    <w:rsid w:val="004954AC"/>
    <w:rsid w:val="004A0BA5"/>
    <w:rsid w:val="004A1083"/>
    <w:rsid w:val="004A37E3"/>
    <w:rsid w:val="004C25DB"/>
    <w:rsid w:val="004D1ED3"/>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2465A"/>
    <w:rsid w:val="005322E1"/>
    <w:rsid w:val="005403D3"/>
    <w:rsid w:val="005427C1"/>
    <w:rsid w:val="0054334A"/>
    <w:rsid w:val="00546239"/>
    <w:rsid w:val="00554691"/>
    <w:rsid w:val="00555B55"/>
    <w:rsid w:val="00563D4A"/>
    <w:rsid w:val="0056593E"/>
    <w:rsid w:val="00573EBD"/>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00B3"/>
    <w:rsid w:val="0061364A"/>
    <w:rsid w:val="006145BD"/>
    <w:rsid w:val="0061508F"/>
    <w:rsid w:val="00616E6B"/>
    <w:rsid w:val="00617CB8"/>
    <w:rsid w:val="00630E3B"/>
    <w:rsid w:val="00633D17"/>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6F1486"/>
    <w:rsid w:val="007019FB"/>
    <w:rsid w:val="00704347"/>
    <w:rsid w:val="0071079D"/>
    <w:rsid w:val="00710BD2"/>
    <w:rsid w:val="00711FB0"/>
    <w:rsid w:val="007123C6"/>
    <w:rsid w:val="007140A3"/>
    <w:rsid w:val="007158F7"/>
    <w:rsid w:val="00725E20"/>
    <w:rsid w:val="00727C42"/>
    <w:rsid w:val="007304B7"/>
    <w:rsid w:val="007327E8"/>
    <w:rsid w:val="0073673D"/>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86D18"/>
    <w:rsid w:val="00794E95"/>
    <w:rsid w:val="00795A2D"/>
    <w:rsid w:val="007A202A"/>
    <w:rsid w:val="007A2AE6"/>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5BEA"/>
    <w:rsid w:val="0086108E"/>
    <w:rsid w:val="00861684"/>
    <w:rsid w:val="00861EEB"/>
    <w:rsid w:val="00862562"/>
    <w:rsid w:val="008709F4"/>
    <w:rsid w:val="00872BB4"/>
    <w:rsid w:val="00872D12"/>
    <w:rsid w:val="00876653"/>
    <w:rsid w:val="00877132"/>
    <w:rsid w:val="00883E43"/>
    <w:rsid w:val="008905ED"/>
    <w:rsid w:val="00890882"/>
    <w:rsid w:val="00894B22"/>
    <w:rsid w:val="00897383"/>
    <w:rsid w:val="008A2C5B"/>
    <w:rsid w:val="008A6ED6"/>
    <w:rsid w:val="008B5D50"/>
    <w:rsid w:val="008B7726"/>
    <w:rsid w:val="008C3FF8"/>
    <w:rsid w:val="008C413A"/>
    <w:rsid w:val="008D72F1"/>
    <w:rsid w:val="008E0DF8"/>
    <w:rsid w:val="008E1FC9"/>
    <w:rsid w:val="008F4449"/>
    <w:rsid w:val="009007AF"/>
    <w:rsid w:val="0090143D"/>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442C"/>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67FA"/>
    <w:rsid w:val="00AF7D7C"/>
    <w:rsid w:val="00B012E3"/>
    <w:rsid w:val="00B13A11"/>
    <w:rsid w:val="00B16E3C"/>
    <w:rsid w:val="00B2076B"/>
    <w:rsid w:val="00B21296"/>
    <w:rsid w:val="00B24605"/>
    <w:rsid w:val="00B27B40"/>
    <w:rsid w:val="00B379AA"/>
    <w:rsid w:val="00B4021E"/>
    <w:rsid w:val="00B40C51"/>
    <w:rsid w:val="00B440A2"/>
    <w:rsid w:val="00B44171"/>
    <w:rsid w:val="00B52880"/>
    <w:rsid w:val="00B53AF9"/>
    <w:rsid w:val="00B53C4B"/>
    <w:rsid w:val="00B6369C"/>
    <w:rsid w:val="00B659B5"/>
    <w:rsid w:val="00B71ED7"/>
    <w:rsid w:val="00B76AA7"/>
    <w:rsid w:val="00B80105"/>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CF6CF4"/>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73E01"/>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3D1D"/>
    <w:rsid w:val="00E24350"/>
    <w:rsid w:val="00E243B0"/>
    <w:rsid w:val="00E25B32"/>
    <w:rsid w:val="00E25E0F"/>
    <w:rsid w:val="00E3328D"/>
    <w:rsid w:val="00E46518"/>
    <w:rsid w:val="00E47A34"/>
    <w:rsid w:val="00E57921"/>
    <w:rsid w:val="00E6344E"/>
    <w:rsid w:val="00E6422D"/>
    <w:rsid w:val="00E67A82"/>
    <w:rsid w:val="00E7493D"/>
    <w:rsid w:val="00E951DB"/>
    <w:rsid w:val="00E95F56"/>
    <w:rsid w:val="00EA4DE7"/>
    <w:rsid w:val="00EB57A8"/>
    <w:rsid w:val="00ED6710"/>
    <w:rsid w:val="00EE20C0"/>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21354F" w:rsidP="0021354F">
          <w:pPr>
            <w:pStyle w:val="5AE1C47E89F047F9924044B1444FE22E1"/>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21354F" w:rsidP="0021354F">
          <w:pPr>
            <w:pStyle w:val="AAE938A8265D44CEACF3E7558B3302581"/>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21354F" w:rsidP="0021354F">
          <w:pPr>
            <w:pStyle w:val="6A15FAC8A90B4EB8AFE9BD17FE31779C1"/>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21354F" w:rsidP="0021354F">
          <w:pPr>
            <w:pStyle w:val="CACA43C098B948538F3BC944C03AE6381"/>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21354F" w:rsidP="0021354F">
          <w:pPr>
            <w:pStyle w:val="025DA7D116AC405A9FDC62C4C806C01B1"/>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21354F" w:rsidP="0021354F">
          <w:pPr>
            <w:pStyle w:val="11A5E02149544EB5A904AECEC087F9A81"/>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21354F" w:rsidP="0021354F">
          <w:pPr>
            <w:pStyle w:val="F98DD280FC32414489EE0C62DCD4210D1"/>
          </w:pPr>
          <w:r w:rsidRPr="00897383">
            <w:rPr>
              <w:rStyle w:val="PlaceholderText"/>
              <w:b/>
              <w:bCs/>
            </w:rPr>
            <w:t>Click or tap here to enter text.</w:t>
          </w:r>
        </w:p>
      </w:docPartBody>
    </w:docPart>
    <w:docPart>
      <w:docPartPr>
        <w:name w:val="9A35000941E74C1C9CBBFC9227B35A79"/>
        <w:category>
          <w:name w:val="General"/>
          <w:gallery w:val="placeholder"/>
        </w:category>
        <w:types>
          <w:type w:val="bbPlcHdr"/>
        </w:types>
        <w:behaviors>
          <w:behavior w:val="content"/>
        </w:behaviors>
        <w:guid w:val="{C796EE3C-B912-4029-AF47-2BDB710F3976}"/>
      </w:docPartPr>
      <w:docPartBody>
        <w:p w:rsidR="008F127E" w:rsidRDefault="0021354F" w:rsidP="0021354F">
          <w:pPr>
            <w:pStyle w:val="9A35000941E74C1C9CBBFC9227B35A791"/>
          </w:pPr>
          <w:r w:rsidRPr="00897383">
            <w:rPr>
              <w:rStyle w:val="PlaceholderText"/>
              <w:b/>
              <w:bCs/>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21354F" w:rsidP="0021354F">
          <w:pPr>
            <w:pStyle w:val="FDABE5859CFF443584CDCABB5427A5431"/>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21354F" w:rsidP="0021354F">
          <w:pPr>
            <w:pStyle w:val="835FE4C8562647CC9EA4BF59E5BBA7A11"/>
          </w:pPr>
          <w:r w:rsidRPr="00897383">
            <w:rPr>
              <w:rStyle w:val="PlaceholderText"/>
              <w:b/>
              <w:bCs/>
            </w:rPr>
            <w:t>Click.</w:t>
          </w:r>
        </w:p>
      </w:docPartBody>
    </w:docPart>
    <w:docPart>
      <w:docPartPr>
        <w:name w:val="25F65C983F604DFEA57EEC0DAA1696D9"/>
        <w:category>
          <w:name w:val="General"/>
          <w:gallery w:val="placeholder"/>
        </w:category>
        <w:types>
          <w:type w:val="bbPlcHdr"/>
        </w:types>
        <w:behaviors>
          <w:behavior w:val="content"/>
        </w:behaviors>
        <w:guid w:val="{E8EBDB49-7E06-4688-81DC-CF99B5CEA92F}"/>
      </w:docPartPr>
      <w:docPartBody>
        <w:p w:rsidR="006C514F" w:rsidRDefault="0021354F" w:rsidP="0021354F">
          <w:pPr>
            <w:pStyle w:val="25F65C983F604DFEA57EEC0DAA1696D91"/>
          </w:pPr>
          <w:r w:rsidRPr="00897383">
            <w:rPr>
              <w:rStyle w:val="PlaceholderText"/>
              <w:b/>
              <w:bCs/>
            </w:rPr>
            <w:t>Click or tap here to enter text.</w:t>
          </w:r>
        </w:p>
      </w:docPartBody>
    </w:docPart>
    <w:docPart>
      <w:docPartPr>
        <w:name w:val="450A6D66D48B41129C7C9B1473B4A103"/>
        <w:category>
          <w:name w:val="General"/>
          <w:gallery w:val="placeholder"/>
        </w:category>
        <w:types>
          <w:type w:val="bbPlcHdr"/>
        </w:types>
        <w:behaviors>
          <w:behavior w:val="content"/>
        </w:behaviors>
        <w:guid w:val="{D2F40D45-45FA-457C-9EE3-DA4EF4D27753}"/>
      </w:docPartPr>
      <w:docPartBody>
        <w:p w:rsidR="006C514F" w:rsidRDefault="0021354F" w:rsidP="0021354F">
          <w:pPr>
            <w:pStyle w:val="450A6D66D48B41129C7C9B1473B4A1031"/>
          </w:pPr>
          <w:r w:rsidRPr="003D6CD0">
            <w:rPr>
              <w:rStyle w:val="PlaceholderText"/>
            </w:rPr>
            <w:t>Click or tap here to enter text.</w:t>
          </w:r>
        </w:p>
      </w:docPartBody>
    </w:docPart>
    <w:docPart>
      <w:docPartPr>
        <w:name w:val="FB95B4B4B5524D98B0A451FBCB3E9312"/>
        <w:category>
          <w:name w:val="General"/>
          <w:gallery w:val="placeholder"/>
        </w:category>
        <w:types>
          <w:type w:val="bbPlcHdr"/>
        </w:types>
        <w:behaviors>
          <w:behavior w:val="content"/>
        </w:behaviors>
        <w:guid w:val="{BDC5C98B-AF87-4723-8B7A-2E7852D21A10}"/>
      </w:docPartPr>
      <w:docPartBody>
        <w:p w:rsidR="006C514F" w:rsidRDefault="0021354F" w:rsidP="0021354F">
          <w:pPr>
            <w:pStyle w:val="FB95B4B4B5524D98B0A451FBCB3E93121"/>
          </w:pPr>
          <w:r w:rsidRPr="003D6CD0">
            <w:rPr>
              <w:rStyle w:val="PlaceholderText"/>
            </w:rPr>
            <w:t>Click or tap here to enter text.</w:t>
          </w:r>
        </w:p>
      </w:docPartBody>
    </w:docPart>
    <w:docPart>
      <w:docPartPr>
        <w:name w:val="4DC7C59DD6A74496A854932972300590"/>
        <w:category>
          <w:name w:val="General"/>
          <w:gallery w:val="placeholder"/>
        </w:category>
        <w:types>
          <w:type w:val="bbPlcHdr"/>
        </w:types>
        <w:behaviors>
          <w:behavior w:val="content"/>
        </w:behaviors>
        <w:guid w:val="{A6622C03-D1A5-477E-ACB7-B504E95D038A}"/>
      </w:docPartPr>
      <w:docPartBody>
        <w:p w:rsidR="006C514F" w:rsidRDefault="0021354F" w:rsidP="0021354F">
          <w:pPr>
            <w:pStyle w:val="4DC7C59DD6A74496A8549329723005901"/>
          </w:pPr>
          <w:r w:rsidRPr="00897383">
            <w:rPr>
              <w:rStyle w:val="PlaceholderText"/>
              <w:b/>
              <w:bCs/>
            </w:rPr>
            <w:t>Click or tap here to enter text.</w:t>
          </w:r>
        </w:p>
      </w:docPartBody>
    </w:docPart>
    <w:docPart>
      <w:docPartPr>
        <w:name w:val="4DE671D56B174F2FBDF77414DE59CFF7"/>
        <w:category>
          <w:name w:val="General"/>
          <w:gallery w:val="placeholder"/>
        </w:category>
        <w:types>
          <w:type w:val="bbPlcHdr"/>
        </w:types>
        <w:behaviors>
          <w:behavior w:val="content"/>
        </w:behaviors>
        <w:guid w:val="{ACAA11DD-1F0C-4BB5-94E2-C5E881C37723}"/>
      </w:docPartPr>
      <w:docPartBody>
        <w:p w:rsidR="006C514F" w:rsidRDefault="0021354F" w:rsidP="0021354F">
          <w:pPr>
            <w:pStyle w:val="4DE671D56B174F2FBDF77414DE59CFF71"/>
          </w:pPr>
          <w:r w:rsidRPr="00897383">
            <w:rPr>
              <w:rStyle w:val="PlaceholderText"/>
              <w:b/>
              <w:bCs/>
            </w:rPr>
            <w:t>Click.</w:t>
          </w:r>
        </w:p>
      </w:docPartBody>
    </w:docPart>
    <w:docPart>
      <w:docPartPr>
        <w:name w:val="BBBB5751E5224075B80B688BE1674A44"/>
        <w:category>
          <w:name w:val="General"/>
          <w:gallery w:val="placeholder"/>
        </w:category>
        <w:types>
          <w:type w:val="bbPlcHdr"/>
        </w:types>
        <w:behaviors>
          <w:behavior w:val="content"/>
        </w:behaviors>
        <w:guid w:val="{9149CE39-D7AB-4B30-8CE1-3225644C11E3}"/>
      </w:docPartPr>
      <w:docPartBody>
        <w:p w:rsidR="006C514F" w:rsidRDefault="0021354F" w:rsidP="0021354F">
          <w:pPr>
            <w:pStyle w:val="BBBB5751E5224075B80B688BE1674A441"/>
          </w:pPr>
          <w:r w:rsidRPr="00897383">
            <w:rPr>
              <w:rStyle w:val="PlaceholderText"/>
              <w:b/>
              <w:bCs/>
            </w:rPr>
            <w:t>Click.</w:t>
          </w:r>
        </w:p>
      </w:docPartBody>
    </w:docPart>
    <w:docPart>
      <w:docPartPr>
        <w:name w:val="21AA01031AE940FA9D1F5301C685F7F6"/>
        <w:category>
          <w:name w:val="General"/>
          <w:gallery w:val="placeholder"/>
        </w:category>
        <w:types>
          <w:type w:val="bbPlcHdr"/>
        </w:types>
        <w:behaviors>
          <w:behavior w:val="content"/>
        </w:behaviors>
        <w:guid w:val="{CBE5F1DA-C0E0-4CAB-B594-1CF6D1C24DA9}"/>
      </w:docPartPr>
      <w:docPartBody>
        <w:p w:rsidR="006C514F" w:rsidRDefault="0021354F" w:rsidP="0021354F">
          <w:pPr>
            <w:pStyle w:val="21AA01031AE940FA9D1F5301C685F7F61"/>
          </w:pPr>
          <w:r w:rsidRPr="00897383">
            <w:rPr>
              <w:rStyle w:val="PlaceholderText"/>
              <w:b/>
              <w:bCs/>
            </w:rPr>
            <w:t>Click.</w:t>
          </w:r>
        </w:p>
      </w:docPartBody>
    </w:docPart>
    <w:docPart>
      <w:docPartPr>
        <w:name w:val="4A5F40E82A3D4CEA8AB7181D215E4C4E"/>
        <w:category>
          <w:name w:val="General"/>
          <w:gallery w:val="placeholder"/>
        </w:category>
        <w:types>
          <w:type w:val="bbPlcHdr"/>
        </w:types>
        <w:behaviors>
          <w:behavior w:val="content"/>
        </w:behaviors>
        <w:guid w:val="{E3BA4933-1FDF-4376-9EE5-DFA1E9CABED0}"/>
      </w:docPartPr>
      <w:docPartBody>
        <w:p w:rsidR="006C514F" w:rsidRDefault="0021354F" w:rsidP="0021354F">
          <w:pPr>
            <w:pStyle w:val="4A5F40E82A3D4CEA8AB7181D215E4C4E1"/>
          </w:pPr>
          <w:r w:rsidRPr="00897383">
            <w:rPr>
              <w:rStyle w:val="PlaceholderText"/>
              <w:b/>
              <w:bCs/>
            </w:rPr>
            <w:t>Click.</w:t>
          </w:r>
        </w:p>
      </w:docPartBody>
    </w:docPart>
    <w:docPart>
      <w:docPartPr>
        <w:name w:val="CEA9D15D620345349CDC2C91DEA139E1"/>
        <w:category>
          <w:name w:val="General"/>
          <w:gallery w:val="placeholder"/>
        </w:category>
        <w:types>
          <w:type w:val="bbPlcHdr"/>
        </w:types>
        <w:behaviors>
          <w:behavior w:val="content"/>
        </w:behaviors>
        <w:guid w:val="{CC0125EB-15AD-4B89-BD81-5238F719BCDF}"/>
      </w:docPartPr>
      <w:docPartBody>
        <w:p w:rsidR="006C514F" w:rsidRDefault="0021354F" w:rsidP="0021354F">
          <w:pPr>
            <w:pStyle w:val="CEA9D15D620345349CDC2C91DEA139E11"/>
          </w:pPr>
          <w:r w:rsidRPr="00897383">
            <w:rPr>
              <w:rStyle w:val="PlaceholderText"/>
              <w:b/>
              <w:bCs/>
            </w:rPr>
            <w:t>Click.</w:t>
          </w:r>
        </w:p>
      </w:docPartBody>
    </w:docPart>
    <w:docPart>
      <w:docPartPr>
        <w:name w:val="DE07EF4657604CA6B8914D8F84D1DB85"/>
        <w:category>
          <w:name w:val="General"/>
          <w:gallery w:val="placeholder"/>
        </w:category>
        <w:types>
          <w:type w:val="bbPlcHdr"/>
        </w:types>
        <w:behaviors>
          <w:behavior w:val="content"/>
        </w:behaviors>
        <w:guid w:val="{A057AA0A-60D7-467D-8974-ABC208A524C1}"/>
      </w:docPartPr>
      <w:docPartBody>
        <w:p w:rsidR="006C514F" w:rsidRDefault="0021354F" w:rsidP="0021354F">
          <w:pPr>
            <w:pStyle w:val="DE07EF4657604CA6B8914D8F84D1DB851"/>
          </w:pPr>
          <w:r w:rsidRPr="00897383">
            <w:rPr>
              <w:rStyle w:val="PlaceholderText"/>
              <w:b/>
              <w:bCs/>
            </w:rPr>
            <w:t>Click or tap here to enter text.</w:t>
          </w:r>
        </w:p>
      </w:docPartBody>
    </w:docPart>
    <w:docPart>
      <w:docPartPr>
        <w:name w:val="B55CC2DEFCAC4014B0E8639585810619"/>
        <w:category>
          <w:name w:val="General"/>
          <w:gallery w:val="placeholder"/>
        </w:category>
        <w:types>
          <w:type w:val="bbPlcHdr"/>
        </w:types>
        <w:behaviors>
          <w:behavior w:val="content"/>
        </w:behaviors>
        <w:guid w:val="{3082165B-8F90-46F9-83BE-69E9D7685157}"/>
      </w:docPartPr>
      <w:docPartBody>
        <w:p w:rsidR="006C514F" w:rsidRDefault="0021354F" w:rsidP="0021354F">
          <w:pPr>
            <w:pStyle w:val="B55CC2DEFCAC4014B0E86395858106191"/>
          </w:pPr>
          <w:r w:rsidRPr="00897383">
            <w:rPr>
              <w:rStyle w:val="PlaceholderText"/>
              <w:b/>
              <w:bCs/>
            </w:rPr>
            <w:t>Click or tap here to enter text.</w:t>
          </w:r>
        </w:p>
      </w:docPartBody>
    </w:docPart>
    <w:docPart>
      <w:docPartPr>
        <w:name w:val="14B36DA5925843AF829ACDF846BB5F74"/>
        <w:category>
          <w:name w:val="General"/>
          <w:gallery w:val="placeholder"/>
        </w:category>
        <w:types>
          <w:type w:val="bbPlcHdr"/>
        </w:types>
        <w:behaviors>
          <w:behavior w:val="content"/>
        </w:behaviors>
        <w:guid w:val="{E045A6AD-1CEA-4672-824F-3F6BC14EB5E7}"/>
      </w:docPartPr>
      <w:docPartBody>
        <w:p w:rsidR="006C514F" w:rsidRDefault="0021354F" w:rsidP="0021354F">
          <w:pPr>
            <w:pStyle w:val="14B36DA5925843AF829ACDF846BB5F741"/>
          </w:pPr>
          <w:r w:rsidRPr="00897383">
            <w:rPr>
              <w:rStyle w:val="PlaceholderText"/>
              <w:b/>
              <w:bCs/>
            </w:rPr>
            <w:t>Click or tap here to enter text.</w:t>
          </w:r>
        </w:p>
      </w:docPartBody>
    </w:docPart>
    <w:docPart>
      <w:docPartPr>
        <w:name w:val="CA5DF12406B34DA0BD1AB3405C06FC60"/>
        <w:category>
          <w:name w:val="General"/>
          <w:gallery w:val="placeholder"/>
        </w:category>
        <w:types>
          <w:type w:val="bbPlcHdr"/>
        </w:types>
        <w:behaviors>
          <w:behavior w:val="content"/>
        </w:behaviors>
        <w:guid w:val="{FAF082F8-5FAB-453E-8A55-2081DD6D6661}"/>
      </w:docPartPr>
      <w:docPartBody>
        <w:p w:rsidR="006C514F" w:rsidRDefault="0021354F" w:rsidP="0021354F">
          <w:pPr>
            <w:pStyle w:val="CA5DF12406B34DA0BD1AB3405C06FC601"/>
          </w:pPr>
          <w:r w:rsidRPr="00897383">
            <w:rPr>
              <w:rStyle w:val="PlaceholderText"/>
              <w:b/>
              <w:bCs/>
            </w:rPr>
            <w:t>Click.</w:t>
          </w:r>
        </w:p>
      </w:docPartBody>
    </w:docPart>
    <w:docPart>
      <w:docPartPr>
        <w:name w:val="2C785261D7184BA292C437CD2BC9B24B"/>
        <w:category>
          <w:name w:val="General"/>
          <w:gallery w:val="placeholder"/>
        </w:category>
        <w:types>
          <w:type w:val="bbPlcHdr"/>
        </w:types>
        <w:behaviors>
          <w:behavior w:val="content"/>
        </w:behaviors>
        <w:guid w:val="{E46C9E53-3459-4FAB-904F-5E1BC51F5649}"/>
      </w:docPartPr>
      <w:docPartBody>
        <w:p w:rsidR="006C514F" w:rsidRDefault="0021354F" w:rsidP="0021354F">
          <w:pPr>
            <w:pStyle w:val="2C785261D7184BA292C437CD2BC9B24B1"/>
          </w:pPr>
          <w:r w:rsidRPr="00897383">
            <w:rPr>
              <w:rStyle w:val="PlaceholderText"/>
              <w:b/>
              <w:bCs/>
            </w:rPr>
            <w:t>Click.</w:t>
          </w:r>
        </w:p>
      </w:docPartBody>
    </w:docPart>
    <w:docPart>
      <w:docPartPr>
        <w:name w:val="FAC3C08727804918A25A9FD1FFCFC586"/>
        <w:category>
          <w:name w:val="General"/>
          <w:gallery w:val="placeholder"/>
        </w:category>
        <w:types>
          <w:type w:val="bbPlcHdr"/>
        </w:types>
        <w:behaviors>
          <w:behavior w:val="content"/>
        </w:behaviors>
        <w:guid w:val="{E72F6CB8-84A9-4650-8298-5B1F52BA85C6}"/>
      </w:docPartPr>
      <w:docPartBody>
        <w:p w:rsidR="006C514F" w:rsidRDefault="0021354F" w:rsidP="0021354F">
          <w:pPr>
            <w:pStyle w:val="FAC3C08727804918A25A9FD1FFCFC5861"/>
          </w:pPr>
          <w:r w:rsidRPr="00897383">
            <w:rPr>
              <w:rStyle w:val="PlaceholderText"/>
              <w:b/>
              <w:bCs/>
            </w:rPr>
            <w:t>Click or tap here to enter text.</w:t>
          </w:r>
        </w:p>
      </w:docPartBody>
    </w:docPart>
    <w:docPart>
      <w:docPartPr>
        <w:name w:val="EE018A5AADA048A89B8D7056A80D379A"/>
        <w:category>
          <w:name w:val="General"/>
          <w:gallery w:val="placeholder"/>
        </w:category>
        <w:types>
          <w:type w:val="bbPlcHdr"/>
        </w:types>
        <w:behaviors>
          <w:behavior w:val="content"/>
        </w:behaviors>
        <w:guid w:val="{7AA5F0DF-A219-4BAA-B93D-1260FE6769ED}"/>
      </w:docPartPr>
      <w:docPartBody>
        <w:p w:rsidR="006C514F" w:rsidRDefault="0021354F" w:rsidP="0021354F">
          <w:pPr>
            <w:pStyle w:val="EE018A5AADA048A89B8D7056A80D379A1"/>
          </w:pPr>
          <w:r w:rsidRPr="00897383">
            <w:rPr>
              <w:rStyle w:val="PlaceholderText"/>
              <w:b/>
              <w:bCs/>
            </w:rPr>
            <w:t>Click or tap here to enter text.</w:t>
          </w:r>
        </w:p>
      </w:docPartBody>
    </w:docPart>
    <w:docPart>
      <w:docPartPr>
        <w:name w:val="079EDE89238F485E9072B436E4CD3273"/>
        <w:category>
          <w:name w:val="General"/>
          <w:gallery w:val="placeholder"/>
        </w:category>
        <w:types>
          <w:type w:val="bbPlcHdr"/>
        </w:types>
        <w:behaviors>
          <w:behavior w:val="content"/>
        </w:behaviors>
        <w:guid w:val="{BFEFBB2B-F3A6-41F5-96AE-EC036CDD6E95}"/>
      </w:docPartPr>
      <w:docPartBody>
        <w:p w:rsidR="006C514F" w:rsidRDefault="0021354F" w:rsidP="0021354F">
          <w:pPr>
            <w:pStyle w:val="079EDE89238F485E9072B436E4CD32731"/>
          </w:pPr>
          <w:r w:rsidRPr="004D1ED3">
            <w:rPr>
              <w:rStyle w:val="PlaceholderText"/>
              <w:b/>
              <w:bCs/>
            </w:rPr>
            <w:t>Click or tap here to enter text.</w:t>
          </w:r>
        </w:p>
      </w:docPartBody>
    </w:docPart>
    <w:docPart>
      <w:docPartPr>
        <w:name w:val="2648C9E85B344F2F9BEDDFBEF444C47C"/>
        <w:category>
          <w:name w:val="General"/>
          <w:gallery w:val="placeholder"/>
        </w:category>
        <w:types>
          <w:type w:val="bbPlcHdr"/>
        </w:types>
        <w:behaviors>
          <w:behavior w:val="content"/>
        </w:behaviors>
        <w:guid w:val="{A1A29B89-D731-48F1-8787-1E5FE4CF47B1}"/>
      </w:docPartPr>
      <w:docPartBody>
        <w:p w:rsidR="006C514F" w:rsidRDefault="0021354F" w:rsidP="0021354F">
          <w:pPr>
            <w:pStyle w:val="2648C9E85B344F2F9BEDDFBEF444C47C1"/>
          </w:pPr>
          <w:r w:rsidRPr="004D1ED3">
            <w:rPr>
              <w:rStyle w:val="PlaceholderText"/>
              <w:b/>
              <w:bCs/>
            </w:rPr>
            <w:t>Click or tap here to enter text.</w:t>
          </w:r>
        </w:p>
      </w:docPartBody>
    </w:docPart>
    <w:docPart>
      <w:docPartPr>
        <w:name w:val="BB03DA2A7EB845569EE919032BB13451"/>
        <w:category>
          <w:name w:val="General"/>
          <w:gallery w:val="placeholder"/>
        </w:category>
        <w:types>
          <w:type w:val="bbPlcHdr"/>
        </w:types>
        <w:behaviors>
          <w:behavior w:val="content"/>
        </w:behaviors>
        <w:guid w:val="{6CD6629C-7DD5-4072-9725-58204F0AB377}"/>
      </w:docPartPr>
      <w:docPartBody>
        <w:p w:rsidR="006C514F" w:rsidRDefault="0021354F" w:rsidP="0021354F">
          <w:pPr>
            <w:pStyle w:val="BB03DA2A7EB845569EE919032BB134511"/>
          </w:pPr>
          <w:r w:rsidRPr="0073673D">
            <w:rPr>
              <w:rStyle w:val="PlaceholderText"/>
              <w:b/>
              <w:bCs/>
            </w:rPr>
            <w:t>Click.</w:t>
          </w:r>
        </w:p>
      </w:docPartBody>
    </w:docPart>
    <w:docPart>
      <w:docPartPr>
        <w:name w:val="FF5B2EE088864648BEE5D5B10A99DEA8"/>
        <w:category>
          <w:name w:val="General"/>
          <w:gallery w:val="placeholder"/>
        </w:category>
        <w:types>
          <w:type w:val="bbPlcHdr"/>
        </w:types>
        <w:behaviors>
          <w:behavior w:val="content"/>
        </w:behaviors>
        <w:guid w:val="{FC249A84-403F-45AA-A2DE-D8BA32CFF20B}"/>
      </w:docPartPr>
      <w:docPartBody>
        <w:p w:rsidR="006C514F" w:rsidRDefault="0021354F" w:rsidP="0021354F">
          <w:pPr>
            <w:pStyle w:val="FF5B2EE088864648BEE5D5B10A99DEA81"/>
          </w:pPr>
          <w:r w:rsidRPr="0073673D">
            <w:rPr>
              <w:rStyle w:val="PlaceholderText"/>
              <w:b/>
              <w:bCs/>
            </w:rPr>
            <w:t>Click or tap here.</w:t>
          </w:r>
        </w:p>
      </w:docPartBody>
    </w:docPart>
    <w:docPart>
      <w:docPartPr>
        <w:name w:val="D011D826DF3649F1918F75A5DDB94EE4"/>
        <w:category>
          <w:name w:val="General"/>
          <w:gallery w:val="placeholder"/>
        </w:category>
        <w:types>
          <w:type w:val="bbPlcHdr"/>
        </w:types>
        <w:behaviors>
          <w:behavior w:val="content"/>
        </w:behaviors>
        <w:guid w:val="{C45EE9DD-0404-4E62-A187-5EE4A742B3E4}"/>
      </w:docPartPr>
      <w:docPartBody>
        <w:p w:rsidR="006C514F" w:rsidRDefault="0021354F" w:rsidP="0021354F">
          <w:pPr>
            <w:pStyle w:val="D011D826DF3649F1918F75A5DDB94EE41"/>
          </w:pPr>
          <w:r w:rsidRPr="0073673D">
            <w:rPr>
              <w:rStyle w:val="PlaceholderText"/>
              <w:b/>
              <w:bCs/>
            </w:rPr>
            <w:t>Click.</w:t>
          </w:r>
        </w:p>
      </w:docPartBody>
    </w:docPart>
    <w:docPart>
      <w:docPartPr>
        <w:name w:val="D4119F4AEC854A3CB39B74BDB85A056C"/>
        <w:category>
          <w:name w:val="General"/>
          <w:gallery w:val="placeholder"/>
        </w:category>
        <w:types>
          <w:type w:val="bbPlcHdr"/>
        </w:types>
        <w:behaviors>
          <w:behavior w:val="content"/>
        </w:behaviors>
        <w:guid w:val="{92D8FCED-299F-4C39-9870-31CD5D98414E}"/>
      </w:docPartPr>
      <w:docPartBody>
        <w:p w:rsidR="006C514F" w:rsidRDefault="0021354F" w:rsidP="0021354F">
          <w:pPr>
            <w:pStyle w:val="D4119F4AEC854A3CB39B74BDB85A056C1"/>
          </w:pPr>
          <w:r w:rsidRPr="0073673D">
            <w:rPr>
              <w:rStyle w:val="PlaceholderText"/>
              <w:b/>
              <w:bCs/>
            </w:rPr>
            <w:t>Click or tap here.</w:t>
          </w:r>
        </w:p>
      </w:docPartBody>
    </w:docPart>
    <w:docPart>
      <w:docPartPr>
        <w:name w:val="5EDE59E0D6704EF292D923C95BA4F199"/>
        <w:category>
          <w:name w:val="General"/>
          <w:gallery w:val="placeholder"/>
        </w:category>
        <w:types>
          <w:type w:val="bbPlcHdr"/>
        </w:types>
        <w:behaviors>
          <w:behavior w:val="content"/>
        </w:behaviors>
        <w:guid w:val="{84C894EC-1D30-4018-918D-C5E7682B4A58}"/>
      </w:docPartPr>
      <w:docPartBody>
        <w:p w:rsidR="006C514F" w:rsidRDefault="0021354F" w:rsidP="0021354F">
          <w:pPr>
            <w:pStyle w:val="5EDE59E0D6704EF292D923C95BA4F1991"/>
          </w:pPr>
          <w:r w:rsidRPr="0073673D">
            <w:rPr>
              <w:rStyle w:val="PlaceholderText"/>
              <w:b/>
              <w:bCs/>
            </w:rPr>
            <w:t>Click.</w:t>
          </w:r>
        </w:p>
      </w:docPartBody>
    </w:docPart>
    <w:docPart>
      <w:docPartPr>
        <w:name w:val="D76BCFC8FBED4110BE12BBCD4C5D5F2B"/>
        <w:category>
          <w:name w:val="General"/>
          <w:gallery w:val="placeholder"/>
        </w:category>
        <w:types>
          <w:type w:val="bbPlcHdr"/>
        </w:types>
        <w:behaviors>
          <w:behavior w:val="content"/>
        </w:behaviors>
        <w:guid w:val="{5CEB5183-3EF5-4195-9537-78FE651F74A5}"/>
      </w:docPartPr>
      <w:docPartBody>
        <w:p w:rsidR="006C514F" w:rsidRDefault="0021354F" w:rsidP="0021354F">
          <w:pPr>
            <w:pStyle w:val="D76BCFC8FBED4110BE12BBCD4C5D5F2B1"/>
          </w:pPr>
          <w:r w:rsidRPr="0073673D">
            <w:rPr>
              <w:rStyle w:val="PlaceholderText"/>
              <w:b/>
              <w:bCs/>
            </w:rPr>
            <w:t>Click or tap here.</w:t>
          </w:r>
        </w:p>
      </w:docPartBody>
    </w:docPart>
    <w:docPart>
      <w:docPartPr>
        <w:name w:val="56D2B7329F4C483E8BD7E96F0C64E709"/>
        <w:category>
          <w:name w:val="General"/>
          <w:gallery w:val="placeholder"/>
        </w:category>
        <w:types>
          <w:type w:val="bbPlcHdr"/>
        </w:types>
        <w:behaviors>
          <w:behavior w:val="content"/>
        </w:behaviors>
        <w:guid w:val="{F057B0AA-EE35-4C61-B428-234CA94D5760}"/>
      </w:docPartPr>
      <w:docPartBody>
        <w:p w:rsidR="006C514F" w:rsidRDefault="0021354F" w:rsidP="0021354F">
          <w:pPr>
            <w:pStyle w:val="56D2B7329F4C483E8BD7E96F0C64E7091"/>
          </w:pPr>
          <w:r w:rsidRPr="0073673D">
            <w:rPr>
              <w:rStyle w:val="PlaceholderText"/>
              <w:b/>
              <w:bCs/>
            </w:rPr>
            <w:t>Click.</w:t>
          </w:r>
        </w:p>
      </w:docPartBody>
    </w:docPart>
    <w:docPart>
      <w:docPartPr>
        <w:name w:val="E4151FABC6AB4D278C416B29EC48E0DC"/>
        <w:category>
          <w:name w:val="General"/>
          <w:gallery w:val="placeholder"/>
        </w:category>
        <w:types>
          <w:type w:val="bbPlcHdr"/>
        </w:types>
        <w:behaviors>
          <w:behavior w:val="content"/>
        </w:behaviors>
        <w:guid w:val="{61722C5F-1C76-4730-9D00-2FF1C9B5C93F}"/>
      </w:docPartPr>
      <w:docPartBody>
        <w:p w:rsidR="006C514F" w:rsidRDefault="0021354F" w:rsidP="0021354F">
          <w:pPr>
            <w:pStyle w:val="E4151FABC6AB4D278C416B29EC48E0DC1"/>
          </w:pPr>
          <w:r w:rsidRPr="0073673D">
            <w:rPr>
              <w:rStyle w:val="PlaceholderText"/>
              <w:b/>
              <w:bCs/>
            </w:rPr>
            <w:t>Click or tap here.</w:t>
          </w:r>
        </w:p>
      </w:docPartBody>
    </w:docPart>
    <w:docPart>
      <w:docPartPr>
        <w:name w:val="65F0C87B939546AD859669D37985E3C8"/>
        <w:category>
          <w:name w:val="General"/>
          <w:gallery w:val="placeholder"/>
        </w:category>
        <w:types>
          <w:type w:val="bbPlcHdr"/>
        </w:types>
        <w:behaviors>
          <w:behavior w:val="content"/>
        </w:behaviors>
        <w:guid w:val="{B5AC04DC-08C6-4748-901B-3CBA95746289}"/>
      </w:docPartPr>
      <w:docPartBody>
        <w:p w:rsidR="006C514F" w:rsidRDefault="0021354F" w:rsidP="0021354F">
          <w:pPr>
            <w:pStyle w:val="65F0C87B939546AD859669D37985E3C81"/>
          </w:pPr>
          <w:r w:rsidRPr="0073673D">
            <w:rPr>
              <w:rStyle w:val="PlaceholderText"/>
              <w:b/>
              <w:bCs/>
            </w:rPr>
            <w:t>Click.</w:t>
          </w:r>
        </w:p>
      </w:docPartBody>
    </w:docPart>
    <w:docPart>
      <w:docPartPr>
        <w:name w:val="6AC928E8348F479BBB072FB44CE1311D"/>
        <w:category>
          <w:name w:val="General"/>
          <w:gallery w:val="placeholder"/>
        </w:category>
        <w:types>
          <w:type w:val="bbPlcHdr"/>
        </w:types>
        <w:behaviors>
          <w:behavior w:val="content"/>
        </w:behaviors>
        <w:guid w:val="{F7B00692-203D-4CD0-BD5C-524BAFC008AA}"/>
      </w:docPartPr>
      <w:docPartBody>
        <w:p w:rsidR="006C514F" w:rsidRDefault="0021354F" w:rsidP="0021354F">
          <w:pPr>
            <w:pStyle w:val="6AC928E8348F479BBB072FB44CE1311D1"/>
          </w:pPr>
          <w:r w:rsidRPr="0073673D">
            <w:rPr>
              <w:rStyle w:val="PlaceholderText"/>
              <w:b/>
              <w:bCs/>
            </w:rPr>
            <w:t>Click or tap here.</w:t>
          </w:r>
        </w:p>
      </w:docPartBody>
    </w:docPart>
    <w:docPart>
      <w:docPartPr>
        <w:name w:val="D7F086CDFCE14B60A039E467A042736B"/>
        <w:category>
          <w:name w:val="General"/>
          <w:gallery w:val="placeholder"/>
        </w:category>
        <w:types>
          <w:type w:val="bbPlcHdr"/>
        </w:types>
        <w:behaviors>
          <w:behavior w:val="content"/>
        </w:behaviors>
        <w:guid w:val="{029FE920-0025-4886-B072-D477E5CD2C45}"/>
      </w:docPartPr>
      <w:docPartBody>
        <w:p w:rsidR="006C514F" w:rsidRDefault="0021354F" w:rsidP="0021354F">
          <w:pPr>
            <w:pStyle w:val="D7F086CDFCE14B60A039E467A042736B1"/>
          </w:pPr>
          <w:r w:rsidRPr="0073673D">
            <w:rPr>
              <w:rStyle w:val="PlaceholderText"/>
              <w:b/>
              <w:bCs/>
            </w:rPr>
            <w:t>Click.</w:t>
          </w:r>
        </w:p>
      </w:docPartBody>
    </w:docPart>
    <w:docPart>
      <w:docPartPr>
        <w:name w:val="FBA5887440874B92989DD1A4F9BE3123"/>
        <w:category>
          <w:name w:val="General"/>
          <w:gallery w:val="placeholder"/>
        </w:category>
        <w:types>
          <w:type w:val="bbPlcHdr"/>
        </w:types>
        <w:behaviors>
          <w:behavior w:val="content"/>
        </w:behaviors>
        <w:guid w:val="{8C798815-A7D7-4319-AD13-AF1F0EB8A3B7}"/>
      </w:docPartPr>
      <w:docPartBody>
        <w:p w:rsidR="006C514F" w:rsidRDefault="0021354F" w:rsidP="0021354F">
          <w:pPr>
            <w:pStyle w:val="FBA5887440874B92989DD1A4F9BE31231"/>
          </w:pPr>
          <w:r w:rsidRPr="0073673D">
            <w:rPr>
              <w:rStyle w:val="PlaceholderText"/>
              <w:b/>
              <w:bCs/>
            </w:rPr>
            <w:t>Click or tap here.</w:t>
          </w:r>
        </w:p>
      </w:docPartBody>
    </w:docPart>
    <w:docPart>
      <w:docPartPr>
        <w:name w:val="4C1E893A118F4B81ACAEFCF88064C9F7"/>
        <w:category>
          <w:name w:val="General"/>
          <w:gallery w:val="placeholder"/>
        </w:category>
        <w:types>
          <w:type w:val="bbPlcHdr"/>
        </w:types>
        <w:behaviors>
          <w:behavior w:val="content"/>
        </w:behaviors>
        <w:guid w:val="{471E414E-CEBC-47EF-83B4-868D5C24C0A3}"/>
      </w:docPartPr>
      <w:docPartBody>
        <w:p w:rsidR="006C514F" w:rsidRDefault="0021354F" w:rsidP="0021354F">
          <w:pPr>
            <w:pStyle w:val="4C1E893A118F4B81ACAEFCF88064C9F71"/>
          </w:pPr>
          <w:r w:rsidRPr="0073673D">
            <w:rPr>
              <w:rStyle w:val="PlaceholderText"/>
              <w:b/>
              <w:bCs/>
            </w:rPr>
            <w:t>Click.</w:t>
          </w:r>
        </w:p>
      </w:docPartBody>
    </w:docPart>
    <w:docPart>
      <w:docPartPr>
        <w:name w:val="2F0E0E475B1B4507B0486BE79632682F"/>
        <w:category>
          <w:name w:val="General"/>
          <w:gallery w:val="placeholder"/>
        </w:category>
        <w:types>
          <w:type w:val="bbPlcHdr"/>
        </w:types>
        <w:behaviors>
          <w:behavior w:val="content"/>
        </w:behaviors>
        <w:guid w:val="{02B631BE-A694-495A-90A3-6555B425191F}"/>
      </w:docPartPr>
      <w:docPartBody>
        <w:p w:rsidR="006C514F" w:rsidRDefault="0021354F" w:rsidP="0021354F">
          <w:pPr>
            <w:pStyle w:val="2F0E0E475B1B4507B0486BE79632682F1"/>
          </w:pPr>
          <w:r w:rsidRPr="0073673D">
            <w:rPr>
              <w:rStyle w:val="PlaceholderText"/>
              <w:b/>
              <w:bCs/>
            </w:rPr>
            <w:t>Click or tap here.</w:t>
          </w:r>
        </w:p>
      </w:docPartBody>
    </w:docPart>
    <w:docPart>
      <w:docPartPr>
        <w:name w:val="633C1AD630644C86BAF799B3A9016E7A"/>
        <w:category>
          <w:name w:val="General"/>
          <w:gallery w:val="placeholder"/>
        </w:category>
        <w:types>
          <w:type w:val="bbPlcHdr"/>
        </w:types>
        <w:behaviors>
          <w:behavior w:val="content"/>
        </w:behaviors>
        <w:guid w:val="{B0C09650-2156-48EB-9B09-62893CCAF290}"/>
      </w:docPartPr>
      <w:docPartBody>
        <w:p w:rsidR="006C514F" w:rsidRDefault="0021354F" w:rsidP="0021354F">
          <w:pPr>
            <w:pStyle w:val="633C1AD630644C86BAF799B3A9016E7A1"/>
          </w:pPr>
          <w:r w:rsidRPr="004A1083">
            <w:rPr>
              <w:rStyle w:val="PlaceholderText"/>
              <w:b/>
              <w:bCs/>
            </w:rPr>
            <w:t>Click or tap here to enter text.</w:t>
          </w:r>
        </w:p>
      </w:docPartBody>
    </w:docPart>
    <w:docPart>
      <w:docPartPr>
        <w:name w:val="81DF6B36510F410BA3C518DD1F620A31"/>
        <w:category>
          <w:name w:val="General"/>
          <w:gallery w:val="placeholder"/>
        </w:category>
        <w:types>
          <w:type w:val="bbPlcHdr"/>
        </w:types>
        <w:behaviors>
          <w:behavior w:val="content"/>
        </w:behaviors>
        <w:guid w:val="{4F77A3CD-99D1-4614-BDCE-D9496BF3A284}"/>
      </w:docPartPr>
      <w:docPartBody>
        <w:p w:rsidR="006C514F" w:rsidRDefault="0021354F" w:rsidP="0021354F">
          <w:pPr>
            <w:pStyle w:val="81DF6B36510F410BA3C518DD1F620A311"/>
          </w:pPr>
          <w:r w:rsidRPr="004A1083">
            <w:rPr>
              <w:rStyle w:val="PlaceholderText"/>
              <w:b/>
              <w:bCs/>
            </w:rPr>
            <w:t>Click or tap here to enter text.</w:t>
          </w:r>
        </w:p>
      </w:docPartBody>
    </w:docPart>
    <w:docPart>
      <w:docPartPr>
        <w:name w:val="0C3A3070570343DA8876E6F58DD64939"/>
        <w:category>
          <w:name w:val="General"/>
          <w:gallery w:val="placeholder"/>
        </w:category>
        <w:types>
          <w:type w:val="bbPlcHdr"/>
        </w:types>
        <w:behaviors>
          <w:behavior w:val="content"/>
        </w:behaviors>
        <w:guid w:val="{DCB09543-E07D-4D17-AC8E-95E2F86B117E}"/>
      </w:docPartPr>
      <w:docPartBody>
        <w:p w:rsidR="006C514F" w:rsidRDefault="0021354F" w:rsidP="0021354F">
          <w:pPr>
            <w:pStyle w:val="0C3A3070570343DA8876E6F58DD649391"/>
          </w:pPr>
          <w:r w:rsidRPr="004A1083">
            <w:rPr>
              <w:rStyle w:val="PlaceholderText"/>
              <w:b/>
              <w:bCs/>
            </w:rPr>
            <w:t>Click or tap here to enter text.</w:t>
          </w:r>
        </w:p>
      </w:docPartBody>
    </w:docPart>
    <w:docPart>
      <w:docPartPr>
        <w:name w:val="36A4F27221CD494282FEF10C7BBD1E13"/>
        <w:category>
          <w:name w:val="General"/>
          <w:gallery w:val="placeholder"/>
        </w:category>
        <w:types>
          <w:type w:val="bbPlcHdr"/>
        </w:types>
        <w:behaviors>
          <w:behavior w:val="content"/>
        </w:behaviors>
        <w:guid w:val="{B119AE7D-FCE7-4CC5-8786-DCA76E69C853}"/>
      </w:docPartPr>
      <w:docPartBody>
        <w:p w:rsidR="006C514F" w:rsidRDefault="0021354F" w:rsidP="0021354F">
          <w:pPr>
            <w:pStyle w:val="36A4F27221CD494282FEF10C7BBD1E131"/>
          </w:pPr>
          <w:r w:rsidRPr="004A1083">
            <w:rPr>
              <w:rStyle w:val="PlaceholderText"/>
              <w:b/>
              <w:bCs/>
            </w:rPr>
            <w:t>Click or tap here to enter text.</w:t>
          </w:r>
        </w:p>
      </w:docPartBody>
    </w:docPart>
    <w:docPart>
      <w:docPartPr>
        <w:name w:val="B5E14DED080F4785AC24B42A265D45A8"/>
        <w:category>
          <w:name w:val="General"/>
          <w:gallery w:val="placeholder"/>
        </w:category>
        <w:types>
          <w:type w:val="bbPlcHdr"/>
        </w:types>
        <w:behaviors>
          <w:behavior w:val="content"/>
        </w:behaviors>
        <w:guid w:val="{AE4E053F-EE7B-44A1-91D9-E03098B2E552}"/>
      </w:docPartPr>
      <w:docPartBody>
        <w:p w:rsidR="006C514F" w:rsidRDefault="0021354F" w:rsidP="0021354F">
          <w:pPr>
            <w:pStyle w:val="B5E14DED080F4785AC24B42A265D45A81"/>
          </w:pPr>
          <w:r w:rsidRPr="00573EBD">
            <w:rPr>
              <w:rStyle w:val="PlaceholderText"/>
              <w:b/>
              <w:bCs/>
            </w:rPr>
            <w:t>Click or tap here to enter text.</w:t>
          </w:r>
        </w:p>
      </w:docPartBody>
    </w:docPart>
    <w:docPart>
      <w:docPartPr>
        <w:name w:val="45B7A45D440A4A1CBD48C519E1599879"/>
        <w:category>
          <w:name w:val="General"/>
          <w:gallery w:val="placeholder"/>
        </w:category>
        <w:types>
          <w:type w:val="bbPlcHdr"/>
        </w:types>
        <w:behaviors>
          <w:behavior w:val="content"/>
        </w:behaviors>
        <w:guid w:val="{0A293FD2-1414-4777-8792-1D700C77F4F4}"/>
      </w:docPartPr>
      <w:docPartBody>
        <w:p w:rsidR="006C514F" w:rsidRDefault="0021354F" w:rsidP="0021354F">
          <w:pPr>
            <w:pStyle w:val="45B7A45D440A4A1CBD48C519E15998791"/>
          </w:pPr>
          <w:r w:rsidRPr="00573EBD">
            <w:rPr>
              <w:rStyle w:val="PlaceholderText"/>
              <w:b/>
              <w:bCs/>
            </w:rPr>
            <w:t>Click or tap here to enter text.</w:t>
          </w:r>
        </w:p>
      </w:docPartBody>
    </w:docPart>
    <w:docPart>
      <w:docPartPr>
        <w:name w:val="90ED40D19CE64D4498D0FB57B9B3AFD9"/>
        <w:category>
          <w:name w:val="General"/>
          <w:gallery w:val="placeholder"/>
        </w:category>
        <w:types>
          <w:type w:val="bbPlcHdr"/>
        </w:types>
        <w:behaviors>
          <w:behavior w:val="content"/>
        </w:behaviors>
        <w:guid w:val="{708BB2FA-621A-40DD-AC48-BEB6F3F1096E}"/>
      </w:docPartPr>
      <w:docPartBody>
        <w:p w:rsidR="006C514F" w:rsidRDefault="0021354F" w:rsidP="0021354F">
          <w:pPr>
            <w:pStyle w:val="90ED40D19CE64D4498D0FB57B9B3AFD91"/>
          </w:pPr>
          <w:r w:rsidRPr="00573EBD">
            <w:rPr>
              <w:rStyle w:val="PlaceholderText"/>
              <w:b/>
              <w:bCs/>
            </w:rPr>
            <w:t>Click or tap here to enter text.</w:t>
          </w:r>
        </w:p>
      </w:docPartBody>
    </w:docPart>
    <w:docPart>
      <w:docPartPr>
        <w:name w:val="B5D3B6F8D1E840179F4473ADFA0AC803"/>
        <w:category>
          <w:name w:val="General"/>
          <w:gallery w:val="placeholder"/>
        </w:category>
        <w:types>
          <w:type w:val="bbPlcHdr"/>
        </w:types>
        <w:behaviors>
          <w:behavior w:val="content"/>
        </w:behaviors>
        <w:guid w:val="{4FBA7806-AA5B-48EF-A084-F81D5375FED9}"/>
      </w:docPartPr>
      <w:docPartBody>
        <w:p w:rsidR="006C514F" w:rsidRDefault="0021354F" w:rsidP="0021354F">
          <w:pPr>
            <w:pStyle w:val="B5D3B6F8D1E840179F4473ADFA0AC8031"/>
          </w:pPr>
          <w:r w:rsidRPr="00573EBD">
            <w:rPr>
              <w:rStyle w:val="PlaceholderText"/>
              <w:b/>
              <w:bCs/>
            </w:rPr>
            <w:t>Click or tap here to enter text.</w:t>
          </w:r>
        </w:p>
      </w:docPartBody>
    </w:docPart>
    <w:docPart>
      <w:docPartPr>
        <w:name w:val="02BA1FCF13D845C59ED687543B90B8B8"/>
        <w:category>
          <w:name w:val="General"/>
          <w:gallery w:val="placeholder"/>
        </w:category>
        <w:types>
          <w:type w:val="bbPlcHdr"/>
        </w:types>
        <w:behaviors>
          <w:behavior w:val="content"/>
        </w:behaviors>
        <w:guid w:val="{492C3E6F-1148-466C-A454-280BCFBDDDCD}"/>
      </w:docPartPr>
      <w:docPartBody>
        <w:p w:rsidR="006C514F" w:rsidRDefault="0021354F" w:rsidP="0021354F">
          <w:pPr>
            <w:pStyle w:val="02BA1FCF13D845C59ED687543B90B8B81"/>
          </w:pPr>
          <w:r w:rsidRPr="00897383">
            <w:rPr>
              <w:rStyle w:val="PlaceholderText"/>
              <w:b/>
              <w:bCs/>
            </w:rPr>
            <w:t>Click or tap here to enter text.</w:t>
          </w:r>
        </w:p>
      </w:docPartBody>
    </w:docPart>
    <w:docPart>
      <w:docPartPr>
        <w:name w:val="F4BC1C5E5B30418AA569BE319BC110BB"/>
        <w:category>
          <w:name w:val="General"/>
          <w:gallery w:val="placeholder"/>
        </w:category>
        <w:types>
          <w:type w:val="bbPlcHdr"/>
        </w:types>
        <w:behaviors>
          <w:behavior w:val="content"/>
        </w:behaviors>
        <w:guid w:val="{9FB8A59E-5165-4547-9023-1E08646801A2}"/>
      </w:docPartPr>
      <w:docPartBody>
        <w:p w:rsidR="006C514F" w:rsidRDefault="0021354F" w:rsidP="0021354F">
          <w:pPr>
            <w:pStyle w:val="F4BC1C5E5B30418AA569BE319BC110BB1"/>
          </w:pPr>
          <w:r w:rsidRPr="00897383">
            <w:rPr>
              <w:rStyle w:val="PlaceholderText"/>
              <w:b/>
              <w:bCs/>
            </w:rPr>
            <w:t>Click.</w:t>
          </w:r>
        </w:p>
      </w:docPartBody>
    </w:docPart>
    <w:docPart>
      <w:docPartPr>
        <w:name w:val="A02E2EB70A274133B336DDFEFDEB3834"/>
        <w:category>
          <w:name w:val="General"/>
          <w:gallery w:val="placeholder"/>
        </w:category>
        <w:types>
          <w:type w:val="bbPlcHdr"/>
        </w:types>
        <w:behaviors>
          <w:behavior w:val="content"/>
        </w:behaviors>
        <w:guid w:val="{E1080A08-28D3-40C3-9018-FD729F08FD24}"/>
      </w:docPartPr>
      <w:docPartBody>
        <w:p w:rsidR="006C514F" w:rsidRDefault="0021354F" w:rsidP="0021354F">
          <w:pPr>
            <w:pStyle w:val="A02E2EB70A274133B336DDFEFDEB38341"/>
          </w:pPr>
          <w:r w:rsidRPr="00897383">
            <w:rPr>
              <w:rStyle w:val="PlaceholderText"/>
              <w:b/>
              <w:bCs/>
            </w:rPr>
            <w:t>Click or tap here to enter text.</w:t>
          </w:r>
        </w:p>
      </w:docPartBody>
    </w:docPart>
    <w:docPart>
      <w:docPartPr>
        <w:name w:val="2D909EA03EB946B1A167A8C34E3C0AA2"/>
        <w:category>
          <w:name w:val="General"/>
          <w:gallery w:val="placeholder"/>
        </w:category>
        <w:types>
          <w:type w:val="bbPlcHdr"/>
        </w:types>
        <w:behaviors>
          <w:behavior w:val="content"/>
        </w:behaviors>
        <w:guid w:val="{BE0811A8-4C39-419C-891F-1B0578B1A365}"/>
      </w:docPartPr>
      <w:docPartBody>
        <w:p w:rsidR="006C514F" w:rsidRDefault="0021354F" w:rsidP="0021354F">
          <w:pPr>
            <w:pStyle w:val="2D909EA03EB946B1A167A8C34E3C0AA21"/>
          </w:pPr>
          <w:r w:rsidRPr="00897383">
            <w:rPr>
              <w:rStyle w:val="PlaceholderText"/>
              <w:b/>
              <w:bCs/>
            </w:rPr>
            <w:t>Click.</w:t>
          </w:r>
        </w:p>
      </w:docPartBody>
    </w:docPart>
    <w:docPart>
      <w:docPartPr>
        <w:name w:val="1F31511BFD9A47B08FCE38F91CE09ABF"/>
        <w:category>
          <w:name w:val="General"/>
          <w:gallery w:val="placeholder"/>
        </w:category>
        <w:types>
          <w:type w:val="bbPlcHdr"/>
        </w:types>
        <w:behaviors>
          <w:behavior w:val="content"/>
        </w:behaviors>
        <w:guid w:val="{6123BC4F-1BB7-4D45-9A36-0FF024B481EF}"/>
      </w:docPartPr>
      <w:docPartBody>
        <w:p w:rsidR="006C514F" w:rsidRDefault="0021354F" w:rsidP="0021354F">
          <w:pPr>
            <w:pStyle w:val="1F31511BFD9A47B08FCE38F91CE09ABF1"/>
          </w:pPr>
          <w:r w:rsidRPr="00563D4A">
            <w:rPr>
              <w:rStyle w:val="PlaceholderText"/>
              <w:b/>
              <w:bCs/>
            </w:rPr>
            <w:t>Click or tap here to enter text.</w:t>
          </w:r>
        </w:p>
      </w:docPartBody>
    </w:docPart>
    <w:docPart>
      <w:docPartPr>
        <w:name w:val="E81DC9E55007470F8D4F954714FE336C"/>
        <w:category>
          <w:name w:val="General"/>
          <w:gallery w:val="placeholder"/>
        </w:category>
        <w:types>
          <w:type w:val="bbPlcHdr"/>
        </w:types>
        <w:behaviors>
          <w:behavior w:val="content"/>
        </w:behaviors>
        <w:guid w:val="{DC4CAA39-9922-4F3E-A3E2-32562C10D524}"/>
      </w:docPartPr>
      <w:docPartBody>
        <w:p w:rsidR="006C514F" w:rsidRDefault="0021354F" w:rsidP="0021354F">
          <w:pPr>
            <w:pStyle w:val="E81DC9E55007470F8D4F954714FE336C1"/>
          </w:pPr>
          <w:r w:rsidRPr="00563D4A">
            <w:rPr>
              <w:rStyle w:val="PlaceholderText"/>
              <w:b/>
              <w:bCs/>
            </w:rPr>
            <w:t>Click or tap here to enter text.</w:t>
          </w:r>
        </w:p>
      </w:docPartBody>
    </w:docPart>
    <w:docPart>
      <w:docPartPr>
        <w:name w:val="80071D291958424D8BF927C5CAFFCD3E"/>
        <w:category>
          <w:name w:val="General"/>
          <w:gallery w:val="placeholder"/>
        </w:category>
        <w:types>
          <w:type w:val="bbPlcHdr"/>
        </w:types>
        <w:behaviors>
          <w:behavior w:val="content"/>
        </w:behaviors>
        <w:guid w:val="{44EFD7B0-2018-488F-9ECD-73845595E44E}"/>
      </w:docPartPr>
      <w:docPartBody>
        <w:p w:rsidR="006C514F" w:rsidRDefault="0021354F" w:rsidP="0021354F">
          <w:pPr>
            <w:pStyle w:val="80071D291958424D8BF927C5CAFFCD3E1"/>
          </w:pPr>
          <w:r w:rsidRPr="00563D4A">
            <w:rPr>
              <w:rStyle w:val="PlaceholderText"/>
              <w:b/>
              <w:bCs/>
            </w:rPr>
            <w:t>Click or tap here to enter text.</w:t>
          </w:r>
        </w:p>
      </w:docPartBody>
    </w:docPart>
    <w:docPart>
      <w:docPartPr>
        <w:name w:val="5742EE1093DE4246B111DD985B0DAA64"/>
        <w:category>
          <w:name w:val="General"/>
          <w:gallery w:val="placeholder"/>
        </w:category>
        <w:types>
          <w:type w:val="bbPlcHdr"/>
        </w:types>
        <w:behaviors>
          <w:behavior w:val="content"/>
        </w:behaviors>
        <w:guid w:val="{3C693B9F-E3C1-417E-9566-034851F865E5}"/>
      </w:docPartPr>
      <w:docPartBody>
        <w:p w:rsidR="006C514F" w:rsidRDefault="0021354F" w:rsidP="0021354F">
          <w:pPr>
            <w:pStyle w:val="5742EE1093DE4246B111DD985B0DAA641"/>
          </w:pPr>
          <w:r w:rsidRPr="004D1ED3">
            <w:rPr>
              <w:rStyle w:val="PlaceholderText"/>
              <w:b/>
              <w:bCs/>
            </w:rPr>
            <w:t>Click.</w:t>
          </w:r>
        </w:p>
      </w:docPartBody>
    </w:docPart>
    <w:docPart>
      <w:docPartPr>
        <w:name w:val="304C932E913C4EEAA30D9C5F8E507AAE"/>
        <w:category>
          <w:name w:val="General"/>
          <w:gallery w:val="placeholder"/>
        </w:category>
        <w:types>
          <w:type w:val="bbPlcHdr"/>
        </w:types>
        <w:behaviors>
          <w:behavior w:val="content"/>
        </w:behaviors>
        <w:guid w:val="{A9085017-2BBF-4CB2-AB28-0E9F96F178AA}"/>
      </w:docPartPr>
      <w:docPartBody>
        <w:p w:rsidR="006C514F" w:rsidRDefault="0021354F" w:rsidP="0021354F">
          <w:pPr>
            <w:pStyle w:val="304C932E913C4EEAA30D9C5F8E507AAE1"/>
          </w:pPr>
          <w:r w:rsidRPr="004D1ED3">
            <w:rPr>
              <w:rStyle w:val="PlaceholderText"/>
              <w:b/>
              <w:bCs/>
            </w:rPr>
            <w:t>Click or tap here to enter text.</w:t>
          </w:r>
        </w:p>
      </w:docPartBody>
    </w:docPart>
    <w:docPart>
      <w:docPartPr>
        <w:name w:val="A473B94661224F89BB87E21BF90A9B77"/>
        <w:category>
          <w:name w:val="General"/>
          <w:gallery w:val="placeholder"/>
        </w:category>
        <w:types>
          <w:type w:val="bbPlcHdr"/>
        </w:types>
        <w:behaviors>
          <w:behavior w:val="content"/>
        </w:behaviors>
        <w:guid w:val="{491371CB-2A5E-4578-9B72-7C51A4434527}"/>
      </w:docPartPr>
      <w:docPartBody>
        <w:p w:rsidR="006C514F" w:rsidRDefault="0021354F" w:rsidP="0021354F">
          <w:pPr>
            <w:pStyle w:val="A473B94661224F89BB87E21BF90A9B771"/>
          </w:pPr>
          <w:r w:rsidRPr="004D1ED3">
            <w:rPr>
              <w:rStyle w:val="PlaceholderText"/>
              <w:b/>
              <w:bCs/>
            </w:rPr>
            <w:t>Click.</w:t>
          </w:r>
        </w:p>
      </w:docPartBody>
    </w:docPart>
    <w:docPart>
      <w:docPartPr>
        <w:name w:val="6BEC3CCDC1E3461BB178A2D39DF401C1"/>
        <w:category>
          <w:name w:val="General"/>
          <w:gallery w:val="placeholder"/>
        </w:category>
        <w:types>
          <w:type w:val="bbPlcHdr"/>
        </w:types>
        <w:behaviors>
          <w:behavior w:val="content"/>
        </w:behaviors>
        <w:guid w:val="{FEF87AFA-01A6-48F1-ABF9-236246F89AAB}"/>
      </w:docPartPr>
      <w:docPartBody>
        <w:p w:rsidR="006C514F" w:rsidRDefault="0021354F" w:rsidP="0021354F">
          <w:pPr>
            <w:pStyle w:val="6BEC3CCDC1E3461BB178A2D39DF401C11"/>
          </w:pPr>
          <w:r w:rsidRPr="004D1ED3">
            <w:rPr>
              <w:rStyle w:val="PlaceholderText"/>
              <w:b/>
              <w:bCs/>
            </w:rPr>
            <w:t>Click or tap here to enter text.</w:t>
          </w:r>
        </w:p>
      </w:docPartBody>
    </w:docPart>
    <w:docPart>
      <w:docPartPr>
        <w:name w:val="57A5B09DAF374792835FA3E365C9A7AA"/>
        <w:category>
          <w:name w:val="General"/>
          <w:gallery w:val="placeholder"/>
        </w:category>
        <w:types>
          <w:type w:val="bbPlcHdr"/>
        </w:types>
        <w:behaviors>
          <w:behavior w:val="content"/>
        </w:behaviors>
        <w:guid w:val="{74769C0E-F993-4AD8-A53E-9A74AF8001E3}"/>
      </w:docPartPr>
      <w:docPartBody>
        <w:p w:rsidR="006C514F" w:rsidRDefault="0021354F" w:rsidP="0021354F">
          <w:pPr>
            <w:pStyle w:val="57A5B09DAF374792835FA3E365C9A7AA1"/>
          </w:pPr>
          <w:r w:rsidRPr="004D1ED3">
            <w:rPr>
              <w:rStyle w:val="PlaceholderText"/>
              <w:b/>
              <w:bCs/>
            </w:rPr>
            <w:t>Click.</w:t>
          </w:r>
        </w:p>
      </w:docPartBody>
    </w:docPart>
    <w:docPart>
      <w:docPartPr>
        <w:name w:val="4DB8D912FC8C4B52A080B51823762264"/>
        <w:category>
          <w:name w:val="General"/>
          <w:gallery w:val="placeholder"/>
        </w:category>
        <w:types>
          <w:type w:val="bbPlcHdr"/>
        </w:types>
        <w:behaviors>
          <w:behavior w:val="content"/>
        </w:behaviors>
        <w:guid w:val="{7802FD24-A3DE-4B47-A43C-CBD1612D5EE3}"/>
      </w:docPartPr>
      <w:docPartBody>
        <w:p w:rsidR="006C514F" w:rsidRDefault="0021354F" w:rsidP="0021354F">
          <w:pPr>
            <w:pStyle w:val="4DB8D912FC8C4B52A080B518237622641"/>
          </w:pPr>
          <w:r w:rsidRPr="004D1ED3">
            <w:rPr>
              <w:rStyle w:val="PlaceholderText"/>
              <w:b/>
              <w:bCs/>
            </w:rPr>
            <w:t>Click or tap here to enter text.</w:t>
          </w:r>
        </w:p>
      </w:docPartBody>
    </w:docPart>
    <w:docPart>
      <w:docPartPr>
        <w:name w:val="F251C44D939D44CCBDB738128779492D"/>
        <w:category>
          <w:name w:val="General"/>
          <w:gallery w:val="placeholder"/>
        </w:category>
        <w:types>
          <w:type w:val="bbPlcHdr"/>
        </w:types>
        <w:behaviors>
          <w:behavior w:val="content"/>
        </w:behaviors>
        <w:guid w:val="{AE95B5A0-1E20-4AA5-897B-A7CEAE40552C}"/>
      </w:docPartPr>
      <w:docPartBody>
        <w:p w:rsidR="006C514F" w:rsidRDefault="0021354F" w:rsidP="0021354F">
          <w:pPr>
            <w:pStyle w:val="F251C44D939D44CCBDB738128779492D1"/>
          </w:pPr>
          <w:r w:rsidRPr="00897383">
            <w:rPr>
              <w:rStyle w:val="PlaceholderText"/>
              <w:b/>
              <w:bCs/>
            </w:rPr>
            <w:t>Click or tap here to enter text.</w:t>
          </w:r>
        </w:p>
      </w:docPartBody>
    </w:docPart>
    <w:docPart>
      <w:docPartPr>
        <w:name w:val="010189F56D7F4D1DB00513ED3C69A13C"/>
        <w:category>
          <w:name w:val="General"/>
          <w:gallery w:val="placeholder"/>
        </w:category>
        <w:types>
          <w:type w:val="bbPlcHdr"/>
        </w:types>
        <w:behaviors>
          <w:behavior w:val="content"/>
        </w:behaviors>
        <w:guid w:val="{5E8CA19C-16BB-46D2-B969-C2B1697B58C1}"/>
      </w:docPartPr>
      <w:docPartBody>
        <w:p w:rsidR="006C514F" w:rsidRDefault="0021354F" w:rsidP="0021354F">
          <w:pPr>
            <w:pStyle w:val="010189F56D7F4D1DB00513ED3C69A13C1"/>
          </w:pPr>
          <w:r w:rsidRPr="00897383">
            <w:rPr>
              <w:rStyle w:val="PlaceholderText"/>
              <w:b/>
              <w:bCs/>
            </w:rPr>
            <w:t>Click.</w:t>
          </w:r>
        </w:p>
      </w:docPartBody>
    </w:docPart>
    <w:docPart>
      <w:docPartPr>
        <w:name w:val="301FAC15DB36473DAEBE7A3784DCE5EC"/>
        <w:category>
          <w:name w:val="General"/>
          <w:gallery w:val="placeholder"/>
        </w:category>
        <w:types>
          <w:type w:val="bbPlcHdr"/>
        </w:types>
        <w:behaviors>
          <w:behavior w:val="content"/>
        </w:behaviors>
        <w:guid w:val="{1B7DD354-F247-4171-B68B-5B8FBA947809}"/>
      </w:docPartPr>
      <w:docPartBody>
        <w:p w:rsidR="006C514F" w:rsidRDefault="0021354F" w:rsidP="0021354F">
          <w:pPr>
            <w:pStyle w:val="301FAC15DB36473DAEBE7A3784DCE5EC1"/>
          </w:pPr>
          <w:r w:rsidRPr="00897383">
            <w:rPr>
              <w:rStyle w:val="PlaceholderText"/>
              <w:b/>
              <w:bCs/>
            </w:rPr>
            <w:t>Click or tap here to enter text.</w:t>
          </w:r>
        </w:p>
      </w:docPartBody>
    </w:docPart>
    <w:docPart>
      <w:docPartPr>
        <w:name w:val="7C9C3A21010940D4A3CB9066C6C595EF"/>
        <w:category>
          <w:name w:val="General"/>
          <w:gallery w:val="placeholder"/>
        </w:category>
        <w:types>
          <w:type w:val="bbPlcHdr"/>
        </w:types>
        <w:behaviors>
          <w:behavior w:val="content"/>
        </w:behaviors>
        <w:guid w:val="{0A71C7E7-ECC8-46A0-BEBA-1711877459F5}"/>
      </w:docPartPr>
      <w:docPartBody>
        <w:p w:rsidR="006C514F" w:rsidRDefault="0021354F" w:rsidP="0021354F">
          <w:pPr>
            <w:pStyle w:val="7C9C3A21010940D4A3CB9066C6C595EF1"/>
          </w:pPr>
          <w:r w:rsidRPr="007B1C98">
            <w:rPr>
              <w:rStyle w:val="PlaceholderText"/>
              <w:b/>
              <w:bCs/>
            </w:rPr>
            <w:t>Click or tap here to enter text.</w:t>
          </w:r>
        </w:p>
      </w:docPartBody>
    </w:docPart>
    <w:docPart>
      <w:docPartPr>
        <w:name w:val="4E79573AA5704FFBAEACBC42F6F020AF"/>
        <w:category>
          <w:name w:val="General"/>
          <w:gallery w:val="placeholder"/>
        </w:category>
        <w:types>
          <w:type w:val="bbPlcHdr"/>
        </w:types>
        <w:behaviors>
          <w:behavior w:val="content"/>
        </w:behaviors>
        <w:guid w:val="{8DBF481E-84AD-4850-8E00-B78EB33E9FAA}"/>
      </w:docPartPr>
      <w:docPartBody>
        <w:p w:rsidR="006C514F" w:rsidRDefault="0021354F" w:rsidP="0021354F">
          <w:pPr>
            <w:pStyle w:val="4E79573AA5704FFBAEACBC42F6F020AF1"/>
          </w:pPr>
          <w:r w:rsidRPr="007B1C98">
            <w:rPr>
              <w:rStyle w:val="PlaceholderText"/>
              <w:b/>
              <w:bCs/>
            </w:rPr>
            <w:t>Click or tap here to enter text.</w:t>
          </w:r>
        </w:p>
      </w:docPartBody>
    </w:docPart>
    <w:docPart>
      <w:docPartPr>
        <w:name w:val="0ABCF0B1CC49435499AD0AA979EDB0F5"/>
        <w:category>
          <w:name w:val="General"/>
          <w:gallery w:val="placeholder"/>
        </w:category>
        <w:types>
          <w:type w:val="bbPlcHdr"/>
        </w:types>
        <w:behaviors>
          <w:behavior w:val="content"/>
        </w:behaviors>
        <w:guid w:val="{7FBC7DA9-3BE7-482D-822B-27ABDAD9A88B}"/>
      </w:docPartPr>
      <w:docPartBody>
        <w:p w:rsidR="00702950" w:rsidRDefault="0021354F" w:rsidP="0021354F">
          <w:pPr>
            <w:pStyle w:val="0ABCF0B1CC49435499AD0AA979EDB0F51"/>
          </w:pPr>
          <w:r w:rsidRPr="00573EBD">
            <w:rPr>
              <w:rStyle w:val="PlaceholderText"/>
              <w:b/>
              <w:bCs/>
            </w:rPr>
            <w:t>Click or tap here to enter text.</w:t>
          </w:r>
        </w:p>
      </w:docPartBody>
    </w:docPart>
    <w:docPart>
      <w:docPartPr>
        <w:name w:val="08DDC16FF5F5494699380C9094839C11"/>
        <w:category>
          <w:name w:val="General"/>
          <w:gallery w:val="placeholder"/>
        </w:category>
        <w:types>
          <w:type w:val="bbPlcHdr"/>
        </w:types>
        <w:behaviors>
          <w:behavior w:val="content"/>
        </w:behaviors>
        <w:guid w:val="{E93929E7-762C-45E7-B7FA-0FB45B7F8CEC}"/>
      </w:docPartPr>
      <w:docPartBody>
        <w:p w:rsidR="00702950" w:rsidRDefault="0021354F" w:rsidP="0021354F">
          <w:pPr>
            <w:pStyle w:val="08DDC16FF5F5494699380C9094839C111"/>
          </w:pPr>
          <w:r w:rsidRPr="00573EBD">
            <w:rPr>
              <w:rStyle w:val="PlaceholderText"/>
              <w:b/>
              <w:bCs/>
            </w:rPr>
            <w:t>Click or tap here to enter text.</w:t>
          </w:r>
        </w:p>
      </w:docPartBody>
    </w:docPart>
    <w:docPart>
      <w:docPartPr>
        <w:name w:val="BE0C81AC66554D6FB7CAADB345D3105F"/>
        <w:category>
          <w:name w:val="General"/>
          <w:gallery w:val="placeholder"/>
        </w:category>
        <w:types>
          <w:type w:val="bbPlcHdr"/>
        </w:types>
        <w:behaviors>
          <w:behavior w:val="content"/>
        </w:behaviors>
        <w:guid w:val="{FC6B90B7-DFAC-469D-9C2E-67389C729761}"/>
      </w:docPartPr>
      <w:docPartBody>
        <w:p w:rsidR="00702950" w:rsidRDefault="0021354F" w:rsidP="0021354F">
          <w:pPr>
            <w:pStyle w:val="BE0C81AC66554D6FB7CAADB345D3105F1"/>
          </w:pPr>
          <w:r w:rsidRPr="00573EBD">
            <w:rPr>
              <w:rStyle w:val="PlaceholderText"/>
              <w:b/>
              <w:bCs/>
            </w:rPr>
            <w:t>Click or tap here to enter text.</w:t>
          </w:r>
        </w:p>
      </w:docPartBody>
    </w:docPart>
    <w:docPart>
      <w:docPartPr>
        <w:name w:val="F94D0F15C6C64C60B2C9C1CF1C0E1128"/>
        <w:category>
          <w:name w:val="General"/>
          <w:gallery w:val="placeholder"/>
        </w:category>
        <w:types>
          <w:type w:val="bbPlcHdr"/>
        </w:types>
        <w:behaviors>
          <w:behavior w:val="content"/>
        </w:behaviors>
        <w:guid w:val="{D53B9731-277E-447E-BA28-5379D7482CA0}"/>
      </w:docPartPr>
      <w:docPartBody>
        <w:p w:rsidR="00702950" w:rsidRDefault="0021354F" w:rsidP="0021354F">
          <w:pPr>
            <w:pStyle w:val="F94D0F15C6C64C60B2C9C1CF1C0E11281"/>
          </w:pPr>
          <w:r w:rsidRPr="00573EBD">
            <w:rPr>
              <w:rStyle w:val="PlaceholderText"/>
              <w:b/>
              <w:bCs/>
            </w:rPr>
            <w:t>Click or tap here to enter text.</w:t>
          </w:r>
        </w:p>
      </w:docPartBody>
    </w:docPart>
    <w:docPart>
      <w:docPartPr>
        <w:name w:val="F7C32C81652F41D1BE7AACC3A0EF09E5"/>
        <w:category>
          <w:name w:val="General"/>
          <w:gallery w:val="placeholder"/>
        </w:category>
        <w:types>
          <w:type w:val="bbPlcHdr"/>
        </w:types>
        <w:behaviors>
          <w:behavior w:val="content"/>
        </w:behaviors>
        <w:guid w:val="{3F9DE29D-1D3B-40BE-A219-E9D837EF8A6D}"/>
      </w:docPartPr>
      <w:docPartBody>
        <w:p w:rsidR="00702950" w:rsidRDefault="0021354F" w:rsidP="0021354F">
          <w:pPr>
            <w:pStyle w:val="F7C32C81652F41D1BE7AACC3A0EF09E51"/>
          </w:pPr>
          <w:r w:rsidRPr="00897383">
            <w:rPr>
              <w:rStyle w:val="PlaceholderText"/>
              <w:b/>
              <w:bCs/>
            </w:rPr>
            <w:t>Click.</w:t>
          </w:r>
        </w:p>
      </w:docPartBody>
    </w:docPart>
    <w:docPart>
      <w:docPartPr>
        <w:name w:val="1D6F1CF4F2EE4955BE7E74A4438101E7"/>
        <w:category>
          <w:name w:val="General"/>
          <w:gallery w:val="placeholder"/>
        </w:category>
        <w:types>
          <w:type w:val="bbPlcHdr"/>
        </w:types>
        <w:behaviors>
          <w:behavior w:val="content"/>
        </w:behaviors>
        <w:guid w:val="{25DB66A6-7BB2-4CB2-849A-1464F59A4111}"/>
      </w:docPartPr>
      <w:docPartBody>
        <w:p w:rsidR="00702950" w:rsidRDefault="0021354F" w:rsidP="0021354F">
          <w:pPr>
            <w:pStyle w:val="1D6F1CF4F2EE4955BE7E74A4438101E71"/>
          </w:pPr>
          <w:r w:rsidRPr="00573EBD">
            <w:rPr>
              <w:rStyle w:val="PlaceholderText"/>
              <w:b/>
              <w:bCs/>
            </w:rPr>
            <w:t>Click or tap here to enter text.</w:t>
          </w:r>
        </w:p>
      </w:docPartBody>
    </w:docPart>
    <w:docPart>
      <w:docPartPr>
        <w:name w:val="14C22A3EBA2048FB963AD22C7B5FB63F"/>
        <w:category>
          <w:name w:val="General"/>
          <w:gallery w:val="placeholder"/>
        </w:category>
        <w:types>
          <w:type w:val="bbPlcHdr"/>
        </w:types>
        <w:behaviors>
          <w:behavior w:val="content"/>
        </w:behaviors>
        <w:guid w:val="{DA95D09F-C2C8-4457-9157-A1CABAE9D481}"/>
      </w:docPartPr>
      <w:docPartBody>
        <w:p w:rsidR="00702950" w:rsidRDefault="0021354F" w:rsidP="0021354F">
          <w:pPr>
            <w:pStyle w:val="14C22A3EBA2048FB963AD22C7B5FB63F1"/>
          </w:pPr>
          <w:r w:rsidRPr="00573EBD">
            <w:rPr>
              <w:rStyle w:val="PlaceholderText"/>
              <w:b/>
              <w:bCs/>
            </w:rPr>
            <w:t>Click or tap here to enter text.</w:t>
          </w:r>
        </w:p>
      </w:docPartBody>
    </w:docPart>
    <w:docPart>
      <w:docPartPr>
        <w:name w:val="6C2BEA93B5084114B9EA8EF6D0D906A0"/>
        <w:category>
          <w:name w:val="General"/>
          <w:gallery w:val="placeholder"/>
        </w:category>
        <w:types>
          <w:type w:val="bbPlcHdr"/>
        </w:types>
        <w:behaviors>
          <w:behavior w:val="content"/>
        </w:behaviors>
        <w:guid w:val="{FB335F38-1EF7-4C51-B476-67B40183A870}"/>
      </w:docPartPr>
      <w:docPartBody>
        <w:p w:rsidR="00702950" w:rsidRDefault="0021354F" w:rsidP="0021354F">
          <w:pPr>
            <w:pStyle w:val="6C2BEA93B5084114B9EA8EF6D0D906A01"/>
          </w:pPr>
          <w:r w:rsidRPr="00573EBD">
            <w:rPr>
              <w:rStyle w:val="PlaceholderText"/>
              <w:b/>
              <w:bCs/>
            </w:rPr>
            <w:t>Click or tap here to enter text.</w:t>
          </w:r>
        </w:p>
      </w:docPartBody>
    </w:docPart>
    <w:docPart>
      <w:docPartPr>
        <w:name w:val="AEF2635CF5F3442B95AF6D07F5C1F7C4"/>
        <w:category>
          <w:name w:val="General"/>
          <w:gallery w:val="placeholder"/>
        </w:category>
        <w:types>
          <w:type w:val="bbPlcHdr"/>
        </w:types>
        <w:behaviors>
          <w:behavior w:val="content"/>
        </w:behaviors>
        <w:guid w:val="{959BD7B4-1FD5-4B2B-BB89-4DE880BC2E6D}"/>
      </w:docPartPr>
      <w:docPartBody>
        <w:p w:rsidR="00702950" w:rsidRDefault="0021354F" w:rsidP="0021354F">
          <w:pPr>
            <w:pStyle w:val="AEF2635CF5F3442B95AF6D07F5C1F7C41"/>
          </w:pPr>
          <w:r w:rsidRPr="00897383">
            <w:rPr>
              <w:rStyle w:val="PlaceholderText"/>
              <w:b/>
              <w:bCs/>
            </w:rPr>
            <w:t>Click.</w:t>
          </w:r>
        </w:p>
      </w:docPartBody>
    </w:docPart>
    <w:docPart>
      <w:docPartPr>
        <w:name w:val="630AB8B8512A451D8A5A778614670446"/>
        <w:category>
          <w:name w:val="General"/>
          <w:gallery w:val="placeholder"/>
        </w:category>
        <w:types>
          <w:type w:val="bbPlcHdr"/>
        </w:types>
        <w:behaviors>
          <w:behavior w:val="content"/>
        </w:behaviors>
        <w:guid w:val="{81D6FBFE-9BEA-4AD9-8281-C8026AC6E476}"/>
      </w:docPartPr>
      <w:docPartBody>
        <w:p w:rsidR="00702950" w:rsidRDefault="0021354F" w:rsidP="0021354F">
          <w:pPr>
            <w:pStyle w:val="630AB8B8512A451D8A5A7786146704461"/>
          </w:pPr>
          <w:r w:rsidRPr="00573EBD">
            <w:rPr>
              <w:rStyle w:val="PlaceholderText"/>
              <w:b/>
              <w:bCs/>
            </w:rPr>
            <w:t>Click or tap here to enter text.</w:t>
          </w:r>
        </w:p>
      </w:docPartBody>
    </w:docPart>
    <w:docPart>
      <w:docPartPr>
        <w:name w:val="3350BEAF27EF4E299D37B0C544D502CE"/>
        <w:category>
          <w:name w:val="General"/>
          <w:gallery w:val="placeholder"/>
        </w:category>
        <w:types>
          <w:type w:val="bbPlcHdr"/>
        </w:types>
        <w:behaviors>
          <w:behavior w:val="content"/>
        </w:behaviors>
        <w:guid w:val="{9828CCBD-0FE4-43C5-8431-D769DBDB24C8}"/>
      </w:docPartPr>
      <w:docPartBody>
        <w:p w:rsidR="00702950" w:rsidRDefault="0021354F" w:rsidP="0021354F">
          <w:pPr>
            <w:pStyle w:val="3350BEAF27EF4E299D37B0C544D502CE1"/>
          </w:pPr>
          <w:r w:rsidRPr="00573EBD">
            <w:rPr>
              <w:rStyle w:val="PlaceholderText"/>
              <w:b/>
              <w:bCs/>
            </w:rPr>
            <w:t>Click or tap here to enter text.</w:t>
          </w:r>
        </w:p>
      </w:docPartBody>
    </w:docPart>
    <w:docPart>
      <w:docPartPr>
        <w:name w:val="1D03D5B8027043CEA458781114465E72"/>
        <w:category>
          <w:name w:val="General"/>
          <w:gallery w:val="placeholder"/>
        </w:category>
        <w:types>
          <w:type w:val="bbPlcHdr"/>
        </w:types>
        <w:behaviors>
          <w:behavior w:val="content"/>
        </w:behaviors>
        <w:guid w:val="{94C06569-1A15-46A8-B906-748E51FCBC98}"/>
      </w:docPartPr>
      <w:docPartBody>
        <w:p w:rsidR="00702950" w:rsidRDefault="0021354F" w:rsidP="0021354F">
          <w:pPr>
            <w:pStyle w:val="1D03D5B8027043CEA458781114465E721"/>
          </w:pPr>
          <w:r w:rsidRPr="00573EBD">
            <w:rPr>
              <w:rStyle w:val="PlaceholderText"/>
              <w:b/>
              <w:bCs/>
            </w:rPr>
            <w:t>Click or tap here to enter text.</w:t>
          </w:r>
        </w:p>
      </w:docPartBody>
    </w:docPart>
    <w:docPart>
      <w:docPartPr>
        <w:name w:val="5C1A83F8F76F448D9255672EA5FE9923"/>
        <w:category>
          <w:name w:val="General"/>
          <w:gallery w:val="placeholder"/>
        </w:category>
        <w:types>
          <w:type w:val="bbPlcHdr"/>
        </w:types>
        <w:behaviors>
          <w:behavior w:val="content"/>
        </w:behaviors>
        <w:guid w:val="{C756FA2B-F95B-4561-A3AA-8A39D296616E}"/>
      </w:docPartPr>
      <w:docPartBody>
        <w:p w:rsidR="00702950" w:rsidRDefault="0021354F" w:rsidP="0021354F">
          <w:pPr>
            <w:pStyle w:val="5C1A83F8F76F448D9255672EA5FE99231"/>
          </w:pPr>
          <w:r w:rsidRPr="00573EBD">
            <w:rPr>
              <w:rStyle w:val="PlaceholderText"/>
              <w:b/>
              <w:bCs/>
            </w:rPr>
            <w:t>Click or tap here to enter text.</w:t>
          </w:r>
        </w:p>
      </w:docPartBody>
    </w:docPart>
    <w:docPart>
      <w:docPartPr>
        <w:name w:val="503301F55AC14D11992CC52C144D82C6"/>
        <w:category>
          <w:name w:val="General"/>
          <w:gallery w:val="placeholder"/>
        </w:category>
        <w:types>
          <w:type w:val="bbPlcHdr"/>
        </w:types>
        <w:behaviors>
          <w:behavior w:val="content"/>
        </w:behaviors>
        <w:guid w:val="{D533E3A8-5B33-42C6-9369-76A1D84473E8}"/>
      </w:docPartPr>
      <w:docPartBody>
        <w:p w:rsidR="00702950" w:rsidRDefault="0021354F" w:rsidP="0021354F">
          <w:pPr>
            <w:pStyle w:val="503301F55AC14D11992CC52C144D82C61"/>
          </w:pPr>
          <w:r w:rsidRPr="00897383">
            <w:rPr>
              <w:rStyle w:val="PlaceholderText"/>
              <w:b/>
              <w:bCs/>
            </w:rPr>
            <w:t>Click.</w:t>
          </w:r>
        </w:p>
      </w:docPartBody>
    </w:docPart>
    <w:docPart>
      <w:docPartPr>
        <w:name w:val="A9D06BC3176A443A990BBB1AD63C1628"/>
        <w:category>
          <w:name w:val="General"/>
          <w:gallery w:val="placeholder"/>
        </w:category>
        <w:types>
          <w:type w:val="bbPlcHdr"/>
        </w:types>
        <w:behaviors>
          <w:behavior w:val="content"/>
        </w:behaviors>
        <w:guid w:val="{53F8EF86-47C6-42AA-AD11-71827EB4AD15}"/>
      </w:docPartPr>
      <w:docPartBody>
        <w:p w:rsidR="00702950" w:rsidRDefault="0021354F" w:rsidP="0021354F">
          <w:pPr>
            <w:pStyle w:val="A9D06BC3176A443A990BBB1AD63C16281"/>
          </w:pPr>
          <w:r w:rsidRPr="00573EBD">
            <w:rPr>
              <w:rStyle w:val="PlaceholderText"/>
              <w:b/>
              <w:bCs/>
            </w:rPr>
            <w:t>Click or tap here to enter text.</w:t>
          </w:r>
        </w:p>
      </w:docPartBody>
    </w:docPart>
    <w:docPart>
      <w:docPartPr>
        <w:name w:val="F2BFDD069B974E4E9D4F14F41086A560"/>
        <w:category>
          <w:name w:val="General"/>
          <w:gallery w:val="placeholder"/>
        </w:category>
        <w:types>
          <w:type w:val="bbPlcHdr"/>
        </w:types>
        <w:behaviors>
          <w:behavior w:val="content"/>
        </w:behaviors>
        <w:guid w:val="{80B2AF34-4B7F-411D-AE24-2C555F465862}"/>
      </w:docPartPr>
      <w:docPartBody>
        <w:p w:rsidR="00702950" w:rsidRDefault="0021354F" w:rsidP="0021354F">
          <w:pPr>
            <w:pStyle w:val="F2BFDD069B974E4E9D4F14F41086A5601"/>
          </w:pPr>
          <w:r w:rsidRPr="00573EBD">
            <w:rPr>
              <w:rStyle w:val="PlaceholderText"/>
              <w:b/>
              <w:bCs/>
            </w:rPr>
            <w:t>Click or tap here to enter text.</w:t>
          </w:r>
        </w:p>
      </w:docPartBody>
    </w:docPart>
    <w:docPart>
      <w:docPartPr>
        <w:name w:val="D78EAFB4243F4EE785A5A7334F7343C1"/>
        <w:category>
          <w:name w:val="General"/>
          <w:gallery w:val="placeholder"/>
        </w:category>
        <w:types>
          <w:type w:val="bbPlcHdr"/>
        </w:types>
        <w:behaviors>
          <w:behavior w:val="content"/>
        </w:behaviors>
        <w:guid w:val="{5EFCE89A-7964-4C7F-926E-01BE15EDFC35}"/>
      </w:docPartPr>
      <w:docPartBody>
        <w:p w:rsidR="00702950" w:rsidRDefault="0021354F" w:rsidP="0021354F">
          <w:pPr>
            <w:pStyle w:val="D78EAFB4243F4EE785A5A7334F7343C11"/>
          </w:pPr>
          <w:r w:rsidRPr="00573EBD">
            <w:rPr>
              <w:rStyle w:val="PlaceholderText"/>
              <w:b/>
              <w:bCs/>
            </w:rPr>
            <w:t>Click or tap here to enter text.</w:t>
          </w:r>
        </w:p>
      </w:docPartBody>
    </w:docPart>
    <w:docPart>
      <w:docPartPr>
        <w:name w:val="40B54849B1CF4AD79A94DBB361CA8F81"/>
        <w:category>
          <w:name w:val="General"/>
          <w:gallery w:val="placeholder"/>
        </w:category>
        <w:types>
          <w:type w:val="bbPlcHdr"/>
        </w:types>
        <w:behaviors>
          <w:behavior w:val="content"/>
        </w:behaviors>
        <w:guid w:val="{355ADBAE-6CE7-4467-BBE4-AECCF958A9B8}"/>
      </w:docPartPr>
      <w:docPartBody>
        <w:p w:rsidR="00702950" w:rsidRDefault="0021354F" w:rsidP="0021354F">
          <w:pPr>
            <w:pStyle w:val="40B54849B1CF4AD79A94DBB361CA8F811"/>
          </w:pPr>
          <w:r w:rsidRPr="00897383">
            <w:rPr>
              <w:rStyle w:val="PlaceholderText"/>
              <w:b/>
              <w:bCs/>
            </w:rPr>
            <w:t>Click.</w:t>
          </w:r>
        </w:p>
      </w:docPartBody>
    </w:docPart>
    <w:docPart>
      <w:docPartPr>
        <w:name w:val="50AFB4F42058465EB31A63545EE8F659"/>
        <w:category>
          <w:name w:val="General"/>
          <w:gallery w:val="placeholder"/>
        </w:category>
        <w:types>
          <w:type w:val="bbPlcHdr"/>
        </w:types>
        <w:behaviors>
          <w:behavior w:val="content"/>
        </w:behaviors>
        <w:guid w:val="{448C0CDF-4120-4809-A0BD-83FB263B6102}"/>
      </w:docPartPr>
      <w:docPartBody>
        <w:p w:rsidR="003B0E88" w:rsidRDefault="0021354F" w:rsidP="0021354F">
          <w:pPr>
            <w:pStyle w:val="50AFB4F42058465EB31A63545EE8F6591"/>
          </w:pPr>
          <w:r w:rsidRPr="00563D4A">
            <w:rPr>
              <w:rStyle w:val="PlaceholderText"/>
              <w:b/>
              <w:bCs/>
            </w:rPr>
            <w:t>Click or tap here to enter text.</w:t>
          </w:r>
        </w:p>
      </w:docPartBody>
    </w:docPart>
    <w:docPart>
      <w:docPartPr>
        <w:name w:val="72D741CDC4364BAFA7F97CC7A22ABB07"/>
        <w:category>
          <w:name w:val="General"/>
          <w:gallery w:val="placeholder"/>
        </w:category>
        <w:types>
          <w:type w:val="bbPlcHdr"/>
        </w:types>
        <w:behaviors>
          <w:behavior w:val="content"/>
        </w:behaviors>
        <w:guid w:val="{F7CC60E5-F52E-4B97-8AF7-ED63C1EC6AA2}"/>
      </w:docPartPr>
      <w:docPartBody>
        <w:p w:rsidR="003B0E88" w:rsidRDefault="0021354F" w:rsidP="0021354F">
          <w:pPr>
            <w:pStyle w:val="72D741CDC4364BAFA7F97CC7A22ABB071"/>
          </w:pPr>
          <w:r w:rsidRPr="00563D4A">
            <w:rPr>
              <w:rStyle w:val="PlaceholderText"/>
              <w:b/>
              <w:bCs/>
            </w:rPr>
            <w:t>Click or tap here to enter text.</w:t>
          </w:r>
        </w:p>
      </w:docPartBody>
    </w:docPart>
    <w:docPart>
      <w:docPartPr>
        <w:name w:val="F2FEF469653D4562950D445CD0D40128"/>
        <w:category>
          <w:name w:val="General"/>
          <w:gallery w:val="placeholder"/>
        </w:category>
        <w:types>
          <w:type w:val="bbPlcHdr"/>
        </w:types>
        <w:behaviors>
          <w:behavior w:val="content"/>
        </w:behaviors>
        <w:guid w:val="{CE0CF5E3-6820-437F-A350-1EA46B9168B1}"/>
      </w:docPartPr>
      <w:docPartBody>
        <w:p w:rsidR="003B0E88" w:rsidRDefault="0021354F" w:rsidP="0021354F">
          <w:pPr>
            <w:pStyle w:val="F2FEF469653D4562950D445CD0D401281"/>
          </w:pPr>
          <w:r w:rsidRPr="00563D4A">
            <w:rPr>
              <w:rStyle w:val="PlaceholderText"/>
              <w:b/>
              <w:bCs/>
            </w:rPr>
            <w:t>Click or tap here to enter text.</w:t>
          </w:r>
        </w:p>
      </w:docPartBody>
    </w:docPart>
    <w:docPart>
      <w:docPartPr>
        <w:name w:val="83406E723D5245F7BCE8A43090B09032"/>
        <w:category>
          <w:name w:val="General"/>
          <w:gallery w:val="placeholder"/>
        </w:category>
        <w:types>
          <w:type w:val="bbPlcHdr"/>
        </w:types>
        <w:behaviors>
          <w:behavior w:val="content"/>
        </w:behaviors>
        <w:guid w:val="{B55D273A-77A6-4220-B22C-80F6D2DC4D4A}"/>
      </w:docPartPr>
      <w:docPartBody>
        <w:p w:rsidR="003B0E88" w:rsidRDefault="0021354F" w:rsidP="0021354F">
          <w:pPr>
            <w:pStyle w:val="83406E723D5245F7BCE8A43090B090321"/>
          </w:pPr>
          <w:r w:rsidRPr="00563D4A">
            <w:rPr>
              <w:rStyle w:val="PlaceholderText"/>
              <w:b/>
              <w:bCs/>
            </w:rPr>
            <w:t>Click or tap here to enter text.</w:t>
          </w:r>
        </w:p>
      </w:docPartBody>
    </w:docPart>
    <w:docPart>
      <w:docPartPr>
        <w:name w:val="1AE4F69DCE0C40768F821C49486F42F8"/>
        <w:category>
          <w:name w:val="General"/>
          <w:gallery w:val="placeholder"/>
        </w:category>
        <w:types>
          <w:type w:val="bbPlcHdr"/>
        </w:types>
        <w:behaviors>
          <w:behavior w:val="content"/>
        </w:behaviors>
        <w:guid w:val="{DE027D9D-4C94-444F-936E-94F74D8796B3}"/>
      </w:docPartPr>
      <w:docPartBody>
        <w:p w:rsidR="003B0E88" w:rsidRDefault="0021354F" w:rsidP="0021354F">
          <w:pPr>
            <w:pStyle w:val="1AE4F69DCE0C40768F821C49486F42F81"/>
          </w:pPr>
          <w:r w:rsidRPr="00897383">
            <w:rPr>
              <w:rStyle w:val="PlaceholderText"/>
              <w:b/>
              <w:bCs/>
            </w:rPr>
            <w:t>Click or tap here to enter text.</w:t>
          </w:r>
        </w:p>
      </w:docPartBody>
    </w:docPart>
    <w:docPart>
      <w:docPartPr>
        <w:name w:val="AD79A185C2854C2780C8F025D8D1E685"/>
        <w:category>
          <w:name w:val="General"/>
          <w:gallery w:val="placeholder"/>
        </w:category>
        <w:types>
          <w:type w:val="bbPlcHdr"/>
        </w:types>
        <w:behaviors>
          <w:behavior w:val="content"/>
        </w:behaviors>
        <w:guid w:val="{DBDFCC07-2C06-43D2-8272-53507F938A04}"/>
      </w:docPartPr>
      <w:docPartBody>
        <w:p w:rsidR="003B0E88" w:rsidRDefault="0021354F" w:rsidP="0021354F">
          <w:pPr>
            <w:pStyle w:val="AD79A185C2854C2780C8F025D8D1E6851"/>
          </w:pPr>
          <w:r w:rsidRPr="00897383">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C8742B86-235B-4374-BC9D-3FD5CDD2196C}"/>
      </w:docPartPr>
      <w:docPartBody>
        <w:p w:rsidR="006C15B4" w:rsidRDefault="006315E1">
          <w:r w:rsidRPr="007D6274">
            <w:rPr>
              <w:rStyle w:val="PlaceholderText"/>
            </w:rPr>
            <w:t>Click or tap here to enter text.</w:t>
          </w:r>
        </w:p>
      </w:docPartBody>
    </w:docPart>
    <w:docPart>
      <w:docPartPr>
        <w:name w:val="F03845BD79A24DD9AD9542EEF799E46E"/>
        <w:category>
          <w:name w:val="General"/>
          <w:gallery w:val="placeholder"/>
        </w:category>
        <w:types>
          <w:type w:val="bbPlcHdr"/>
        </w:types>
        <w:behaviors>
          <w:behavior w:val="content"/>
        </w:behaviors>
        <w:guid w:val="{E8ED2C66-9481-460B-A383-4D7345FF7A07}"/>
      </w:docPartPr>
      <w:docPartBody>
        <w:p w:rsidR="006C15B4" w:rsidRDefault="0021354F" w:rsidP="0021354F">
          <w:pPr>
            <w:pStyle w:val="F03845BD79A24DD9AD9542EEF799E46E1"/>
          </w:pPr>
          <w:r w:rsidRPr="0073673D">
            <w:rPr>
              <w:rStyle w:val="PlaceholderText"/>
              <w:b/>
              <w:bCs/>
            </w:rPr>
            <w:t>Click.</w:t>
          </w:r>
        </w:p>
      </w:docPartBody>
    </w:docPart>
    <w:docPart>
      <w:docPartPr>
        <w:name w:val="5311EDD868D847E29FBA2872CCF1A147"/>
        <w:category>
          <w:name w:val="General"/>
          <w:gallery w:val="placeholder"/>
        </w:category>
        <w:types>
          <w:type w:val="bbPlcHdr"/>
        </w:types>
        <w:behaviors>
          <w:behavior w:val="content"/>
        </w:behaviors>
        <w:guid w:val="{434704BF-3434-463A-9F06-112643A0ACAD}"/>
      </w:docPartPr>
      <w:docPartBody>
        <w:p w:rsidR="006C15B4" w:rsidRDefault="0021354F" w:rsidP="0021354F">
          <w:pPr>
            <w:pStyle w:val="5311EDD868D847E29FBA2872CCF1A1471"/>
          </w:pPr>
          <w:r w:rsidRPr="0073673D">
            <w:rPr>
              <w:rStyle w:val="PlaceholderText"/>
              <w:b/>
              <w:bCs/>
            </w:rPr>
            <w:t>Click or tap here.</w:t>
          </w:r>
        </w:p>
      </w:docPartBody>
    </w:docPart>
    <w:docPart>
      <w:docPartPr>
        <w:name w:val="613F0B55CFD340F890AC1D782BAB9C98"/>
        <w:category>
          <w:name w:val="General"/>
          <w:gallery w:val="placeholder"/>
        </w:category>
        <w:types>
          <w:type w:val="bbPlcHdr"/>
        </w:types>
        <w:behaviors>
          <w:behavior w:val="content"/>
        </w:behaviors>
        <w:guid w:val="{698DFAA9-A1BB-4EA9-894E-35464D56F8BB}"/>
      </w:docPartPr>
      <w:docPartBody>
        <w:p w:rsidR="006C15B4" w:rsidRDefault="0021354F" w:rsidP="0021354F">
          <w:pPr>
            <w:pStyle w:val="613F0B55CFD340F890AC1D782BAB9C981"/>
          </w:pPr>
          <w:r w:rsidRPr="0073673D">
            <w:rPr>
              <w:rStyle w:val="PlaceholderText"/>
              <w:b/>
              <w:bCs/>
            </w:rPr>
            <w:t>Click.</w:t>
          </w:r>
        </w:p>
      </w:docPartBody>
    </w:docPart>
    <w:docPart>
      <w:docPartPr>
        <w:name w:val="8926D99A05A246778E0B7229A4280F35"/>
        <w:category>
          <w:name w:val="General"/>
          <w:gallery w:val="placeholder"/>
        </w:category>
        <w:types>
          <w:type w:val="bbPlcHdr"/>
        </w:types>
        <w:behaviors>
          <w:behavior w:val="content"/>
        </w:behaviors>
        <w:guid w:val="{FA7E600E-C204-46E8-B0DD-DFA32C6B0809}"/>
      </w:docPartPr>
      <w:docPartBody>
        <w:p w:rsidR="006C15B4" w:rsidRDefault="0021354F" w:rsidP="0021354F">
          <w:pPr>
            <w:pStyle w:val="8926D99A05A246778E0B7229A4280F351"/>
          </w:pPr>
          <w:r w:rsidRPr="0073673D">
            <w:rPr>
              <w:rStyle w:val="PlaceholderText"/>
              <w:b/>
              <w:bCs/>
            </w:rPr>
            <w:t>Click or tap here.</w:t>
          </w:r>
        </w:p>
      </w:docPartBody>
    </w:docPart>
    <w:docPart>
      <w:docPartPr>
        <w:name w:val="2C6544720E7D40E9A22E62B528F4703A"/>
        <w:category>
          <w:name w:val="General"/>
          <w:gallery w:val="placeholder"/>
        </w:category>
        <w:types>
          <w:type w:val="bbPlcHdr"/>
        </w:types>
        <w:behaviors>
          <w:behavior w:val="content"/>
        </w:behaviors>
        <w:guid w:val="{2B2416EC-4539-4E47-9885-16DA594CFACE}"/>
      </w:docPartPr>
      <w:docPartBody>
        <w:p w:rsidR="006C15B4" w:rsidRDefault="0021354F" w:rsidP="0021354F">
          <w:pPr>
            <w:pStyle w:val="2C6544720E7D40E9A22E62B528F4703A1"/>
          </w:pPr>
          <w:r w:rsidRPr="004D1ED3">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1246C6"/>
    <w:rsid w:val="001D2366"/>
    <w:rsid w:val="0021354F"/>
    <w:rsid w:val="002F5BE7"/>
    <w:rsid w:val="0037362E"/>
    <w:rsid w:val="003930F1"/>
    <w:rsid w:val="003B0E88"/>
    <w:rsid w:val="003B6794"/>
    <w:rsid w:val="0044456B"/>
    <w:rsid w:val="00563769"/>
    <w:rsid w:val="005C6C3F"/>
    <w:rsid w:val="006315E1"/>
    <w:rsid w:val="006C15B4"/>
    <w:rsid w:val="006C514F"/>
    <w:rsid w:val="00702950"/>
    <w:rsid w:val="007553E4"/>
    <w:rsid w:val="007A2AE6"/>
    <w:rsid w:val="007F4950"/>
    <w:rsid w:val="008F127E"/>
    <w:rsid w:val="00AC3D42"/>
    <w:rsid w:val="00B27B40"/>
    <w:rsid w:val="00B76AA7"/>
    <w:rsid w:val="00B857DF"/>
    <w:rsid w:val="00CF6CF4"/>
    <w:rsid w:val="00E21F77"/>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54F"/>
    <w:rPr>
      <w:color w:val="808080"/>
    </w:rPr>
  </w:style>
  <w:style w:type="paragraph" w:customStyle="1" w:styleId="AAE938A8265D44CEACF3E7558B330258">
    <w:name w:val="AAE938A8265D44CEACF3E7558B330258"/>
    <w:rsid w:val="0021354F"/>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21354F"/>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21354F"/>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21354F"/>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21354F"/>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21354F"/>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21354F"/>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21354F"/>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21354F"/>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
    <w:name w:val="9A35000941E74C1C9CBBFC9227B35A79"/>
    <w:rsid w:val="0021354F"/>
    <w:pPr>
      <w:spacing w:after="0" w:line="260" w:lineRule="atLeast"/>
    </w:pPr>
    <w:rPr>
      <w:rFonts w:ascii="Source Sans Pro" w:eastAsia="Times New Roman" w:hAnsi="Source Sans Pro" w:cs="Times New Roman"/>
      <w:kern w:val="0"/>
      <w:sz w:val="22"/>
      <w14:ligatures w14:val="none"/>
    </w:rPr>
  </w:style>
  <w:style w:type="paragraph" w:customStyle="1" w:styleId="25F65C983F604DFEA57EEC0DAA1696D9">
    <w:name w:val="25F65C983F604DFEA57EEC0DAA1696D9"/>
    <w:rsid w:val="0021354F"/>
    <w:pPr>
      <w:spacing w:after="0" w:line="260" w:lineRule="atLeast"/>
    </w:pPr>
    <w:rPr>
      <w:rFonts w:ascii="Source Sans Pro" w:eastAsia="Times New Roman" w:hAnsi="Source Sans Pro" w:cs="Times New Roman"/>
      <w:kern w:val="0"/>
      <w:sz w:val="22"/>
      <w14:ligatures w14:val="none"/>
    </w:rPr>
  </w:style>
  <w:style w:type="paragraph" w:customStyle="1" w:styleId="FB95B4B4B5524D98B0A451FBCB3E9312">
    <w:name w:val="FB95B4B4B5524D98B0A451FBCB3E9312"/>
    <w:rsid w:val="0021354F"/>
    <w:pPr>
      <w:spacing w:after="0" w:line="260" w:lineRule="atLeast"/>
    </w:pPr>
    <w:rPr>
      <w:rFonts w:ascii="Source Sans Pro" w:eastAsia="Times New Roman" w:hAnsi="Source Sans Pro" w:cs="Times New Roman"/>
      <w:kern w:val="0"/>
      <w:sz w:val="22"/>
      <w14:ligatures w14:val="none"/>
    </w:rPr>
  </w:style>
  <w:style w:type="paragraph" w:customStyle="1" w:styleId="450A6D66D48B41129C7C9B1473B4A103">
    <w:name w:val="450A6D66D48B41129C7C9B1473B4A103"/>
    <w:rsid w:val="0021354F"/>
    <w:pPr>
      <w:spacing w:after="0" w:line="260" w:lineRule="atLeast"/>
    </w:pPr>
    <w:rPr>
      <w:rFonts w:ascii="Source Sans Pro" w:eastAsia="Times New Roman" w:hAnsi="Source Sans Pro" w:cs="Times New Roman"/>
      <w:kern w:val="0"/>
      <w:sz w:val="22"/>
      <w14:ligatures w14:val="none"/>
    </w:rPr>
  </w:style>
  <w:style w:type="paragraph" w:customStyle="1" w:styleId="4DC7C59DD6A74496A854932972300590">
    <w:name w:val="4DC7C59DD6A74496A854932972300590"/>
    <w:rsid w:val="0021354F"/>
    <w:pPr>
      <w:spacing w:after="0" w:line="260" w:lineRule="atLeast"/>
    </w:pPr>
    <w:rPr>
      <w:rFonts w:ascii="Source Sans Pro" w:eastAsia="Times New Roman" w:hAnsi="Source Sans Pro" w:cs="Times New Roman"/>
      <w:kern w:val="0"/>
      <w:sz w:val="22"/>
      <w14:ligatures w14:val="none"/>
    </w:rPr>
  </w:style>
  <w:style w:type="paragraph" w:customStyle="1" w:styleId="4DE671D56B174F2FBDF77414DE59CFF7">
    <w:name w:val="4DE671D56B174F2FBDF77414DE59CFF7"/>
    <w:rsid w:val="0021354F"/>
    <w:pPr>
      <w:spacing w:after="0" w:line="260" w:lineRule="atLeast"/>
    </w:pPr>
    <w:rPr>
      <w:rFonts w:ascii="Source Sans Pro" w:eastAsia="Times New Roman" w:hAnsi="Source Sans Pro" w:cs="Times New Roman"/>
      <w:kern w:val="0"/>
      <w:sz w:val="22"/>
      <w14:ligatures w14:val="none"/>
    </w:rPr>
  </w:style>
  <w:style w:type="paragraph" w:customStyle="1" w:styleId="633C1AD630644C86BAF799B3A9016E7A">
    <w:name w:val="633C1AD630644C86BAF799B3A9016E7A"/>
    <w:rsid w:val="0021354F"/>
    <w:pPr>
      <w:spacing w:after="0" w:line="260" w:lineRule="atLeast"/>
    </w:pPr>
    <w:rPr>
      <w:rFonts w:ascii="Source Sans Pro" w:eastAsia="Times New Roman" w:hAnsi="Source Sans Pro" w:cs="Times New Roman"/>
      <w:kern w:val="0"/>
      <w:sz w:val="22"/>
      <w14:ligatures w14:val="none"/>
    </w:rPr>
  </w:style>
  <w:style w:type="paragraph" w:customStyle="1" w:styleId="BBBB5751E5224075B80B688BE1674A44">
    <w:name w:val="BBBB5751E5224075B80B688BE1674A44"/>
    <w:rsid w:val="0021354F"/>
    <w:pPr>
      <w:spacing w:after="0" w:line="260" w:lineRule="atLeast"/>
    </w:pPr>
    <w:rPr>
      <w:rFonts w:ascii="Source Sans Pro" w:eastAsia="Times New Roman" w:hAnsi="Source Sans Pro" w:cs="Times New Roman"/>
      <w:kern w:val="0"/>
      <w:sz w:val="22"/>
      <w14:ligatures w14:val="none"/>
    </w:rPr>
  </w:style>
  <w:style w:type="paragraph" w:customStyle="1" w:styleId="81DF6B36510F410BA3C518DD1F620A31">
    <w:name w:val="81DF6B36510F410BA3C518DD1F620A31"/>
    <w:rsid w:val="0021354F"/>
    <w:pPr>
      <w:spacing w:after="0" w:line="260" w:lineRule="atLeast"/>
    </w:pPr>
    <w:rPr>
      <w:rFonts w:ascii="Source Sans Pro" w:eastAsia="Times New Roman" w:hAnsi="Source Sans Pro" w:cs="Times New Roman"/>
      <w:kern w:val="0"/>
      <w:sz w:val="22"/>
      <w14:ligatures w14:val="none"/>
    </w:rPr>
  </w:style>
  <w:style w:type="paragraph" w:customStyle="1" w:styleId="CEA9D15D620345349CDC2C91DEA139E1">
    <w:name w:val="CEA9D15D620345349CDC2C91DEA139E1"/>
    <w:rsid w:val="0021354F"/>
    <w:pPr>
      <w:spacing w:after="0" w:line="260" w:lineRule="atLeast"/>
    </w:pPr>
    <w:rPr>
      <w:rFonts w:ascii="Source Sans Pro" w:eastAsia="Times New Roman" w:hAnsi="Source Sans Pro" w:cs="Times New Roman"/>
      <w:kern w:val="0"/>
      <w:sz w:val="22"/>
      <w14:ligatures w14:val="none"/>
    </w:rPr>
  </w:style>
  <w:style w:type="paragraph" w:customStyle="1" w:styleId="0C3A3070570343DA8876E6F58DD64939">
    <w:name w:val="0C3A3070570343DA8876E6F58DD64939"/>
    <w:rsid w:val="0021354F"/>
    <w:pPr>
      <w:spacing w:after="0" w:line="260" w:lineRule="atLeast"/>
    </w:pPr>
    <w:rPr>
      <w:rFonts w:ascii="Source Sans Pro" w:eastAsia="Times New Roman" w:hAnsi="Source Sans Pro" w:cs="Times New Roman"/>
      <w:kern w:val="0"/>
      <w:sz w:val="22"/>
      <w14:ligatures w14:val="none"/>
    </w:rPr>
  </w:style>
  <w:style w:type="paragraph" w:customStyle="1" w:styleId="21AA01031AE940FA9D1F5301C685F7F6">
    <w:name w:val="21AA01031AE940FA9D1F5301C685F7F6"/>
    <w:rsid w:val="0021354F"/>
    <w:pPr>
      <w:spacing w:after="0" w:line="260" w:lineRule="atLeast"/>
    </w:pPr>
    <w:rPr>
      <w:rFonts w:ascii="Source Sans Pro" w:eastAsia="Times New Roman" w:hAnsi="Source Sans Pro" w:cs="Times New Roman"/>
      <w:kern w:val="0"/>
      <w:sz w:val="22"/>
      <w14:ligatures w14:val="none"/>
    </w:rPr>
  </w:style>
  <w:style w:type="paragraph" w:customStyle="1" w:styleId="36A4F27221CD494282FEF10C7BBD1E13">
    <w:name w:val="36A4F27221CD494282FEF10C7BBD1E13"/>
    <w:rsid w:val="0021354F"/>
    <w:pPr>
      <w:spacing w:after="0" w:line="260" w:lineRule="atLeast"/>
    </w:pPr>
    <w:rPr>
      <w:rFonts w:ascii="Source Sans Pro" w:eastAsia="Times New Roman" w:hAnsi="Source Sans Pro" w:cs="Times New Roman"/>
      <w:kern w:val="0"/>
      <w:sz w:val="22"/>
      <w14:ligatures w14:val="none"/>
    </w:rPr>
  </w:style>
  <w:style w:type="paragraph" w:customStyle="1" w:styleId="4A5F40E82A3D4CEA8AB7181D215E4C4E">
    <w:name w:val="4A5F40E82A3D4CEA8AB7181D215E4C4E"/>
    <w:rsid w:val="0021354F"/>
    <w:pPr>
      <w:spacing w:after="0" w:line="260" w:lineRule="atLeast"/>
    </w:pPr>
    <w:rPr>
      <w:rFonts w:ascii="Source Sans Pro" w:eastAsia="Times New Roman" w:hAnsi="Source Sans Pro" w:cs="Times New Roman"/>
      <w:kern w:val="0"/>
      <w:sz w:val="22"/>
      <w14:ligatures w14:val="none"/>
    </w:rPr>
  </w:style>
  <w:style w:type="paragraph" w:customStyle="1" w:styleId="DE07EF4657604CA6B8914D8F84D1DB85">
    <w:name w:val="DE07EF4657604CA6B8914D8F84D1DB85"/>
    <w:rsid w:val="0021354F"/>
    <w:pPr>
      <w:spacing w:after="0" w:line="260" w:lineRule="atLeast"/>
    </w:pPr>
    <w:rPr>
      <w:rFonts w:ascii="Source Sans Pro" w:eastAsia="Times New Roman" w:hAnsi="Source Sans Pro" w:cs="Times New Roman"/>
      <w:kern w:val="0"/>
      <w:sz w:val="22"/>
      <w14:ligatures w14:val="none"/>
    </w:rPr>
  </w:style>
  <w:style w:type="paragraph" w:customStyle="1" w:styleId="B55CC2DEFCAC4014B0E8639585810619">
    <w:name w:val="B55CC2DEFCAC4014B0E8639585810619"/>
    <w:rsid w:val="0021354F"/>
    <w:pPr>
      <w:spacing w:after="0" w:line="260" w:lineRule="atLeast"/>
    </w:pPr>
    <w:rPr>
      <w:rFonts w:ascii="Source Sans Pro" w:eastAsia="Times New Roman" w:hAnsi="Source Sans Pro" w:cs="Times New Roman"/>
      <w:kern w:val="0"/>
      <w:sz w:val="22"/>
      <w14:ligatures w14:val="none"/>
    </w:rPr>
  </w:style>
  <w:style w:type="paragraph" w:customStyle="1" w:styleId="14B36DA5925843AF829ACDF846BB5F74">
    <w:name w:val="14B36DA5925843AF829ACDF846BB5F74"/>
    <w:rsid w:val="0021354F"/>
    <w:pPr>
      <w:spacing w:after="0" w:line="260" w:lineRule="atLeast"/>
    </w:pPr>
    <w:rPr>
      <w:rFonts w:ascii="Source Sans Pro" w:eastAsia="Times New Roman" w:hAnsi="Source Sans Pro" w:cs="Times New Roman"/>
      <w:kern w:val="0"/>
      <w:sz w:val="22"/>
      <w14:ligatures w14:val="none"/>
    </w:rPr>
  </w:style>
  <w:style w:type="paragraph" w:customStyle="1" w:styleId="CA5DF12406B34DA0BD1AB3405C06FC60">
    <w:name w:val="CA5DF12406B34DA0BD1AB3405C06FC60"/>
    <w:rsid w:val="0021354F"/>
    <w:pPr>
      <w:spacing w:after="0" w:line="260" w:lineRule="atLeast"/>
    </w:pPr>
    <w:rPr>
      <w:rFonts w:ascii="Source Sans Pro" w:eastAsia="Times New Roman" w:hAnsi="Source Sans Pro" w:cs="Times New Roman"/>
      <w:kern w:val="0"/>
      <w:sz w:val="22"/>
      <w14:ligatures w14:val="none"/>
    </w:rPr>
  </w:style>
  <w:style w:type="paragraph" w:customStyle="1" w:styleId="B5E14DED080F4785AC24B42A265D45A8">
    <w:name w:val="B5E14DED080F4785AC24B42A265D45A8"/>
    <w:rsid w:val="0021354F"/>
    <w:pPr>
      <w:spacing w:after="0" w:line="260" w:lineRule="atLeast"/>
    </w:pPr>
    <w:rPr>
      <w:rFonts w:ascii="Source Sans Pro" w:eastAsia="Times New Roman" w:hAnsi="Source Sans Pro" w:cs="Times New Roman"/>
      <w:kern w:val="0"/>
      <w:sz w:val="22"/>
      <w14:ligatures w14:val="none"/>
    </w:rPr>
  </w:style>
  <w:style w:type="paragraph" w:customStyle="1" w:styleId="45B7A45D440A4A1CBD48C519E1599879">
    <w:name w:val="45B7A45D440A4A1CBD48C519E1599879"/>
    <w:rsid w:val="0021354F"/>
    <w:pPr>
      <w:spacing w:after="0" w:line="260" w:lineRule="atLeast"/>
    </w:pPr>
    <w:rPr>
      <w:rFonts w:ascii="Source Sans Pro" w:eastAsia="Times New Roman" w:hAnsi="Source Sans Pro" w:cs="Times New Roman"/>
      <w:kern w:val="0"/>
      <w:sz w:val="22"/>
      <w14:ligatures w14:val="none"/>
    </w:rPr>
  </w:style>
  <w:style w:type="paragraph" w:customStyle="1" w:styleId="90ED40D19CE64D4498D0FB57B9B3AFD9">
    <w:name w:val="90ED40D19CE64D4498D0FB57B9B3AFD9"/>
    <w:rsid w:val="0021354F"/>
    <w:pPr>
      <w:spacing w:after="0" w:line="260" w:lineRule="atLeast"/>
    </w:pPr>
    <w:rPr>
      <w:rFonts w:ascii="Source Sans Pro" w:eastAsia="Times New Roman" w:hAnsi="Source Sans Pro" w:cs="Times New Roman"/>
      <w:kern w:val="0"/>
      <w:sz w:val="22"/>
      <w14:ligatures w14:val="none"/>
    </w:rPr>
  </w:style>
  <w:style w:type="paragraph" w:customStyle="1" w:styleId="B5D3B6F8D1E840179F4473ADFA0AC803">
    <w:name w:val="B5D3B6F8D1E840179F4473ADFA0AC803"/>
    <w:rsid w:val="0021354F"/>
    <w:pPr>
      <w:spacing w:after="0" w:line="260" w:lineRule="atLeast"/>
    </w:pPr>
    <w:rPr>
      <w:rFonts w:ascii="Source Sans Pro" w:eastAsia="Times New Roman" w:hAnsi="Source Sans Pro" w:cs="Times New Roman"/>
      <w:kern w:val="0"/>
      <w:sz w:val="22"/>
      <w14:ligatures w14:val="none"/>
    </w:rPr>
  </w:style>
  <w:style w:type="paragraph" w:customStyle="1" w:styleId="2C785261D7184BA292C437CD2BC9B24B">
    <w:name w:val="2C785261D7184BA292C437CD2BC9B24B"/>
    <w:rsid w:val="0021354F"/>
    <w:pPr>
      <w:spacing w:after="0" w:line="260" w:lineRule="atLeast"/>
    </w:pPr>
    <w:rPr>
      <w:rFonts w:ascii="Source Sans Pro" w:eastAsia="Times New Roman" w:hAnsi="Source Sans Pro" w:cs="Times New Roman"/>
      <w:kern w:val="0"/>
      <w:sz w:val="22"/>
      <w14:ligatures w14:val="none"/>
    </w:rPr>
  </w:style>
  <w:style w:type="paragraph" w:customStyle="1" w:styleId="FAC3C08727804918A25A9FD1FFCFC586">
    <w:name w:val="FAC3C08727804918A25A9FD1FFCFC586"/>
    <w:rsid w:val="0021354F"/>
    <w:pPr>
      <w:spacing w:after="0" w:line="260" w:lineRule="atLeast"/>
    </w:pPr>
    <w:rPr>
      <w:rFonts w:ascii="Source Sans Pro" w:eastAsia="Times New Roman" w:hAnsi="Source Sans Pro" w:cs="Times New Roman"/>
      <w:kern w:val="0"/>
      <w:sz w:val="22"/>
      <w14:ligatures w14:val="none"/>
    </w:rPr>
  </w:style>
  <w:style w:type="paragraph" w:customStyle="1" w:styleId="EE018A5AADA048A89B8D7056A80D379A">
    <w:name w:val="EE018A5AADA048A89B8D7056A80D379A"/>
    <w:rsid w:val="0021354F"/>
    <w:pPr>
      <w:spacing w:after="0" w:line="260" w:lineRule="atLeast"/>
    </w:pPr>
    <w:rPr>
      <w:rFonts w:ascii="Source Sans Pro" w:eastAsia="Times New Roman" w:hAnsi="Source Sans Pro" w:cs="Times New Roman"/>
      <w:kern w:val="0"/>
      <w:sz w:val="22"/>
      <w14:ligatures w14:val="none"/>
    </w:rPr>
  </w:style>
  <w:style w:type="paragraph" w:customStyle="1" w:styleId="079EDE89238F485E9072B436E4CD3273">
    <w:name w:val="079EDE89238F485E9072B436E4CD3273"/>
    <w:rsid w:val="0021354F"/>
    <w:pPr>
      <w:spacing w:after="0" w:line="260" w:lineRule="atLeast"/>
    </w:pPr>
    <w:rPr>
      <w:rFonts w:ascii="Source Sans Pro" w:eastAsia="Times New Roman" w:hAnsi="Source Sans Pro" w:cs="Times New Roman"/>
      <w:kern w:val="0"/>
      <w:sz w:val="22"/>
      <w14:ligatures w14:val="none"/>
    </w:rPr>
  </w:style>
  <w:style w:type="paragraph" w:customStyle="1" w:styleId="2648C9E85B344F2F9BEDDFBEF444C47C">
    <w:name w:val="2648C9E85B344F2F9BEDDFBEF444C47C"/>
    <w:rsid w:val="0021354F"/>
    <w:pPr>
      <w:spacing w:after="0" w:line="260" w:lineRule="atLeast"/>
    </w:pPr>
    <w:rPr>
      <w:rFonts w:ascii="Source Sans Pro" w:eastAsia="Times New Roman" w:hAnsi="Source Sans Pro" w:cs="Times New Roman"/>
      <w:kern w:val="0"/>
      <w:sz w:val="22"/>
      <w14:ligatures w14:val="none"/>
    </w:rPr>
  </w:style>
  <w:style w:type="paragraph" w:customStyle="1" w:styleId="BB03DA2A7EB845569EE919032BB13451">
    <w:name w:val="BB03DA2A7EB845569EE919032BB13451"/>
    <w:rsid w:val="0021354F"/>
    <w:pPr>
      <w:spacing w:after="0" w:line="260" w:lineRule="atLeast"/>
    </w:pPr>
    <w:rPr>
      <w:rFonts w:ascii="Source Sans Pro" w:eastAsia="Times New Roman" w:hAnsi="Source Sans Pro" w:cs="Times New Roman"/>
      <w:kern w:val="0"/>
      <w:sz w:val="22"/>
      <w14:ligatures w14:val="none"/>
    </w:rPr>
  </w:style>
  <w:style w:type="paragraph" w:customStyle="1" w:styleId="FF5B2EE088864648BEE5D5B10A99DEA8">
    <w:name w:val="FF5B2EE088864648BEE5D5B10A99DEA8"/>
    <w:rsid w:val="0021354F"/>
    <w:pPr>
      <w:spacing w:after="0" w:line="260" w:lineRule="atLeast"/>
    </w:pPr>
    <w:rPr>
      <w:rFonts w:ascii="Source Sans Pro" w:eastAsia="Times New Roman" w:hAnsi="Source Sans Pro" w:cs="Times New Roman"/>
      <w:kern w:val="0"/>
      <w:sz w:val="22"/>
      <w14:ligatures w14:val="none"/>
    </w:rPr>
  </w:style>
  <w:style w:type="paragraph" w:customStyle="1" w:styleId="F03845BD79A24DD9AD9542EEF799E46E">
    <w:name w:val="F03845BD79A24DD9AD9542EEF799E46E"/>
    <w:rsid w:val="0021354F"/>
    <w:pPr>
      <w:spacing w:after="0" w:line="260" w:lineRule="atLeast"/>
    </w:pPr>
    <w:rPr>
      <w:rFonts w:ascii="Source Sans Pro" w:eastAsia="Times New Roman" w:hAnsi="Source Sans Pro" w:cs="Times New Roman"/>
      <w:kern w:val="0"/>
      <w:sz w:val="22"/>
      <w14:ligatures w14:val="none"/>
    </w:rPr>
  </w:style>
  <w:style w:type="paragraph" w:customStyle="1" w:styleId="5311EDD868D847E29FBA2872CCF1A147">
    <w:name w:val="5311EDD868D847E29FBA2872CCF1A147"/>
    <w:rsid w:val="0021354F"/>
    <w:pPr>
      <w:spacing w:after="0" w:line="260" w:lineRule="atLeast"/>
    </w:pPr>
    <w:rPr>
      <w:rFonts w:ascii="Source Sans Pro" w:eastAsia="Times New Roman" w:hAnsi="Source Sans Pro" w:cs="Times New Roman"/>
      <w:kern w:val="0"/>
      <w:sz w:val="22"/>
      <w14:ligatures w14:val="none"/>
    </w:rPr>
  </w:style>
  <w:style w:type="paragraph" w:customStyle="1" w:styleId="613F0B55CFD340F890AC1D782BAB9C98">
    <w:name w:val="613F0B55CFD340F890AC1D782BAB9C98"/>
    <w:rsid w:val="0021354F"/>
    <w:pPr>
      <w:spacing w:after="0" w:line="260" w:lineRule="atLeast"/>
    </w:pPr>
    <w:rPr>
      <w:rFonts w:ascii="Source Sans Pro" w:eastAsia="Times New Roman" w:hAnsi="Source Sans Pro" w:cs="Times New Roman"/>
      <w:kern w:val="0"/>
      <w:sz w:val="22"/>
      <w14:ligatures w14:val="none"/>
    </w:rPr>
  </w:style>
  <w:style w:type="paragraph" w:customStyle="1" w:styleId="8926D99A05A246778E0B7229A4280F35">
    <w:name w:val="8926D99A05A246778E0B7229A4280F35"/>
    <w:rsid w:val="0021354F"/>
    <w:pPr>
      <w:spacing w:after="0" w:line="260" w:lineRule="atLeast"/>
    </w:pPr>
    <w:rPr>
      <w:rFonts w:ascii="Source Sans Pro" w:eastAsia="Times New Roman" w:hAnsi="Source Sans Pro" w:cs="Times New Roman"/>
      <w:kern w:val="0"/>
      <w:sz w:val="22"/>
      <w14:ligatures w14:val="none"/>
    </w:rPr>
  </w:style>
  <w:style w:type="paragraph" w:customStyle="1" w:styleId="D011D826DF3649F1918F75A5DDB94EE4">
    <w:name w:val="D011D826DF3649F1918F75A5DDB94EE4"/>
    <w:rsid w:val="0021354F"/>
    <w:pPr>
      <w:spacing w:after="0" w:line="260" w:lineRule="atLeast"/>
    </w:pPr>
    <w:rPr>
      <w:rFonts w:ascii="Source Sans Pro" w:eastAsia="Times New Roman" w:hAnsi="Source Sans Pro" w:cs="Times New Roman"/>
      <w:kern w:val="0"/>
      <w:sz w:val="22"/>
      <w14:ligatures w14:val="none"/>
    </w:rPr>
  </w:style>
  <w:style w:type="paragraph" w:customStyle="1" w:styleId="D4119F4AEC854A3CB39B74BDB85A056C">
    <w:name w:val="D4119F4AEC854A3CB39B74BDB85A056C"/>
    <w:rsid w:val="0021354F"/>
    <w:pPr>
      <w:spacing w:after="0" w:line="260" w:lineRule="atLeast"/>
    </w:pPr>
    <w:rPr>
      <w:rFonts w:ascii="Source Sans Pro" w:eastAsia="Times New Roman" w:hAnsi="Source Sans Pro" w:cs="Times New Roman"/>
      <w:kern w:val="0"/>
      <w:sz w:val="22"/>
      <w14:ligatures w14:val="none"/>
    </w:rPr>
  </w:style>
  <w:style w:type="paragraph" w:customStyle="1" w:styleId="5EDE59E0D6704EF292D923C95BA4F199">
    <w:name w:val="5EDE59E0D6704EF292D923C95BA4F199"/>
    <w:rsid w:val="0021354F"/>
    <w:pPr>
      <w:spacing w:after="0" w:line="260" w:lineRule="atLeast"/>
    </w:pPr>
    <w:rPr>
      <w:rFonts w:ascii="Source Sans Pro" w:eastAsia="Times New Roman" w:hAnsi="Source Sans Pro" w:cs="Times New Roman"/>
      <w:kern w:val="0"/>
      <w:sz w:val="22"/>
      <w14:ligatures w14:val="none"/>
    </w:rPr>
  </w:style>
  <w:style w:type="paragraph" w:customStyle="1" w:styleId="D76BCFC8FBED4110BE12BBCD4C5D5F2B">
    <w:name w:val="D76BCFC8FBED4110BE12BBCD4C5D5F2B"/>
    <w:rsid w:val="0021354F"/>
    <w:pPr>
      <w:spacing w:after="0" w:line="260" w:lineRule="atLeast"/>
    </w:pPr>
    <w:rPr>
      <w:rFonts w:ascii="Source Sans Pro" w:eastAsia="Times New Roman" w:hAnsi="Source Sans Pro" w:cs="Times New Roman"/>
      <w:kern w:val="0"/>
      <w:sz w:val="22"/>
      <w14:ligatures w14:val="none"/>
    </w:rPr>
  </w:style>
  <w:style w:type="paragraph" w:customStyle="1" w:styleId="56D2B7329F4C483E8BD7E96F0C64E709">
    <w:name w:val="56D2B7329F4C483E8BD7E96F0C64E709"/>
    <w:rsid w:val="0021354F"/>
    <w:pPr>
      <w:spacing w:after="0" w:line="260" w:lineRule="atLeast"/>
    </w:pPr>
    <w:rPr>
      <w:rFonts w:ascii="Source Sans Pro" w:eastAsia="Times New Roman" w:hAnsi="Source Sans Pro" w:cs="Times New Roman"/>
      <w:kern w:val="0"/>
      <w:sz w:val="22"/>
      <w14:ligatures w14:val="none"/>
    </w:rPr>
  </w:style>
  <w:style w:type="paragraph" w:customStyle="1" w:styleId="E4151FABC6AB4D278C416B29EC48E0DC">
    <w:name w:val="E4151FABC6AB4D278C416B29EC48E0DC"/>
    <w:rsid w:val="0021354F"/>
    <w:pPr>
      <w:spacing w:after="0" w:line="260" w:lineRule="atLeast"/>
    </w:pPr>
    <w:rPr>
      <w:rFonts w:ascii="Source Sans Pro" w:eastAsia="Times New Roman" w:hAnsi="Source Sans Pro" w:cs="Times New Roman"/>
      <w:kern w:val="0"/>
      <w:sz w:val="22"/>
      <w14:ligatures w14:val="none"/>
    </w:rPr>
  </w:style>
  <w:style w:type="paragraph" w:customStyle="1" w:styleId="65F0C87B939546AD859669D37985E3C8">
    <w:name w:val="65F0C87B939546AD859669D37985E3C8"/>
    <w:rsid w:val="0021354F"/>
    <w:pPr>
      <w:spacing w:after="0" w:line="260" w:lineRule="atLeast"/>
    </w:pPr>
    <w:rPr>
      <w:rFonts w:ascii="Source Sans Pro" w:eastAsia="Times New Roman" w:hAnsi="Source Sans Pro" w:cs="Times New Roman"/>
      <w:kern w:val="0"/>
      <w:sz w:val="22"/>
      <w14:ligatures w14:val="none"/>
    </w:rPr>
  </w:style>
  <w:style w:type="paragraph" w:customStyle="1" w:styleId="6AC928E8348F479BBB072FB44CE1311D">
    <w:name w:val="6AC928E8348F479BBB072FB44CE1311D"/>
    <w:rsid w:val="0021354F"/>
    <w:pPr>
      <w:spacing w:after="0" w:line="260" w:lineRule="atLeast"/>
    </w:pPr>
    <w:rPr>
      <w:rFonts w:ascii="Source Sans Pro" w:eastAsia="Times New Roman" w:hAnsi="Source Sans Pro" w:cs="Times New Roman"/>
      <w:kern w:val="0"/>
      <w:sz w:val="22"/>
      <w14:ligatures w14:val="none"/>
    </w:rPr>
  </w:style>
  <w:style w:type="paragraph" w:customStyle="1" w:styleId="D7F086CDFCE14B60A039E467A042736B">
    <w:name w:val="D7F086CDFCE14B60A039E467A042736B"/>
    <w:rsid w:val="0021354F"/>
    <w:pPr>
      <w:spacing w:after="0" w:line="260" w:lineRule="atLeast"/>
    </w:pPr>
    <w:rPr>
      <w:rFonts w:ascii="Source Sans Pro" w:eastAsia="Times New Roman" w:hAnsi="Source Sans Pro" w:cs="Times New Roman"/>
      <w:kern w:val="0"/>
      <w:sz w:val="22"/>
      <w14:ligatures w14:val="none"/>
    </w:rPr>
  </w:style>
  <w:style w:type="paragraph" w:customStyle="1" w:styleId="FBA5887440874B92989DD1A4F9BE3123">
    <w:name w:val="FBA5887440874B92989DD1A4F9BE3123"/>
    <w:rsid w:val="0021354F"/>
    <w:pPr>
      <w:spacing w:after="0" w:line="260" w:lineRule="atLeast"/>
    </w:pPr>
    <w:rPr>
      <w:rFonts w:ascii="Source Sans Pro" w:eastAsia="Times New Roman" w:hAnsi="Source Sans Pro" w:cs="Times New Roman"/>
      <w:kern w:val="0"/>
      <w:sz w:val="22"/>
      <w14:ligatures w14:val="none"/>
    </w:rPr>
  </w:style>
  <w:style w:type="paragraph" w:customStyle="1" w:styleId="4C1E893A118F4B81ACAEFCF88064C9F7">
    <w:name w:val="4C1E893A118F4B81ACAEFCF88064C9F7"/>
    <w:rsid w:val="0021354F"/>
    <w:pPr>
      <w:spacing w:after="0" w:line="260" w:lineRule="atLeast"/>
    </w:pPr>
    <w:rPr>
      <w:rFonts w:ascii="Source Sans Pro" w:eastAsia="Times New Roman" w:hAnsi="Source Sans Pro" w:cs="Times New Roman"/>
      <w:kern w:val="0"/>
      <w:sz w:val="22"/>
      <w14:ligatures w14:val="none"/>
    </w:rPr>
  </w:style>
  <w:style w:type="paragraph" w:customStyle="1" w:styleId="2F0E0E475B1B4507B0486BE79632682F">
    <w:name w:val="2F0E0E475B1B4507B0486BE79632682F"/>
    <w:rsid w:val="0021354F"/>
    <w:pPr>
      <w:spacing w:after="0" w:line="260" w:lineRule="atLeast"/>
    </w:pPr>
    <w:rPr>
      <w:rFonts w:ascii="Source Sans Pro" w:eastAsia="Times New Roman" w:hAnsi="Source Sans Pro" w:cs="Times New Roman"/>
      <w:kern w:val="0"/>
      <w:sz w:val="22"/>
      <w14:ligatures w14:val="none"/>
    </w:rPr>
  </w:style>
  <w:style w:type="paragraph" w:customStyle="1" w:styleId="02BA1FCF13D845C59ED687543B90B8B8">
    <w:name w:val="02BA1FCF13D845C59ED687543B90B8B8"/>
    <w:rsid w:val="0021354F"/>
    <w:pPr>
      <w:spacing w:after="0" w:line="260" w:lineRule="atLeast"/>
    </w:pPr>
    <w:rPr>
      <w:rFonts w:ascii="Source Sans Pro" w:eastAsia="Times New Roman" w:hAnsi="Source Sans Pro" w:cs="Times New Roman"/>
      <w:kern w:val="0"/>
      <w:sz w:val="22"/>
      <w14:ligatures w14:val="none"/>
    </w:rPr>
  </w:style>
  <w:style w:type="paragraph" w:customStyle="1" w:styleId="F4BC1C5E5B30418AA569BE319BC110BB">
    <w:name w:val="F4BC1C5E5B30418AA569BE319BC110BB"/>
    <w:rsid w:val="0021354F"/>
    <w:pPr>
      <w:spacing w:after="0" w:line="260" w:lineRule="atLeast"/>
    </w:pPr>
    <w:rPr>
      <w:rFonts w:ascii="Source Sans Pro" w:eastAsia="Times New Roman" w:hAnsi="Source Sans Pro" w:cs="Times New Roman"/>
      <w:kern w:val="0"/>
      <w:sz w:val="22"/>
      <w14:ligatures w14:val="none"/>
    </w:rPr>
  </w:style>
  <w:style w:type="paragraph" w:customStyle="1" w:styleId="1F31511BFD9A47B08FCE38F91CE09ABF">
    <w:name w:val="1F31511BFD9A47B08FCE38F91CE09ABF"/>
    <w:rsid w:val="0021354F"/>
    <w:pPr>
      <w:spacing w:after="0" w:line="260" w:lineRule="atLeast"/>
    </w:pPr>
    <w:rPr>
      <w:rFonts w:ascii="Source Sans Pro" w:eastAsia="Times New Roman" w:hAnsi="Source Sans Pro" w:cs="Times New Roman"/>
      <w:kern w:val="0"/>
      <w:sz w:val="22"/>
      <w14:ligatures w14:val="none"/>
    </w:rPr>
  </w:style>
  <w:style w:type="paragraph" w:customStyle="1" w:styleId="E81DC9E55007470F8D4F954714FE336C">
    <w:name w:val="E81DC9E55007470F8D4F954714FE336C"/>
    <w:rsid w:val="0021354F"/>
    <w:pPr>
      <w:spacing w:after="0" w:line="260" w:lineRule="atLeast"/>
    </w:pPr>
    <w:rPr>
      <w:rFonts w:ascii="Source Sans Pro" w:eastAsia="Times New Roman" w:hAnsi="Source Sans Pro" w:cs="Times New Roman"/>
      <w:kern w:val="0"/>
      <w:sz w:val="22"/>
      <w14:ligatures w14:val="none"/>
    </w:rPr>
  </w:style>
  <w:style w:type="paragraph" w:customStyle="1" w:styleId="80071D291958424D8BF927C5CAFFCD3E">
    <w:name w:val="80071D291958424D8BF927C5CAFFCD3E"/>
    <w:rsid w:val="0021354F"/>
    <w:pPr>
      <w:spacing w:after="0" w:line="260" w:lineRule="atLeast"/>
    </w:pPr>
    <w:rPr>
      <w:rFonts w:ascii="Source Sans Pro" w:eastAsia="Times New Roman" w:hAnsi="Source Sans Pro" w:cs="Times New Roman"/>
      <w:kern w:val="0"/>
      <w:sz w:val="22"/>
      <w14:ligatures w14:val="none"/>
    </w:rPr>
  </w:style>
  <w:style w:type="paragraph" w:customStyle="1" w:styleId="57A5B09DAF374792835FA3E365C9A7AA">
    <w:name w:val="57A5B09DAF374792835FA3E365C9A7AA"/>
    <w:rsid w:val="0021354F"/>
    <w:pPr>
      <w:spacing w:after="0" w:line="260" w:lineRule="atLeast"/>
    </w:pPr>
    <w:rPr>
      <w:rFonts w:ascii="Source Sans Pro" w:eastAsia="Times New Roman" w:hAnsi="Source Sans Pro" w:cs="Times New Roman"/>
      <w:kern w:val="0"/>
      <w:sz w:val="22"/>
      <w14:ligatures w14:val="none"/>
    </w:rPr>
  </w:style>
  <w:style w:type="paragraph" w:customStyle="1" w:styleId="4DB8D912FC8C4B52A080B51823762264">
    <w:name w:val="4DB8D912FC8C4B52A080B51823762264"/>
    <w:rsid w:val="0021354F"/>
    <w:pPr>
      <w:spacing w:after="0" w:line="260" w:lineRule="atLeast"/>
    </w:pPr>
    <w:rPr>
      <w:rFonts w:ascii="Source Sans Pro" w:eastAsia="Times New Roman" w:hAnsi="Source Sans Pro" w:cs="Times New Roman"/>
      <w:kern w:val="0"/>
      <w:sz w:val="22"/>
      <w14:ligatures w14:val="none"/>
    </w:rPr>
  </w:style>
  <w:style w:type="paragraph" w:customStyle="1" w:styleId="5742EE1093DE4246B111DD985B0DAA64">
    <w:name w:val="5742EE1093DE4246B111DD985B0DAA64"/>
    <w:rsid w:val="0021354F"/>
    <w:pPr>
      <w:spacing w:after="0" w:line="260" w:lineRule="atLeast"/>
    </w:pPr>
    <w:rPr>
      <w:rFonts w:ascii="Source Sans Pro" w:eastAsia="Times New Roman" w:hAnsi="Source Sans Pro" w:cs="Times New Roman"/>
      <w:kern w:val="0"/>
      <w:sz w:val="22"/>
      <w14:ligatures w14:val="none"/>
    </w:rPr>
  </w:style>
  <w:style w:type="paragraph" w:customStyle="1" w:styleId="304C932E913C4EEAA30D9C5F8E507AAE">
    <w:name w:val="304C932E913C4EEAA30D9C5F8E507AAE"/>
    <w:rsid w:val="0021354F"/>
    <w:pPr>
      <w:spacing w:after="0" w:line="260" w:lineRule="atLeast"/>
    </w:pPr>
    <w:rPr>
      <w:rFonts w:ascii="Source Sans Pro" w:eastAsia="Times New Roman" w:hAnsi="Source Sans Pro" w:cs="Times New Roman"/>
      <w:kern w:val="0"/>
      <w:sz w:val="22"/>
      <w14:ligatures w14:val="none"/>
    </w:rPr>
  </w:style>
  <w:style w:type="paragraph" w:customStyle="1" w:styleId="A473B94661224F89BB87E21BF90A9B77">
    <w:name w:val="A473B94661224F89BB87E21BF90A9B77"/>
    <w:rsid w:val="0021354F"/>
    <w:pPr>
      <w:spacing w:after="0" w:line="260" w:lineRule="atLeast"/>
    </w:pPr>
    <w:rPr>
      <w:rFonts w:ascii="Source Sans Pro" w:eastAsia="Times New Roman" w:hAnsi="Source Sans Pro" w:cs="Times New Roman"/>
      <w:kern w:val="0"/>
      <w:sz w:val="22"/>
      <w14:ligatures w14:val="none"/>
    </w:rPr>
  </w:style>
  <w:style w:type="paragraph" w:customStyle="1" w:styleId="6BEC3CCDC1E3461BB178A2D39DF401C1">
    <w:name w:val="6BEC3CCDC1E3461BB178A2D39DF401C1"/>
    <w:rsid w:val="0021354F"/>
    <w:pPr>
      <w:spacing w:after="0" w:line="260" w:lineRule="atLeast"/>
    </w:pPr>
    <w:rPr>
      <w:rFonts w:ascii="Source Sans Pro" w:eastAsia="Times New Roman" w:hAnsi="Source Sans Pro" w:cs="Times New Roman"/>
      <w:kern w:val="0"/>
      <w:sz w:val="22"/>
      <w14:ligatures w14:val="none"/>
    </w:rPr>
  </w:style>
  <w:style w:type="paragraph" w:customStyle="1" w:styleId="A02E2EB70A274133B336DDFEFDEB3834">
    <w:name w:val="A02E2EB70A274133B336DDFEFDEB3834"/>
    <w:rsid w:val="0021354F"/>
    <w:pPr>
      <w:spacing w:after="0" w:line="260" w:lineRule="atLeast"/>
    </w:pPr>
    <w:rPr>
      <w:rFonts w:ascii="Source Sans Pro" w:eastAsia="Times New Roman" w:hAnsi="Source Sans Pro" w:cs="Times New Roman"/>
      <w:kern w:val="0"/>
      <w:sz w:val="22"/>
      <w14:ligatures w14:val="none"/>
    </w:rPr>
  </w:style>
  <w:style w:type="paragraph" w:customStyle="1" w:styleId="2D909EA03EB946B1A167A8C34E3C0AA2">
    <w:name w:val="2D909EA03EB946B1A167A8C34E3C0AA2"/>
    <w:rsid w:val="0021354F"/>
    <w:pPr>
      <w:spacing w:after="0" w:line="260" w:lineRule="atLeast"/>
    </w:pPr>
    <w:rPr>
      <w:rFonts w:ascii="Source Sans Pro" w:eastAsia="Times New Roman" w:hAnsi="Source Sans Pro" w:cs="Times New Roman"/>
      <w:kern w:val="0"/>
      <w:sz w:val="22"/>
      <w14:ligatures w14:val="none"/>
    </w:rPr>
  </w:style>
  <w:style w:type="paragraph" w:customStyle="1" w:styleId="4E79573AA5704FFBAEACBC42F6F020AF">
    <w:name w:val="4E79573AA5704FFBAEACBC42F6F020AF"/>
    <w:rsid w:val="0021354F"/>
    <w:pPr>
      <w:spacing w:after="0" w:line="260" w:lineRule="atLeast"/>
    </w:pPr>
    <w:rPr>
      <w:rFonts w:ascii="Source Sans Pro" w:eastAsia="Times New Roman" w:hAnsi="Source Sans Pro" w:cs="Times New Roman"/>
      <w:kern w:val="0"/>
      <w:sz w:val="22"/>
      <w14:ligatures w14:val="none"/>
    </w:rPr>
  </w:style>
  <w:style w:type="paragraph" w:customStyle="1" w:styleId="301FAC15DB36473DAEBE7A3784DCE5EC">
    <w:name w:val="301FAC15DB36473DAEBE7A3784DCE5EC"/>
    <w:rsid w:val="0021354F"/>
    <w:pPr>
      <w:spacing w:after="0" w:line="260" w:lineRule="atLeast"/>
    </w:pPr>
    <w:rPr>
      <w:rFonts w:ascii="Source Sans Pro" w:eastAsia="Times New Roman" w:hAnsi="Source Sans Pro" w:cs="Times New Roman"/>
      <w:kern w:val="0"/>
      <w:sz w:val="22"/>
      <w14:ligatures w14:val="none"/>
    </w:rPr>
  </w:style>
  <w:style w:type="paragraph" w:customStyle="1" w:styleId="7C9C3A21010940D4A3CB9066C6C595EF">
    <w:name w:val="7C9C3A21010940D4A3CB9066C6C595EF"/>
    <w:rsid w:val="0021354F"/>
    <w:pPr>
      <w:spacing w:after="0" w:line="260" w:lineRule="atLeast"/>
    </w:pPr>
    <w:rPr>
      <w:rFonts w:ascii="Source Sans Pro" w:eastAsia="Times New Roman" w:hAnsi="Source Sans Pro" w:cs="Times New Roman"/>
      <w:kern w:val="0"/>
      <w:sz w:val="22"/>
      <w14:ligatures w14:val="none"/>
    </w:rPr>
  </w:style>
  <w:style w:type="paragraph" w:customStyle="1" w:styleId="F251C44D939D44CCBDB738128779492D">
    <w:name w:val="F251C44D939D44CCBDB738128779492D"/>
    <w:rsid w:val="0021354F"/>
    <w:pPr>
      <w:spacing w:after="0" w:line="260" w:lineRule="atLeast"/>
    </w:pPr>
    <w:rPr>
      <w:rFonts w:ascii="Source Sans Pro" w:eastAsia="Times New Roman" w:hAnsi="Source Sans Pro" w:cs="Times New Roman"/>
      <w:kern w:val="0"/>
      <w:sz w:val="22"/>
      <w14:ligatures w14:val="none"/>
    </w:rPr>
  </w:style>
  <w:style w:type="paragraph" w:customStyle="1" w:styleId="010189F56D7F4D1DB00513ED3C69A13C">
    <w:name w:val="010189F56D7F4D1DB00513ED3C69A13C"/>
    <w:rsid w:val="0021354F"/>
    <w:pPr>
      <w:spacing w:after="0" w:line="260" w:lineRule="atLeast"/>
    </w:pPr>
    <w:rPr>
      <w:rFonts w:ascii="Source Sans Pro" w:eastAsia="Times New Roman" w:hAnsi="Source Sans Pro" w:cs="Times New Roman"/>
      <w:kern w:val="0"/>
      <w:sz w:val="22"/>
      <w14:ligatures w14:val="none"/>
    </w:rPr>
  </w:style>
  <w:style w:type="paragraph" w:customStyle="1" w:styleId="1D6F1CF4F2EE4955BE7E74A4438101E7">
    <w:name w:val="1D6F1CF4F2EE4955BE7E74A4438101E7"/>
    <w:rsid w:val="0021354F"/>
    <w:pPr>
      <w:spacing w:after="0" w:line="260" w:lineRule="atLeast"/>
    </w:pPr>
    <w:rPr>
      <w:rFonts w:ascii="Source Sans Pro" w:eastAsia="Times New Roman" w:hAnsi="Source Sans Pro" w:cs="Times New Roman"/>
      <w:kern w:val="0"/>
      <w:sz w:val="22"/>
      <w14:ligatures w14:val="none"/>
    </w:rPr>
  </w:style>
  <w:style w:type="paragraph" w:customStyle="1" w:styleId="14C22A3EBA2048FB963AD22C7B5FB63F">
    <w:name w:val="14C22A3EBA2048FB963AD22C7B5FB63F"/>
    <w:rsid w:val="0021354F"/>
    <w:pPr>
      <w:spacing w:after="0" w:line="260" w:lineRule="atLeast"/>
    </w:pPr>
    <w:rPr>
      <w:rFonts w:ascii="Source Sans Pro" w:eastAsia="Times New Roman" w:hAnsi="Source Sans Pro" w:cs="Times New Roman"/>
      <w:kern w:val="0"/>
      <w:sz w:val="22"/>
      <w14:ligatures w14:val="none"/>
    </w:rPr>
  </w:style>
  <w:style w:type="paragraph" w:customStyle="1" w:styleId="6C2BEA93B5084114B9EA8EF6D0D906A0">
    <w:name w:val="6C2BEA93B5084114B9EA8EF6D0D906A0"/>
    <w:rsid w:val="0021354F"/>
    <w:pPr>
      <w:spacing w:after="0" w:line="260" w:lineRule="atLeast"/>
    </w:pPr>
    <w:rPr>
      <w:rFonts w:ascii="Source Sans Pro" w:eastAsia="Times New Roman" w:hAnsi="Source Sans Pro" w:cs="Times New Roman"/>
      <w:kern w:val="0"/>
      <w:sz w:val="22"/>
      <w14:ligatures w14:val="none"/>
    </w:rPr>
  </w:style>
  <w:style w:type="paragraph" w:customStyle="1" w:styleId="AEF2635CF5F3442B95AF6D07F5C1F7C4">
    <w:name w:val="AEF2635CF5F3442B95AF6D07F5C1F7C4"/>
    <w:rsid w:val="0021354F"/>
    <w:pPr>
      <w:spacing w:after="0" w:line="260" w:lineRule="atLeast"/>
    </w:pPr>
    <w:rPr>
      <w:rFonts w:ascii="Source Sans Pro" w:eastAsia="Times New Roman" w:hAnsi="Source Sans Pro" w:cs="Times New Roman"/>
      <w:kern w:val="0"/>
      <w:sz w:val="22"/>
      <w14:ligatures w14:val="none"/>
    </w:rPr>
  </w:style>
  <w:style w:type="paragraph" w:customStyle="1" w:styleId="0ABCF0B1CC49435499AD0AA979EDB0F5">
    <w:name w:val="0ABCF0B1CC49435499AD0AA979EDB0F5"/>
    <w:rsid w:val="0021354F"/>
    <w:pPr>
      <w:spacing w:after="0" w:line="260" w:lineRule="atLeast"/>
    </w:pPr>
    <w:rPr>
      <w:rFonts w:ascii="Source Sans Pro" w:eastAsia="Times New Roman" w:hAnsi="Source Sans Pro" w:cs="Times New Roman"/>
      <w:kern w:val="0"/>
      <w:sz w:val="22"/>
      <w14:ligatures w14:val="none"/>
    </w:rPr>
  </w:style>
  <w:style w:type="paragraph" w:customStyle="1" w:styleId="08DDC16FF5F5494699380C9094839C11">
    <w:name w:val="08DDC16FF5F5494699380C9094839C11"/>
    <w:rsid w:val="0021354F"/>
    <w:pPr>
      <w:spacing w:after="0" w:line="260" w:lineRule="atLeast"/>
    </w:pPr>
    <w:rPr>
      <w:rFonts w:ascii="Source Sans Pro" w:eastAsia="Times New Roman" w:hAnsi="Source Sans Pro" w:cs="Times New Roman"/>
      <w:kern w:val="0"/>
      <w:sz w:val="22"/>
      <w14:ligatures w14:val="none"/>
    </w:rPr>
  </w:style>
  <w:style w:type="paragraph" w:customStyle="1" w:styleId="BE0C81AC66554D6FB7CAADB345D3105F">
    <w:name w:val="BE0C81AC66554D6FB7CAADB345D3105F"/>
    <w:rsid w:val="0021354F"/>
    <w:pPr>
      <w:spacing w:after="0" w:line="260" w:lineRule="atLeast"/>
    </w:pPr>
    <w:rPr>
      <w:rFonts w:ascii="Source Sans Pro" w:eastAsia="Times New Roman" w:hAnsi="Source Sans Pro" w:cs="Times New Roman"/>
      <w:kern w:val="0"/>
      <w:sz w:val="22"/>
      <w14:ligatures w14:val="none"/>
    </w:rPr>
  </w:style>
  <w:style w:type="paragraph" w:customStyle="1" w:styleId="630AB8B8512A451D8A5A778614670446">
    <w:name w:val="630AB8B8512A451D8A5A778614670446"/>
    <w:rsid w:val="0021354F"/>
    <w:pPr>
      <w:spacing w:after="0" w:line="260" w:lineRule="atLeast"/>
    </w:pPr>
    <w:rPr>
      <w:rFonts w:ascii="Source Sans Pro" w:eastAsia="Times New Roman" w:hAnsi="Source Sans Pro" w:cs="Times New Roman"/>
      <w:kern w:val="0"/>
      <w:sz w:val="22"/>
      <w14:ligatures w14:val="none"/>
    </w:rPr>
  </w:style>
  <w:style w:type="paragraph" w:customStyle="1" w:styleId="F94D0F15C6C64C60B2C9C1CF1C0E1128">
    <w:name w:val="F94D0F15C6C64C60B2C9C1CF1C0E1128"/>
    <w:rsid w:val="0021354F"/>
    <w:pPr>
      <w:spacing w:after="0" w:line="260" w:lineRule="atLeast"/>
    </w:pPr>
    <w:rPr>
      <w:rFonts w:ascii="Source Sans Pro" w:eastAsia="Times New Roman" w:hAnsi="Source Sans Pro" w:cs="Times New Roman"/>
      <w:kern w:val="0"/>
      <w:sz w:val="22"/>
      <w14:ligatures w14:val="none"/>
    </w:rPr>
  </w:style>
  <w:style w:type="paragraph" w:customStyle="1" w:styleId="F7C32C81652F41D1BE7AACC3A0EF09E5">
    <w:name w:val="F7C32C81652F41D1BE7AACC3A0EF09E5"/>
    <w:rsid w:val="0021354F"/>
    <w:pPr>
      <w:spacing w:after="0" w:line="260" w:lineRule="atLeast"/>
    </w:pPr>
    <w:rPr>
      <w:rFonts w:ascii="Source Sans Pro" w:eastAsia="Times New Roman" w:hAnsi="Source Sans Pro" w:cs="Times New Roman"/>
      <w:kern w:val="0"/>
      <w:sz w:val="22"/>
      <w14:ligatures w14:val="none"/>
    </w:rPr>
  </w:style>
  <w:style w:type="paragraph" w:customStyle="1" w:styleId="3350BEAF27EF4E299D37B0C544D502CE">
    <w:name w:val="3350BEAF27EF4E299D37B0C544D502CE"/>
    <w:rsid w:val="0021354F"/>
    <w:pPr>
      <w:spacing w:after="0" w:line="260" w:lineRule="atLeast"/>
    </w:pPr>
    <w:rPr>
      <w:rFonts w:ascii="Source Sans Pro" w:eastAsia="Times New Roman" w:hAnsi="Source Sans Pro" w:cs="Times New Roman"/>
      <w:kern w:val="0"/>
      <w:sz w:val="22"/>
      <w14:ligatures w14:val="none"/>
    </w:rPr>
  </w:style>
  <w:style w:type="paragraph" w:customStyle="1" w:styleId="1D03D5B8027043CEA458781114465E72">
    <w:name w:val="1D03D5B8027043CEA458781114465E72"/>
    <w:rsid w:val="0021354F"/>
    <w:pPr>
      <w:spacing w:after="0" w:line="260" w:lineRule="atLeast"/>
    </w:pPr>
    <w:rPr>
      <w:rFonts w:ascii="Source Sans Pro" w:eastAsia="Times New Roman" w:hAnsi="Source Sans Pro" w:cs="Times New Roman"/>
      <w:kern w:val="0"/>
      <w:sz w:val="22"/>
      <w14:ligatures w14:val="none"/>
    </w:rPr>
  </w:style>
  <w:style w:type="paragraph" w:customStyle="1" w:styleId="5C1A83F8F76F448D9255672EA5FE9923">
    <w:name w:val="5C1A83F8F76F448D9255672EA5FE9923"/>
    <w:rsid w:val="0021354F"/>
    <w:pPr>
      <w:spacing w:after="0" w:line="260" w:lineRule="atLeast"/>
    </w:pPr>
    <w:rPr>
      <w:rFonts w:ascii="Source Sans Pro" w:eastAsia="Times New Roman" w:hAnsi="Source Sans Pro" w:cs="Times New Roman"/>
      <w:kern w:val="0"/>
      <w:sz w:val="22"/>
      <w14:ligatures w14:val="none"/>
    </w:rPr>
  </w:style>
  <w:style w:type="paragraph" w:customStyle="1" w:styleId="503301F55AC14D11992CC52C144D82C6">
    <w:name w:val="503301F55AC14D11992CC52C144D82C6"/>
    <w:rsid w:val="0021354F"/>
    <w:pPr>
      <w:spacing w:after="0" w:line="260" w:lineRule="atLeast"/>
    </w:pPr>
    <w:rPr>
      <w:rFonts w:ascii="Source Sans Pro" w:eastAsia="Times New Roman" w:hAnsi="Source Sans Pro" w:cs="Times New Roman"/>
      <w:kern w:val="0"/>
      <w:sz w:val="22"/>
      <w14:ligatures w14:val="none"/>
    </w:rPr>
  </w:style>
  <w:style w:type="paragraph" w:customStyle="1" w:styleId="A9D06BC3176A443A990BBB1AD63C1628">
    <w:name w:val="A9D06BC3176A443A990BBB1AD63C1628"/>
    <w:rsid w:val="0021354F"/>
    <w:pPr>
      <w:spacing w:after="0" w:line="260" w:lineRule="atLeast"/>
    </w:pPr>
    <w:rPr>
      <w:rFonts w:ascii="Source Sans Pro" w:eastAsia="Times New Roman" w:hAnsi="Source Sans Pro" w:cs="Times New Roman"/>
      <w:kern w:val="0"/>
      <w:sz w:val="22"/>
      <w14:ligatures w14:val="none"/>
    </w:rPr>
  </w:style>
  <w:style w:type="paragraph" w:customStyle="1" w:styleId="F2BFDD069B974E4E9D4F14F41086A560">
    <w:name w:val="F2BFDD069B974E4E9D4F14F41086A560"/>
    <w:rsid w:val="0021354F"/>
    <w:pPr>
      <w:spacing w:after="0" w:line="260" w:lineRule="atLeast"/>
    </w:pPr>
    <w:rPr>
      <w:rFonts w:ascii="Source Sans Pro" w:eastAsia="Times New Roman" w:hAnsi="Source Sans Pro" w:cs="Times New Roman"/>
      <w:kern w:val="0"/>
      <w:sz w:val="22"/>
      <w14:ligatures w14:val="none"/>
    </w:rPr>
  </w:style>
  <w:style w:type="paragraph" w:customStyle="1" w:styleId="D78EAFB4243F4EE785A5A7334F7343C1">
    <w:name w:val="D78EAFB4243F4EE785A5A7334F7343C1"/>
    <w:rsid w:val="0021354F"/>
    <w:pPr>
      <w:spacing w:after="0" w:line="260" w:lineRule="atLeast"/>
    </w:pPr>
    <w:rPr>
      <w:rFonts w:ascii="Source Sans Pro" w:eastAsia="Times New Roman" w:hAnsi="Source Sans Pro" w:cs="Times New Roman"/>
      <w:kern w:val="0"/>
      <w:sz w:val="22"/>
      <w14:ligatures w14:val="none"/>
    </w:rPr>
  </w:style>
  <w:style w:type="paragraph" w:customStyle="1" w:styleId="40B54849B1CF4AD79A94DBB361CA8F81">
    <w:name w:val="40B54849B1CF4AD79A94DBB361CA8F81"/>
    <w:rsid w:val="0021354F"/>
    <w:pPr>
      <w:spacing w:after="0" w:line="260" w:lineRule="atLeast"/>
    </w:pPr>
    <w:rPr>
      <w:rFonts w:ascii="Source Sans Pro" w:eastAsia="Times New Roman" w:hAnsi="Source Sans Pro" w:cs="Times New Roman"/>
      <w:kern w:val="0"/>
      <w:sz w:val="22"/>
      <w14:ligatures w14:val="none"/>
    </w:rPr>
  </w:style>
  <w:style w:type="paragraph" w:customStyle="1" w:styleId="50AFB4F42058465EB31A63545EE8F659">
    <w:name w:val="50AFB4F42058465EB31A63545EE8F659"/>
    <w:rsid w:val="0021354F"/>
    <w:pPr>
      <w:spacing w:after="0" w:line="260" w:lineRule="atLeast"/>
    </w:pPr>
    <w:rPr>
      <w:rFonts w:ascii="Source Sans Pro" w:eastAsia="Times New Roman" w:hAnsi="Source Sans Pro" w:cs="Times New Roman"/>
      <w:kern w:val="0"/>
      <w:sz w:val="22"/>
      <w14:ligatures w14:val="none"/>
    </w:rPr>
  </w:style>
  <w:style w:type="paragraph" w:customStyle="1" w:styleId="72D741CDC4364BAFA7F97CC7A22ABB07">
    <w:name w:val="72D741CDC4364BAFA7F97CC7A22ABB07"/>
    <w:rsid w:val="0021354F"/>
    <w:pPr>
      <w:spacing w:after="0" w:line="260" w:lineRule="atLeast"/>
    </w:pPr>
    <w:rPr>
      <w:rFonts w:ascii="Source Sans Pro" w:eastAsia="Times New Roman" w:hAnsi="Source Sans Pro" w:cs="Times New Roman"/>
      <w:kern w:val="0"/>
      <w:sz w:val="22"/>
      <w14:ligatures w14:val="none"/>
    </w:rPr>
  </w:style>
  <w:style w:type="paragraph" w:customStyle="1" w:styleId="F2FEF469653D4562950D445CD0D40128">
    <w:name w:val="F2FEF469653D4562950D445CD0D40128"/>
    <w:rsid w:val="0021354F"/>
    <w:pPr>
      <w:spacing w:after="0" w:line="260" w:lineRule="atLeast"/>
    </w:pPr>
    <w:rPr>
      <w:rFonts w:ascii="Source Sans Pro" w:eastAsia="Times New Roman" w:hAnsi="Source Sans Pro" w:cs="Times New Roman"/>
      <w:kern w:val="0"/>
      <w:sz w:val="22"/>
      <w14:ligatures w14:val="none"/>
    </w:rPr>
  </w:style>
  <w:style w:type="paragraph" w:customStyle="1" w:styleId="83406E723D5245F7BCE8A43090B09032">
    <w:name w:val="83406E723D5245F7BCE8A43090B09032"/>
    <w:rsid w:val="0021354F"/>
    <w:pPr>
      <w:spacing w:after="0" w:line="260" w:lineRule="atLeast"/>
    </w:pPr>
    <w:rPr>
      <w:rFonts w:ascii="Source Sans Pro" w:eastAsia="Times New Roman" w:hAnsi="Source Sans Pro" w:cs="Times New Roman"/>
      <w:kern w:val="0"/>
      <w:sz w:val="22"/>
      <w14:ligatures w14:val="none"/>
    </w:rPr>
  </w:style>
  <w:style w:type="paragraph" w:customStyle="1" w:styleId="1AE4F69DCE0C40768F821C49486F42F8">
    <w:name w:val="1AE4F69DCE0C40768F821C49486F42F8"/>
    <w:rsid w:val="0021354F"/>
    <w:pPr>
      <w:spacing w:after="0" w:line="260" w:lineRule="atLeast"/>
    </w:pPr>
    <w:rPr>
      <w:rFonts w:ascii="Source Sans Pro" w:eastAsia="Times New Roman" w:hAnsi="Source Sans Pro" w:cs="Times New Roman"/>
      <w:kern w:val="0"/>
      <w:sz w:val="22"/>
      <w14:ligatures w14:val="none"/>
    </w:rPr>
  </w:style>
  <w:style w:type="paragraph" w:customStyle="1" w:styleId="AD79A185C2854C2780C8F025D8D1E685">
    <w:name w:val="AD79A185C2854C2780C8F025D8D1E685"/>
    <w:rsid w:val="0021354F"/>
    <w:pPr>
      <w:spacing w:after="0" w:line="260" w:lineRule="atLeast"/>
    </w:pPr>
    <w:rPr>
      <w:rFonts w:ascii="Source Sans Pro" w:eastAsia="Times New Roman" w:hAnsi="Source Sans Pro" w:cs="Times New Roman"/>
      <w:kern w:val="0"/>
      <w:sz w:val="22"/>
      <w14:ligatures w14:val="none"/>
    </w:rPr>
  </w:style>
  <w:style w:type="paragraph" w:customStyle="1" w:styleId="2C6544720E7D40E9A22E62B528F4703A">
    <w:name w:val="2C6544720E7D40E9A22E62B528F4703A"/>
    <w:rsid w:val="0021354F"/>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21354F"/>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21354F"/>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21354F"/>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21354F"/>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21354F"/>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21354F"/>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21354F"/>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21354F"/>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21354F"/>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1">
    <w:name w:val="9A35000941E74C1C9CBBFC9227B35A791"/>
    <w:rsid w:val="0021354F"/>
    <w:pPr>
      <w:spacing w:after="0" w:line="260" w:lineRule="atLeast"/>
    </w:pPr>
    <w:rPr>
      <w:rFonts w:ascii="Source Sans Pro" w:eastAsia="Times New Roman" w:hAnsi="Source Sans Pro" w:cs="Times New Roman"/>
      <w:kern w:val="0"/>
      <w:sz w:val="22"/>
      <w14:ligatures w14:val="none"/>
    </w:rPr>
  </w:style>
  <w:style w:type="paragraph" w:customStyle="1" w:styleId="25F65C983F604DFEA57EEC0DAA1696D91">
    <w:name w:val="25F65C983F604DFEA57EEC0DAA1696D91"/>
    <w:rsid w:val="0021354F"/>
    <w:pPr>
      <w:spacing w:after="0" w:line="260" w:lineRule="atLeast"/>
    </w:pPr>
    <w:rPr>
      <w:rFonts w:ascii="Source Sans Pro" w:eastAsia="Times New Roman" w:hAnsi="Source Sans Pro" w:cs="Times New Roman"/>
      <w:kern w:val="0"/>
      <w:sz w:val="22"/>
      <w14:ligatures w14:val="none"/>
    </w:rPr>
  </w:style>
  <w:style w:type="paragraph" w:customStyle="1" w:styleId="FB95B4B4B5524D98B0A451FBCB3E93121">
    <w:name w:val="FB95B4B4B5524D98B0A451FBCB3E93121"/>
    <w:rsid w:val="0021354F"/>
    <w:pPr>
      <w:spacing w:after="0" w:line="260" w:lineRule="atLeast"/>
    </w:pPr>
    <w:rPr>
      <w:rFonts w:ascii="Source Sans Pro" w:eastAsia="Times New Roman" w:hAnsi="Source Sans Pro" w:cs="Times New Roman"/>
      <w:kern w:val="0"/>
      <w:sz w:val="22"/>
      <w14:ligatures w14:val="none"/>
    </w:rPr>
  </w:style>
  <w:style w:type="paragraph" w:customStyle="1" w:styleId="450A6D66D48B41129C7C9B1473B4A1031">
    <w:name w:val="450A6D66D48B41129C7C9B1473B4A1031"/>
    <w:rsid w:val="0021354F"/>
    <w:pPr>
      <w:spacing w:after="0" w:line="260" w:lineRule="atLeast"/>
    </w:pPr>
    <w:rPr>
      <w:rFonts w:ascii="Source Sans Pro" w:eastAsia="Times New Roman" w:hAnsi="Source Sans Pro" w:cs="Times New Roman"/>
      <w:kern w:val="0"/>
      <w:sz w:val="22"/>
      <w14:ligatures w14:val="none"/>
    </w:rPr>
  </w:style>
  <w:style w:type="paragraph" w:customStyle="1" w:styleId="4DC7C59DD6A74496A8549329723005901">
    <w:name w:val="4DC7C59DD6A74496A8549329723005901"/>
    <w:rsid w:val="0021354F"/>
    <w:pPr>
      <w:spacing w:after="0" w:line="260" w:lineRule="atLeast"/>
    </w:pPr>
    <w:rPr>
      <w:rFonts w:ascii="Source Sans Pro" w:eastAsia="Times New Roman" w:hAnsi="Source Sans Pro" w:cs="Times New Roman"/>
      <w:kern w:val="0"/>
      <w:sz w:val="22"/>
      <w14:ligatures w14:val="none"/>
    </w:rPr>
  </w:style>
  <w:style w:type="paragraph" w:customStyle="1" w:styleId="4DE671D56B174F2FBDF77414DE59CFF71">
    <w:name w:val="4DE671D56B174F2FBDF77414DE59CFF71"/>
    <w:rsid w:val="0021354F"/>
    <w:pPr>
      <w:spacing w:after="0" w:line="260" w:lineRule="atLeast"/>
    </w:pPr>
    <w:rPr>
      <w:rFonts w:ascii="Source Sans Pro" w:eastAsia="Times New Roman" w:hAnsi="Source Sans Pro" w:cs="Times New Roman"/>
      <w:kern w:val="0"/>
      <w:sz w:val="22"/>
      <w14:ligatures w14:val="none"/>
    </w:rPr>
  </w:style>
  <w:style w:type="paragraph" w:customStyle="1" w:styleId="633C1AD630644C86BAF799B3A9016E7A1">
    <w:name w:val="633C1AD630644C86BAF799B3A9016E7A1"/>
    <w:rsid w:val="0021354F"/>
    <w:pPr>
      <w:spacing w:after="0" w:line="260" w:lineRule="atLeast"/>
    </w:pPr>
    <w:rPr>
      <w:rFonts w:ascii="Source Sans Pro" w:eastAsia="Times New Roman" w:hAnsi="Source Sans Pro" w:cs="Times New Roman"/>
      <w:kern w:val="0"/>
      <w:sz w:val="22"/>
      <w14:ligatures w14:val="none"/>
    </w:rPr>
  </w:style>
  <w:style w:type="paragraph" w:customStyle="1" w:styleId="BBBB5751E5224075B80B688BE1674A441">
    <w:name w:val="BBBB5751E5224075B80B688BE1674A441"/>
    <w:rsid w:val="0021354F"/>
    <w:pPr>
      <w:spacing w:after="0" w:line="260" w:lineRule="atLeast"/>
    </w:pPr>
    <w:rPr>
      <w:rFonts w:ascii="Source Sans Pro" w:eastAsia="Times New Roman" w:hAnsi="Source Sans Pro" w:cs="Times New Roman"/>
      <w:kern w:val="0"/>
      <w:sz w:val="22"/>
      <w14:ligatures w14:val="none"/>
    </w:rPr>
  </w:style>
  <w:style w:type="paragraph" w:customStyle="1" w:styleId="81DF6B36510F410BA3C518DD1F620A311">
    <w:name w:val="81DF6B36510F410BA3C518DD1F620A311"/>
    <w:rsid w:val="0021354F"/>
    <w:pPr>
      <w:spacing w:after="0" w:line="260" w:lineRule="atLeast"/>
    </w:pPr>
    <w:rPr>
      <w:rFonts w:ascii="Source Sans Pro" w:eastAsia="Times New Roman" w:hAnsi="Source Sans Pro" w:cs="Times New Roman"/>
      <w:kern w:val="0"/>
      <w:sz w:val="22"/>
      <w14:ligatures w14:val="none"/>
    </w:rPr>
  </w:style>
  <w:style w:type="paragraph" w:customStyle="1" w:styleId="CEA9D15D620345349CDC2C91DEA139E11">
    <w:name w:val="CEA9D15D620345349CDC2C91DEA139E11"/>
    <w:rsid w:val="0021354F"/>
    <w:pPr>
      <w:spacing w:after="0" w:line="260" w:lineRule="atLeast"/>
    </w:pPr>
    <w:rPr>
      <w:rFonts w:ascii="Source Sans Pro" w:eastAsia="Times New Roman" w:hAnsi="Source Sans Pro" w:cs="Times New Roman"/>
      <w:kern w:val="0"/>
      <w:sz w:val="22"/>
      <w14:ligatures w14:val="none"/>
    </w:rPr>
  </w:style>
  <w:style w:type="paragraph" w:customStyle="1" w:styleId="0C3A3070570343DA8876E6F58DD649391">
    <w:name w:val="0C3A3070570343DA8876E6F58DD649391"/>
    <w:rsid w:val="0021354F"/>
    <w:pPr>
      <w:spacing w:after="0" w:line="260" w:lineRule="atLeast"/>
    </w:pPr>
    <w:rPr>
      <w:rFonts w:ascii="Source Sans Pro" w:eastAsia="Times New Roman" w:hAnsi="Source Sans Pro" w:cs="Times New Roman"/>
      <w:kern w:val="0"/>
      <w:sz w:val="22"/>
      <w14:ligatures w14:val="none"/>
    </w:rPr>
  </w:style>
  <w:style w:type="paragraph" w:customStyle="1" w:styleId="21AA01031AE940FA9D1F5301C685F7F61">
    <w:name w:val="21AA01031AE940FA9D1F5301C685F7F61"/>
    <w:rsid w:val="0021354F"/>
    <w:pPr>
      <w:spacing w:after="0" w:line="260" w:lineRule="atLeast"/>
    </w:pPr>
    <w:rPr>
      <w:rFonts w:ascii="Source Sans Pro" w:eastAsia="Times New Roman" w:hAnsi="Source Sans Pro" w:cs="Times New Roman"/>
      <w:kern w:val="0"/>
      <w:sz w:val="22"/>
      <w14:ligatures w14:val="none"/>
    </w:rPr>
  </w:style>
  <w:style w:type="paragraph" w:customStyle="1" w:styleId="36A4F27221CD494282FEF10C7BBD1E131">
    <w:name w:val="36A4F27221CD494282FEF10C7BBD1E131"/>
    <w:rsid w:val="0021354F"/>
    <w:pPr>
      <w:spacing w:after="0" w:line="260" w:lineRule="atLeast"/>
    </w:pPr>
    <w:rPr>
      <w:rFonts w:ascii="Source Sans Pro" w:eastAsia="Times New Roman" w:hAnsi="Source Sans Pro" w:cs="Times New Roman"/>
      <w:kern w:val="0"/>
      <w:sz w:val="22"/>
      <w14:ligatures w14:val="none"/>
    </w:rPr>
  </w:style>
  <w:style w:type="paragraph" w:customStyle="1" w:styleId="4A5F40E82A3D4CEA8AB7181D215E4C4E1">
    <w:name w:val="4A5F40E82A3D4CEA8AB7181D215E4C4E1"/>
    <w:rsid w:val="0021354F"/>
    <w:pPr>
      <w:spacing w:after="0" w:line="260" w:lineRule="atLeast"/>
    </w:pPr>
    <w:rPr>
      <w:rFonts w:ascii="Source Sans Pro" w:eastAsia="Times New Roman" w:hAnsi="Source Sans Pro" w:cs="Times New Roman"/>
      <w:kern w:val="0"/>
      <w:sz w:val="22"/>
      <w14:ligatures w14:val="none"/>
    </w:rPr>
  </w:style>
  <w:style w:type="paragraph" w:customStyle="1" w:styleId="DE07EF4657604CA6B8914D8F84D1DB851">
    <w:name w:val="DE07EF4657604CA6B8914D8F84D1DB851"/>
    <w:rsid w:val="0021354F"/>
    <w:pPr>
      <w:spacing w:after="0" w:line="260" w:lineRule="atLeast"/>
    </w:pPr>
    <w:rPr>
      <w:rFonts w:ascii="Source Sans Pro" w:eastAsia="Times New Roman" w:hAnsi="Source Sans Pro" w:cs="Times New Roman"/>
      <w:kern w:val="0"/>
      <w:sz w:val="22"/>
      <w14:ligatures w14:val="none"/>
    </w:rPr>
  </w:style>
  <w:style w:type="paragraph" w:customStyle="1" w:styleId="B55CC2DEFCAC4014B0E86395858106191">
    <w:name w:val="B55CC2DEFCAC4014B0E86395858106191"/>
    <w:rsid w:val="0021354F"/>
    <w:pPr>
      <w:spacing w:after="0" w:line="260" w:lineRule="atLeast"/>
    </w:pPr>
    <w:rPr>
      <w:rFonts w:ascii="Source Sans Pro" w:eastAsia="Times New Roman" w:hAnsi="Source Sans Pro" w:cs="Times New Roman"/>
      <w:kern w:val="0"/>
      <w:sz w:val="22"/>
      <w14:ligatures w14:val="none"/>
    </w:rPr>
  </w:style>
  <w:style w:type="paragraph" w:customStyle="1" w:styleId="14B36DA5925843AF829ACDF846BB5F741">
    <w:name w:val="14B36DA5925843AF829ACDF846BB5F741"/>
    <w:rsid w:val="0021354F"/>
    <w:pPr>
      <w:spacing w:after="0" w:line="260" w:lineRule="atLeast"/>
    </w:pPr>
    <w:rPr>
      <w:rFonts w:ascii="Source Sans Pro" w:eastAsia="Times New Roman" w:hAnsi="Source Sans Pro" w:cs="Times New Roman"/>
      <w:kern w:val="0"/>
      <w:sz w:val="22"/>
      <w14:ligatures w14:val="none"/>
    </w:rPr>
  </w:style>
  <w:style w:type="paragraph" w:customStyle="1" w:styleId="CA5DF12406B34DA0BD1AB3405C06FC601">
    <w:name w:val="CA5DF12406B34DA0BD1AB3405C06FC601"/>
    <w:rsid w:val="0021354F"/>
    <w:pPr>
      <w:spacing w:after="0" w:line="260" w:lineRule="atLeast"/>
    </w:pPr>
    <w:rPr>
      <w:rFonts w:ascii="Source Sans Pro" w:eastAsia="Times New Roman" w:hAnsi="Source Sans Pro" w:cs="Times New Roman"/>
      <w:kern w:val="0"/>
      <w:sz w:val="22"/>
      <w14:ligatures w14:val="none"/>
    </w:rPr>
  </w:style>
  <w:style w:type="paragraph" w:customStyle="1" w:styleId="B5E14DED080F4785AC24B42A265D45A81">
    <w:name w:val="B5E14DED080F4785AC24B42A265D45A81"/>
    <w:rsid w:val="0021354F"/>
    <w:pPr>
      <w:spacing w:after="0" w:line="260" w:lineRule="atLeast"/>
    </w:pPr>
    <w:rPr>
      <w:rFonts w:ascii="Source Sans Pro" w:eastAsia="Times New Roman" w:hAnsi="Source Sans Pro" w:cs="Times New Roman"/>
      <w:kern w:val="0"/>
      <w:sz w:val="22"/>
      <w14:ligatures w14:val="none"/>
    </w:rPr>
  </w:style>
  <w:style w:type="paragraph" w:customStyle="1" w:styleId="45B7A45D440A4A1CBD48C519E15998791">
    <w:name w:val="45B7A45D440A4A1CBD48C519E15998791"/>
    <w:rsid w:val="0021354F"/>
    <w:pPr>
      <w:spacing w:after="0" w:line="260" w:lineRule="atLeast"/>
    </w:pPr>
    <w:rPr>
      <w:rFonts w:ascii="Source Sans Pro" w:eastAsia="Times New Roman" w:hAnsi="Source Sans Pro" w:cs="Times New Roman"/>
      <w:kern w:val="0"/>
      <w:sz w:val="22"/>
      <w14:ligatures w14:val="none"/>
    </w:rPr>
  </w:style>
  <w:style w:type="paragraph" w:customStyle="1" w:styleId="90ED40D19CE64D4498D0FB57B9B3AFD91">
    <w:name w:val="90ED40D19CE64D4498D0FB57B9B3AFD91"/>
    <w:rsid w:val="0021354F"/>
    <w:pPr>
      <w:spacing w:after="0" w:line="260" w:lineRule="atLeast"/>
    </w:pPr>
    <w:rPr>
      <w:rFonts w:ascii="Source Sans Pro" w:eastAsia="Times New Roman" w:hAnsi="Source Sans Pro" w:cs="Times New Roman"/>
      <w:kern w:val="0"/>
      <w:sz w:val="22"/>
      <w14:ligatures w14:val="none"/>
    </w:rPr>
  </w:style>
  <w:style w:type="paragraph" w:customStyle="1" w:styleId="B5D3B6F8D1E840179F4473ADFA0AC8031">
    <w:name w:val="B5D3B6F8D1E840179F4473ADFA0AC8031"/>
    <w:rsid w:val="0021354F"/>
    <w:pPr>
      <w:spacing w:after="0" w:line="260" w:lineRule="atLeast"/>
    </w:pPr>
    <w:rPr>
      <w:rFonts w:ascii="Source Sans Pro" w:eastAsia="Times New Roman" w:hAnsi="Source Sans Pro" w:cs="Times New Roman"/>
      <w:kern w:val="0"/>
      <w:sz w:val="22"/>
      <w14:ligatures w14:val="none"/>
    </w:rPr>
  </w:style>
  <w:style w:type="paragraph" w:customStyle="1" w:styleId="2C785261D7184BA292C437CD2BC9B24B1">
    <w:name w:val="2C785261D7184BA292C437CD2BC9B24B1"/>
    <w:rsid w:val="0021354F"/>
    <w:pPr>
      <w:spacing w:after="0" w:line="260" w:lineRule="atLeast"/>
    </w:pPr>
    <w:rPr>
      <w:rFonts w:ascii="Source Sans Pro" w:eastAsia="Times New Roman" w:hAnsi="Source Sans Pro" w:cs="Times New Roman"/>
      <w:kern w:val="0"/>
      <w:sz w:val="22"/>
      <w14:ligatures w14:val="none"/>
    </w:rPr>
  </w:style>
  <w:style w:type="paragraph" w:customStyle="1" w:styleId="FAC3C08727804918A25A9FD1FFCFC5861">
    <w:name w:val="FAC3C08727804918A25A9FD1FFCFC5861"/>
    <w:rsid w:val="0021354F"/>
    <w:pPr>
      <w:spacing w:after="0" w:line="260" w:lineRule="atLeast"/>
    </w:pPr>
    <w:rPr>
      <w:rFonts w:ascii="Source Sans Pro" w:eastAsia="Times New Roman" w:hAnsi="Source Sans Pro" w:cs="Times New Roman"/>
      <w:kern w:val="0"/>
      <w:sz w:val="22"/>
      <w14:ligatures w14:val="none"/>
    </w:rPr>
  </w:style>
  <w:style w:type="paragraph" w:customStyle="1" w:styleId="EE018A5AADA048A89B8D7056A80D379A1">
    <w:name w:val="EE018A5AADA048A89B8D7056A80D379A1"/>
    <w:rsid w:val="0021354F"/>
    <w:pPr>
      <w:spacing w:after="0" w:line="260" w:lineRule="atLeast"/>
    </w:pPr>
    <w:rPr>
      <w:rFonts w:ascii="Source Sans Pro" w:eastAsia="Times New Roman" w:hAnsi="Source Sans Pro" w:cs="Times New Roman"/>
      <w:kern w:val="0"/>
      <w:sz w:val="22"/>
      <w14:ligatures w14:val="none"/>
    </w:rPr>
  </w:style>
  <w:style w:type="paragraph" w:customStyle="1" w:styleId="079EDE89238F485E9072B436E4CD32731">
    <w:name w:val="079EDE89238F485E9072B436E4CD32731"/>
    <w:rsid w:val="0021354F"/>
    <w:pPr>
      <w:spacing w:after="0" w:line="260" w:lineRule="atLeast"/>
    </w:pPr>
    <w:rPr>
      <w:rFonts w:ascii="Source Sans Pro" w:eastAsia="Times New Roman" w:hAnsi="Source Sans Pro" w:cs="Times New Roman"/>
      <w:kern w:val="0"/>
      <w:sz w:val="22"/>
      <w14:ligatures w14:val="none"/>
    </w:rPr>
  </w:style>
  <w:style w:type="paragraph" w:customStyle="1" w:styleId="2648C9E85B344F2F9BEDDFBEF444C47C1">
    <w:name w:val="2648C9E85B344F2F9BEDDFBEF444C47C1"/>
    <w:rsid w:val="0021354F"/>
    <w:pPr>
      <w:spacing w:after="0" w:line="260" w:lineRule="atLeast"/>
    </w:pPr>
    <w:rPr>
      <w:rFonts w:ascii="Source Sans Pro" w:eastAsia="Times New Roman" w:hAnsi="Source Sans Pro" w:cs="Times New Roman"/>
      <w:kern w:val="0"/>
      <w:sz w:val="22"/>
      <w14:ligatures w14:val="none"/>
    </w:rPr>
  </w:style>
  <w:style w:type="paragraph" w:customStyle="1" w:styleId="BB03DA2A7EB845569EE919032BB134511">
    <w:name w:val="BB03DA2A7EB845569EE919032BB134511"/>
    <w:rsid w:val="0021354F"/>
    <w:pPr>
      <w:spacing w:after="0" w:line="260" w:lineRule="atLeast"/>
    </w:pPr>
    <w:rPr>
      <w:rFonts w:ascii="Source Sans Pro" w:eastAsia="Times New Roman" w:hAnsi="Source Sans Pro" w:cs="Times New Roman"/>
      <w:kern w:val="0"/>
      <w:sz w:val="22"/>
      <w14:ligatures w14:val="none"/>
    </w:rPr>
  </w:style>
  <w:style w:type="paragraph" w:customStyle="1" w:styleId="FF5B2EE088864648BEE5D5B10A99DEA81">
    <w:name w:val="FF5B2EE088864648BEE5D5B10A99DEA81"/>
    <w:rsid w:val="0021354F"/>
    <w:pPr>
      <w:spacing w:after="0" w:line="260" w:lineRule="atLeast"/>
    </w:pPr>
    <w:rPr>
      <w:rFonts w:ascii="Source Sans Pro" w:eastAsia="Times New Roman" w:hAnsi="Source Sans Pro" w:cs="Times New Roman"/>
      <w:kern w:val="0"/>
      <w:sz w:val="22"/>
      <w14:ligatures w14:val="none"/>
    </w:rPr>
  </w:style>
  <w:style w:type="paragraph" w:customStyle="1" w:styleId="F03845BD79A24DD9AD9542EEF799E46E1">
    <w:name w:val="F03845BD79A24DD9AD9542EEF799E46E1"/>
    <w:rsid w:val="0021354F"/>
    <w:pPr>
      <w:spacing w:after="0" w:line="260" w:lineRule="atLeast"/>
    </w:pPr>
    <w:rPr>
      <w:rFonts w:ascii="Source Sans Pro" w:eastAsia="Times New Roman" w:hAnsi="Source Sans Pro" w:cs="Times New Roman"/>
      <w:kern w:val="0"/>
      <w:sz w:val="22"/>
      <w14:ligatures w14:val="none"/>
    </w:rPr>
  </w:style>
  <w:style w:type="paragraph" w:customStyle="1" w:styleId="5311EDD868D847E29FBA2872CCF1A1471">
    <w:name w:val="5311EDD868D847E29FBA2872CCF1A1471"/>
    <w:rsid w:val="0021354F"/>
    <w:pPr>
      <w:spacing w:after="0" w:line="260" w:lineRule="atLeast"/>
    </w:pPr>
    <w:rPr>
      <w:rFonts w:ascii="Source Sans Pro" w:eastAsia="Times New Roman" w:hAnsi="Source Sans Pro" w:cs="Times New Roman"/>
      <w:kern w:val="0"/>
      <w:sz w:val="22"/>
      <w14:ligatures w14:val="none"/>
    </w:rPr>
  </w:style>
  <w:style w:type="paragraph" w:customStyle="1" w:styleId="613F0B55CFD340F890AC1D782BAB9C981">
    <w:name w:val="613F0B55CFD340F890AC1D782BAB9C981"/>
    <w:rsid w:val="0021354F"/>
    <w:pPr>
      <w:spacing w:after="0" w:line="260" w:lineRule="atLeast"/>
    </w:pPr>
    <w:rPr>
      <w:rFonts w:ascii="Source Sans Pro" w:eastAsia="Times New Roman" w:hAnsi="Source Sans Pro" w:cs="Times New Roman"/>
      <w:kern w:val="0"/>
      <w:sz w:val="22"/>
      <w14:ligatures w14:val="none"/>
    </w:rPr>
  </w:style>
  <w:style w:type="paragraph" w:customStyle="1" w:styleId="8926D99A05A246778E0B7229A4280F351">
    <w:name w:val="8926D99A05A246778E0B7229A4280F351"/>
    <w:rsid w:val="0021354F"/>
    <w:pPr>
      <w:spacing w:after="0" w:line="260" w:lineRule="atLeast"/>
    </w:pPr>
    <w:rPr>
      <w:rFonts w:ascii="Source Sans Pro" w:eastAsia="Times New Roman" w:hAnsi="Source Sans Pro" w:cs="Times New Roman"/>
      <w:kern w:val="0"/>
      <w:sz w:val="22"/>
      <w14:ligatures w14:val="none"/>
    </w:rPr>
  </w:style>
  <w:style w:type="paragraph" w:customStyle="1" w:styleId="D011D826DF3649F1918F75A5DDB94EE41">
    <w:name w:val="D011D826DF3649F1918F75A5DDB94EE41"/>
    <w:rsid w:val="0021354F"/>
    <w:pPr>
      <w:spacing w:after="0" w:line="260" w:lineRule="atLeast"/>
    </w:pPr>
    <w:rPr>
      <w:rFonts w:ascii="Source Sans Pro" w:eastAsia="Times New Roman" w:hAnsi="Source Sans Pro" w:cs="Times New Roman"/>
      <w:kern w:val="0"/>
      <w:sz w:val="22"/>
      <w14:ligatures w14:val="none"/>
    </w:rPr>
  </w:style>
  <w:style w:type="paragraph" w:customStyle="1" w:styleId="D4119F4AEC854A3CB39B74BDB85A056C1">
    <w:name w:val="D4119F4AEC854A3CB39B74BDB85A056C1"/>
    <w:rsid w:val="0021354F"/>
    <w:pPr>
      <w:spacing w:after="0" w:line="260" w:lineRule="atLeast"/>
    </w:pPr>
    <w:rPr>
      <w:rFonts w:ascii="Source Sans Pro" w:eastAsia="Times New Roman" w:hAnsi="Source Sans Pro" w:cs="Times New Roman"/>
      <w:kern w:val="0"/>
      <w:sz w:val="22"/>
      <w14:ligatures w14:val="none"/>
    </w:rPr>
  </w:style>
  <w:style w:type="paragraph" w:customStyle="1" w:styleId="5EDE59E0D6704EF292D923C95BA4F1991">
    <w:name w:val="5EDE59E0D6704EF292D923C95BA4F1991"/>
    <w:rsid w:val="0021354F"/>
    <w:pPr>
      <w:spacing w:after="0" w:line="260" w:lineRule="atLeast"/>
    </w:pPr>
    <w:rPr>
      <w:rFonts w:ascii="Source Sans Pro" w:eastAsia="Times New Roman" w:hAnsi="Source Sans Pro" w:cs="Times New Roman"/>
      <w:kern w:val="0"/>
      <w:sz w:val="22"/>
      <w14:ligatures w14:val="none"/>
    </w:rPr>
  </w:style>
  <w:style w:type="paragraph" w:customStyle="1" w:styleId="D76BCFC8FBED4110BE12BBCD4C5D5F2B1">
    <w:name w:val="D76BCFC8FBED4110BE12BBCD4C5D5F2B1"/>
    <w:rsid w:val="0021354F"/>
    <w:pPr>
      <w:spacing w:after="0" w:line="260" w:lineRule="atLeast"/>
    </w:pPr>
    <w:rPr>
      <w:rFonts w:ascii="Source Sans Pro" w:eastAsia="Times New Roman" w:hAnsi="Source Sans Pro" w:cs="Times New Roman"/>
      <w:kern w:val="0"/>
      <w:sz w:val="22"/>
      <w14:ligatures w14:val="none"/>
    </w:rPr>
  </w:style>
  <w:style w:type="paragraph" w:customStyle="1" w:styleId="56D2B7329F4C483E8BD7E96F0C64E7091">
    <w:name w:val="56D2B7329F4C483E8BD7E96F0C64E7091"/>
    <w:rsid w:val="0021354F"/>
    <w:pPr>
      <w:spacing w:after="0" w:line="260" w:lineRule="atLeast"/>
    </w:pPr>
    <w:rPr>
      <w:rFonts w:ascii="Source Sans Pro" w:eastAsia="Times New Roman" w:hAnsi="Source Sans Pro" w:cs="Times New Roman"/>
      <w:kern w:val="0"/>
      <w:sz w:val="22"/>
      <w14:ligatures w14:val="none"/>
    </w:rPr>
  </w:style>
  <w:style w:type="paragraph" w:customStyle="1" w:styleId="E4151FABC6AB4D278C416B29EC48E0DC1">
    <w:name w:val="E4151FABC6AB4D278C416B29EC48E0DC1"/>
    <w:rsid w:val="0021354F"/>
    <w:pPr>
      <w:spacing w:after="0" w:line="260" w:lineRule="atLeast"/>
    </w:pPr>
    <w:rPr>
      <w:rFonts w:ascii="Source Sans Pro" w:eastAsia="Times New Roman" w:hAnsi="Source Sans Pro" w:cs="Times New Roman"/>
      <w:kern w:val="0"/>
      <w:sz w:val="22"/>
      <w14:ligatures w14:val="none"/>
    </w:rPr>
  </w:style>
  <w:style w:type="paragraph" w:customStyle="1" w:styleId="65F0C87B939546AD859669D37985E3C81">
    <w:name w:val="65F0C87B939546AD859669D37985E3C81"/>
    <w:rsid w:val="0021354F"/>
    <w:pPr>
      <w:spacing w:after="0" w:line="260" w:lineRule="atLeast"/>
    </w:pPr>
    <w:rPr>
      <w:rFonts w:ascii="Source Sans Pro" w:eastAsia="Times New Roman" w:hAnsi="Source Sans Pro" w:cs="Times New Roman"/>
      <w:kern w:val="0"/>
      <w:sz w:val="22"/>
      <w14:ligatures w14:val="none"/>
    </w:rPr>
  </w:style>
  <w:style w:type="paragraph" w:customStyle="1" w:styleId="6AC928E8348F479BBB072FB44CE1311D1">
    <w:name w:val="6AC928E8348F479BBB072FB44CE1311D1"/>
    <w:rsid w:val="0021354F"/>
    <w:pPr>
      <w:spacing w:after="0" w:line="260" w:lineRule="atLeast"/>
    </w:pPr>
    <w:rPr>
      <w:rFonts w:ascii="Source Sans Pro" w:eastAsia="Times New Roman" w:hAnsi="Source Sans Pro" w:cs="Times New Roman"/>
      <w:kern w:val="0"/>
      <w:sz w:val="22"/>
      <w14:ligatures w14:val="none"/>
    </w:rPr>
  </w:style>
  <w:style w:type="paragraph" w:customStyle="1" w:styleId="D7F086CDFCE14B60A039E467A042736B1">
    <w:name w:val="D7F086CDFCE14B60A039E467A042736B1"/>
    <w:rsid w:val="0021354F"/>
    <w:pPr>
      <w:spacing w:after="0" w:line="260" w:lineRule="atLeast"/>
    </w:pPr>
    <w:rPr>
      <w:rFonts w:ascii="Source Sans Pro" w:eastAsia="Times New Roman" w:hAnsi="Source Sans Pro" w:cs="Times New Roman"/>
      <w:kern w:val="0"/>
      <w:sz w:val="22"/>
      <w14:ligatures w14:val="none"/>
    </w:rPr>
  </w:style>
  <w:style w:type="paragraph" w:customStyle="1" w:styleId="FBA5887440874B92989DD1A4F9BE31231">
    <w:name w:val="FBA5887440874B92989DD1A4F9BE31231"/>
    <w:rsid w:val="0021354F"/>
    <w:pPr>
      <w:spacing w:after="0" w:line="260" w:lineRule="atLeast"/>
    </w:pPr>
    <w:rPr>
      <w:rFonts w:ascii="Source Sans Pro" w:eastAsia="Times New Roman" w:hAnsi="Source Sans Pro" w:cs="Times New Roman"/>
      <w:kern w:val="0"/>
      <w:sz w:val="22"/>
      <w14:ligatures w14:val="none"/>
    </w:rPr>
  </w:style>
  <w:style w:type="paragraph" w:customStyle="1" w:styleId="4C1E893A118F4B81ACAEFCF88064C9F71">
    <w:name w:val="4C1E893A118F4B81ACAEFCF88064C9F71"/>
    <w:rsid w:val="0021354F"/>
    <w:pPr>
      <w:spacing w:after="0" w:line="260" w:lineRule="atLeast"/>
    </w:pPr>
    <w:rPr>
      <w:rFonts w:ascii="Source Sans Pro" w:eastAsia="Times New Roman" w:hAnsi="Source Sans Pro" w:cs="Times New Roman"/>
      <w:kern w:val="0"/>
      <w:sz w:val="22"/>
      <w14:ligatures w14:val="none"/>
    </w:rPr>
  </w:style>
  <w:style w:type="paragraph" w:customStyle="1" w:styleId="2F0E0E475B1B4507B0486BE79632682F1">
    <w:name w:val="2F0E0E475B1B4507B0486BE79632682F1"/>
    <w:rsid w:val="0021354F"/>
    <w:pPr>
      <w:spacing w:after="0" w:line="260" w:lineRule="atLeast"/>
    </w:pPr>
    <w:rPr>
      <w:rFonts w:ascii="Source Sans Pro" w:eastAsia="Times New Roman" w:hAnsi="Source Sans Pro" w:cs="Times New Roman"/>
      <w:kern w:val="0"/>
      <w:sz w:val="22"/>
      <w14:ligatures w14:val="none"/>
    </w:rPr>
  </w:style>
  <w:style w:type="paragraph" w:customStyle="1" w:styleId="02BA1FCF13D845C59ED687543B90B8B81">
    <w:name w:val="02BA1FCF13D845C59ED687543B90B8B81"/>
    <w:rsid w:val="0021354F"/>
    <w:pPr>
      <w:spacing w:after="0" w:line="260" w:lineRule="atLeast"/>
    </w:pPr>
    <w:rPr>
      <w:rFonts w:ascii="Source Sans Pro" w:eastAsia="Times New Roman" w:hAnsi="Source Sans Pro" w:cs="Times New Roman"/>
      <w:kern w:val="0"/>
      <w:sz w:val="22"/>
      <w14:ligatures w14:val="none"/>
    </w:rPr>
  </w:style>
  <w:style w:type="paragraph" w:customStyle="1" w:styleId="F4BC1C5E5B30418AA569BE319BC110BB1">
    <w:name w:val="F4BC1C5E5B30418AA569BE319BC110BB1"/>
    <w:rsid w:val="0021354F"/>
    <w:pPr>
      <w:spacing w:after="0" w:line="260" w:lineRule="atLeast"/>
    </w:pPr>
    <w:rPr>
      <w:rFonts w:ascii="Source Sans Pro" w:eastAsia="Times New Roman" w:hAnsi="Source Sans Pro" w:cs="Times New Roman"/>
      <w:kern w:val="0"/>
      <w:sz w:val="22"/>
      <w14:ligatures w14:val="none"/>
    </w:rPr>
  </w:style>
  <w:style w:type="paragraph" w:customStyle="1" w:styleId="1F31511BFD9A47B08FCE38F91CE09ABF1">
    <w:name w:val="1F31511BFD9A47B08FCE38F91CE09ABF1"/>
    <w:rsid w:val="0021354F"/>
    <w:pPr>
      <w:spacing w:after="0" w:line="260" w:lineRule="atLeast"/>
    </w:pPr>
    <w:rPr>
      <w:rFonts w:ascii="Source Sans Pro" w:eastAsia="Times New Roman" w:hAnsi="Source Sans Pro" w:cs="Times New Roman"/>
      <w:kern w:val="0"/>
      <w:sz w:val="22"/>
      <w14:ligatures w14:val="none"/>
    </w:rPr>
  </w:style>
  <w:style w:type="paragraph" w:customStyle="1" w:styleId="E81DC9E55007470F8D4F954714FE336C1">
    <w:name w:val="E81DC9E55007470F8D4F954714FE336C1"/>
    <w:rsid w:val="0021354F"/>
    <w:pPr>
      <w:spacing w:after="0" w:line="260" w:lineRule="atLeast"/>
    </w:pPr>
    <w:rPr>
      <w:rFonts w:ascii="Source Sans Pro" w:eastAsia="Times New Roman" w:hAnsi="Source Sans Pro" w:cs="Times New Roman"/>
      <w:kern w:val="0"/>
      <w:sz w:val="22"/>
      <w14:ligatures w14:val="none"/>
    </w:rPr>
  </w:style>
  <w:style w:type="paragraph" w:customStyle="1" w:styleId="80071D291958424D8BF927C5CAFFCD3E1">
    <w:name w:val="80071D291958424D8BF927C5CAFFCD3E1"/>
    <w:rsid w:val="0021354F"/>
    <w:pPr>
      <w:spacing w:after="0" w:line="260" w:lineRule="atLeast"/>
    </w:pPr>
    <w:rPr>
      <w:rFonts w:ascii="Source Sans Pro" w:eastAsia="Times New Roman" w:hAnsi="Source Sans Pro" w:cs="Times New Roman"/>
      <w:kern w:val="0"/>
      <w:sz w:val="22"/>
      <w14:ligatures w14:val="none"/>
    </w:rPr>
  </w:style>
  <w:style w:type="paragraph" w:customStyle="1" w:styleId="57A5B09DAF374792835FA3E365C9A7AA1">
    <w:name w:val="57A5B09DAF374792835FA3E365C9A7AA1"/>
    <w:rsid w:val="0021354F"/>
    <w:pPr>
      <w:spacing w:after="0" w:line="260" w:lineRule="atLeast"/>
    </w:pPr>
    <w:rPr>
      <w:rFonts w:ascii="Source Sans Pro" w:eastAsia="Times New Roman" w:hAnsi="Source Sans Pro" w:cs="Times New Roman"/>
      <w:kern w:val="0"/>
      <w:sz w:val="22"/>
      <w14:ligatures w14:val="none"/>
    </w:rPr>
  </w:style>
  <w:style w:type="paragraph" w:customStyle="1" w:styleId="4DB8D912FC8C4B52A080B518237622641">
    <w:name w:val="4DB8D912FC8C4B52A080B518237622641"/>
    <w:rsid w:val="0021354F"/>
    <w:pPr>
      <w:spacing w:after="0" w:line="260" w:lineRule="atLeast"/>
    </w:pPr>
    <w:rPr>
      <w:rFonts w:ascii="Source Sans Pro" w:eastAsia="Times New Roman" w:hAnsi="Source Sans Pro" w:cs="Times New Roman"/>
      <w:kern w:val="0"/>
      <w:sz w:val="22"/>
      <w14:ligatures w14:val="none"/>
    </w:rPr>
  </w:style>
  <w:style w:type="paragraph" w:customStyle="1" w:styleId="5742EE1093DE4246B111DD985B0DAA641">
    <w:name w:val="5742EE1093DE4246B111DD985B0DAA641"/>
    <w:rsid w:val="0021354F"/>
    <w:pPr>
      <w:spacing w:after="0" w:line="260" w:lineRule="atLeast"/>
    </w:pPr>
    <w:rPr>
      <w:rFonts w:ascii="Source Sans Pro" w:eastAsia="Times New Roman" w:hAnsi="Source Sans Pro" w:cs="Times New Roman"/>
      <w:kern w:val="0"/>
      <w:sz w:val="22"/>
      <w14:ligatures w14:val="none"/>
    </w:rPr>
  </w:style>
  <w:style w:type="paragraph" w:customStyle="1" w:styleId="304C932E913C4EEAA30D9C5F8E507AAE1">
    <w:name w:val="304C932E913C4EEAA30D9C5F8E507AAE1"/>
    <w:rsid w:val="0021354F"/>
    <w:pPr>
      <w:spacing w:after="0" w:line="260" w:lineRule="atLeast"/>
    </w:pPr>
    <w:rPr>
      <w:rFonts w:ascii="Source Sans Pro" w:eastAsia="Times New Roman" w:hAnsi="Source Sans Pro" w:cs="Times New Roman"/>
      <w:kern w:val="0"/>
      <w:sz w:val="22"/>
      <w14:ligatures w14:val="none"/>
    </w:rPr>
  </w:style>
  <w:style w:type="paragraph" w:customStyle="1" w:styleId="A473B94661224F89BB87E21BF90A9B771">
    <w:name w:val="A473B94661224F89BB87E21BF90A9B771"/>
    <w:rsid w:val="0021354F"/>
    <w:pPr>
      <w:spacing w:after="0" w:line="260" w:lineRule="atLeast"/>
    </w:pPr>
    <w:rPr>
      <w:rFonts w:ascii="Source Sans Pro" w:eastAsia="Times New Roman" w:hAnsi="Source Sans Pro" w:cs="Times New Roman"/>
      <w:kern w:val="0"/>
      <w:sz w:val="22"/>
      <w14:ligatures w14:val="none"/>
    </w:rPr>
  </w:style>
  <w:style w:type="paragraph" w:customStyle="1" w:styleId="6BEC3CCDC1E3461BB178A2D39DF401C11">
    <w:name w:val="6BEC3CCDC1E3461BB178A2D39DF401C11"/>
    <w:rsid w:val="0021354F"/>
    <w:pPr>
      <w:spacing w:after="0" w:line="260" w:lineRule="atLeast"/>
    </w:pPr>
    <w:rPr>
      <w:rFonts w:ascii="Source Sans Pro" w:eastAsia="Times New Roman" w:hAnsi="Source Sans Pro" w:cs="Times New Roman"/>
      <w:kern w:val="0"/>
      <w:sz w:val="22"/>
      <w14:ligatures w14:val="none"/>
    </w:rPr>
  </w:style>
  <w:style w:type="paragraph" w:customStyle="1" w:styleId="A02E2EB70A274133B336DDFEFDEB38341">
    <w:name w:val="A02E2EB70A274133B336DDFEFDEB38341"/>
    <w:rsid w:val="0021354F"/>
    <w:pPr>
      <w:spacing w:after="0" w:line="260" w:lineRule="atLeast"/>
    </w:pPr>
    <w:rPr>
      <w:rFonts w:ascii="Source Sans Pro" w:eastAsia="Times New Roman" w:hAnsi="Source Sans Pro" w:cs="Times New Roman"/>
      <w:kern w:val="0"/>
      <w:sz w:val="22"/>
      <w14:ligatures w14:val="none"/>
    </w:rPr>
  </w:style>
  <w:style w:type="paragraph" w:customStyle="1" w:styleId="2D909EA03EB946B1A167A8C34E3C0AA21">
    <w:name w:val="2D909EA03EB946B1A167A8C34E3C0AA21"/>
    <w:rsid w:val="0021354F"/>
    <w:pPr>
      <w:spacing w:after="0" w:line="260" w:lineRule="atLeast"/>
    </w:pPr>
    <w:rPr>
      <w:rFonts w:ascii="Source Sans Pro" w:eastAsia="Times New Roman" w:hAnsi="Source Sans Pro" w:cs="Times New Roman"/>
      <w:kern w:val="0"/>
      <w:sz w:val="22"/>
      <w14:ligatures w14:val="none"/>
    </w:rPr>
  </w:style>
  <w:style w:type="paragraph" w:customStyle="1" w:styleId="4E79573AA5704FFBAEACBC42F6F020AF1">
    <w:name w:val="4E79573AA5704FFBAEACBC42F6F020AF1"/>
    <w:rsid w:val="0021354F"/>
    <w:pPr>
      <w:spacing w:after="0" w:line="260" w:lineRule="atLeast"/>
    </w:pPr>
    <w:rPr>
      <w:rFonts w:ascii="Source Sans Pro" w:eastAsia="Times New Roman" w:hAnsi="Source Sans Pro" w:cs="Times New Roman"/>
      <w:kern w:val="0"/>
      <w:sz w:val="22"/>
      <w14:ligatures w14:val="none"/>
    </w:rPr>
  </w:style>
  <w:style w:type="paragraph" w:customStyle="1" w:styleId="301FAC15DB36473DAEBE7A3784DCE5EC1">
    <w:name w:val="301FAC15DB36473DAEBE7A3784DCE5EC1"/>
    <w:rsid w:val="0021354F"/>
    <w:pPr>
      <w:spacing w:after="0" w:line="260" w:lineRule="atLeast"/>
    </w:pPr>
    <w:rPr>
      <w:rFonts w:ascii="Source Sans Pro" w:eastAsia="Times New Roman" w:hAnsi="Source Sans Pro" w:cs="Times New Roman"/>
      <w:kern w:val="0"/>
      <w:sz w:val="22"/>
      <w14:ligatures w14:val="none"/>
    </w:rPr>
  </w:style>
  <w:style w:type="paragraph" w:customStyle="1" w:styleId="7C9C3A21010940D4A3CB9066C6C595EF1">
    <w:name w:val="7C9C3A21010940D4A3CB9066C6C595EF1"/>
    <w:rsid w:val="0021354F"/>
    <w:pPr>
      <w:spacing w:after="0" w:line="260" w:lineRule="atLeast"/>
    </w:pPr>
    <w:rPr>
      <w:rFonts w:ascii="Source Sans Pro" w:eastAsia="Times New Roman" w:hAnsi="Source Sans Pro" w:cs="Times New Roman"/>
      <w:kern w:val="0"/>
      <w:sz w:val="22"/>
      <w14:ligatures w14:val="none"/>
    </w:rPr>
  </w:style>
  <w:style w:type="paragraph" w:customStyle="1" w:styleId="F251C44D939D44CCBDB738128779492D1">
    <w:name w:val="F251C44D939D44CCBDB738128779492D1"/>
    <w:rsid w:val="0021354F"/>
    <w:pPr>
      <w:spacing w:after="0" w:line="260" w:lineRule="atLeast"/>
    </w:pPr>
    <w:rPr>
      <w:rFonts w:ascii="Source Sans Pro" w:eastAsia="Times New Roman" w:hAnsi="Source Sans Pro" w:cs="Times New Roman"/>
      <w:kern w:val="0"/>
      <w:sz w:val="22"/>
      <w14:ligatures w14:val="none"/>
    </w:rPr>
  </w:style>
  <w:style w:type="paragraph" w:customStyle="1" w:styleId="010189F56D7F4D1DB00513ED3C69A13C1">
    <w:name w:val="010189F56D7F4D1DB00513ED3C69A13C1"/>
    <w:rsid w:val="0021354F"/>
    <w:pPr>
      <w:spacing w:after="0" w:line="260" w:lineRule="atLeast"/>
    </w:pPr>
    <w:rPr>
      <w:rFonts w:ascii="Source Sans Pro" w:eastAsia="Times New Roman" w:hAnsi="Source Sans Pro" w:cs="Times New Roman"/>
      <w:kern w:val="0"/>
      <w:sz w:val="22"/>
      <w14:ligatures w14:val="none"/>
    </w:rPr>
  </w:style>
  <w:style w:type="paragraph" w:customStyle="1" w:styleId="1D6F1CF4F2EE4955BE7E74A4438101E71">
    <w:name w:val="1D6F1CF4F2EE4955BE7E74A4438101E71"/>
    <w:rsid w:val="0021354F"/>
    <w:pPr>
      <w:spacing w:after="0" w:line="260" w:lineRule="atLeast"/>
    </w:pPr>
    <w:rPr>
      <w:rFonts w:ascii="Source Sans Pro" w:eastAsia="Times New Roman" w:hAnsi="Source Sans Pro" w:cs="Times New Roman"/>
      <w:kern w:val="0"/>
      <w:sz w:val="22"/>
      <w14:ligatures w14:val="none"/>
    </w:rPr>
  </w:style>
  <w:style w:type="paragraph" w:customStyle="1" w:styleId="14C22A3EBA2048FB963AD22C7B5FB63F1">
    <w:name w:val="14C22A3EBA2048FB963AD22C7B5FB63F1"/>
    <w:rsid w:val="0021354F"/>
    <w:pPr>
      <w:spacing w:after="0" w:line="260" w:lineRule="atLeast"/>
    </w:pPr>
    <w:rPr>
      <w:rFonts w:ascii="Source Sans Pro" w:eastAsia="Times New Roman" w:hAnsi="Source Sans Pro" w:cs="Times New Roman"/>
      <w:kern w:val="0"/>
      <w:sz w:val="22"/>
      <w14:ligatures w14:val="none"/>
    </w:rPr>
  </w:style>
  <w:style w:type="paragraph" w:customStyle="1" w:styleId="6C2BEA93B5084114B9EA8EF6D0D906A01">
    <w:name w:val="6C2BEA93B5084114B9EA8EF6D0D906A01"/>
    <w:rsid w:val="0021354F"/>
    <w:pPr>
      <w:spacing w:after="0" w:line="260" w:lineRule="atLeast"/>
    </w:pPr>
    <w:rPr>
      <w:rFonts w:ascii="Source Sans Pro" w:eastAsia="Times New Roman" w:hAnsi="Source Sans Pro" w:cs="Times New Roman"/>
      <w:kern w:val="0"/>
      <w:sz w:val="22"/>
      <w14:ligatures w14:val="none"/>
    </w:rPr>
  </w:style>
  <w:style w:type="paragraph" w:customStyle="1" w:styleId="AEF2635CF5F3442B95AF6D07F5C1F7C41">
    <w:name w:val="AEF2635CF5F3442B95AF6D07F5C1F7C41"/>
    <w:rsid w:val="0021354F"/>
    <w:pPr>
      <w:spacing w:after="0" w:line="260" w:lineRule="atLeast"/>
    </w:pPr>
    <w:rPr>
      <w:rFonts w:ascii="Source Sans Pro" w:eastAsia="Times New Roman" w:hAnsi="Source Sans Pro" w:cs="Times New Roman"/>
      <w:kern w:val="0"/>
      <w:sz w:val="22"/>
      <w14:ligatures w14:val="none"/>
    </w:rPr>
  </w:style>
  <w:style w:type="paragraph" w:customStyle="1" w:styleId="0ABCF0B1CC49435499AD0AA979EDB0F51">
    <w:name w:val="0ABCF0B1CC49435499AD0AA979EDB0F51"/>
    <w:rsid w:val="0021354F"/>
    <w:pPr>
      <w:spacing w:after="0" w:line="260" w:lineRule="atLeast"/>
    </w:pPr>
    <w:rPr>
      <w:rFonts w:ascii="Source Sans Pro" w:eastAsia="Times New Roman" w:hAnsi="Source Sans Pro" w:cs="Times New Roman"/>
      <w:kern w:val="0"/>
      <w:sz w:val="22"/>
      <w14:ligatures w14:val="none"/>
    </w:rPr>
  </w:style>
  <w:style w:type="paragraph" w:customStyle="1" w:styleId="08DDC16FF5F5494699380C9094839C111">
    <w:name w:val="08DDC16FF5F5494699380C9094839C111"/>
    <w:rsid w:val="0021354F"/>
    <w:pPr>
      <w:spacing w:after="0" w:line="260" w:lineRule="atLeast"/>
    </w:pPr>
    <w:rPr>
      <w:rFonts w:ascii="Source Sans Pro" w:eastAsia="Times New Roman" w:hAnsi="Source Sans Pro" w:cs="Times New Roman"/>
      <w:kern w:val="0"/>
      <w:sz w:val="22"/>
      <w14:ligatures w14:val="none"/>
    </w:rPr>
  </w:style>
  <w:style w:type="paragraph" w:customStyle="1" w:styleId="BE0C81AC66554D6FB7CAADB345D3105F1">
    <w:name w:val="BE0C81AC66554D6FB7CAADB345D3105F1"/>
    <w:rsid w:val="0021354F"/>
    <w:pPr>
      <w:spacing w:after="0" w:line="260" w:lineRule="atLeast"/>
    </w:pPr>
    <w:rPr>
      <w:rFonts w:ascii="Source Sans Pro" w:eastAsia="Times New Roman" w:hAnsi="Source Sans Pro" w:cs="Times New Roman"/>
      <w:kern w:val="0"/>
      <w:sz w:val="22"/>
      <w14:ligatures w14:val="none"/>
    </w:rPr>
  </w:style>
  <w:style w:type="paragraph" w:customStyle="1" w:styleId="630AB8B8512A451D8A5A7786146704461">
    <w:name w:val="630AB8B8512A451D8A5A7786146704461"/>
    <w:rsid w:val="0021354F"/>
    <w:pPr>
      <w:spacing w:after="0" w:line="260" w:lineRule="atLeast"/>
    </w:pPr>
    <w:rPr>
      <w:rFonts w:ascii="Source Sans Pro" w:eastAsia="Times New Roman" w:hAnsi="Source Sans Pro" w:cs="Times New Roman"/>
      <w:kern w:val="0"/>
      <w:sz w:val="22"/>
      <w14:ligatures w14:val="none"/>
    </w:rPr>
  </w:style>
  <w:style w:type="paragraph" w:customStyle="1" w:styleId="F94D0F15C6C64C60B2C9C1CF1C0E11281">
    <w:name w:val="F94D0F15C6C64C60B2C9C1CF1C0E11281"/>
    <w:rsid w:val="0021354F"/>
    <w:pPr>
      <w:spacing w:after="0" w:line="260" w:lineRule="atLeast"/>
    </w:pPr>
    <w:rPr>
      <w:rFonts w:ascii="Source Sans Pro" w:eastAsia="Times New Roman" w:hAnsi="Source Sans Pro" w:cs="Times New Roman"/>
      <w:kern w:val="0"/>
      <w:sz w:val="22"/>
      <w14:ligatures w14:val="none"/>
    </w:rPr>
  </w:style>
  <w:style w:type="paragraph" w:customStyle="1" w:styleId="F7C32C81652F41D1BE7AACC3A0EF09E51">
    <w:name w:val="F7C32C81652F41D1BE7AACC3A0EF09E51"/>
    <w:rsid w:val="0021354F"/>
    <w:pPr>
      <w:spacing w:after="0" w:line="260" w:lineRule="atLeast"/>
    </w:pPr>
    <w:rPr>
      <w:rFonts w:ascii="Source Sans Pro" w:eastAsia="Times New Roman" w:hAnsi="Source Sans Pro" w:cs="Times New Roman"/>
      <w:kern w:val="0"/>
      <w:sz w:val="22"/>
      <w14:ligatures w14:val="none"/>
    </w:rPr>
  </w:style>
  <w:style w:type="paragraph" w:customStyle="1" w:styleId="3350BEAF27EF4E299D37B0C544D502CE1">
    <w:name w:val="3350BEAF27EF4E299D37B0C544D502CE1"/>
    <w:rsid w:val="0021354F"/>
    <w:pPr>
      <w:spacing w:after="0" w:line="260" w:lineRule="atLeast"/>
    </w:pPr>
    <w:rPr>
      <w:rFonts w:ascii="Source Sans Pro" w:eastAsia="Times New Roman" w:hAnsi="Source Sans Pro" w:cs="Times New Roman"/>
      <w:kern w:val="0"/>
      <w:sz w:val="22"/>
      <w14:ligatures w14:val="none"/>
    </w:rPr>
  </w:style>
  <w:style w:type="paragraph" w:customStyle="1" w:styleId="1D03D5B8027043CEA458781114465E721">
    <w:name w:val="1D03D5B8027043CEA458781114465E721"/>
    <w:rsid w:val="0021354F"/>
    <w:pPr>
      <w:spacing w:after="0" w:line="260" w:lineRule="atLeast"/>
    </w:pPr>
    <w:rPr>
      <w:rFonts w:ascii="Source Sans Pro" w:eastAsia="Times New Roman" w:hAnsi="Source Sans Pro" w:cs="Times New Roman"/>
      <w:kern w:val="0"/>
      <w:sz w:val="22"/>
      <w14:ligatures w14:val="none"/>
    </w:rPr>
  </w:style>
  <w:style w:type="paragraph" w:customStyle="1" w:styleId="5C1A83F8F76F448D9255672EA5FE99231">
    <w:name w:val="5C1A83F8F76F448D9255672EA5FE99231"/>
    <w:rsid w:val="0021354F"/>
    <w:pPr>
      <w:spacing w:after="0" w:line="260" w:lineRule="atLeast"/>
    </w:pPr>
    <w:rPr>
      <w:rFonts w:ascii="Source Sans Pro" w:eastAsia="Times New Roman" w:hAnsi="Source Sans Pro" w:cs="Times New Roman"/>
      <w:kern w:val="0"/>
      <w:sz w:val="22"/>
      <w14:ligatures w14:val="none"/>
    </w:rPr>
  </w:style>
  <w:style w:type="paragraph" w:customStyle="1" w:styleId="503301F55AC14D11992CC52C144D82C61">
    <w:name w:val="503301F55AC14D11992CC52C144D82C61"/>
    <w:rsid w:val="0021354F"/>
    <w:pPr>
      <w:spacing w:after="0" w:line="260" w:lineRule="atLeast"/>
    </w:pPr>
    <w:rPr>
      <w:rFonts w:ascii="Source Sans Pro" w:eastAsia="Times New Roman" w:hAnsi="Source Sans Pro" w:cs="Times New Roman"/>
      <w:kern w:val="0"/>
      <w:sz w:val="22"/>
      <w14:ligatures w14:val="none"/>
    </w:rPr>
  </w:style>
  <w:style w:type="paragraph" w:customStyle="1" w:styleId="A9D06BC3176A443A990BBB1AD63C16281">
    <w:name w:val="A9D06BC3176A443A990BBB1AD63C16281"/>
    <w:rsid w:val="0021354F"/>
    <w:pPr>
      <w:spacing w:after="0" w:line="260" w:lineRule="atLeast"/>
    </w:pPr>
    <w:rPr>
      <w:rFonts w:ascii="Source Sans Pro" w:eastAsia="Times New Roman" w:hAnsi="Source Sans Pro" w:cs="Times New Roman"/>
      <w:kern w:val="0"/>
      <w:sz w:val="22"/>
      <w14:ligatures w14:val="none"/>
    </w:rPr>
  </w:style>
  <w:style w:type="paragraph" w:customStyle="1" w:styleId="F2BFDD069B974E4E9D4F14F41086A5601">
    <w:name w:val="F2BFDD069B974E4E9D4F14F41086A5601"/>
    <w:rsid w:val="0021354F"/>
    <w:pPr>
      <w:spacing w:after="0" w:line="260" w:lineRule="atLeast"/>
    </w:pPr>
    <w:rPr>
      <w:rFonts w:ascii="Source Sans Pro" w:eastAsia="Times New Roman" w:hAnsi="Source Sans Pro" w:cs="Times New Roman"/>
      <w:kern w:val="0"/>
      <w:sz w:val="22"/>
      <w14:ligatures w14:val="none"/>
    </w:rPr>
  </w:style>
  <w:style w:type="paragraph" w:customStyle="1" w:styleId="D78EAFB4243F4EE785A5A7334F7343C11">
    <w:name w:val="D78EAFB4243F4EE785A5A7334F7343C11"/>
    <w:rsid w:val="0021354F"/>
    <w:pPr>
      <w:spacing w:after="0" w:line="260" w:lineRule="atLeast"/>
    </w:pPr>
    <w:rPr>
      <w:rFonts w:ascii="Source Sans Pro" w:eastAsia="Times New Roman" w:hAnsi="Source Sans Pro" w:cs="Times New Roman"/>
      <w:kern w:val="0"/>
      <w:sz w:val="22"/>
      <w14:ligatures w14:val="none"/>
    </w:rPr>
  </w:style>
  <w:style w:type="paragraph" w:customStyle="1" w:styleId="40B54849B1CF4AD79A94DBB361CA8F811">
    <w:name w:val="40B54849B1CF4AD79A94DBB361CA8F811"/>
    <w:rsid w:val="0021354F"/>
    <w:pPr>
      <w:spacing w:after="0" w:line="260" w:lineRule="atLeast"/>
    </w:pPr>
    <w:rPr>
      <w:rFonts w:ascii="Source Sans Pro" w:eastAsia="Times New Roman" w:hAnsi="Source Sans Pro" w:cs="Times New Roman"/>
      <w:kern w:val="0"/>
      <w:sz w:val="22"/>
      <w14:ligatures w14:val="none"/>
    </w:rPr>
  </w:style>
  <w:style w:type="paragraph" w:customStyle="1" w:styleId="50AFB4F42058465EB31A63545EE8F6591">
    <w:name w:val="50AFB4F42058465EB31A63545EE8F6591"/>
    <w:rsid w:val="0021354F"/>
    <w:pPr>
      <w:spacing w:after="0" w:line="260" w:lineRule="atLeast"/>
    </w:pPr>
    <w:rPr>
      <w:rFonts w:ascii="Source Sans Pro" w:eastAsia="Times New Roman" w:hAnsi="Source Sans Pro" w:cs="Times New Roman"/>
      <w:kern w:val="0"/>
      <w:sz w:val="22"/>
      <w14:ligatures w14:val="none"/>
    </w:rPr>
  </w:style>
  <w:style w:type="paragraph" w:customStyle="1" w:styleId="72D741CDC4364BAFA7F97CC7A22ABB071">
    <w:name w:val="72D741CDC4364BAFA7F97CC7A22ABB071"/>
    <w:rsid w:val="0021354F"/>
    <w:pPr>
      <w:spacing w:after="0" w:line="260" w:lineRule="atLeast"/>
    </w:pPr>
    <w:rPr>
      <w:rFonts w:ascii="Source Sans Pro" w:eastAsia="Times New Roman" w:hAnsi="Source Sans Pro" w:cs="Times New Roman"/>
      <w:kern w:val="0"/>
      <w:sz w:val="22"/>
      <w14:ligatures w14:val="none"/>
    </w:rPr>
  </w:style>
  <w:style w:type="paragraph" w:customStyle="1" w:styleId="F2FEF469653D4562950D445CD0D401281">
    <w:name w:val="F2FEF469653D4562950D445CD0D401281"/>
    <w:rsid w:val="0021354F"/>
    <w:pPr>
      <w:spacing w:after="0" w:line="260" w:lineRule="atLeast"/>
    </w:pPr>
    <w:rPr>
      <w:rFonts w:ascii="Source Sans Pro" w:eastAsia="Times New Roman" w:hAnsi="Source Sans Pro" w:cs="Times New Roman"/>
      <w:kern w:val="0"/>
      <w:sz w:val="22"/>
      <w14:ligatures w14:val="none"/>
    </w:rPr>
  </w:style>
  <w:style w:type="paragraph" w:customStyle="1" w:styleId="83406E723D5245F7BCE8A43090B090321">
    <w:name w:val="83406E723D5245F7BCE8A43090B090321"/>
    <w:rsid w:val="0021354F"/>
    <w:pPr>
      <w:spacing w:after="0" w:line="260" w:lineRule="atLeast"/>
    </w:pPr>
    <w:rPr>
      <w:rFonts w:ascii="Source Sans Pro" w:eastAsia="Times New Roman" w:hAnsi="Source Sans Pro" w:cs="Times New Roman"/>
      <w:kern w:val="0"/>
      <w:sz w:val="22"/>
      <w14:ligatures w14:val="none"/>
    </w:rPr>
  </w:style>
  <w:style w:type="paragraph" w:customStyle="1" w:styleId="1AE4F69DCE0C40768F821C49486F42F81">
    <w:name w:val="1AE4F69DCE0C40768F821C49486F42F81"/>
    <w:rsid w:val="0021354F"/>
    <w:pPr>
      <w:spacing w:after="0" w:line="260" w:lineRule="atLeast"/>
    </w:pPr>
    <w:rPr>
      <w:rFonts w:ascii="Source Sans Pro" w:eastAsia="Times New Roman" w:hAnsi="Source Sans Pro" w:cs="Times New Roman"/>
      <w:kern w:val="0"/>
      <w:sz w:val="22"/>
      <w14:ligatures w14:val="none"/>
    </w:rPr>
  </w:style>
  <w:style w:type="paragraph" w:customStyle="1" w:styleId="AD79A185C2854C2780C8F025D8D1E6851">
    <w:name w:val="AD79A185C2854C2780C8F025D8D1E6851"/>
    <w:rsid w:val="0021354F"/>
    <w:pPr>
      <w:spacing w:after="0" w:line="260" w:lineRule="atLeast"/>
    </w:pPr>
    <w:rPr>
      <w:rFonts w:ascii="Source Sans Pro" w:eastAsia="Times New Roman" w:hAnsi="Source Sans Pro" w:cs="Times New Roman"/>
      <w:kern w:val="0"/>
      <w:sz w:val="22"/>
      <w14:ligatures w14:val="none"/>
    </w:rPr>
  </w:style>
  <w:style w:type="paragraph" w:customStyle="1" w:styleId="2C6544720E7D40E9A22E62B528F4703A1">
    <w:name w:val="2C6544720E7D40E9A22E62B528F4703A1"/>
    <w:rsid w:val="0021354F"/>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1">
    <w:name w:val="AAE938A8265D44CEACF3E7558B33025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1">
    <w:name w:val="6A15FAC8A90B4EB8AFE9BD17FE31779C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1">
    <w:name w:val="5AE1C47E89F047F9924044B1444FE22E11"/>
    <w:rsid w:val="006315E1"/>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1">
    <w:name w:val="CACA43C098B948538F3BC944C03AE63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1">
    <w:name w:val="025DA7D116AC405A9FDC62C4C806C01B11"/>
    <w:rsid w:val="006315E1"/>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1">
    <w:name w:val="11A5E02149544EB5A904AECEC087F9A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1">
    <w:name w:val="F98DD280FC32414489EE0C62DCD4210D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1">
    <w:name w:val="FDABE5859CFF443584CDCABB5427A54311"/>
    <w:rsid w:val="006315E1"/>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1">
    <w:name w:val="835FE4C8562647CC9EA4BF59E5BBA7A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11">
    <w:name w:val="9A35000941E74C1C9CBBFC9227B35A7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25F65C983F604DFEA57EEC0DAA1696D911">
    <w:name w:val="25F65C983F604DFEA57EEC0DAA1696D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B95B4B4B5524D98B0A451FBCB3E931211">
    <w:name w:val="FB95B4B4B5524D98B0A451FBCB3E9312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50A6D66D48B41129C7C9B1473B4A10311">
    <w:name w:val="450A6D66D48B41129C7C9B1473B4A103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DC7C59DD6A74496A85493297230059011">
    <w:name w:val="4DC7C59DD6A74496A854932972300590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DE671D56B174F2FBDF77414DE59CFF711">
    <w:name w:val="4DE671D56B174F2FBDF77414DE59CFF711"/>
    <w:rsid w:val="006315E1"/>
    <w:pPr>
      <w:spacing w:after="0" w:line="260" w:lineRule="atLeast"/>
    </w:pPr>
    <w:rPr>
      <w:rFonts w:ascii="Source Sans Pro" w:eastAsia="Times New Roman" w:hAnsi="Source Sans Pro" w:cs="Times New Roman"/>
      <w:kern w:val="0"/>
      <w:sz w:val="22"/>
      <w14:ligatures w14:val="none"/>
    </w:rPr>
  </w:style>
  <w:style w:type="paragraph" w:customStyle="1" w:styleId="633C1AD630644C86BAF799B3A9016E7A11">
    <w:name w:val="633C1AD630644C86BAF799B3A9016E7A11"/>
    <w:rsid w:val="006315E1"/>
    <w:pPr>
      <w:spacing w:after="0" w:line="260" w:lineRule="atLeast"/>
    </w:pPr>
    <w:rPr>
      <w:rFonts w:ascii="Source Sans Pro" w:eastAsia="Times New Roman" w:hAnsi="Source Sans Pro" w:cs="Times New Roman"/>
      <w:kern w:val="0"/>
      <w:sz w:val="22"/>
      <w14:ligatures w14:val="none"/>
    </w:rPr>
  </w:style>
  <w:style w:type="paragraph" w:customStyle="1" w:styleId="BBBB5751E5224075B80B688BE1674A4411">
    <w:name w:val="BBBB5751E5224075B80B688BE1674A4411"/>
    <w:rsid w:val="006315E1"/>
    <w:pPr>
      <w:spacing w:after="0" w:line="260" w:lineRule="atLeast"/>
    </w:pPr>
    <w:rPr>
      <w:rFonts w:ascii="Source Sans Pro" w:eastAsia="Times New Roman" w:hAnsi="Source Sans Pro" w:cs="Times New Roman"/>
      <w:kern w:val="0"/>
      <w:sz w:val="22"/>
      <w14:ligatures w14:val="none"/>
    </w:rPr>
  </w:style>
  <w:style w:type="paragraph" w:customStyle="1" w:styleId="81DF6B36510F410BA3C518DD1F620A3111">
    <w:name w:val="81DF6B36510F410BA3C518DD1F620A3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CEA9D15D620345349CDC2C91DEA139E111">
    <w:name w:val="CEA9D15D620345349CDC2C91DEA139E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0C3A3070570343DA8876E6F58DD6493911">
    <w:name w:val="0C3A3070570343DA8876E6F58DD6493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21AA01031AE940FA9D1F5301C685F7F611">
    <w:name w:val="21AA01031AE940FA9D1F5301C685F7F611"/>
    <w:rsid w:val="006315E1"/>
    <w:pPr>
      <w:spacing w:after="0" w:line="260" w:lineRule="atLeast"/>
    </w:pPr>
    <w:rPr>
      <w:rFonts w:ascii="Source Sans Pro" w:eastAsia="Times New Roman" w:hAnsi="Source Sans Pro" w:cs="Times New Roman"/>
      <w:kern w:val="0"/>
      <w:sz w:val="22"/>
      <w14:ligatures w14:val="none"/>
    </w:rPr>
  </w:style>
  <w:style w:type="paragraph" w:customStyle="1" w:styleId="36A4F27221CD494282FEF10C7BBD1E1311">
    <w:name w:val="36A4F27221CD494282FEF10C7BBD1E13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A5F40E82A3D4CEA8AB7181D215E4C4E11">
    <w:name w:val="4A5F40E82A3D4CEA8AB7181D215E4C4E11"/>
    <w:rsid w:val="006315E1"/>
    <w:pPr>
      <w:spacing w:after="0" w:line="260" w:lineRule="atLeast"/>
    </w:pPr>
    <w:rPr>
      <w:rFonts w:ascii="Source Sans Pro" w:eastAsia="Times New Roman" w:hAnsi="Source Sans Pro" w:cs="Times New Roman"/>
      <w:kern w:val="0"/>
      <w:sz w:val="22"/>
      <w14:ligatures w14:val="none"/>
    </w:rPr>
  </w:style>
  <w:style w:type="paragraph" w:customStyle="1" w:styleId="DE07EF4657604CA6B8914D8F84D1DB8511">
    <w:name w:val="DE07EF4657604CA6B8914D8F84D1DB8511"/>
    <w:rsid w:val="006315E1"/>
    <w:pPr>
      <w:spacing w:after="0" w:line="260" w:lineRule="atLeast"/>
    </w:pPr>
    <w:rPr>
      <w:rFonts w:ascii="Source Sans Pro" w:eastAsia="Times New Roman" w:hAnsi="Source Sans Pro" w:cs="Times New Roman"/>
      <w:kern w:val="0"/>
      <w:sz w:val="22"/>
      <w14:ligatures w14:val="none"/>
    </w:rPr>
  </w:style>
  <w:style w:type="paragraph" w:customStyle="1" w:styleId="B55CC2DEFCAC4014B0E863958581061911">
    <w:name w:val="B55CC2DEFCAC4014B0E863958581061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14B36DA5925843AF829ACDF846BB5F7411">
    <w:name w:val="14B36DA5925843AF829ACDF846BB5F7411"/>
    <w:rsid w:val="006315E1"/>
    <w:pPr>
      <w:spacing w:after="0" w:line="260" w:lineRule="atLeast"/>
    </w:pPr>
    <w:rPr>
      <w:rFonts w:ascii="Source Sans Pro" w:eastAsia="Times New Roman" w:hAnsi="Source Sans Pro" w:cs="Times New Roman"/>
      <w:kern w:val="0"/>
      <w:sz w:val="22"/>
      <w14:ligatures w14:val="none"/>
    </w:rPr>
  </w:style>
  <w:style w:type="paragraph" w:customStyle="1" w:styleId="CA5DF12406B34DA0BD1AB3405C06FC6011">
    <w:name w:val="CA5DF12406B34DA0BD1AB3405C06FC6011"/>
    <w:rsid w:val="006315E1"/>
    <w:pPr>
      <w:spacing w:after="0" w:line="260" w:lineRule="atLeast"/>
    </w:pPr>
    <w:rPr>
      <w:rFonts w:ascii="Source Sans Pro" w:eastAsia="Times New Roman" w:hAnsi="Source Sans Pro" w:cs="Times New Roman"/>
      <w:kern w:val="0"/>
      <w:sz w:val="22"/>
      <w14:ligatures w14:val="none"/>
    </w:rPr>
  </w:style>
  <w:style w:type="paragraph" w:customStyle="1" w:styleId="B5E14DED080F4785AC24B42A265D45A811">
    <w:name w:val="B5E14DED080F4785AC24B42A265D45A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5B7A45D440A4A1CBD48C519E159987911">
    <w:name w:val="45B7A45D440A4A1CBD48C519E159987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90ED40D19CE64D4498D0FB57B9B3AFD911">
    <w:name w:val="90ED40D19CE64D4498D0FB57B9B3AFD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B5D3B6F8D1E840179F4473ADFA0AC80311">
    <w:name w:val="B5D3B6F8D1E840179F4473ADFA0AC80311"/>
    <w:rsid w:val="006315E1"/>
    <w:pPr>
      <w:spacing w:after="0" w:line="260" w:lineRule="atLeast"/>
    </w:pPr>
    <w:rPr>
      <w:rFonts w:ascii="Source Sans Pro" w:eastAsia="Times New Roman" w:hAnsi="Source Sans Pro" w:cs="Times New Roman"/>
      <w:kern w:val="0"/>
      <w:sz w:val="22"/>
      <w14:ligatures w14:val="none"/>
    </w:rPr>
  </w:style>
  <w:style w:type="paragraph" w:customStyle="1" w:styleId="2C785261D7184BA292C437CD2BC9B24B11">
    <w:name w:val="2C785261D7184BA292C437CD2BC9B24B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AC3C08727804918A25A9FD1FFCFC58611">
    <w:name w:val="FAC3C08727804918A25A9FD1FFCFC58611"/>
    <w:rsid w:val="006315E1"/>
    <w:pPr>
      <w:spacing w:after="0" w:line="260" w:lineRule="atLeast"/>
    </w:pPr>
    <w:rPr>
      <w:rFonts w:ascii="Source Sans Pro" w:eastAsia="Times New Roman" w:hAnsi="Source Sans Pro" w:cs="Times New Roman"/>
      <w:kern w:val="0"/>
      <w:sz w:val="22"/>
      <w14:ligatures w14:val="none"/>
    </w:rPr>
  </w:style>
  <w:style w:type="paragraph" w:customStyle="1" w:styleId="EE018A5AADA048A89B8D7056A80D379A11">
    <w:name w:val="EE018A5AADA048A89B8D7056A80D379A11"/>
    <w:rsid w:val="006315E1"/>
    <w:pPr>
      <w:spacing w:after="0" w:line="260" w:lineRule="atLeast"/>
    </w:pPr>
    <w:rPr>
      <w:rFonts w:ascii="Source Sans Pro" w:eastAsia="Times New Roman" w:hAnsi="Source Sans Pro" w:cs="Times New Roman"/>
      <w:kern w:val="0"/>
      <w:sz w:val="22"/>
      <w14:ligatures w14:val="none"/>
    </w:rPr>
  </w:style>
  <w:style w:type="paragraph" w:customStyle="1" w:styleId="079EDE89238F485E9072B436E4CD327311">
    <w:name w:val="079EDE89238F485E9072B436E4CD327311"/>
    <w:rsid w:val="006315E1"/>
    <w:pPr>
      <w:spacing w:after="0" w:line="260" w:lineRule="atLeast"/>
    </w:pPr>
    <w:rPr>
      <w:rFonts w:ascii="Source Sans Pro" w:eastAsia="Times New Roman" w:hAnsi="Source Sans Pro" w:cs="Times New Roman"/>
      <w:kern w:val="0"/>
      <w:sz w:val="22"/>
      <w14:ligatures w14:val="none"/>
    </w:rPr>
  </w:style>
  <w:style w:type="paragraph" w:customStyle="1" w:styleId="2648C9E85B344F2F9BEDDFBEF444C47C11">
    <w:name w:val="2648C9E85B344F2F9BEDDFBEF444C47C11"/>
    <w:rsid w:val="006315E1"/>
    <w:pPr>
      <w:spacing w:after="0" w:line="260" w:lineRule="atLeast"/>
    </w:pPr>
    <w:rPr>
      <w:rFonts w:ascii="Source Sans Pro" w:eastAsia="Times New Roman" w:hAnsi="Source Sans Pro" w:cs="Times New Roman"/>
      <w:kern w:val="0"/>
      <w:sz w:val="22"/>
      <w14:ligatures w14:val="none"/>
    </w:rPr>
  </w:style>
  <w:style w:type="paragraph" w:customStyle="1" w:styleId="BB03DA2A7EB845569EE919032BB1345111">
    <w:name w:val="BB03DA2A7EB845569EE919032BB1345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F5B2EE088864648BEE5D5B10A99DEA811">
    <w:name w:val="FF5B2EE088864648BEE5D5B10A99DEA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03845BD79A24DD9AD9542EEF799E46E5">
    <w:name w:val="F03845BD79A24DD9AD9542EEF799E46E5"/>
    <w:rsid w:val="006315E1"/>
    <w:pPr>
      <w:spacing w:after="0" w:line="260" w:lineRule="atLeast"/>
    </w:pPr>
    <w:rPr>
      <w:rFonts w:ascii="Source Sans Pro" w:eastAsia="Times New Roman" w:hAnsi="Source Sans Pro" w:cs="Times New Roman"/>
      <w:kern w:val="0"/>
      <w:sz w:val="22"/>
      <w14:ligatures w14:val="none"/>
    </w:rPr>
  </w:style>
  <w:style w:type="paragraph" w:customStyle="1" w:styleId="5311EDD868D847E29FBA2872CCF1A1475">
    <w:name w:val="5311EDD868D847E29FBA2872CCF1A1475"/>
    <w:rsid w:val="006315E1"/>
    <w:pPr>
      <w:spacing w:after="0" w:line="260" w:lineRule="atLeast"/>
    </w:pPr>
    <w:rPr>
      <w:rFonts w:ascii="Source Sans Pro" w:eastAsia="Times New Roman" w:hAnsi="Source Sans Pro" w:cs="Times New Roman"/>
      <w:kern w:val="0"/>
      <w:sz w:val="22"/>
      <w14:ligatures w14:val="none"/>
    </w:rPr>
  </w:style>
  <w:style w:type="paragraph" w:customStyle="1" w:styleId="613F0B55CFD340F890AC1D782BAB9C985">
    <w:name w:val="613F0B55CFD340F890AC1D782BAB9C985"/>
    <w:rsid w:val="006315E1"/>
    <w:pPr>
      <w:spacing w:after="0" w:line="260" w:lineRule="atLeast"/>
    </w:pPr>
    <w:rPr>
      <w:rFonts w:ascii="Source Sans Pro" w:eastAsia="Times New Roman" w:hAnsi="Source Sans Pro" w:cs="Times New Roman"/>
      <w:kern w:val="0"/>
      <w:sz w:val="22"/>
      <w14:ligatures w14:val="none"/>
    </w:rPr>
  </w:style>
  <w:style w:type="paragraph" w:customStyle="1" w:styleId="8926D99A05A246778E0B7229A4280F355">
    <w:name w:val="8926D99A05A246778E0B7229A4280F355"/>
    <w:rsid w:val="006315E1"/>
    <w:pPr>
      <w:spacing w:after="0" w:line="260" w:lineRule="atLeast"/>
    </w:pPr>
    <w:rPr>
      <w:rFonts w:ascii="Source Sans Pro" w:eastAsia="Times New Roman" w:hAnsi="Source Sans Pro" w:cs="Times New Roman"/>
      <w:kern w:val="0"/>
      <w:sz w:val="22"/>
      <w14:ligatures w14:val="none"/>
    </w:rPr>
  </w:style>
  <w:style w:type="paragraph" w:customStyle="1" w:styleId="D011D826DF3649F1918F75A5DDB94EE411">
    <w:name w:val="D011D826DF3649F1918F75A5DDB94EE411"/>
    <w:rsid w:val="006315E1"/>
    <w:pPr>
      <w:spacing w:after="0" w:line="260" w:lineRule="atLeast"/>
    </w:pPr>
    <w:rPr>
      <w:rFonts w:ascii="Source Sans Pro" w:eastAsia="Times New Roman" w:hAnsi="Source Sans Pro" w:cs="Times New Roman"/>
      <w:kern w:val="0"/>
      <w:sz w:val="22"/>
      <w14:ligatures w14:val="none"/>
    </w:rPr>
  </w:style>
  <w:style w:type="paragraph" w:customStyle="1" w:styleId="D4119F4AEC854A3CB39B74BDB85A056C11">
    <w:name w:val="D4119F4AEC854A3CB39B74BDB85A056C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EDE59E0D6704EF292D923C95BA4F19911">
    <w:name w:val="5EDE59E0D6704EF292D923C95BA4F19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D76BCFC8FBED4110BE12BBCD4C5D5F2B11">
    <w:name w:val="D76BCFC8FBED4110BE12BBCD4C5D5F2B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6D2B7329F4C483E8BD7E96F0C64E70911">
    <w:name w:val="56D2B7329F4C483E8BD7E96F0C64E70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E4151FABC6AB4D278C416B29EC48E0DC11">
    <w:name w:val="E4151FABC6AB4D278C416B29EC48E0DC11"/>
    <w:rsid w:val="006315E1"/>
    <w:pPr>
      <w:spacing w:after="0" w:line="260" w:lineRule="atLeast"/>
    </w:pPr>
    <w:rPr>
      <w:rFonts w:ascii="Source Sans Pro" w:eastAsia="Times New Roman" w:hAnsi="Source Sans Pro" w:cs="Times New Roman"/>
      <w:kern w:val="0"/>
      <w:sz w:val="22"/>
      <w14:ligatures w14:val="none"/>
    </w:rPr>
  </w:style>
  <w:style w:type="paragraph" w:customStyle="1" w:styleId="65F0C87B939546AD859669D37985E3C811">
    <w:name w:val="65F0C87B939546AD859669D37985E3C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6AC928E8348F479BBB072FB44CE1311D11">
    <w:name w:val="6AC928E8348F479BBB072FB44CE1311D11"/>
    <w:rsid w:val="006315E1"/>
    <w:pPr>
      <w:spacing w:after="0" w:line="260" w:lineRule="atLeast"/>
    </w:pPr>
    <w:rPr>
      <w:rFonts w:ascii="Source Sans Pro" w:eastAsia="Times New Roman" w:hAnsi="Source Sans Pro" w:cs="Times New Roman"/>
      <w:kern w:val="0"/>
      <w:sz w:val="22"/>
      <w14:ligatures w14:val="none"/>
    </w:rPr>
  </w:style>
  <w:style w:type="paragraph" w:customStyle="1" w:styleId="D7F086CDFCE14B60A039E467A042736B11">
    <w:name w:val="D7F086CDFCE14B60A039E467A042736B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BA5887440874B92989DD1A4F9BE312311">
    <w:name w:val="FBA5887440874B92989DD1A4F9BE3123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C1E893A118F4B81ACAEFCF88064C9F711">
    <w:name w:val="4C1E893A118F4B81ACAEFCF88064C9F711"/>
    <w:rsid w:val="006315E1"/>
    <w:pPr>
      <w:spacing w:after="0" w:line="260" w:lineRule="atLeast"/>
    </w:pPr>
    <w:rPr>
      <w:rFonts w:ascii="Source Sans Pro" w:eastAsia="Times New Roman" w:hAnsi="Source Sans Pro" w:cs="Times New Roman"/>
      <w:kern w:val="0"/>
      <w:sz w:val="22"/>
      <w14:ligatures w14:val="none"/>
    </w:rPr>
  </w:style>
  <w:style w:type="paragraph" w:customStyle="1" w:styleId="2F0E0E475B1B4507B0486BE79632682F11">
    <w:name w:val="2F0E0E475B1B4507B0486BE79632682F11"/>
    <w:rsid w:val="006315E1"/>
    <w:pPr>
      <w:spacing w:after="0" w:line="260" w:lineRule="atLeast"/>
    </w:pPr>
    <w:rPr>
      <w:rFonts w:ascii="Source Sans Pro" w:eastAsia="Times New Roman" w:hAnsi="Source Sans Pro" w:cs="Times New Roman"/>
      <w:kern w:val="0"/>
      <w:sz w:val="22"/>
      <w14:ligatures w14:val="none"/>
    </w:rPr>
  </w:style>
  <w:style w:type="paragraph" w:customStyle="1" w:styleId="02BA1FCF13D845C59ED687543B90B8B811">
    <w:name w:val="02BA1FCF13D845C59ED687543B90B8B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4BC1C5E5B30418AA569BE319BC110BB11">
    <w:name w:val="F4BC1C5E5B30418AA569BE319BC110BB11"/>
    <w:rsid w:val="006315E1"/>
    <w:pPr>
      <w:spacing w:after="0" w:line="260" w:lineRule="atLeast"/>
    </w:pPr>
    <w:rPr>
      <w:rFonts w:ascii="Source Sans Pro" w:eastAsia="Times New Roman" w:hAnsi="Source Sans Pro" w:cs="Times New Roman"/>
      <w:kern w:val="0"/>
      <w:sz w:val="22"/>
      <w14:ligatures w14:val="none"/>
    </w:rPr>
  </w:style>
  <w:style w:type="paragraph" w:customStyle="1" w:styleId="1F31511BFD9A47B08FCE38F91CE09ABF11">
    <w:name w:val="1F31511BFD9A47B08FCE38F91CE09ABF11"/>
    <w:rsid w:val="006315E1"/>
    <w:pPr>
      <w:spacing w:after="0" w:line="260" w:lineRule="atLeast"/>
    </w:pPr>
    <w:rPr>
      <w:rFonts w:ascii="Source Sans Pro" w:eastAsia="Times New Roman" w:hAnsi="Source Sans Pro" w:cs="Times New Roman"/>
      <w:kern w:val="0"/>
      <w:sz w:val="22"/>
      <w14:ligatures w14:val="none"/>
    </w:rPr>
  </w:style>
  <w:style w:type="paragraph" w:customStyle="1" w:styleId="E81DC9E55007470F8D4F954714FE336C11">
    <w:name w:val="E81DC9E55007470F8D4F954714FE336C11"/>
    <w:rsid w:val="006315E1"/>
    <w:pPr>
      <w:spacing w:after="0" w:line="260" w:lineRule="atLeast"/>
    </w:pPr>
    <w:rPr>
      <w:rFonts w:ascii="Source Sans Pro" w:eastAsia="Times New Roman" w:hAnsi="Source Sans Pro" w:cs="Times New Roman"/>
      <w:kern w:val="0"/>
      <w:sz w:val="22"/>
      <w14:ligatures w14:val="none"/>
    </w:rPr>
  </w:style>
  <w:style w:type="paragraph" w:customStyle="1" w:styleId="80071D291958424D8BF927C5CAFFCD3E11">
    <w:name w:val="80071D291958424D8BF927C5CAFFCD3E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7A5B09DAF374792835FA3E365C9A7AA11">
    <w:name w:val="57A5B09DAF374792835FA3E365C9A7AA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DB8D912FC8C4B52A080B5182376226411">
    <w:name w:val="4DB8D912FC8C4B52A080B51823762264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742EE1093DE4246B111DD985B0DAA6411">
    <w:name w:val="5742EE1093DE4246B111DD985B0DAA6411"/>
    <w:rsid w:val="006315E1"/>
    <w:pPr>
      <w:spacing w:after="0" w:line="260" w:lineRule="atLeast"/>
    </w:pPr>
    <w:rPr>
      <w:rFonts w:ascii="Source Sans Pro" w:eastAsia="Times New Roman" w:hAnsi="Source Sans Pro" w:cs="Times New Roman"/>
      <w:kern w:val="0"/>
      <w:sz w:val="22"/>
      <w14:ligatures w14:val="none"/>
    </w:rPr>
  </w:style>
  <w:style w:type="paragraph" w:customStyle="1" w:styleId="304C932E913C4EEAA30D9C5F8E507AAE11">
    <w:name w:val="304C932E913C4EEAA30D9C5F8E507AAE11"/>
    <w:rsid w:val="006315E1"/>
    <w:pPr>
      <w:spacing w:after="0" w:line="260" w:lineRule="atLeast"/>
    </w:pPr>
    <w:rPr>
      <w:rFonts w:ascii="Source Sans Pro" w:eastAsia="Times New Roman" w:hAnsi="Source Sans Pro" w:cs="Times New Roman"/>
      <w:kern w:val="0"/>
      <w:sz w:val="22"/>
      <w14:ligatures w14:val="none"/>
    </w:rPr>
  </w:style>
  <w:style w:type="paragraph" w:customStyle="1" w:styleId="A473B94661224F89BB87E21BF90A9B7711">
    <w:name w:val="A473B94661224F89BB87E21BF90A9B7711"/>
    <w:rsid w:val="006315E1"/>
    <w:pPr>
      <w:spacing w:after="0" w:line="260" w:lineRule="atLeast"/>
    </w:pPr>
    <w:rPr>
      <w:rFonts w:ascii="Source Sans Pro" w:eastAsia="Times New Roman" w:hAnsi="Source Sans Pro" w:cs="Times New Roman"/>
      <w:kern w:val="0"/>
      <w:sz w:val="22"/>
      <w14:ligatures w14:val="none"/>
    </w:rPr>
  </w:style>
  <w:style w:type="paragraph" w:customStyle="1" w:styleId="6BEC3CCDC1E3461BB178A2D39DF401C111">
    <w:name w:val="6BEC3CCDC1E3461BB178A2D39DF401C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A02E2EB70A274133B336DDFEFDEB383411">
    <w:name w:val="A02E2EB70A274133B336DDFEFDEB383411"/>
    <w:rsid w:val="006315E1"/>
    <w:pPr>
      <w:spacing w:after="0" w:line="260" w:lineRule="atLeast"/>
    </w:pPr>
    <w:rPr>
      <w:rFonts w:ascii="Source Sans Pro" w:eastAsia="Times New Roman" w:hAnsi="Source Sans Pro" w:cs="Times New Roman"/>
      <w:kern w:val="0"/>
      <w:sz w:val="22"/>
      <w14:ligatures w14:val="none"/>
    </w:rPr>
  </w:style>
  <w:style w:type="paragraph" w:customStyle="1" w:styleId="2D909EA03EB946B1A167A8C34E3C0AA211">
    <w:name w:val="2D909EA03EB946B1A167A8C34E3C0AA2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E79573AA5704FFBAEACBC42F6F020AF11">
    <w:name w:val="4E79573AA5704FFBAEACBC42F6F020AF11"/>
    <w:rsid w:val="006315E1"/>
    <w:pPr>
      <w:spacing w:after="0" w:line="260" w:lineRule="atLeast"/>
    </w:pPr>
    <w:rPr>
      <w:rFonts w:ascii="Source Sans Pro" w:eastAsia="Times New Roman" w:hAnsi="Source Sans Pro" w:cs="Times New Roman"/>
      <w:kern w:val="0"/>
      <w:sz w:val="22"/>
      <w14:ligatures w14:val="none"/>
    </w:rPr>
  </w:style>
  <w:style w:type="paragraph" w:customStyle="1" w:styleId="301FAC15DB36473DAEBE7A3784DCE5EC11">
    <w:name w:val="301FAC15DB36473DAEBE7A3784DCE5EC11"/>
    <w:rsid w:val="006315E1"/>
    <w:pPr>
      <w:spacing w:after="0" w:line="260" w:lineRule="atLeast"/>
    </w:pPr>
    <w:rPr>
      <w:rFonts w:ascii="Source Sans Pro" w:eastAsia="Times New Roman" w:hAnsi="Source Sans Pro" w:cs="Times New Roman"/>
      <w:kern w:val="0"/>
      <w:sz w:val="22"/>
      <w14:ligatures w14:val="none"/>
    </w:rPr>
  </w:style>
  <w:style w:type="paragraph" w:customStyle="1" w:styleId="7C9C3A21010940D4A3CB9066C6C595EF11">
    <w:name w:val="7C9C3A21010940D4A3CB9066C6C595EF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251C44D939D44CCBDB738128779492D11">
    <w:name w:val="F251C44D939D44CCBDB738128779492D11"/>
    <w:rsid w:val="006315E1"/>
    <w:pPr>
      <w:spacing w:after="0" w:line="260" w:lineRule="atLeast"/>
    </w:pPr>
    <w:rPr>
      <w:rFonts w:ascii="Source Sans Pro" w:eastAsia="Times New Roman" w:hAnsi="Source Sans Pro" w:cs="Times New Roman"/>
      <w:kern w:val="0"/>
      <w:sz w:val="22"/>
      <w14:ligatures w14:val="none"/>
    </w:rPr>
  </w:style>
  <w:style w:type="paragraph" w:customStyle="1" w:styleId="010189F56D7F4D1DB00513ED3C69A13C11">
    <w:name w:val="010189F56D7F4D1DB00513ED3C69A13C11"/>
    <w:rsid w:val="006315E1"/>
    <w:pPr>
      <w:spacing w:after="0" w:line="260" w:lineRule="atLeast"/>
    </w:pPr>
    <w:rPr>
      <w:rFonts w:ascii="Source Sans Pro" w:eastAsia="Times New Roman" w:hAnsi="Source Sans Pro" w:cs="Times New Roman"/>
      <w:kern w:val="0"/>
      <w:sz w:val="22"/>
      <w14:ligatures w14:val="none"/>
    </w:rPr>
  </w:style>
  <w:style w:type="paragraph" w:customStyle="1" w:styleId="1D6F1CF4F2EE4955BE7E74A4438101E711">
    <w:name w:val="1D6F1CF4F2EE4955BE7E74A4438101E711"/>
    <w:rsid w:val="006315E1"/>
    <w:pPr>
      <w:spacing w:after="0" w:line="260" w:lineRule="atLeast"/>
    </w:pPr>
    <w:rPr>
      <w:rFonts w:ascii="Source Sans Pro" w:eastAsia="Times New Roman" w:hAnsi="Source Sans Pro" w:cs="Times New Roman"/>
      <w:kern w:val="0"/>
      <w:sz w:val="22"/>
      <w14:ligatures w14:val="none"/>
    </w:rPr>
  </w:style>
  <w:style w:type="paragraph" w:customStyle="1" w:styleId="14C22A3EBA2048FB963AD22C7B5FB63F11">
    <w:name w:val="14C22A3EBA2048FB963AD22C7B5FB63F11"/>
    <w:rsid w:val="006315E1"/>
    <w:pPr>
      <w:spacing w:after="0" w:line="260" w:lineRule="atLeast"/>
    </w:pPr>
    <w:rPr>
      <w:rFonts w:ascii="Source Sans Pro" w:eastAsia="Times New Roman" w:hAnsi="Source Sans Pro" w:cs="Times New Roman"/>
      <w:kern w:val="0"/>
      <w:sz w:val="22"/>
      <w14:ligatures w14:val="none"/>
    </w:rPr>
  </w:style>
  <w:style w:type="paragraph" w:customStyle="1" w:styleId="6C2BEA93B5084114B9EA8EF6D0D906A011">
    <w:name w:val="6C2BEA93B5084114B9EA8EF6D0D906A011"/>
    <w:rsid w:val="006315E1"/>
    <w:pPr>
      <w:spacing w:after="0" w:line="260" w:lineRule="atLeast"/>
    </w:pPr>
    <w:rPr>
      <w:rFonts w:ascii="Source Sans Pro" w:eastAsia="Times New Roman" w:hAnsi="Source Sans Pro" w:cs="Times New Roman"/>
      <w:kern w:val="0"/>
      <w:sz w:val="22"/>
      <w14:ligatures w14:val="none"/>
    </w:rPr>
  </w:style>
  <w:style w:type="paragraph" w:customStyle="1" w:styleId="AEF2635CF5F3442B95AF6D07F5C1F7C411">
    <w:name w:val="AEF2635CF5F3442B95AF6D07F5C1F7C411"/>
    <w:rsid w:val="006315E1"/>
    <w:pPr>
      <w:spacing w:after="0" w:line="260" w:lineRule="atLeast"/>
    </w:pPr>
    <w:rPr>
      <w:rFonts w:ascii="Source Sans Pro" w:eastAsia="Times New Roman" w:hAnsi="Source Sans Pro" w:cs="Times New Roman"/>
      <w:kern w:val="0"/>
      <w:sz w:val="22"/>
      <w14:ligatures w14:val="none"/>
    </w:rPr>
  </w:style>
  <w:style w:type="paragraph" w:customStyle="1" w:styleId="0ABCF0B1CC49435499AD0AA979EDB0F511">
    <w:name w:val="0ABCF0B1CC49435499AD0AA979EDB0F511"/>
    <w:rsid w:val="006315E1"/>
    <w:pPr>
      <w:spacing w:after="0" w:line="260" w:lineRule="atLeast"/>
    </w:pPr>
    <w:rPr>
      <w:rFonts w:ascii="Source Sans Pro" w:eastAsia="Times New Roman" w:hAnsi="Source Sans Pro" w:cs="Times New Roman"/>
      <w:kern w:val="0"/>
      <w:sz w:val="22"/>
      <w14:ligatures w14:val="none"/>
    </w:rPr>
  </w:style>
  <w:style w:type="paragraph" w:customStyle="1" w:styleId="08DDC16FF5F5494699380C9094839C1111">
    <w:name w:val="08DDC16FF5F5494699380C9094839C1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BE0C81AC66554D6FB7CAADB345D3105F11">
    <w:name w:val="BE0C81AC66554D6FB7CAADB345D3105F11"/>
    <w:rsid w:val="006315E1"/>
    <w:pPr>
      <w:spacing w:after="0" w:line="260" w:lineRule="atLeast"/>
    </w:pPr>
    <w:rPr>
      <w:rFonts w:ascii="Source Sans Pro" w:eastAsia="Times New Roman" w:hAnsi="Source Sans Pro" w:cs="Times New Roman"/>
      <w:kern w:val="0"/>
      <w:sz w:val="22"/>
      <w14:ligatures w14:val="none"/>
    </w:rPr>
  </w:style>
  <w:style w:type="paragraph" w:customStyle="1" w:styleId="630AB8B8512A451D8A5A77861467044611">
    <w:name w:val="630AB8B8512A451D8A5A778614670446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94D0F15C6C64C60B2C9C1CF1C0E112811">
    <w:name w:val="F94D0F15C6C64C60B2C9C1CF1C0E112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7C32C81652F41D1BE7AACC3A0EF09E511">
    <w:name w:val="F7C32C81652F41D1BE7AACC3A0EF09E511"/>
    <w:rsid w:val="006315E1"/>
    <w:pPr>
      <w:spacing w:after="0" w:line="260" w:lineRule="atLeast"/>
    </w:pPr>
    <w:rPr>
      <w:rFonts w:ascii="Source Sans Pro" w:eastAsia="Times New Roman" w:hAnsi="Source Sans Pro" w:cs="Times New Roman"/>
      <w:kern w:val="0"/>
      <w:sz w:val="22"/>
      <w14:ligatures w14:val="none"/>
    </w:rPr>
  </w:style>
  <w:style w:type="paragraph" w:customStyle="1" w:styleId="3350BEAF27EF4E299D37B0C544D502CE11">
    <w:name w:val="3350BEAF27EF4E299D37B0C544D502CE11"/>
    <w:rsid w:val="006315E1"/>
    <w:pPr>
      <w:spacing w:after="0" w:line="260" w:lineRule="atLeast"/>
    </w:pPr>
    <w:rPr>
      <w:rFonts w:ascii="Source Sans Pro" w:eastAsia="Times New Roman" w:hAnsi="Source Sans Pro" w:cs="Times New Roman"/>
      <w:kern w:val="0"/>
      <w:sz w:val="22"/>
      <w14:ligatures w14:val="none"/>
    </w:rPr>
  </w:style>
  <w:style w:type="paragraph" w:customStyle="1" w:styleId="1D03D5B8027043CEA458781114465E7211">
    <w:name w:val="1D03D5B8027043CEA458781114465E72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C1A83F8F76F448D9255672EA5FE992311">
    <w:name w:val="5C1A83F8F76F448D9255672EA5FE9923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03301F55AC14D11992CC52C144D82C611">
    <w:name w:val="503301F55AC14D11992CC52C144D82C611"/>
    <w:rsid w:val="006315E1"/>
    <w:pPr>
      <w:spacing w:after="0" w:line="260" w:lineRule="atLeast"/>
    </w:pPr>
    <w:rPr>
      <w:rFonts w:ascii="Source Sans Pro" w:eastAsia="Times New Roman" w:hAnsi="Source Sans Pro" w:cs="Times New Roman"/>
      <w:kern w:val="0"/>
      <w:sz w:val="22"/>
      <w14:ligatures w14:val="none"/>
    </w:rPr>
  </w:style>
  <w:style w:type="paragraph" w:customStyle="1" w:styleId="A9D06BC3176A443A990BBB1AD63C162811">
    <w:name w:val="A9D06BC3176A443A990BBB1AD63C162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2BFDD069B974E4E9D4F14F41086A56011">
    <w:name w:val="F2BFDD069B974E4E9D4F14F41086A56011"/>
    <w:rsid w:val="006315E1"/>
    <w:pPr>
      <w:spacing w:after="0" w:line="260" w:lineRule="atLeast"/>
    </w:pPr>
    <w:rPr>
      <w:rFonts w:ascii="Source Sans Pro" w:eastAsia="Times New Roman" w:hAnsi="Source Sans Pro" w:cs="Times New Roman"/>
      <w:kern w:val="0"/>
      <w:sz w:val="22"/>
      <w14:ligatures w14:val="none"/>
    </w:rPr>
  </w:style>
  <w:style w:type="paragraph" w:customStyle="1" w:styleId="D78EAFB4243F4EE785A5A7334F7343C111">
    <w:name w:val="D78EAFB4243F4EE785A5A7334F7343C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40B54849B1CF4AD79A94DBB361CA8F8111">
    <w:name w:val="40B54849B1CF4AD79A94DBB361CA8F8111"/>
    <w:rsid w:val="006315E1"/>
    <w:pPr>
      <w:spacing w:after="0" w:line="260" w:lineRule="atLeast"/>
    </w:pPr>
    <w:rPr>
      <w:rFonts w:ascii="Source Sans Pro" w:eastAsia="Times New Roman" w:hAnsi="Source Sans Pro" w:cs="Times New Roman"/>
      <w:kern w:val="0"/>
      <w:sz w:val="22"/>
      <w14:ligatures w14:val="none"/>
    </w:rPr>
  </w:style>
  <w:style w:type="paragraph" w:customStyle="1" w:styleId="50AFB4F42058465EB31A63545EE8F65911">
    <w:name w:val="50AFB4F42058465EB31A63545EE8F65911"/>
    <w:rsid w:val="006315E1"/>
    <w:pPr>
      <w:spacing w:after="0" w:line="260" w:lineRule="atLeast"/>
    </w:pPr>
    <w:rPr>
      <w:rFonts w:ascii="Source Sans Pro" w:eastAsia="Times New Roman" w:hAnsi="Source Sans Pro" w:cs="Times New Roman"/>
      <w:kern w:val="0"/>
      <w:sz w:val="22"/>
      <w14:ligatures w14:val="none"/>
    </w:rPr>
  </w:style>
  <w:style w:type="paragraph" w:customStyle="1" w:styleId="72D741CDC4364BAFA7F97CC7A22ABB0711">
    <w:name w:val="72D741CDC4364BAFA7F97CC7A22ABB0711"/>
    <w:rsid w:val="006315E1"/>
    <w:pPr>
      <w:spacing w:after="0" w:line="260" w:lineRule="atLeast"/>
    </w:pPr>
    <w:rPr>
      <w:rFonts w:ascii="Source Sans Pro" w:eastAsia="Times New Roman" w:hAnsi="Source Sans Pro" w:cs="Times New Roman"/>
      <w:kern w:val="0"/>
      <w:sz w:val="22"/>
      <w14:ligatures w14:val="none"/>
    </w:rPr>
  </w:style>
  <w:style w:type="paragraph" w:customStyle="1" w:styleId="F2FEF469653D4562950D445CD0D4012811">
    <w:name w:val="F2FEF469653D4562950D445CD0D4012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83406E723D5245F7BCE8A43090B0903211">
    <w:name w:val="83406E723D5245F7BCE8A43090B0903211"/>
    <w:rsid w:val="006315E1"/>
    <w:pPr>
      <w:spacing w:after="0" w:line="260" w:lineRule="atLeast"/>
    </w:pPr>
    <w:rPr>
      <w:rFonts w:ascii="Source Sans Pro" w:eastAsia="Times New Roman" w:hAnsi="Source Sans Pro" w:cs="Times New Roman"/>
      <w:kern w:val="0"/>
      <w:sz w:val="22"/>
      <w14:ligatures w14:val="none"/>
    </w:rPr>
  </w:style>
  <w:style w:type="paragraph" w:customStyle="1" w:styleId="1AE4F69DCE0C40768F821C49486F42F811">
    <w:name w:val="1AE4F69DCE0C40768F821C49486F42F811"/>
    <w:rsid w:val="006315E1"/>
    <w:pPr>
      <w:spacing w:after="0" w:line="260" w:lineRule="atLeast"/>
    </w:pPr>
    <w:rPr>
      <w:rFonts w:ascii="Source Sans Pro" w:eastAsia="Times New Roman" w:hAnsi="Source Sans Pro" w:cs="Times New Roman"/>
      <w:kern w:val="0"/>
      <w:sz w:val="22"/>
      <w14:ligatures w14:val="none"/>
    </w:rPr>
  </w:style>
  <w:style w:type="paragraph" w:customStyle="1" w:styleId="AD79A185C2854C2780C8F025D8D1E68511">
    <w:name w:val="AD79A185C2854C2780C8F025D8D1E68511"/>
    <w:rsid w:val="006315E1"/>
    <w:pPr>
      <w:spacing w:after="0" w:line="260" w:lineRule="atLeast"/>
    </w:pPr>
    <w:rPr>
      <w:rFonts w:ascii="Source Sans Pro" w:eastAsia="Times New Roman" w:hAnsi="Source Sans Pro" w:cs="Times New Roman"/>
      <w:kern w:val="0"/>
      <w:sz w:val="22"/>
      <w14:ligatures w14:val="none"/>
    </w:rPr>
  </w:style>
  <w:style w:type="paragraph" w:customStyle="1" w:styleId="2C6544720E7D40E9A22E62B528F4703A3">
    <w:name w:val="2C6544720E7D40E9A22E62B528F4703A3"/>
    <w:rsid w:val="006315E1"/>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624</TotalTime>
  <Pages>16</Pages>
  <Words>2290</Words>
  <Characters>13053</Characters>
  <DocSecurity>0</DocSecurity>
  <Lines>108</Lines>
  <Paragraphs>30</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15313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candidate record form, production log and assessment record - Level 3 Extended Project (7993)</dc:title>
  <cp:lastPrinted>2012-08-10T10:23:00Z</cp:lastPrinted>
  <dcterms:created xsi:type="dcterms:W3CDTF">2026-06-23T09:04:00Z</dcterms:created>
  <dcterms:modified xsi:type="dcterms:W3CDTF">2026-10-03T06:38:00Z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