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35092928"/>
        <w:lock w:val="contentLocked"/>
        <w:placeholder>
          <w:docPart w:val="DefaultPlaceholder_-1854013440"/>
        </w:placeholder>
        <w:group/>
      </w:sdtPr>
      <w:sdtEndPr>
        <w:rPr>
          <w:rFonts w:eastAsia="Times New Roman" w:cs="Times New Roman"/>
          <w:bCs w:val="0"/>
          <w:sz w:val="22"/>
          <w:szCs w:val="24"/>
        </w:rPr>
      </w:sdtEndPr>
      <w:sdtContent>
        <w:p w14:paraId="03ADE4C8" w14:textId="534F7840" w:rsidR="008709F4" w:rsidRPr="007B1C98" w:rsidRDefault="0037793B" w:rsidP="00417211">
          <w:pPr>
            <w:pStyle w:val="Heading1"/>
          </w:pPr>
          <w:r w:rsidRPr="007B1C98">
            <w:t>2027 candidate record form</w:t>
          </w:r>
        </w:p>
        <w:p w14:paraId="412E8215" w14:textId="1AB882F6" w:rsidR="00085F1F" w:rsidRPr="007B1C98" w:rsidRDefault="0037793B" w:rsidP="008375F4">
          <w:pPr>
            <w:pStyle w:val="Heading2"/>
            <w:ind w:left="0" w:firstLine="0"/>
          </w:pPr>
          <w:r w:rsidRPr="007B1C98">
            <w:t xml:space="preserve">A-level </w:t>
          </w:r>
          <w:r w:rsidR="001116A4" w:rsidRPr="001116A4">
            <w:t xml:space="preserve">English </w:t>
          </w:r>
          <w:r w:rsidR="008375F4" w:rsidRPr="008375F4">
            <w:t xml:space="preserve">Literature </w:t>
          </w:r>
          <w:r w:rsidR="008375F4">
            <w:t xml:space="preserve">A </w:t>
          </w:r>
          <w:r w:rsidRPr="007B1C98">
            <w:t>NEA</w:t>
          </w:r>
          <w:r w:rsidR="008375F4">
            <w:br/>
          </w:r>
          <w:r w:rsidR="008375F4" w:rsidRPr="008375F4">
            <w:t xml:space="preserve">Independent critical study: texts across time </w:t>
          </w:r>
          <w:r w:rsidRPr="007B1C98">
            <w:t>(</w:t>
          </w:r>
          <w:r w:rsidR="001116A4">
            <w:t>77</w:t>
          </w:r>
          <w:r w:rsidR="008375F4">
            <w:t>1</w:t>
          </w:r>
          <w:r w:rsidR="001116A4">
            <w:t>2</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025C8AB" w14:textId="77777777" w:rsidR="00F13DD3" w:rsidRPr="007B1C98" w:rsidRDefault="00F13DD3" w:rsidP="00121A50">
          <w:pPr>
            <w:spacing w:line="240" w:lineRule="auto"/>
            <w:sectPr w:rsidR="00F13DD3"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18D1E8B6" w14:textId="77777777" w:rsidR="00CF5CB3" w:rsidRPr="007B1C98" w:rsidRDefault="00CF5CB3" w:rsidP="00CF5CB3">
          <w:pPr>
            <w:pStyle w:val="ListParagraph"/>
            <w:numPr>
              <w:ilvl w:val="0"/>
              <w:numId w:val="10"/>
            </w:numPr>
            <w:spacing w:line="240" w:lineRule="auto"/>
          </w:pPr>
          <w:r w:rsidRPr="007B1C98">
            <w:lastRenderedPageBreak/>
            <w:t>to the best of my knowledge the work has been kept confidential (when with the candidate) and has been securely stored by the centre (when appropriate to the assessment)</w:t>
          </w:r>
        </w:p>
        <w:p w14:paraId="47D93AB3" w14:textId="77777777" w:rsidR="00CF5CB3" w:rsidRPr="007B1C98" w:rsidRDefault="00CF5CB3" w:rsidP="00CF5CB3">
          <w:pPr>
            <w:pStyle w:val="ListParagraph"/>
            <w:numPr>
              <w:ilvl w:val="0"/>
              <w:numId w:val="10"/>
            </w:numPr>
            <w:spacing w:line="240" w:lineRule="auto"/>
          </w:pPr>
          <w:r w:rsidRPr="007B1C98">
            <w:t>the candidate’s work was conducted under the required conditions detailed in the specification</w:t>
          </w:r>
        </w:p>
        <w:p w14:paraId="73ADC1C9" w14:textId="77777777" w:rsidR="00CF5CB3" w:rsidRPr="007B1C98" w:rsidRDefault="00CF5CB3" w:rsidP="00CF5CB3">
          <w:pPr>
            <w:pStyle w:val="ListParagraph"/>
            <w:numPr>
              <w:ilvl w:val="0"/>
              <w:numId w:val="10"/>
            </w:numPr>
            <w:spacing w:line="240" w:lineRule="auto"/>
          </w:pPr>
          <w:r w:rsidRPr="007B1C98">
            <w:t>the marking was carried out according to the mark scheme and AI was not used as the sole form of marking; I have reviewed the work in its entirety and determined the final mark</w:t>
          </w:r>
        </w:p>
        <w:p w14:paraId="6BF03746" w14:textId="77777777" w:rsidR="00CF5CB3" w:rsidRPr="007B1C98" w:rsidRDefault="00CF5CB3" w:rsidP="00CF5CB3">
          <w:pPr>
            <w:pStyle w:val="ListParagraph"/>
            <w:numPr>
              <w:ilvl w:val="0"/>
              <w:numId w:val="10"/>
            </w:numPr>
            <w:spacing w:line="240" w:lineRule="auto"/>
          </w:pPr>
          <w:r w:rsidRPr="007B1C98">
            <w:t>internal standardisation was carried out to ensure all candidates have been assessed against the same standard.</w:t>
          </w:r>
        </w:p>
        <w:p w14:paraId="798570FC" w14:textId="77777777" w:rsidR="00CF5CB3" w:rsidRPr="007B1C98" w:rsidRDefault="00CF5CB3" w:rsidP="00CF5CB3">
          <w:pPr>
            <w:spacing w:line="240" w:lineRule="auto"/>
          </w:pPr>
        </w:p>
        <w:p w14:paraId="0F4C7DCB" w14:textId="77777777" w:rsidR="00CF5CB3" w:rsidRPr="007B1C98" w:rsidRDefault="00CF5CB3" w:rsidP="00CF5CB3">
          <w:pPr>
            <w:spacing w:line="240" w:lineRule="auto"/>
          </w:pPr>
          <w:r w:rsidRPr="007B1C98">
            <w:t>I understand that a false declaration is a form of malpractice.</w:t>
          </w:r>
        </w:p>
        <w:p w14:paraId="04828D2C" w14:textId="77777777" w:rsidR="00CF5CB3" w:rsidRPr="007B1C98" w:rsidRDefault="00CF5CB3" w:rsidP="00CF5CB3">
          <w:pPr>
            <w:spacing w:line="240" w:lineRule="auto"/>
          </w:pPr>
        </w:p>
        <w:tbl>
          <w:tblPr>
            <w:tblStyle w:val="TableGrid"/>
            <w:tblW w:w="0" w:type="auto"/>
            <w:tblLook w:val="04A0" w:firstRow="1" w:lastRow="0" w:firstColumn="1" w:lastColumn="0" w:noHBand="0" w:noVBand="1"/>
          </w:tblPr>
          <w:tblGrid>
            <w:gridCol w:w="9628"/>
          </w:tblGrid>
          <w:tr w:rsidR="00CF5CB3" w:rsidRPr="007B1C98" w14:paraId="33CE1A19" w14:textId="77777777" w:rsidTr="0072503F">
            <w:trPr>
              <w:trHeight w:val="2835"/>
            </w:trPr>
            <w:tc>
              <w:tcPr>
                <w:tcW w:w="9628" w:type="dxa"/>
              </w:tcPr>
              <w:p w14:paraId="1F6E7BD8" w14:textId="77777777" w:rsidR="00CF5CB3" w:rsidRPr="007B1C98" w:rsidRDefault="00CF5CB3" w:rsidP="0072503F">
                <w:pPr>
                  <w:spacing w:line="240" w:lineRule="auto"/>
                </w:pPr>
                <w:r w:rsidRPr="007B1C98">
                  <w:t xml:space="preserve">Details of assistance given </w:t>
                </w:r>
              </w:p>
              <w:sdt>
                <w:sdtPr>
                  <w:rPr>
                    <w:b/>
                    <w:bCs/>
                  </w:rPr>
                  <w:id w:val="1403100027"/>
                  <w:placeholder>
                    <w:docPart w:val="F46DED529B954A2B956534F0A757316E"/>
                  </w:placeholder>
                  <w:showingPlcHdr/>
                </w:sdtPr>
                <w:sdtContent>
                  <w:p w14:paraId="6C91E369" w14:textId="77777777" w:rsidR="00CF5CB3" w:rsidRPr="007B1C98" w:rsidRDefault="00CF5CB3" w:rsidP="0072503F">
                    <w:pPr>
                      <w:spacing w:line="240" w:lineRule="auto"/>
                      <w:rPr>
                        <w:b/>
                        <w:bCs/>
                      </w:rPr>
                    </w:pPr>
                    <w:r w:rsidRPr="007B1C98">
                      <w:rPr>
                        <w:rStyle w:val="PlaceholderText"/>
                        <w:b/>
                        <w:bCs/>
                      </w:rPr>
                      <w:t>Click or tap here to enter text.</w:t>
                    </w:r>
                  </w:p>
                </w:sdtContent>
              </w:sdt>
            </w:tc>
          </w:tr>
        </w:tbl>
        <w:p w14:paraId="04CBFABE" w14:textId="77777777" w:rsidR="00CF5CB3" w:rsidRPr="007B1C98" w:rsidRDefault="00CF5CB3" w:rsidP="00CF5C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CF5CB3" w:rsidRPr="007B1C98" w14:paraId="6866EDB2" w14:textId="77777777" w:rsidTr="0072503F">
            <w:trPr>
              <w:trHeight w:val="454"/>
            </w:trPr>
            <w:tc>
              <w:tcPr>
                <w:tcW w:w="2127" w:type="dxa"/>
                <w:tcMar>
                  <w:left w:w="0" w:type="dxa"/>
                </w:tcMar>
                <w:vAlign w:val="bottom"/>
              </w:tcPr>
              <w:p w14:paraId="205EED58" w14:textId="77777777" w:rsidR="00CF5CB3" w:rsidRPr="007B1C98" w:rsidRDefault="00CF5CB3" w:rsidP="0072503F">
                <w:r>
                  <w:t>Teacher</w:t>
                </w:r>
                <w:r w:rsidRPr="007B1C98">
                  <w:t xml:space="preserve"> signature</w:t>
                </w:r>
              </w:p>
            </w:tc>
            <w:sdt>
              <w:sdtPr>
                <w:rPr>
                  <w:b/>
                  <w:bCs/>
                </w:rPr>
                <w:id w:val="1859768528"/>
                <w:placeholder>
                  <w:docPart w:val="53CE4467BEF84B64B7E71A58D91DFF2A"/>
                </w:placeholder>
                <w:showingPlcHdr/>
                <w:text/>
              </w:sdtPr>
              <w:sdtContent>
                <w:tc>
                  <w:tcPr>
                    <w:tcW w:w="4819" w:type="dxa"/>
                    <w:tcBorders>
                      <w:bottom w:val="single" w:sz="4" w:space="0" w:color="auto"/>
                    </w:tcBorders>
                    <w:vAlign w:val="bottom"/>
                  </w:tcPr>
                  <w:p w14:paraId="74C403C9" w14:textId="77777777" w:rsidR="00CF5CB3" w:rsidRPr="007B1C98" w:rsidRDefault="00CF5CB3" w:rsidP="0072503F">
                    <w:pPr>
                      <w:rPr>
                        <w:b/>
                        <w:bCs/>
                      </w:rPr>
                    </w:pPr>
                    <w:r w:rsidRPr="007B1C98">
                      <w:rPr>
                        <w:rStyle w:val="PlaceholderText"/>
                        <w:b/>
                        <w:bCs/>
                      </w:rPr>
                      <w:t>Click or tap here to enter text.</w:t>
                    </w:r>
                  </w:p>
                </w:tc>
              </w:sdtContent>
            </w:sdt>
            <w:tc>
              <w:tcPr>
                <w:tcW w:w="1134" w:type="dxa"/>
                <w:vAlign w:val="bottom"/>
              </w:tcPr>
              <w:p w14:paraId="1ED2266A" w14:textId="77777777" w:rsidR="00CF5CB3" w:rsidRPr="007B1C98" w:rsidRDefault="00CF5CB3" w:rsidP="0072503F">
                <w:r w:rsidRPr="007B1C98">
                  <w:t>Date</w:t>
                </w:r>
              </w:p>
            </w:tc>
            <w:sdt>
              <w:sdtPr>
                <w:rPr>
                  <w:b/>
                  <w:bCs/>
                </w:rPr>
                <w:id w:val="392399556"/>
                <w:placeholder>
                  <w:docPart w:val="1B2AE99180154B0B99E7B15820C0AE57"/>
                </w:placeholder>
                <w:showingPlcHdr/>
                <w:text/>
              </w:sdtPr>
              <w:sdtContent>
                <w:tc>
                  <w:tcPr>
                    <w:tcW w:w="1548" w:type="dxa"/>
                    <w:tcBorders>
                      <w:bottom w:val="single" w:sz="4" w:space="0" w:color="auto"/>
                    </w:tcBorders>
                    <w:vAlign w:val="bottom"/>
                  </w:tcPr>
                  <w:p w14:paraId="7F1875AA" w14:textId="77777777" w:rsidR="00CF5CB3" w:rsidRPr="007B1C98" w:rsidRDefault="00CF5CB3" w:rsidP="0072503F">
                    <w:pPr>
                      <w:rPr>
                        <w:b/>
                        <w:bCs/>
                      </w:rPr>
                    </w:pPr>
                    <w:r w:rsidRPr="007B1C98">
                      <w:rPr>
                        <w:rStyle w:val="PlaceholderText"/>
                        <w:b/>
                        <w:bCs/>
                      </w:rPr>
                      <w:t>Click.</w:t>
                    </w:r>
                  </w:p>
                </w:tc>
              </w:sdtContent>
            </w:sdt>
          </w:tr>
        </w:tbl>
        <w:p w14:paraId="50A91FEE" w14:textId="77777777" w:rsidR="00CF5CB3" w:rsidRPr="00CF5CB3" w:rsidRDefault="00CF5CB3" w:rsidP="00CF5CB3"/>
        <w:p w14:paraId="7F5059E9" w14:textId="77777777" w:rsidR="00CF5CB3" w:rsidRPr="00CF5CB3" w:rsidRDefault="00CF5CB3" w:rsidP="00CF5CB3"/>
        <w:p w14:paraId="4713B0F8" w14:textId="77777777" w:rsidR="00CF5CB3" w:rsidRPr="00CF5CB3" w:rsidRDefault="00CF5CB3" w:rsidP="00CF5CB3"/>
        <w:p w14:paraId="5A39DD25" w14:textId="48963FA0" w:rsidR="00B92D67" w:rsidRPr="00897383" w:rsidRDefault="00B92D67" w:rsidP="00B92D67">
          <w:pPr>
            <w:pStyle w:val="Heading4"/>
          </w:pPr>
          <w:r>
            <w:t>S</w:t>
          </w:r>
          <w:r w:rsidRPr="00897383">
            <w:t>ummary of marks</w:t>
          </w:r>
        </w:p>
        <w:p w14:paraId="78E5AA3B" w14:textId="77777777" w:rsidR="00B92D67" w:rsidRPr="00897383" w:rsidRDefault="00B92D67" w:rsidP="00B92D67">
          <w:pPr>
            <w:spacing w:line="240" w:lineRule="auto"/>
          </w:pPr>
          <w:r w:rsidRPr="00897383">
            <w:t>To be completed by the teacher. Marks must be awarded in accordance with the instructions and criteria in the specification.</w:t>
          </w:r>
        </w:p>
        <w:p w14:paraId="4FC0D478" w14:textId="2ECCD768" w:rsidR="001116A4" w:rsidRPr="004B52E2" w:rsidRDefault="001116A4" w:rsidP="004B52E2"/>
        <w:p w14:paraId="542DD6CF" w14:textId="77777777" w:rsidR="004B52E2" w:rsidRPr="004B52E2" w:rsidRDefault="004B52E2" w:rsidP="004B52E2">
          <w:r w:rsidRPr="004B52E2">
            <w:t>Assessment objectives</w:t>
          </w:r>
        </w:p>
        <w:p w14:paraId="7D96A726" w14:textId="58D1F2D8" w:rsidR="004B52E2" w:rsidRPr="004B52E2" w:rsidRDefault="004B52E2" w:rsidP="004B52E2">
          <w:pPr>
            <w:ind w:left="720" w:hanging="720"/>
          </w:pPr>
          <w:r w:rsidRPr="004B52E2">
            <w:t>AO1</w:t>
          </w:r>
          <w:r>
            <w:tab/>
          </w:r>
          <w:r w:rsidRPr="004B52E2">
            <w:t>Articulate informed, personal and creative responses to literary texts, using associated concepts and terminology, and coherent, accurate written expression</w:t>
          </w:r>
        </w:p>
        <w:p w14:paraId="179768D9" w14:textId="095E2B3A" w:rsidR="004B52E2" w:rsidRPr="004B52E2" w:rsidRDefault="004B52E2" w:rsidP="004B52E2">
          <w:pPr>
            <w:ind w:left="720" w:hanging="720"/>
          </w:pPr>
          <w:r w:rsidRPr="004B52E2">
            <w:t>AO2</w:t>
          </w:r>
          <w:r>
            <w:tab/>
          </w:r>
          <w:r w:rsidRPr="004B52E2">
            <w:t>Analyse ways in which meanings are shaped in literary texts</w:t>
          </w:r>
        </w:p>
        <w:p w14:paraId="269E130B" w14:textId="7CAD12FA" w:rsidR="004B52E2" w:rsidRPr="004B52E2" w:rsidRDefault="004B52E2" w:rsidP="004B52E2">
          <w:pPr>
            <w:ind w:left="720" w:hanging="720"/>
          </w:pPr>
          <w:r w:rsidRPr="004B52E2">
            <w:t>AO3</w:t>
          </w:r>
          <w:r>
            <w:tab/>
          </w:r>
          <w:r w:rsidRPr="004B52E2">
            <w:t>Demonstrate understanding of the significance and influence of the contexts in which literary texts are written and received</w:t>
          </w:r>
        </w:p>
        <w:p w14:paraId="194D480B" w14:textId="16BE08E5" w:rsidR="004B52E2" w:rsidRPr="004B52E2" w:rsidRDefault="004B52E2" w:rsidP="004B52E2">
          <w:pPr>
            <w:ind w:left="720" w:hanging="720"/>
          </w:pPr>
          <w:r w:rsidRPr="004B52E2">
            <w:t>AO4</w:t>
          </w:r>
          <w:r>
            <w:tab/>
          </w:r>
          <w:r w:rsidRPr="004B52E2">
            <w:t>Explore connections across literary texts</w:t>
          </w:r>
        </w:p>
        <w:p w14:paraId="0C49CC8E" w14:textId="1367E746" w:rsidR="004B52E2" w:rsidRPr="004B52E2" w:rsidRDefault="004B52E2" w:rsidP="004B52E2">
          <w:pPr>
            <w:ind w:left="720" w:hanging="720"/>
          </w:pPr>
          <w:r w:rsidRPr="004B52E2">
            <w:t>AO5</w:t>
          </w:r>
          <w:r>
            <w:tab/>
          </w:r>
          <w:r w:rsidRPr="004B52E2">
            <w:t>Explore literary texts informed by different interpretations</w:t>
          </w:r>
        </w:p>
        <w:p w14:paraId="562B3E83" w14:textId="77777777" w:rsidR="004B52E2" w:rsidRPr="004B52E2" w:rsidRDefault="004B52E2" w:rsidP="004B52E2"/>
        <w:p w14:paraId="1EC60C0F" w14:textId="77777777" w:rsidR="004B52E2" w:rsidRDefault="004B52E2" w:rsidP="004B52E2">
          <w:pPr>
            <w:tabs>
              <w:tab w:val="left" w:pos="2391"/>
            </w:tabs>
          </w:pPr>
        </w:p>
        <w:tbl>
          <w:tblPr>
            <w:tblStyle w:val="TableGrid"/>
            <w:tblW w:w="9670" w:type="dxa"/>
            <w:tblLook w:val="04A0" w:firstRow="1" w:lastRow="0" w:firstColumn="1" w:lastColumn="0" w:noHBand="0" w:noVBand="1"/>
          </w:tblPr>
          <w:tblGrid>
            <w:gridCol w:w="5949"/>
            <w:gridCol w:w="1417"/>
            <w:gridCol w:w="1176"/>
            <w:gridCol w:w="1128"/>
          </w:tblGrid>
          <w:tr w:rsidR="004B52E2" w:rsidRPr="00897383" w14:paraId="162BA245" w14:textId="77777777" w:rsidTr="004B52E2">
            <w:trPr>
              <w:trHeight w:val="454"/>
            </w:trPr>
            <w:tc>
              <w:tcPr>
                <w:tcW w:w="5949" w:type="dxa"/>
                <w:shd w:val="clear" w:color="auto" w:fill="F2F2F2" w:themeFill="background1" w:themeFillShade="F2"/>
                <w:vAlign w:val="center"/>
              </w:tcPr>
              <w:p w14:paraId="40E2D51C" w14:textId="4BC05372" w:rsidR="004B52E2" w:rsidRPr="00897383" w:rsidRDefault="004B52E2" w:rsidP="008F55E2">
                <w:pPr>
                  <w:spacing w:line="240" w:lineRule="auto"/>
                  <w:rPr>
                    <w:b/>
                    <w:bCs/>
                  </w:rPr>
                </w:pPr>
                <w:r w:rsidRPr="004B52E2">
                  <w:rPr>
                    <w:b/>
                    <w:bCs/>
                  </w:rPr>
                  <w:t>Essay</w:t>
                </w:r>
              </w:p>
            </w:tc>
            <w:tc>
              <w:tcPr>
                <w:tcW w:w="1417" w:type="dxa"/>
                <w:shd w:val="clear" w:color="auto" w:fill="F2F2F2" w:themeFill="background1" w:themeFillShade="F2"/>
              </w:tcPr>
              <w:p w14:paraId="5B429D20" w14:textId="005719D4" w:rsidR="004B52E2" w:rsidRPr="00897383" w:rsidRDefault="004B52E2" w:rsidP="00420FDF">
                <w:pPr>
                  <w:spacing w:line="240" w:lineRule="auto"/>
                  <w:rPr>
                    <w:b/>
                    <w:bCs/>
                  </w:rPr>
                </w:pPr>
                <w:r w:rsidRPr="004B52E2">
                  <w:rPr>
                    <w:b/>
                    <w:bCs/>
                  </w:rPr>
                  <w:t>Word count</w:t>
                </w:r>
              </w:p>
            </w:tc>
            <w:tc>
              <w:tcPr>
                <w:tcW w:w="1176" w:type="dxa"/>
                <w:shd w:val="clear" w:color="auto" w:fill="F2F2F2" w:themeFill="background1" w:themeFillShade="F2"/>
                <w:vAlign w:val="center"/>
              </w:tcPr>
              <w:p w14:paraId="59165BDA" w14:textId="6087F804" w:rsidR="004B52E2" w:rsidRPr="00897383" w:rsidRDefault="004B52E2" w:rsidP="00420FD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9CE9B61" w14:textId="77777777" w:rsidR="004B52E2" w:rsidRPr="00897383" w:rsidRDefault="004B52E2" w:rsidP="00420FDF">
                <w:pPr>
                  <w:spacing w:line="240" w:lineRule="auto"/>
                  <w:rPr>
                    <w:b/>
                    <w:bCs/>
                  </w:rPr>
                </w:pPr>
                <w:r w:rsidRPr="00897383">
                  <w:rPr>
                    <w:b/>
                    <w:bCs/>
                  </w:rPr>
                  <w:t>Mark</w:t>
                </w:r>
                <w:r w:rsidRPr="00897383">
                  <w:rPr>
                    <w:b/>
                    <w:bCs/>
                  </w:rPr>
                  <w:br/>
                  <w:t>awarded</w:t>
                </w:r>
              </w:p>
            </w:tc>
          </w:tr>
          <w:tr w:rsidR="004B52E2" w:rsidRPr="00897383" w14:paraId="04953A2C" w14:textId="77777777" w:rsidTr="000D3378">
            <w:trPr>
              <w:trHeight w:val="454"/>
            </w:trPr>
            <w:tc>
              <w:tcPr>
                <w:tcW w:w="5949" w:type="dxa"/>
                <w:tcBorders>
                  <w:bottom w:val="single" w:sz="4" w:space="0" w:color="auto"/>
                </w:tcBorders>
                <w:vAlign w:val="center"/>
              </w:tcPr>
              <w:p w14:paraId="22FCF63A" w14:textId="4F3812E2" w:rsidR="004B52E2" w:rsidRPr="00897383" w:rsidRDefault="004B52E2" w:rsidP="004B52E2">
                <w:pPr>
                  <w:spacing w:line="240" w:lineRule="auto"/>
                  <w:ind w:left="720" w:hanging="720"/>
                </w:pPr>
                <w:r w:rsidRPr="004B52E2">
                  <w:t>Extended essay</w:t>
                </w:r>
              </w:p>
            </w:tc>
            <w:sdt>
              <w:sdtPr>
                <w:rPr>
                  <w:b/>
                  <w:bCs/>
                </w:rPr>
                <w:id w:val="1317987201"/>
                <w:placeholder>
                  <w:docPart w:val="253B2249F23E49059B7C794916AF3751"/>
                </w:placeholder>
                <w:showingPlcHdr/>
                <w:text/>
              </w:sdtPr>
              <w:sdtContent>
                <w:tc>
                  <w:tcPr>
                    <w:tcW w:w="1417" w:type="dxa"/>
                    <w:tcBorders>
                      <w:bottom w:val="single" w:sz="4" w:space="0" w:color="auto"/>
                    </w:tcBorders>
                    <w:vAlign w:val="center"/>
                  </w:tcPr>
                  <w:p w14:paraId="0755BBBE" w14:textId="21DF9B09" w:rsidR="004B52E2" w:rsidRDefault="004B52E2" w:rsidP="004B52E2">
                    <w:pPr>
                      <w:spacing w:line="240" w:lineRule="auto"/>
                      <w:jc w:val="center"/>
                    </w:pPr>
                    <w:r w:rsidRPr="00897383">
                      <w:rPr>
                        <w:rStyle w:val="PlaceholderText"/>
                        <w:b/>
                        <w:bCs/>
                      </w:rPr>
                      <w:t>Click.</w:t>
                    </w:r>
                  </w:p>
                </w:tc>
              </w:sdtContent>
            </w:sdt>
            <w:tc>
              <w:tcPr>
                <w:tcW w:w="1176" w:type="dxa"/>
                <w:vAlign w:val="center"/>
              </w:tcPr>
              <w:p w14:paraId="5D7EDBA5" w14:textId="1FCF1AC3" w:rsidR="004B52E2" w:rsidRPr="00897383" w:rsidRDefault="004B52E2" w:rsidP="004B52E2">
                <w:pPr>
                  <w:spacing w:line="240" w:lineRule="auto"/>
                  <w:jc w:val="center"/>
                </w:pPr>
                <w:r>
                  <w:t>25</w:t>
                </w:r>
              </w:p>
            </w:tc>
            <w:sdt>
              <w:sdtPr>
                <w:rPr>
                  <w:b/>
                  <w:bCs/>
                </w:rPr>
                <w:id w:val="-1544057498"/>
                <w:placeholder>
                  <w:docPart w:val="5EA541BBB92B43ED98DF82E2AF243650"/>
                </w:placeholder>
                <w:showingPlcHdr/>
                <w:text/>
              </w:sdtPr>
              <w:sdtContent>
                <w:tc>
                  <w:tcPr>
                    <w:tcW w:w="1128" w:type="dxa"/>
                    <w:vAlign w:val="center"/>
                  </w:tcPr>
                  <w:p w14:paraId="66BD3B34" w14:textId="77777777" w:rsidR="004B52E2" w:rsidRPr="00897383" w:rsidRDefault="004B52E2" w:rsidP="004B52E2">
                    <w:pPr>
                      <w:spacing w:line="240" w:lineRule="auto"/>
                      <w:jc w:val="center"/>
                      <w:rPr>
                        <w:b/>
                        <w:bCs/>
                      </w:rPr>
                    </w:pPr>
                    <w:r w:rsidRPr="00897383">
                      <w:rPr>
                        <w:rStyle w:val="PlaceholderText"/>
                        <w:b/>
                        <w:bCs/>
                      </w:rPr>
                      <w:t>Click.</w:t>
                    </w:r>
                  </w:p>
                </w:tc>
              </w:sdtContent>
            </w:sdt>
          </w:tr>
          <w:tr w:rsidR="00CF5CB3" w14:paraId="108CB9C9" w14:textId="77777777" w:rsidTr="00762FE7">
            <w:trPr>
              <w:trHeight w:val="454"/>
            </w:trPr>
            <w:tc>
              <w:tcPr>
                <w:tcW w:w="7366" w:type="dxa"/>
                <w:gridSpan w:val="2"/>
                <w:shd w:val="clear" w:color="auto" w:fill="F2F2F2" w:themeFill="background1" w:themeFillShade="F2"/>
                <w:vAlign w:val="center"/>
              </w:tcPr>
              <w:p w14:paraId="281B6DC0" w14:textId="78E08678" w:rsidR="00CF5CB3" w:rsidRDefault="00CF5CB3" w:rsidP="00CF5CB3">
                <w:pPr>
                  <w:spacing w:line="240" w:lineRule="auto"/>
                  <w:jc w:val="right"/>
                </w:pPr>
                <w:r>
                  <w:t>T</w:t>
                </w:r>
                <w:r w:rsidRPr="00897383">
                  <w:t>otal</w:t>
                </w:r>
                <w:r>
                  <w:t xml:space="preserve"> mark</w:t>
                </w:r>
                <w:r>
                  <w:t xml:space="preserve"> for the NEA component*</w:t>
                </w:r>
              </w:p>
            </w:tc>
            <w:tc>
              <w:tcPr>
                <w:tcW w:w="1176" w:type="dxa"/>
                <w:vAlign w:val="center"/>
              </w:tcPr>
              <w:p w14:paraId="2B821C75" w14:textId="7F101C52" w:rsidR="00CF5CB3" w:rsidRPr="00897383" w:rsidRDefault="00CF5CB3" w:rsidP="004B52E2">
                <w:pPr>
                  <w:spacing w:line="240" w:lineRule="auto"/>
                  <w:jc w:val="center"/>
                </w:pPr>
                <w:r>
                  <w:t>50</w:t>
                </w:r>
              </w:p>
            </w:tc>
            <w:sdt>
              <w:sdtPr>
                <w:rPr>
                  <w:b/>
                  <w:bCs/>
                </w:rPr>
                <w:id w:val="28073739"/>
                <w:placeholder>
                  <w:docPart w:val="C3EB793846854C6AAE0596293E8702C9"/>
                </w:placeholder>
                <w:showingPlcHdr/>
                <w:text/>
              </w:sdtPr>
              <w:sdtContent>
                <w:tc>
                  <w:tcPr>
                    <w:tcW w:w="1128" w:type="dxa"/>
                    <w:vAlign w:val="center"/>
                  </w:tcPr>
                  <w:p w14:paraId="398A7A90" w14:textId="77777777" w:rsidR="00CF5CB3" w:rsidRPr="003D393A" w:rsidRDefault="00CF5CB3" w:rsidP="004B52E2">
                    <w:pPr>
                      <w:spacing w:line="240" w:lineRule="auto"/>
                      <w:jc w:val="center"/>
                      <w:rPr>
                        <w:b/>
                        <w:bCs/>
                      </w:rPr>
                    </w:pPr>
                    <w:r w:rsidRPr="00897383">
                      <w:rPr>
                        <w:rStyle w:val="PlaceholderText"/>
                        <w:b/>
                        <w:bCs/>
                      </w:rPr>
                      <w:t>Click.</w:t>
                    </w:r>
                  </w:p>
                </w:tc>
              </w:sdtContent>
            </w:sdt>
          </w:tr>
        </w:tbl>
        <w:p w14:paraId="6C06A7F8" w14:textId="77777777" w:rsidR="008F55E2" w:rsidRDefault="008F55E2" w:rsidP="001116A4">
          <w:pPr>
            <w:spacing w:line="240" w:lineRule="auto"/>
          </w:pPr>
        </w:p>
        <w:p w14:paraId="531EB989" w14:textId="5C2D5CD6" w:rsidR="004B52E2" w:rsidRDefault="004B52E2" w:rsidP="004B52E2">
          <w:pPr>
            <w:spacing w:line="240" w:lineRule="auto"/>
            <w:jc w:val="right"/>
          </w:pPr>
          <w:r w:rsidRPr="004B52E2">
            <w:t>*</w:t>
          </w:r>
          <w:r>
            <w:t xml:space="preserve"> </w:t>
          </w:r>
          <w:r w:rsidR="00CF5CB3" w:rsidRPr="00CF5CB3">
            <w:t>To calculate the total mark, award a score out of 25 and then double it</w:t>
          </w:r>
        </w:p>
      </w:sdtContent>
    </w:sdt>
    <w:sectPr w:rsidR="004B52E2"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0C250" w14:textId="77777777" w:rsidR="00EA5741" w:rsidRDefault="00EA5741">
      <w:r>
        <w:separator/>
      </w:r>
    </w:p>
  </w:endnote>
  <w:endnote w:type="continuationSeparator" w:id="0">
    <w:p w14:paraId="17A7B785" w14:textId="77777777" w:rsidR="00EA5741" w:rsidRDefault="00EA5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B45A67EA-310B-4B22-90A5-EE80D963381B}"/>
    <w:embedBold r:id="rId2" w:fontKey="{36B9D043-D768-4A96-A3EA-927FF7FB2D2A}"/>
    <w:embedItalic r:id="rId3" w:fontKey="{4D8C31B6-8CCC-416F-A81D-EF243A174436}"/>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75F28901-4861-4B9E-9489-CAEEC5CFB86A}"/>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EA5741"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26159C9F" w:rsidR="006955C6" w:rsidRDefault="00415E37" w:rsidP="006955C6">
          <w:pPr>
            <w:pStyle w:val="Footer0"/>
            <w:jc w:val="right"/>
          </w:pPr>
          <w:r>
            <w:t>7</w:t>
          </w:r>
          <w:r w:rsidR="004E2E42">
            <w:t>7</w:t>
          </w:r>
          <w:r w:rsidR="008375F4">
            <w:t>1</w:t>
          </w:r>
          <w:r w:rsidR="00534817">
            <w:t>2</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DCE0D" w14:textId="77777777" w:rsidR="00EA5741" w:rsidRDefault="00EA5741">
      <w:r>
        <w:separator/>
      </w:r>
    </w:p>
  </w:footnote>
  <w:footnote w:type="continuationSeparator" w:id="0">
    <w:p w14:paraId="17CDEE15" w14:textId="77777777" w:rsidR="00EA5741" w:rsidRDefault="00EA5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9754F"/>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116A4"/>
    <w:rsid w:val="00121A50"/>
    <w:rsid w:val="00125B03"/>
    <w:rsid w:val="00137CE5"/>
    <w:rsid w:val="00143EF0"/>
    <w:rsid w:val="00150996"/>
    <w:rsid w:val="00150CD0"/>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05E79"/>
    <w:rsid w:val="00320F22"/>
    <w:rsid w:val="00322F2F"/>
    <w:rsid w:val="00324BDF"/>
    <w:rsid w:val="0032681E"/>
    <w:rsid w:val="00327FB4"/>
    <w:rsid w:val="003332EC"/>
    <w:rsid w:val="00343E67"/>
    <w:rsid w:val="00353AB2"/>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C5368"/>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449"/>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B52E2"/>
    <w:rsid w:val="004C25DB"/>
    <w:rsid w:val="004C3E66"/>
    <w:rsid w:val="004D2AA3"/>
    <w:rsid w:val="004D6AE4"/>
    <w:rsid w:val="004D744D"/>
    <w:rsid w:val="004E23C4"/>
    <w:rsid w:val="004E2B57"/>
    <w:rsid w:val="004E2E42"/>
    <w:rsid w:val="004E3F17"/>
    <w:rsid w:val="004E538C"/>
    <w:rsid w:val="004F1A77"/>
    <w:rsid w:val="004F3689"/>
    <w:rsid w:val="005017B0"/>
    <w:rsid w:val="005104BC"/>
    <w:rsid w:val="00515CF2"/>
    <w:rsid w:val="0051749E"/>
    <w:rsid w:val="00523DBF"/>
    <w:rsid w:val="00530DA5"/>
    <w:rsid w:val="005322E1"/>
    <w:rsid w:val="00534817"/>
    <w:rsid w:val="005403D3"/>
    <w:rsid w:val="005427C1"/>
    <w:rsid w:val="00546239"/>
    <w:rsid w:val="00554691"/>
    <w:rsid w:val="00555B55"/>
    <w:rsid w:val="0056593E"/>
    <w:rsid w:val="00574EAF"/>
    <w:rsid w:val="005760E7"/>
    <w:rsid w:val="00576E7A"/>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D7128"/>
    <w:rsid w:val="006F082A"/>
    <w:rsid w:val="006F140D"/>
    <w:rsid w:val="007019FB"/>
    <w:rsid w:val="00701FA4"/>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4F5C"/>
    <w:rsid w:val="00786A19"/>
    <w:rsid w:val="00794E95"/>
    <w:rsid w:val="00795A2D"/>
    <w:rsid w:val="007A202A"/>
    <w:rsid w:val="007A41F8"/>
    <w:rsid w:val="007A5935"/>
    <w:rsid w:val="007B190F"/>
    <w:rsid w:val="007B1C98"/>
    <w:rsid w:val="007B1D78"/>
    <w:rsid w:val="007D212F"/>
    <w:rsid w:val="007D2B81"/>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41D7"/>
    <w:rsid w:val="008365CC"/>
    <w:rsid w:val="008375F4"/>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A6ED6"/>
    <w:rsid w:val="008B7726"/>
    <w:rsid w:val="008C3FF8"/>
    <w:rsid w:val="008C413A"/>
    <w:rsid w:val="008D72F1"/>
    <w:rsid w:val="008E0057"/>
    <w:rsid w:val="008E0DF8"/>
    <w:rsid w:val="008E1FC9"/>
    <w:rsid w:val="008F4449"/>
    <w:rsid w:val="008F55E2"/>
    <w:rsid w:val="009007AF"/>
    <w:rsid w:val="00904631"/>
    <w:rsid w:val="0090528E"/>
    <w:rsid w:val="00905F34"/>
    <w:rsid w:val="00906356"/>
    <w:rsid w:val="00906421"/>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365"/>
    <w:rsid w:val="0097698A"/>
    <w:rsid w:val="00984CFF"/>
    <w:rsid w:val="00992A21"/>
    <w:rsid w:val="00993A2A"/>
    <w:rsid w:val="00995918"/>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2818"/>
    <w:rsid w:val="00B52880"/>
    <w:rsid w:val="00B53C4B"/>
    <w:rsid w:val="00B6369C"/>
    <w:rsid w:val="00B6415F"/>
    <w:rsid w:val="00B659B5"/>
    <w:rsid w:val="00B71ED7"/>
    <w:rsid w:val="00B76AA7"/>
    <w:rsid w:val="00B80105"/>
    <w:rsid w:val="00B81988"/>
    <w:rsid w:val="00B849F2"/>
    <w:rsid w:val="00B92D67"/>
    <w:rsid w:val="00B95931"/>
    <w:rsid w:val="00BA00CA"/>
    <w:rsid w:val="00BB05CC"/>
    <w:rsid w:val="00BC2663"/>
    <w:rsid w:val="00BC6544"/>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0803"/>
    <w:rsid w:val="00C724BC"/>
    <w:rsid w:val="00C75CEB"/>
    <w:rsid w:val="00C83C55"/>
    <w:rsid w:val="00C926F2"/>
    <w:rsid w:val="00C96D94"/>
    <w:rsid w:val="00C97442"/>
    <w:rsid w:val="00CA0601"/>
    <w:rsid w:val="00CA06B6"/>
    <w:rsid w:val="00CA4044"/>
    <w:rsid w:val="00CA7592"/>
    <w:rsid w:val="00CB700B"/>
    <w:rsid w:val="00CC51BD"/>
    <w:rsid w:val="00CC5AA1"/>
    <w:rsid w:val="00CD0238"/>
    <w:rsid w:val="00CD0245"/>
    <w:rsid w:val="00CD26B8"/>
    <w:rsid w:val="00CD498A"/>
    <w:rsid w:val="00CD6E10"/>
    <w:rsid w:val="00CE0240"/>
    <w:rsid w:val="00CE1C7E"/>
    <w:rsid w:val="00CE418E"/>
    <w:rsid w:val="00CE4CC6"/>
    <w:rsid w:val="00CF062E"/>
    <w:rsid w:val="00CF14F3"/>
    <w:rsid w:val="00CF5CB3"/>
    <w:rsid w:val="00D0072F"/>
    <w:rsid w:val="00D01611"/>
    <w:rsid w:val="00D0320B"/>
    <w:rsid w:val="00D1351D"/>
    <w:rsid w:val="00D32CA1"/>
    <w:rsid w:val="00D34528"/>
    <w:rsid w:val="00D35743"/>
    <w:rsid w:val="00D35D3C"/>
    <w:rsid w:val="00D413AD"/>
    <w:rsid w:val="00D41D51"/>
    <w:rsid w:val="00D4532F"/>
    <w:rsid w:val="00D539D2"/>
    <w:rsid w:val="00D62316"/>
    <w:rsid w:val="00D635E0"/>
    <w:rsid w:val="00D6466E"/>
    <w:rsid w:val="00D714C6"/>
    <w:rsid w:val="00D73494"/>
    <w:rsid w:val="00D73D3C"/>
    <w:rsid w:val="00D74DB1"/>
    <w:rsid w:val="00D76CF5"/>
    <w:rsid w:val="00D82A92"/>
    <w:rsid w:val="00D82C23"/>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A5741"/>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2F742C" w:rsidP="002F742C">
          <w:pPr>
            <w:pStyle w:val="5AE1C47E89F047F9924044B1444FE22E2"/>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2F742C" w:rsidP="002F742C">
          <w:pPr>
            <w:pStyle w:val="AAE938A8265D44CEACF3E7558B3302582"/>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2F742C" w:rsidP="002F742C">
          <w:pPr>
            <w:pStyle w:val="6A15FAC8A90B4EB8AFE9BD17FE31779C2"/>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2F742C" w:rsidP="002F742C">
          <w:pPr>
            <w:pStyle w:val="CACA43C098B948538F3BC944C03AE6382"/>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2F742C" w:rsidP="002F742C">
          <w:pPr>
            <w:pStyle w:val="025DA7D116AC405A9FDC62C4C806C01B2"/>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2F742C" w:rsidP="002F742C">
          <w:pPr>
            <w:pStyle w:val="11A5E02149544EB5A904AECEC087F9A82"/>
          </w:pPr>
          <w:r w:rsidRPr="007B1C98">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729FB76F-B81F-4D0F-967C-7E37742CFC7A}"/>
      </w:docPartPr>
      <w:docPartBody>
        <w:p w:rsidR="0093576E" w:rsidRDefault="002F742C">
          <w:r w:rsidRPr="005635CB">
            <w:rPr>
              <w:rStyle w:val="PlaceholderText"/>
            </w:rPr>
            <w:t>Click or tap here to enter text.</w:t>
          </w:r>
        </w:p>
      </w:docPartBody>
    </w:docPart>
    <w:docPart>
      <w:docPartPr>
        <w:name w:val="253B2249F23E49059B7C794916AF3751"/>
        <w:category>
          <w:name w:val="General"/>
          <w:gallery w:val="placeholder"/>
        </w:category>
        <w:types>
          <w:type w:val="bbPlcHdr"/>
        </w:types>
        <w:behaviors>
          <w:behavior w:val="content"/>
        </w:behaviors>
        <w:guid w:val="{BC58A0C9-1513-4338-BD4B-418AF2628E59}"/>
      </w:docPartPr>
      <w:docPartBody>
        <w:p w:rsidR="0093576E" w:rsidRDefault="002F742C" w:rsidP="002F742C">
          <w:pPr>
            <w:pStyle w:val="253B2249F23E49059B7C794916AF37512"/>
          </w:pPr>
          <w:r w:rsidRPr="00897383">
            <w:rPr>
              <w:rStyle w:val="PlaceholderText"/>
              <w:b/>
              <w:bCs/>
            </w:rPr>
            <w:t>Click.</w:t>
          </w:r>
        </w:p>
      </w:docPartBody>
    </w:docPart>
    <w:docPart>
      <w:docPartPr>
        <w:name w:val="5EA541BBB92B43ED98DF82E2AF243650"/>
        <w:category>
          <w:name w:val="General"/>
          <w:gallery w:val="placeholder"/>
        </w:category>
        <w:types>
          <w:type w:val="bbPlcHdr"/>
        </w:types>
        <w:behaviors>
          <w:behavior w:val="content"/>
        </w:behaviors>
        <w:guid w:val="{FBBA2473-9CBD-4B73-8B20-4EA0485ACEC5}"/>
      </w:docPartPr>
      <w:docPartBody>
        <w:p w:rsidR="0093576E" w:rsidRDefault="002F742C" w:rsidP="002F742C">
          <w:pPr>
            <w:pStyle w:val="5EA541BBB92B43ED98DF82E2AF2436502"/>
          </w:pPr>
          <w:r w:rsidRPr="00897383">
            <w:rPr>
              <w:rStyle w:val="PlaceholderText"/>
              <w:b/>
              <w:bCs/>
            </w:rPr>
            <w:t>Click.</w:t>
          </w:r>
        </w:p>
      </w:docPartBody>
    </w:docPart>
    <w:docPart>
      <w:docPartPr>
        <w:name w:val="C3EB793846854C6AAE0596293E8702C9"/>
        <w:category>
          <w:name w:val="General"/>
          <w:gallery w:val="placeholder"/>
        </w:category>
        <w:types>
          <w:type w:val="bbPlcHdr"/>
        </w:types>
        <w:behaviors>
          <w:behavior w:val="content"/>
        </w:behaviors>
        <w:guid w:val="{A1EF4BDD-0852-4260-96F3-A9A6D1508D9F}"/>
      </w:docPartPr>
      <w:docPartBody>
        <w:p w:rsidR="0093576E" w:rsidRDefault="002F742C" w:rsidP="002F742C">
          <w:pPr>
            <w:pStyle w:val="C3EB793846854C6AAE0596293E8702C91"/>
          </w:pPr>
          <w:r w:rsidRPr="00897383">
            <w:rPr>
              <w:rStyle w:val="PlaceholderText"/>
              <w:b/>
              <w:bCs/>
            </w:rPr>
            <w:t>Click.</w:t>
          </w:r>
        </w:p>
      </w:docPartBody>
    </w:docPart>
    <w:docPart>
      <w:docPartPr>
        <w:name w:val="F46DED529B954A2B956534F0A757316E"/>
        <w:category>
          <w:name w:val="General"/>
          <w:gallery w:val="placeholder"/>
        </w:category>
        <w:types>
          <w:type w:val="bbPlcHdr"/>
        </w:types>
        <w:behaviors>
          <w:behavior w:val="content"/>
        </w:behaviors>
        <w:guid w:val="{DCC65051-723D-4C98-BD8E-E753C998B351}"/>
      </w:docPartPr>
      <w:docPartBody>
        <w:p w:rsidR="0093576E" w:rsidRDefault="002F742C" w:rsidP="002F742C">
          <w:pPr>
            <w:pStyle w:val="F46DED529B954A2B956534F0A757316E1"/>
          </w:pPr>
          <w:r w:rsidRPr="007B1C98">
            <w:rPr>
              <w:rStyle w:val="PlaceholderText"/>
              <w:b/>
              <w:bCs/>
            </w:rPr>
            <w:t>Click or tap here to enter text.</w:t>
          </w:r>
        </w:p>
      </w:docPartBody>
    </w:docPart>
    <w:docPart>
      <w:docPartPr>
        <w:name w:val="53CE4467BEF84B64B7E71A58D91DFF2A"/>
        <w:category>
          <w:name w:val="General"/>
          <w:gallery w:val="placeholder"/>
        </w:category>
        <w:types>
          <w:type w:val="bbPlcHdr"/>
        </w:types>
        <w:behaviors>
          <w:behavior w:val="content"/>
        </w:behaviors>
        <w:guid w:val="{1C91914E-DB13-4088-B5E8-070924EAF5A5}"/>
      </w:docPartPr>
      <w:docPartBody>
        <w:p w:rsidR="0093576E" w:rsidRDefault="002F742C" w:rsidP="002F742C">
          <w:pPr>
            <w:pStyle w:val="53CE4467BEF84B64B7E71A58D91DFF2A1"/>
          </w:pPr>
          <w:r w:rsidRPr="007B1C98">
            <w:rPr>
              <w:rStyle w:val="PlaceholderText"/>
              <w:b/>
              <w:bCs/>
            </w:rPr>
            <w:t>Click or tap here to enter text.</w:t>
          </w:r>
        </w:p>
      </w:docPartBody>
    </w:docPart>
    <w:docPart>
      <w:docPartPr>
        <w:name w:val="1B2AE99180154B0B99E7B15820C0AE57"/>
        <w:category>
          <w:name w:val="General"/>
          <w:gallery w:val="placeholder"/>
        </w:category>
        <w:types>
          <w:type w:val="bbPlcHdr"/>
        </w:types>
        <w:behaviors>
          <w:behavior w:val="content"/>
        </w:behaviors>
        <w:guid w:val="{DD180F60-57A6-438F-AF52-6C616FA9DF00}"/>
      </w:docPartPr>
      <w:docPartBody>
        <w:p w:rsidR="0093576E" w:rsidRDefault="002F742C" w:rsidP="002F742C">
          <w:pPr>
            <w:pStyle w:val="1B2AE99180154B0B99E7B15820C0AE571"/>
          </w:pPr>
          <w:r w:rsidRPr="007B1C98">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7805"/>
    <w:rsid w:val="00053E26"/>
    <w:rsid w:val="000E2043"/>
    <w:rsid w:val="0017608D"/>
    <w:rsid w:val="001B5A55"/>
    <w:rsid w:val="001C661D"/>
    <w:rsid w:val="001D04BE"/>
    <w:rsid w:val="001D2366"/>
    <w:rsid w:val="002B4A74"/>
    <w:rsid w:val="002F742C"/>
    <w:rsid w:val="00386FF5"/>
    <w:rsid w:val="0044398F"/>
    <w:rsid w:val="004D555F"/>
    <w:rsid w:val="00610EC0"/>
    <w:rsid w:val="00701FA4"/>
    <w:rsid w:val="007443B7"/>
    <w:rsid w:val="00784F5C"/>
    <w:rsid w:val="007F6138"/>
    <w:rsid w:val="00863441"/>
    <w:rsid w:val="00891B0D"/>
    <w:rsid w:val="008C1122"/>
    <w:rsid w:val="008F127E"/>
    <w:rsid w:val="0093576E"/>
    <w:rsid w:val="00992A21"/>
    <w:rsid w:val="00993B6D"/>
    <w:rsid w:val="00995918"/>
    <w:rsid w:val="009A3A81"/>
    <w:rsid w:val="009C18C8"/>
    <w:rsid w:val="00B27B40"/>
    <w:rsid w:val="00B368BF"/>
    <w:rsid w:val="00B430CD"/>
    <w:rsid w:val="00B76AA7"/>
    <w:rsid w:val="00BE64B4"/>
    <w:rsid w:val="00C00488"/>
    <w:rsid w:val="00CC567E"/>
    <w:rsid w:val="00CD4F67"/>
    <w:rsid w:val="00CD7EE5"/>
    <w:rsid w:val="00CE0240"/>
    <w:rsid w:val="00D01611"/>
    <w:rsid w:val="00D576E6"/>
    <w:rsid w:val="00D82C23"/>
    <w:rsid w:val="00DE3B52"/>
    <w:rsid w:val="00DF00AE"/>
    <w:rsid w:val="00E00504"/>
    <w:rsid w:val="00E91071"/>
    <w:rsid w:val="00EC1F66"/>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742C"/>
    <w:rPr>
      <w:color w:val="808080"/>
    </w:rPr>
  </w:style>
  <w:style w:type="paragraph" w:customStyle="1" w:styleId="7628E7C763E6433380EE7308E78DF7EC">
    <w:name w:val="7628E7C763E6433380EE7308E78DF7EC"/>
    <w:rsid w:val="002F742C"/>
  </w:style>
  <w:style w:type="paragraph" w:customStyle="1" w:styleId="7F85AECB0C17408AAD48C37798CAB966">
    <w:name w:val="7F85AECB0C17408AAD48C37798CAB966"/>
    <w:rsid w:val="002F742C"/>
  </w:style>
  <w:style w:type="paragraph" w:customStyle="1" w:styleId="52A1A279AC4D44D099437192EDAF745F">
    <w:name w:val="52A1A279AC4D44D099437192EDAF745F"/>
    <w:rsid w:val="002F742C"/>
  </w:style>
  <w:style w:type="paragraph" w:customStyle="1" w:styleId="253B2249F23E49059B7C794916AF3751">
    <w:name w:val="253B2249F23E49059B7C794916AF3751"/>
    <w:rsid w:val="002F742C"/>
  </w:style>
  <w:style w:type="paragraph" w:customStyle="1" w:styleId="5EA541BBB92B43ED98DF82E2AF243650">
    <w:name w:val="5EA541BBB92B43ED98DF82E2AF243650"/>
    <w:rsid w:val="002F742C"/>
  </w:style>
  <w:style w:type="paragraph" w:customStyle="1" w:styleId="AAE938A8265D44CEACF3E7558B3302581">
    <w:name w:val="AAE938A8265D44CEACF3E7558B3302581"/>
    <w:rsid w:val="002F742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2F742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2F742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2F742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2F742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2F742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2F742C"/>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1">
    <w:name w:val="2A51738838724616B63EF8090922188D1"/>
    <w:rsid w:val="002F742C"/>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1">
    <w:name w:val="C54C3C0AD6BD4DF488DE24E1CD5E25911"/>
    <w:rsid w:val="002F742C"/>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1">
    <w:name w:val="253B2249F23E49059B7C794916AF37511"/>
    <w:rsid w:val="002F742C"/>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1">
    <w:name w:val="5EA541BBB92B43ED98DF82E2AF2436501"/>
    <w:rsid w:val="002F742C"/>
    <w:pPr>
      <w:spacing w:after="0" w:line="260" w:lineRule="atLeast"/>
    </w:pPr>
    <w:rPr>
      <w:rFonts w:ascii="Source Sans Pro" w:eastAsia="Times New Roman" w:hAnsi="Source Sans Pro" w:cs="Times New Roman"/>
      <w:kern w:val="0"/>
      <w:sz w:val="22"/>
      <w14:ligatures w14:val="none"/>
    </w:rPr>
  </w:style>
  <w:style w:type="paragraph" w:customStyle="1" w:styleId="52A1A279AC4D44D099437192EDAF745F1">
    <w:name w:val="52A1A279AC4D44D099437192EDAF745F1"/>
    <w:rsid w:val="002F742C"/>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
    <w:name w:val="C3EB793846854C6AAE0596293E8702C9"/>
    <w:rsid w:val="002F742C"/>
  </w:style>
  <w:style w:type="paragraph" w:customStyle="1" w:styleId="63240A2B9ECD4437B58ED79D07634D262">
    <w:name w:val="63240A2B9ECD4437B58ED79D07634D262"/>
    <w:rsid w:val="00B430CD"/>
    <w:pPr>
      <w:spacing w:after="0" w:line="260" w:lineRule="atLeast"/>
    </w:pPr>
    <w:rPr>
      <w:rFonts w:ascii="Source Sans Pro" w:eastAsia="Times New Roman" w:hAnsi="Source Sans Pro" w:cs="Times New Roman"/>
      <w:kern w:val="0"/>
      <w:sz w:val="22"/>
      <w14:ligatures w14:val="none"/>
    </w:rPr>
  </w:style>
  <w:style w:type="paragraph" w:customStyle="1" w:styleId="8748EA0A0BA74AC09BD076AC4D49946C">
    <w:name w:val="8748EA0A0BA74AC09BD076AC4D49946C"/>
    <w:rsid w:val="00B430CD"/>
  </w:style>
  <w:style w:type="paragraph" w:customStyle="1" w:styleId="F78C9ED20D5649929475059CF7ACE90B">
    <w:name w:val="F78C9ED20D5649929475059CF7ACE90B"/>
    <w:rsid w:val="00B430CD"/>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
    <w:name w:val="AAE938A8265D44CEACF3E7558B330258"/>
    <w:rsid w:val="002F742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2F742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2F742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2F742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2F742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2F742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2F742C"/>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
    <w:name w:val="2A51738838724616B63EF8090922188D"/>
    <w:rsid w:val="002F742C"/>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
    <w:name w:val="C54C3C0AD6BD4DF488DE24E1CD5E2591"/>
    <w:rsid w:val="002F742C"/>
    <w:pPr>
      <w:spacing w:after="0" w:line="260" w:lineRule="atLeast"/>
    </w:pPr>
    <w:rPr>
      <w:rFonts w:ascii="Source Sans Pro" w:eastAsia="Times New Roman" w:hAnsi="Source Sans Pro" w:cs="Times New Roman"/>
      <w:kern w:val="0"/>
      <w:sz w:val="22"/>
      <w14:ligatures w14:val="none"/>
    </w:rPr>
  </w:style>
  <w:style w:type="paragraph" w:customStyle="1" w:styleId="3E5C326F143345328DE31F931F82AFF0">
    <w:name w:val="3E5C326F143345328DE31F931F82AFF0"/>
    <w:rsid w:val="002F742C"/>
    <w:pPr>
      <w:spacing w:after="0" w:line="260" w:lineRule="atLeast"/>
    </w:pPr>
    <w:rPr>
      <w:rFonts w:ascii="Source Sans Pro" w:eastAsia="Times New Roman" w:hAnsi="Source Sans Pro" w:cs="Times New Roman"/>
      <w:kern w:val="0"/>
      <w:sz w:val="22"/>
      <w14:ligatures w14:val="none"/>
    </w:rPr>
  </w:style>
  <w:style w:type="paragraph" w:customStyle="1" w:styleId="F8CA4BE8F1514B14A71EA92ACEB38DEE">
    <w:name w:val="F8CA4BE8F1514B14A71EA92ACEB38DEE"/>
    <w:rsid w:val="002F742C"/>
    <w:pPr>
      <w:spacing w:after="0" w:line="260" w:lineRule="atLeast"/>
    </w:pPr>
    <w:rPr>
      <w:rFonts w:ascii="Source Sans Pro" w:eastAsia="Times New Roman" w:hAnsi="Source Sans Pro" w:cs="Times New Roman"/>
      <w:kern w:val="0"/>
      <w:sz w:val="22"/>
      <w14:ligatures w14:val="none"/>
    </w:rPr>
  </w:style>
  <w:style w:type="paragraph" w:customStyle="1" w:styleId="E6D7ECB0DEFB4B0AADD9662757113002">
    <w:name w:val="E6D7ECB0DEFB4B0AADD9662757113002"/>
    <w:rsid w:val="002F742C"/>
    <w:pPr>
      <w:spacing w:after="0" w:line="260" w:lineRule="atLeast"/>
    </w:pPr>
    <w:rPr>
      <w:rFonts w:ascii="Source Sans Pro" w:eastAsia="Times New Roman" w:hAnsi="Source Sans Pro" w:cs="Times New Roman"/>
      <w:kern w:val="0"/>
      <w:sz w:val="22"/>
      <w14:ligatures w14:val="none"/>
    </w:rPr>
  </w:style>
  <w:style w:type="paragraph" w:customStyle="1" w:styleId="54880E687C3949D49CFFF81E79EA526B">
    <w:name w:val="54880E687C3949D49CFFF81E79EA526B"/>
    <w:rsid w:val="002F742C"/>
    <w:pPr>
      <w:spacing w:after="0" w:line="260" w:lineRule="atLeast"/>
    </w:pPr>
    <w:rPr>
      <w:rFonts w:ascii="Source Sans Pro" w:eastAsia="Times New Roman" w:hAnsi="Source Sans Pro" w:cs="Times New Roman"/>
      <w:kern w:val="0"/>
      <w:sz w:val="22"/>
      <w14:ligatures w14:val="none"/>
    </w:rPr>
  </w:style>
  <w:style w:type="paragraph" w:customStyle="1" w:styleId="C3B1FEF6252145A4B34A4812026A10EB">
    <w:name w:val="C3B1FEF6252145A4B34A4812026A10EB"/>
    <w:rsid w:val="002F742C"/>
    <w:pPr>
      <w:spacing w:after="0" w:line="260" w:lineRule="atLeast"/>
    </w:pPr>
    <w:rPr>
      <w:rFonts w:ascii="Source Sans Pro" w:eastAsia="Times New Roman" w:hAnsi="Source Sans Pro" w:cs="Times New Roman"/>
      <w:kern w:val="0"/>
      <w:sz w:val="22"/>
      <w14:ligatures w14:val="none"/>
    </w:rPr>
  </w:style>
  <w:style w:type="paragraph" w:customStyle="1" w:styleId="E023041E1D894E77BD90B35095C2C8F2">
    <w:name w:val="E023041E1D894E77BD90B35095C2C8F2"/>
    <w:rsid w:val="002F742C"/>
    <w:pPr>
      <w:spacing w:after="0" w:line="260" w:lineRule="atLeast"/>
    </w:pPr>
    <w:rPr>
      <w:rFonts w:ascii="Source Sans Pro" w:eastAsia="Times New Roman" w:hAnsi="Source Sans Pro" w:cs="Times New Roman"/>
      <w:kern w:val="0"/>
      <w:sz w:val="22"/>
      <w14:ligatures w14:val="none"/>
    </w:rPr>
  </w:style>
  <w:style w:type="paragraph" w:customStyle="1" w:styleId="A659908E363042D8BCBE6A6076C920E4">
    <w:name w:val="A659908E363042D8BCBE6A6076C920E4"/>
    <w:rsid w:val="002F742C"/>
    <w:pPr>
      <w:spacing w:after="0" w:line="260" w:lineRule="atLeast"/>
    </w:pPr>
    <w:rPr>
      <w:rFonts w:ascii="Source Sans Pro" w:eastAsia="Times New Roman" w:hAnsi="Source Sans Pro" w:cs="Times New Roman"/>
      <w:kern w:val="0"/>
      <w:sz w:val="22"/>
      <w14:ligatures w14:val="none"/>
    </w:rPr>
  </w:style>
  <w:style w:type="paragraph" w:customStyle="1" w:styleId="2FB956FEDA974BD8B64C962A80FC5D9A">
    <w:name w:val="2FB956FEDA974BD8B64C962A80FC5D9A"/>
    <w:rsid w:val="002F742C"/>
    <w:pPr>
      <w:spacing w:after="0" w:line="260" w:lineRule="atLeast"/>
    </w:pPr>
    <w:rPr>
      <w:rFonts w:ascii="Source Sans Pro" w:eastAsia="Times New Roman" w:hAnsi="Source Sans Pro" w:cs="Times New Roman"/>
      <w:kern w:val="0"/>
      <w:sz w:val="22"/>
      <w14:ligatures w14:val="none"/>
    </w:rPr>
  </w:style>
  <w:style w:type="paragraph" w:customStyle="1" w:styleId="E810E4B4269B4B569B08DFB2ACC8E230">
    <w:name w:val="E810E4B4269B4B569B08DFB2ACC8E230"/>
    <w:rsid w:val="002F742C"/>
    <w:pPr>
      <w:spacing w:after="0" w:line="260" w:lineRule="atLeast"/>
    </w:pPr>
    <w:rPr>
      <w:rFonts w:ascii="Source Sans Pro" w:eastAsia="Times New Roman" w:hAnsi="Source Sans Pro" w:cs="Times New Roman"/>
      <w:kern w:val="0"/>
      <w:sz w:val="22"/>
      <w14:ligatures w14:val="none"/>
    </w:rPr>
  </w:style>
  <w:style w:type="paragraph" w:customStyle="1" w:styleId="BAEE5A42CAB149D0BB121937F893A9C9">
    <w:name w:val="BAEE5A42CAB149D0BB121937F893A9C9"/>
    <w:rsid w:val="002F742C"/>
  </w:style>
  <w:style w:type="paragraph" w:customStyle="1" w:styleId="85522E7F7F5E4D77AB37130790C69D02">
    <w:name w:val="85522E7F7F5E4D77AB37130790C69D02"/>
    <w:rsid w:val="002F742C"/>
  </w:style>
  <w:style w:type="paragraph" w:customStyle="1" w:styleId="51542393BC5D416A81B8F635C6A855D1">
    <w:name w:val="51542393BC5D416A81B8F635C6A855D1"/>
    <w:rsid w:val="002F742C"/>
  </w:style>
  <w:style w:type="paragraph" w:customStyle="1" w:styleId="F46DED529B954A2B956534F0A757316E">
    <w:name w:val="F46DED529B954A2B956534F0A757316E"/>
    <w:rsid w:val="002F742C"/>
  </w:style>
  <w:style w:type="paragraph" w:customStyle="1" w:styleId="53CE4467BEF84B64B7E71A58D91DFF2A">
    <w:name w:val="53CE4467BEF84B64B7E71A58D91DFF2A"/>
    <w:rsid w:val="002F742C"/>
  </w:style>
  <w:style w:type="paragraph" w:customStyle="1" w:styleId="1B2AE99180154B0B99E7B15820C0AE57">
    <w:name w:val="1B2AE99180154B0B99E7B15820C0AE57"/>
    <w:rsid w:val="002F742C"/>
  </w:style>
  <w:style w:type="paragraph" w:customStyle="1" w:styleId="AAE938A8265D44CEACF3E7558B3302582">
    <w:name w:val="AAE938A8265D44CEACF3E7558B3302582"/>
    <w:rsid w:val="002F742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2F742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2F742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2F742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2F742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2F742C"/>
    <w:pPr>
      <w:spacing w:after="0" w:line="260" w:lineRule="atLeast"/>
    </w:pPr>
    <w:rPr>
      <w:rFonts w:ascii="Source Sans Pro" w:eastAsia="Times New Roman" w:hAnsi="Source Sans Pro" w:cs="Times New Roman"/>
      <w:kern w:val="0"/>
      <w:sz w:val="22"/>
      <w14:ligatures w14:val="none"/>
    </w:rPr>
  </w:style>
  <w:style w:type="paragraph" w:customStyle="1" w:styleId="F46DED529B954A2B956534F0A757316E1">
    <w:name w:val="F46DED529B954A2B956534F0A757316E1"/>
    <w:rsid w:val="002F742C"/>
    <w:pPr>
      <w:spacing w:after="0" w:line="260" w:lineRule="atLeast"/>
    </w:pPr>
    <w:rPr>
      <w:rFonts w:ascii="Source Sans Pro" w:eastAsia="Times New Roman" w:hAnsi="Source Sans Pro" w:cs="Times New Roman"/>
      <w:kern w:val="0"/>
      <w:sz w:val="22"/>
      <w14:ligatures w14:val="none"/>
    </w:rPr>
  </w:style>
  <w:style w:type="paragraph" w:customStyle="1" w:styleId="53CE4467BEF84B64B7E71A58D91DFF2A1">
    <w:name w:val="53CE4467BEF84B64B7E71A58D91DFF2A1"/>
    <w:rsid w:val="002F742C"/>
    <w:pPr>
      <w:spacing w:after="0" w:line="260" w:lineRule="atLeast"/>
    </w:pPr>
    <w:rPr>
      <w:rFonts w:ascii="Source Sans Pro" w:eastAsia="Times New Roman" w:hAnsi="Source Sans Pro" w:cs="Times New Roman"/>
      <w:kern w:val="0"/>
      <w:sz w:val="22"/>
      <w14:ligatures w14:val="none"/>
    </w:rPr>
  </w:style>
  <w:style w:type="paragraph" w:customStyle="1" w:styleId="1B2AE99180154B0B99E7B15820C0AE571">
    <w:name w:val="1B2AE99180154B0B99E7B15820C0AE571"/>
    <w:rsid w:val="002F742C"/>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2">
    <w:name w:val="253B2249F23E49059B7C794916AF37512"/>
    <w:rsid w:val="002F742C"/>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2">
    <w:name w:val="5EA541BBB92B43ED98DF82E2AF2436502"/>
    <w:rsid w:val="002F742C"/>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1">
    <w:name w:val="C3EB793846854C6AAE0596293E8702C91"/>
    <w:rsid w:val="002F742C"/>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105</TotalTime>
  <Pages>3</Pages>
  <Words>870</Words>
  <Characters>4963</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English Literature A NEA - Independent critical study: texts across time</dc:title>
  <cp:lastPrinted>2012-08-10T10:23:00Z</cp:lastPrinted>
  <dcterms:created xsi:type="dcterms:W3CDTF">2026-09-28T12:28:00Z</dcterms:created>
  <dcterms:modified xsi:type="dcterms:W3CDTF">2026-09-30T08:07:00Z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