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64153628"/>
        <w:lock w:val="contentLocked"/>
        <w:placeholder>
          <w:docPart w:val="DefaultPlaceholder_-1854013440"/>
        </w:placeholder>
        <w:group/>
      </w:sdtPr>
      <w:sdtEndPr>
        <w:rPr>
          <w:rFonts w:eastAsia="Times New Roman" w:cs="Times New Roman"/>
          <w:bCs w:val="0"/>
          <w:sz w:val="22"/>
          <w:szCs w:val="24"/>
        </w:rPr>
      </w:sdtEndPr>
      <w:sdtContent>
        <w:p w14:paraId="03ADE4C8" w14:textId="2D3F1CA2" w:rsidR="008709F4" w:rsidRPr="007B1C98" w:rsidRDefault="0037793B" w:rsidP="00417211">
          <w:pPr>
            <w:pStyle w:val="Heading1"/>
          </w:pPr>
          <w:r w:rsidRPr="007B1C98">
            <w:t>2027 candidate record form</w:t>
          </w:r>
        </w:p>
        <w:p w14:paraId="412E8215" w14:textId="5FD593B7" w:rsidR="00085F1F" w:rsidRPr="007B1C98" w:rsidRDefault="0037793B" w:rsidP="008375F4">
          <w:pPr>
            <w:pStyle w:val="Heading2"/>
            <w:ind w:left="0" w:firstLine="0"/>
          </w:pPr>
          <w:r w:rsidRPr="007B1C98">
            <w:t xml:space="preserve">A-level </w:t>
          </w:r>
          <w:r w:rsidR="001116A4" w:rsidRPr="001116A4">
            <w:t xml:space="preserve">English </w:t>
          </w:r>
          <w:r w:rsidR="00CA2658" w:rsidRPr="00CA2658">
            <w:t>Language and Literature</w:t>
          </w:r>
          <w:r w:rsidR="00CA2658" w:rsidRPr="00CA2658">
            <w:t xml:space="preserve"> </w:t>
          </w:r>
          <w:r w:rsidRPr="007B1C98">
            <w:t>NEA</w:t>
          </w:r>
          <w:r w:rsidR="00CA2658">
            <w:t xml:space="preserve"> </w:t>
          </w:r>
          <w:r w:rsidR="008375F4">
            <w:br/>
          </w:r>
          <w:r w:rsidR="00CA2658" w:rsidRPr="00CA2658">
            <w:t>Making connections</w:t>
          </w:r>
          <w:r w:rsidR="008375F4" w:rsidRPr="008375F4">
            <w:t xml:space="preserve"> </w:t>
          </w:r>
          <w:r w:rsidRPr="007B1C98">
            <w:t>(</w:t>
          </w:r>
          <w:r w:rsidR="001116A4">
            <w:t>77</w:t>
          </w:r>
          <w:r w:rsidR="00CA2658">
            <w:t>07</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5F73F1E" w14:textId="77777777" w:rsidR="006737D8" w:rsidRPr="007B1C98" w:rsidRDefault="006737D8" w:rsidP="006737D8">
          <w:pPr>
            <w:pStyle w:val="ListParagraph"/>
            <w:numPr>
              <w:ilvl w:val="0"/>
              <w:numId w:val="10"/>
            </w:numPr>
            <w:spacing w:line="240" w:lineRule="auto"/>
          </w:pPr>
          <w:r w:rsidRPr="007B1C98">
            <w:t>to the best of my knowledge the work has been kept confidential (when with the candidate) and has been securely stored by the centre (when appropriate to the assessment)</w:t>
          </w:r>
        </w:p>
        <w:p w14:paraId="393D40D5" w14:textId="77777777" w:rsidR="006737D8" w:rsidRPr="007B1C98" w:rsidRDefault="006737D8" w:rsidP="006737D8">
          <w:pPr>
            <w:pStyle w:val="ListParagraph"/>
            <w:numPr>
              <w:ilvl w:val="0"/>
              <w:numId w:val="10"/>
            </w:numPr>
            <w:spacing w:line="240" w:lineRule="auto"/>
          </w:pPr>
          <w:r w:rsidRPr="007B1C98">
            <w:t>the candidate’s work was conducted under the required conditions detailed in the specification</w:t>
          </w:r>
        </w:p>
        <w:p w14:paraId="7DED0A89" w14:textId="77777777" w:rsidR="006737D8" w:rsidRPr="007B1C98" w:rsidRDefault="006737D8" w:rsidP="006737D8">
          <w:pPr>
            <w:pStyle w:val="ListParagraph"/>
            <w:numPr>
              <w:ilvl w:val="0"/>
              <w:numId w:val="10"/>
            </w:numPr>
            <w:spacing w:line="240" w:lineRule="auto"/>
          </w:pPr>
          <w:r w:rsidRPr="007B1C98">
            <w:lastRenderedPageBreak/>
            <w:t>the marking was carried out according to the mark scheme and AI was not used as the sole form of marking; I have reviewed the work in its entirety and determined the final mark</w:t>
          </w:r>
        </w:p>
        <w:p w14:paraId="09BA1DD6" w14:textId="77777777" w:rsidR="006737D8" w:rsidRPr="007B1C98" w:rsidRDefault="006737D8" w:rsidP="006737D8">
          <w:pPr>
            <w:pStyle w:val="ListParagraph"/>
            <w:numPr>
              <w:ilvl w:val="0"/>
              <w:numId w:val="10"/>
            </w:numPr>
            <w:spacing w:line="240" w:lineRule="auto"/>
          </w:pPr>
          <w:r w:rsidRPr="007B1C98">
            <w:t>internal standardisation was carried out to ensure all candidates have been assessed against the same standard.</w:t>
          </w:r>
        </w:p>
        <w:p w14:paraId="44175C28" w14:textId="77777777" w:rsidR="006737D8" w:rsidRPr="007B1C98" w:rsidRDefault="006737D8" w:rsidP="006737D8">
          <w:pPr>
            <w:spacing w:line="240" w:lineRule="auto"/>
          </w:pPr>
        </w:p>
        <w:p w14:paraId="4F3733F6" w14:textId="77777777" w:rsidR="006737D8" w:rsidRPr="007B1C98" w:rsidRDefault="006737D8" w:rsidP="006737D8">
          <w:pPr>
            <w:spacing w:line="240" w:lineRule="auto"/>
          </w:pPr>
          <w:r w:rsidRPr="007B1C98">
            <w:t>I understand that a false declaration is a form of malpractice.</w:t>
          </w:r>
        </w:p>
        <w:p w14:paraId="13D13E82" w14:textId="77777777" w:rsidR="006737D8" w:rsidRPr="007B1C98" w:rsidRDefault="006737D8" w:rsidP="006737D8">
          <w:pPr>
            <w:spacing w:line="240" w:lineRule="auto"/>
          </w:pPr>
        </w:p>
        <w:tbl>
          <w:tblPr>
            <w:tblStyle w:val="TableGrid"/>
            <w:tblW w:w="0" w:type="auto"/>
            <w:tblLook w:val="04A0" w:firstRow="1" w:lastRow="0" w:firstColumn="1" w:lastColumn="0" w:noHBand="0" w:noVBand="1"/>
          </w:tblPr>
          <w:tblGrid>
            <w:gridCol w:w="9628"/>
          </w:tblGrid>
          <w:tr w:rsidR="006737D8" w:rsidRPr="007B1C98" w14:paraId="00BD1B73" w14:textId="77777777" w:rsidTr="006757A9">
            <w:trPr>
              <w:trHeight w:val="2835"/>
            </w:trPr>
            <w:tc>
              <w:tcPr>
                <w:tcW w:w="9628" w:type="dxa"/>
              </w:tcPr>
              <w:p w14:paraId="5D57C868" w14:textId="77777777" w:rsidR="006737D8" w:rsidRPr="007B1C98" w:rsidRDefault="006737D8" w:rsidP="006757A9">
                <w:pPr>
                  <w:spacing w:line="240" w:lineRule="auto"/>
                </w:pPr>
                <w:r w:rsidRPr="007B1C98">
                  <w:t xml:space="preserve">Details of assistance given </w:t>
                </w:r>
              </w:p>
              <w:sdt>
                <w:sdtPr>
                  <w:rPr>
                    <w:b/>
                    <w:bCs/>
                  </w:rPr>
                  <w:id w:val="1403100027"/>
                  <w:placeholder>
                    <w:docPart w:val="8C481C6969274F29AF44A0CE88066484"/>
                  </w:placeholder>
                  <w:showingPlcHdr/>
                </w:sdtPr>
                <w:sdtContent>
                  <w:p w14:paraId="0BB02D0E" w14:textId="77777777" w:rsidR="006737D8" w:rsidRPr="007B1C98" w:rsidRDefault="006737D8" w:rsidP="006757A9">
                    <w:pPr>
                      <w:spacing w:line="240" w:lineRule="auto"/>
                      <w:rPr>
                        <w:b/>
                        <w:bCs/>
                      </w:rPr>
                    </w:pPr>
                    <w:r w:rsidRPr="007B1C98">
                      <w:rPr>
                        <w:rStyle w:val="PlaceholderText"/>
                        <w:b/>
                        <w:bCs/>
                      </w:rPr>
                      <w:t>Click or tap here to enter text.</w:t>
                    </w:r>
                  </w:p>
                </w:sdtContent>
              </w:sdt>
            </w:tc>
          </w:tr>
        </w:tbl>
        <w:p w14:paraId="71D2C871" w14:textId="77777777" w:rsidR="006737D8" w:rsidRPr="007B1C98" w:rsidRDefault="006737D8" w:rsidP="006737D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6737D8" w:rsidRPr="007B1C98" w14:paraId="44979DAF" w14:textId="77777777" w:rsidTr="006757A9">
            <w:trPr>
              <w:trHeight w:val="454"/>
            </w:trPr>
            <w:tc>
              <w:tcPr>
                <w:tcW w:w="2127" w:type="dxa"/>
                <w:tcMar>
                  <w:left w:w="0" w:type="dxa"/>
                </w:tcMar>
                <w:vAlign w:val="bottom"/>
              </w:tcPr>
              <w:p w14:paraId="3E6083B3" w14:textId="77777777" w:rsidR="006737D8" w:rsidRPr="007B1C98" w:rsidRDefault="006737D8" w:rsidP="006757A9">
                <w:r>
                  <w:t>Teacher</w:t>
                </w:r>
                <w:r w:rsidRPr="007B1C98">
                  <w:t xml:space="preserve"> signature</w:t>
                </w:r>
              </w:p>
            </w:tc>
            <w:sdt>
              <w:sdtPr>
                <w:rPr>
                  <w:b/>
                  <w:bCs/>
                </w:rPr>
                <w:id w:val="1859768528"/>
                <w:placeholder>
                  <w:docPart w:val="D8F3A9BE6D6249B2A914898EDD799577"/>
                </w:placeholder>
                <w:showingPlcHdr/>
                <w:text/>
              </w:sdtPr>
              <w:sdtContent>
                <w:tc>
                  <w:tcPr>
                    <w:tcW w:w="4819" w:type="dxa"/>
                    <w:tcBorders>
                      <w:bottom w:val="single" w:sz="4" w:space="0" w:color="auto"/>
                    </w:tcBorders>
                    <w:vAlign w:val="bottom"/>
                  </w:tcPr>
                  <w:p w14:paraId="17A93795" w14:textId="77777777" w:rsidR="006737D8" w:rsidRPr="007B1C98" w:rsidRDefault="006737D8" w:rsidP="006757A9">
                    <w:pPr>
                      <w:rPr>
                        <w:b/>
                        <w:bCs/>
                      </w:rPr>
                    </w:pPr>
                    <w:r w:rsidRPr="007B1C98">
                      <w:rPr>
                        <w:rStyle w:val="PlaceholderText"/>
                        <w:b/>
                        <w:bCs/>
                      </w:rPr>
                      <w:t>Click or tap here to enter text.</w:t>
                    </w:r>
                  </w:p>
                </w:tc>
              </w:sdtContent>
            </w:sdt>
            <w:tc>
              <w:tcPr>
                <w:tcW w:w="1134" w:type="dxa"/>
                <w:vAlign w:val="bottom"/>
              </w:tcPr>
              <w:p w14:paraId="51C60287" w14:textId="77777777" w:rsidR="006737D8" w:rsidRPr="007B1C98" w:rsidRDefault="006737D8" w:rsidP="006757A9">
                <w:r w:rsidRPr="007B1C98">
                  <w:t>Date</w:t>
                </w:r>
              </w:p>
            </w:tc>
            <w:sdt>
              <w:sdtPr>
                <w:rPr>
                  <w:b/>
                  <w:bCs/>
                </w:rPr>
                <w:id w:val="392399556"/>
                <w:placeholder>
                  <w:docPart w:val="8A69D63FDF074CDDA6F17D4F4EF4366E"/>
                </w:placeholder>
                <w:showingPlcHdr/>
                <w:text/>
              </w:sdtPr>
              <w:sdtContent>
                <w:tc>
                  <w:tcPr>
                    <w:tcW w:w="1548" w:type="dxa"/>
                    <w:tcBorders>
                      <w:bottom w:val="single" w:sz="4" w:space="0" w:color="auto"/>
                    </w:tcBorders>
                    <w:vAlign w:val="bottom"/>
                  </w:tcPr>
                  <w:p w14:paraId="345BE61C" w14:textId="77777777" w:rsidR="006737D8" w:rsidRPr="007B1C98" w:rsidRDefault="006737D8" w:rsidP="006757A9">
                    <w:pPr>
                      <w:rPr>
                        <w:b/>
                        <w:bCs/>
                      </w:rPr>
                    </w:pPr>
                    <w:r w:rsidRPr="007B1C98">
                      <w:rPr>
                        <w:rStyle w:val="PlaceholderText"/>
                        <w:b/>
                        <w:bCs/>
                      </w:rPr>
                      <w:t>Click.</w:t>
                    </w:r>
                  </w:p>
                </w:tc>
              </w:sdtContent>
            </w:sdt>
          </w:tr>
        </w:tbl>
        <w:p w14:paraId="3047F4E0" w14:textId="77777777" w:rsidR="006737D8" w:rsidRPr="00CF5CB3" w:rsidRDefault="006737D8" w:rsidP="006737D8"/>
        <w:p w14:paraId="470877FF" w14:textId="77777777" w:rsidR="006737D8" w:rsidRDefault="006737D8" w:rsidP="00121A50">
          <w:pPr>
            <w:spacing w:line="240" w:lineRule="auto"/>
          </w:pPr>
        </w:p>
        <w:p w14:paraId="4025C8AB" w14:textId="77777777" w:rsidR="006737D8" w:rsidRPr="007B1C98" w:rsidRDefault="006737D8" w:rsidP="00121A50">
          <w:pPr>
            <w:spacing w:line="240" w:lineRule="auto"/>
            <w:sectPr w:rsidR="006737D8"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5A39DD25" w14:textId="48963FA0" w:rsidR="00B92D67" w:rsidRPr="00897383" w:rsidRDefault="00B92D67" w:rsidP="00B92D67">
          <w:pPr>
            <w:pStyle w:val="Heading4"/>
          </w:pPr>
          <w:r>
            <w:lastRenderedPageBreak/>
            <w:t>S</w:t>
          </w:r>
          <w:r w:rsidRPr="00897383">
            <w:t>ummary of marks</w:t>
          </w:r>
        </w:p>
        <w:p w14:paraId="78E5AA3B" w14:textId="77777777" w:rsidR="00B92D67" w:rsidRPr="00897383" w:rsidRDefault="00B92D67" w:rsidP="00B92D67">
          <w:pPr>
            <w:spacing w:line="240" w:lineRule="auto"/>
          </w:pPr>
          <w:r w:rsidRPr="00897383">
            <w:t>To be completed by the teacher. Marks must be awarded in accordance with the instructions and criteria in the specification.</w:t>
          </w:r>
        </w:p>
        <w:p w14:paraId="6B5ECBB7" w14:textId="77777777" w:rsidR="00CA2658" w:rsidRDefault="00CA2658" w:rsidP="004B52E2"/>
        <w:p w14:paraId="2C8CD3AE" w14:textId="77777777" w:rsidR="006737D8" w:rsidRDefault="006737D8" w:rsidP="004B52E2"/>
        <w:tbl>
          <w:tblPr>
            <w:tblStyle w:val="TableGrid"/>
            <w:tblW w:w="9634" w:type="dxa"/>
            <w:tblCellMar>
              <w:left w:w="28" w:type="dxa"/>
              <w:right w:w="28" w:type="dxa"/>
            </w:tblCellMar>
            <w:tblLook w:val="04A0" w:firstRow="1" w:lastRow="0" w:firstColumn="1" w:lastColumn="0" w:noHBand="0" w:noVBand="1"/>
          </w:tblPr>
          <w:tblGrid>
            <w:gridCol w:w="2122"/>
            <w:gridCol w:w="7512"/>
          </w:tblGrid>
          <w:tr w:rsidR="00CA2658" w:rsidRPr="00897383" w14:paraId="1CCFCB46" w14:textId="77777777" w:rsidTr="00CA2658">
            <w:trPr>
              <w:trHeight w:val="454"/>
            </w:trPr>
            <w:tc>
              <w:tcPr>
                <w:tcW w:w="2122" w:type="dxa"/>
                <w:shd w:val="clear" w:color="auto" w:fill="F2F2F2" w:themeFill="background1" w:themeFillShade="F2"/>
                <w:vAlign w:val="center"/>
              </w:tcPr>
              <w:p w14:paraId="3E8BEDDD" w14:textId="1E3350BF" w:rsidR="00CA2658" w:rsidRPr="00897383" w:rsidRDefault="00CA2658" w:rsidP="006757A9">
                <w:pPr>
                  <w:spacing w:line="240" w:lineRule="auto"/>
                  <w:rPr>
                    <w:b/>
                    <w:bCs/>
                  </w:rPr>
                </w:pPr>
                <w:r w:rsidRPr="00C70803">
                  <w:rPr>
                    <w:b/>
                    <w:bCs/>
                  </w:rPr>
                  <w:t>Title of</w:t>
                </w:r>
              </w:p>
            </w:tc>
            <w:tc>
              <w:tcPr>
                <w:tcW w:w="7512" w:type="dxa"/>
                <w:shd w:val="clear" w:color="auto" w:fill="F2F2F2" w:themeFill="background1" w:themeFillShade="F2"/>
                <w:vAlign w:val="center"/>
              </w:tcPr>
              <w:p w14:paraId="1931007E" w14:textId="31AD7A04" w:rsidR="00CA2658" w:rsidRPr="00897383" w:rsidRDefault="00CA2658" w:rsidP="006757A9">
                <w:pPr>
                  <w:spacing w:line="240" w:lineRule="auto"/>
                  <w:rPr>
                    <w:b/>
                    <w:bCs/>
                  </w:rPr>
                </w:pPr>
              </w:p>
            </w:tc>
          </w:tr>
          <w:tr w:rsidR="00CA2658" w:rsidRPr="00897383" w14:paraId="74552894" w14:textId="77777777" w:rsidTr="006737D8">
            <w:trPr>
              <w:trHeight w:val="454"/>
            </w:trPr>
            <w:tc>
              <w:tcPr>
                <w:tcW w:w="2122" w:type="dxa"/>
                <w:vAlign w:val="center"/>
              </w:tcPr>
              <w:p w14:paraId="024540F4" w14:textId="1011FD85" w:rsidR="00CA2658" w:rsidRPr="00C70803" w:rsidRDefault="00CA2658" w:rsidP="006757A9">
                <w:r w:rsidRPr="00CA2658">
                  <w:t>Investigation</w:t>
                </w:r>
              </w:p>
            </w:tc>
            <w:sdt>
              <w:sdtPr>
                <w:rPr>
                  <w:b/>
                  <w:bCs/>
                </w:rPr>
                <w:id w:val="-1931884351"/>
                <w:placeholder>
                  <w:docPart w:val="77FF59308685480DA6D822D9A79FAFC1"/>
                </w:placeholder>
                <w:showingPlcHdr/>
                <w:text/>
              </w:sdtPr>
              <w:sdtContent>
                <w:tc>
                  <w:tcPr>
                    <w:tcW w:w="7512" w:type="dxa"/>
                    <w:vAlign w:val="center"/>
                  </w:tcPr>
                  <w:p w14:paraId="35D981CB" w14:textId="77777777" w:rsidR="00CA2658" w:rsidRPr="00327FB4" w:rsidRDefault="00CA2658" w:rsidP="006757A9">
                    <w:pPr>
                      <w:rPr>
                        <w:b/>
                        <w:bCs/>
                      </w:rPr>
                    </w:pPr>
                    <w:r w:rsidRPr="00327FB4">
                      <w:rPr>
                        <w:rStyle w:val="PlaceholderText"/>
                        <w:b/>
                        <w:bCs/>
                      </w:rPr>
                      <w:t>Click or tap here to enter text.</w:t>
                    </w:r>
                  </w:p>
                </w:tc>
              </w:sdtContent>
            </w:sdt>
          </w:tr>
          <w:tr w:rsidR="00CA2658" w:rsidRPr="00897383" w14:paraId="54243ABC" w14:textId="77777777" w:rsidTr="006737D8">
            <w:trPr>
              <w:trHeight w:val="454"/>
            </w:trPr>
            <w:tc>
              <w:tcPr>
                <w:tcW w:w="2122" w:type="dxa"/>
                <w:vAlign w:val="center"/>
              </w:tcPr>
              <w:p w14:paraId="0E1C352F" w14:textId="60C12373" w:rsidR="00CA2658" w:rsidRPr="00C70803" w:rsidRDefault="00CA2658" w:rsidP="006757A9">
                <w:r w:rsidRPr="00CA2658">
                  <w:t>Literary text</w:t>
                </w:r>
              </w:p>
            </w:tc>
            <w:sdt>
              <w:sdtPr>
                <w:rPr>
                  <w:b/>
                  <w:bCs/>
                </w:rPr>
                <w:id w:val="1371888269"/>
                <w:placeholder>
                  <w:docPart w:val="FADBC7DE75644E2BA37D9A2259613192"/>
                </w:placeholder>
                <w:showingPlcHdr/>
                <w:text/>
              </w:sdtPr>
              <w:sdtContent>
                <w:tc>
                  <w:tcPr>
                    <w:tcW w:w="7512" w:type="dxa"/>
                    <w:vAlign w:val="center"/>
                  </w:tcPr>
                  <w:p w14:paraId="6B310F48" w14:textId="77777777" w:rsidR="00CA2658" w:rsidRPr="00327FB4" w:rsidRDefault="00CA2658" w:rsidP="006757A9">
                    <w:pPr>
                      <w:rPr>
                        <w:b/>
                        <w:bCs/>
                      </w:rPr>
                    </w:pPr>
                    <w:r w:rsidRPr="00327FB4">
                      <w:rPr>
                        <w:rStyle w:val="PlaceholderText"/>
                        <w:b/>
                        <w:bCs/>
                      </w:rPr>
                      <w:t>Click or tap here to enter text.</w:t>
                    </w:r>
                  </w:p>
                </w:tc>
              </w:sdtContent>
            </w:sdt>
          </w:tr>
          <w:tr w:rsidR="00CA2658" w:rsidRPr="00897383" w14:paraId="29291215" w14:textId="77777777" w:rsidTr="006737D8">
            <w:trPr>
              <w:trHeight w:val="454"/>
            </w:trPr>
            <w:tc>
              <w:tcPr>
                <w:tcW w:w="2122" w:type="dxa"/>
                <w:vAlign w:val="center"/>
              </w:tcPr>
              <w:p w14:paraId="6AB60435" w14:textId="22B59F6E" w:rsidR="00CA2658" w:rsidRPr="00C70803" w:rsidRDefault="00CA2658" w:rsidP="006757A9">
                <w:r w:rsidRPr="00CA2658">
                  <w:t>Non-literary material</w:t>
                </w:r>
              </w:p>
            </w:tc>
            <w:sdt>
              <w:sdtPr>
                <w:rPr>
                  <w:b/>
                  <w:bCs/>
                </w:rPr>
                <w:id w:val="1018515225"/>
                <w:placeholder>
                  <w:docPart w:val="280802A25DA64B7CB0534DEEDDBD8948"/>
                </w:placeholder>
                <w:showingPlcHdr/>
                <w:text/>
              </w:sdtPr>
              <w:sdtContent>
                <w:tc>
                  <w:tcPr>
                    <w:tcW w:w="7512" w:type="dxa"/>
                    <w:vAlign w:val="center"/>
                  </w:tcPr>
                  <w:p w14:paraId="63CC65E7" w14:textId="77777777" w:rsidR="00CA2658" w:rsidRPr="00327FB4" w:rsidRDefault="00CA2658" w:rsidP="006757A9">
                    <w:pPr>
                      <w:rPr>
                        <w:b/>
                        <w:bCs/>
                      </w:rPr>
                    </w:pPr>
                    <w:r w:rsidRPr="00327FB4">
                      <w:rPr>
                        <w:rStyle w:val="PlaceholderText"/>
                        <w:b/>
                        <w:bCs/>
                      </w:rPr>
                      <w:t>Click or tap here to enter text.</w:t>
                    </w:r>
                  </w:p>
                </w:tc>
              </w:sdtContent>
            </w:sdt>
          </w:tr>
        </w:tbl>
        <w:p w14:paraId="1AFCBE2F" w14:textId="77777777" w:rsidR="00CA2658" w:rsidRDefault="00CA2658" w:rsidP="00CA2658"/>
        <w:p w14:paraId="1C806201" w14:textId="77777777" w:rsidR="006737D8" w:rsidRDefault="006737D8" w:rsidP="00CA2658"/>
        <w:tbl>
          <w:tblPr>
            <w:tblStyle w:val="TableGrid"/>
            <w:tblW w:w="4815" w:type="dxa"/>
            <w:tblCellMar>
              <w:left w:w="28" w:type="dxa"/>
              <w:right w:w="28" w:type="dxa"/>
            </w:tblCellMar>
            <w:tblLook w:val="04A0" w:firstRow="1" w:lastRow="0" w:firstColumn="1" w:lastColumn="0" w:noHBand="0" w:noVBand="1"/>
          </w:tblPr>
          <w:tblGrid>
            <w:gridCol w:w="3256"/>
            <w:gridCol w:w="1559"/>
          </w:tblGrid>
          <w:tr w:rsidR="00CA2658" w:rsidRPr="00897383" w14:paraId="19A567B1" w14:textId="77777777" w:rsidTr="00CA2658">
            <w:trPr>
              <w:trHeight w:val="454"/>
            </w:trPr>
            <w:tc>
              <w:tcPr>
                <w:tcW w:w="3256" w:type="dxa"/>
                <w:vAlign w:val="center"/>
              </w:tcPr>
              <w:p w14:paraId="549C5430" w14:textId="77777777" w:rsidR="00CA2658" w:rsidRDefault="00CA2658" w:rsidP="00CA2658">
                <w:r>
                  <w:t>Meets word count requirements</w:t>
                </w:r>
              </w:p>
              <w:p w14:paraId="2D71E5A2" w14:textId="0C5688FC" w:rsidR="00CA2658" w:rsidRPr="00C70803" w:rsidRDefault="00CA2658" w:rsidP="00CA2658">
                <w:r>
                  <w:t>(total 2,500 – 3,000 words)</w:t>
                </w:r>
              </w:p>
            </w:tc>
            <w:sdt>
              <w:sdtPr>
                <w:rPr>
                  <w:b/>
                  <w:bCs/>
                </w:rPr>
                <w:id w:val="1366182373"/>
                <w:placeholder>
                  <w:docPart w:val="C6F5492D398C48EEA12FA085053101A4"/>
                </w:placeholder>
                <w:text/>
              </w:sdtPr>
              <w:sdtContent>
                <w:tc>
                  <w:tcPr>
                    <w:tcW w:w="1559" w:type="dxa"/>
                    <w:vAlign w:val="center"/>
                  </w:tcPr>
                  <w:p w14:paraId="0583501F" w14:textId="67C00EE8" w:rsidR="00CA2658" w:rsidRPr="00327FB4" w:rsidRDefault="00CA2658" w:rsidP="00CA2658">
                    <w:pPr>
                      <w:jc w:val="center"/>
                      <w:rPr>
                        <w:b/>
                        <w:bCs/>
                      </w:rPr>
                    </w:pPr>
                    <w:r w:rsidRPr="00327FB4">
                      <w:rPr>
                        <w:b/>
                        <w:bCs/>
                      </w:rPr>
                      <w:t>Yes / No</w:t>
                    </w:r>
                  </w:p>
                </w:tc>
              </w:sdtContent>
            </w:sdt>
          </w:tr>
        </w:tbl>
        <w:p w14:paraId="33F8B8AE" w14:textId="77777777" w:rsidR="00CA2658" w:rsidRDefault="00CA2658" w:rsidP="00CA2658"/>
        <w:p w14:paraId="1FB03FB5" w14:textId="77777777" w:rsidR="006737D8" w:rsidRDefault="006737D8" w:rsidP="00CA2658"/>
        <w:tbl>
          <w:tblPr>
            <w:tblStyle w:val="TableGrid"/>
            <w:tblW w:w="0" w:type="auto"/>
            <w:tblLook w:val="04A0" w:firstRow="1" w:lastRow="0" w:firstColumn="1" w:lastColumn="0" w:noHBand="0" w:noVBand="1"/>
          </w:tblPr>
          <w:tblGrid>
            <w:gridCol w:w="7324"/>
            <w:gridCol w:w="1176"/>
            <w:gridCol w:w="1128"/>
          </w:tblGrid>
          <w:tr w:rsidR="00CA2658" w:rsidRPr="00897383" w14:paraId="5A1C3854" w14:textId="77777777" w:rsidTr="006757A9">
            <w:trPr>
              <w:trHeight w:val="454"/>
            </w:trPr>
            <w:tc>
              <w:tcPr>
                <w:tcW w:w="7324" w:type="dxa"/>
                <w:shd w:val="clear" w:color="auto" w:fill="F2F2F2" w:themeFill="background1" w:themeFillShade="F2"/>
                <w:vAlign w:val="center"/>
              </w:tcPr>
              <w:p w14:paraId="6D18D58E" w14:textId="61996EEE" w:rsidR="00CA2658" w:rsidRPr="00897383" w:rsidRDefault="006737D8" w:rsidP="006757A9">
                <w:pPr>
                  <w:spacing w:line="240" w:lineRule="auto"/>
                  <w:rPr>
                    <w:b/>
                    <w:bCs/>
                  </w:rPr>
                </w:pPr>
                <w:r>
                  <w:rPr>
                    <w:b/>
                    <w:bCs/>
                  </w:rPr>
                  <w:t>A</w:t>
                </w:r>
                <w:r w:rsidR="00CA2658" w:rsidRPr="001116A4">
                  <w:rPr>
                    <w:b/>
                    <w:bCs/>
                  </w:rPr>
                  <w:t>ssessment criteria</w:t>
                </w:r>
              </w:p>
            </w:tc>
            <w:tc>
              <w:tcPr>
                <w:tcW w:w="1176" w:type="dxa"/>
                <w:shd w:val="clear" w:color="auto" w:fill="F2F2F2" w:themeFill="background1" w:themeFillShade="F2"/>
                <w:vAlign w:val="center"/>
              </w:tcPr>
              <w:p w14:paraId="6CC5A989" w14:textId="77777777" w:rsidR="00CA2658" w:rsidRPr="00897383" w:rsidRDefault="00CA2658" w:rsidP="006757A9">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7605DDD5" w14:textId="77777777" w:rsidR="00CA2658" w:rsidRPr="00897383" w:rsidRDefault="00CA2658" w:rsidP="006757A9">
                <w:pPr>
                  <w:spacing w:line="240" w:lineRule="auto"/>
                  <w:rPr>
                    <w:b/>
                    <w:bCs/>
                  </w:rPr>
                </w:pPr>
                <w:r w:rsidRPr="00897383">
                  <w:rPr>
                    <w:b/>
                    <w:bCs/>
                  </w:rPr>
                  <w:t>Mark</w:t>
                </w:r>
                <w:r w:rsidRPr="00897383">
                  <w:rPr>
                    <w:b/>
                    <w:bCs/>
                  </w:rPr>
                  <w:br/>
                  <w:t>awarded</w:t>
                </w:r>
              </w:p>
            </w:tc>
          </w:tr>
          <w:tr w:rsidR="00CA2658" w:rsidRPr="00897383" w14:paraId="2E598FFF" w14:textId="77777777" w:rsidTr="006757A9">
            <w:trPr>
              <w:trHeight w:val="454"/>
            </w:trPr>
            <w:tc>
              <w:tcPr>
                <w:tcW w:w="7324" w:type="dxa"/>
                <w:vAlign w:val="center"/>
              </w:tcPr>
              <w:p w14:paraId="07A9C36A" w14:textId="2C7FBE09" w:rsidR="00CA2658" w:rsidRPr="00897383" w:rsidRDefault="00CA2658" w:rsidP="006757A9">
                <w:pPr>
                  <w:spacing w:line="240" w:lineRule="auto"/>
                  <w:ind w:left="720" w:hanging="720"/>
                </w:pPr>
                <w:r w:rsidRPr="00CA2658">
                  <w:t>AO1</w:t>
                </w:r>
                <w:r>
                  <w:tab/>
                </w:r>
                <w:r w:rsidRPr="00CA2658">
                  <w:t>Apply concepts and methods from integrated linguistic and literary study as appropriate, using associated terminology and coherent written expression</w:t>
                </w:r>
              </w:p>
            </w:tc>
            <w:tc>
              <w:tcPr>
                <w:tcW w:w="1176" w:type="dxa"/>
                <w:vAlign w:val="center"/>
              </w:tcPr>
              <w:p w14:paraId="16BA6545" w14:textId="77777777" w:rsidR="00CA2658" w:rsidRPr="00897383" w:rsidRDefault="00CA2658" w:rsidP="006757A9">
                <w:pPr>
                  <w:spacing w:line="240" w:lineRule="auto"/>
                  <w:jc w:val="center"/>
                </w:pPr>
                <w:r>
                  <w:t>15</w:t>
                </w:r>
              </w:p>
            </w:tc>
            <w:sdt>
              <w:sdtPr>
                <w:rPr>
                  <w:b/>
                  <w:bCs/>
                </w:rPr>
                <w:id w:val="-685208591"/>
                <w:placeholder>
                  <w:docPart w:val="3C335DD2B26843EA9CFC84523994A127"/>
                </w:placeholder>
                <w:showingPlcHdr/>
                <w:text/>
              </w:sdtPr>
              <w:sdtContent>
                <w:tc>
                  <w:tcPr>
                    <w:tcW w:w="1128" w:type="dxa"/>
                    <w:vAlign w:val="center"/>
                  </w:tcPr>
                  <w:p w14:paraId="07CBBE8B" w14:textId="77777777" w:rsidR="00CA2658" w:rsidRPr="00897383" w:rsidRDefault="00CA2658" w:rsidP="006757A9">
                    <w:pPr>
                      <w:spacing w:line="240" w:lineRule="auto"/>
                      <w:jc w:val="center"/>
                      <w:rPr>
                        <w:b/>
                        <w:bCs/>
                      </w:rPr>
                    </w:pPr>
                    <w:r w:rsidRPr="00897383">
                      <w:rPr>
                        <w:rStyle w:val="PlaceholderText"/>
                        <w:b/>
                        <w:bCs/>
                      </w:rPr>
                      <w:t>Click.</w:t>
                    </w:r>
                  </w:p>
                </w:tc>
              </w:sdtContent>
            </w:sdt>
          </w:tr>
          <w:tr w:rsidR="00CA2658" w:rsidRPr="00897383" w14:paraId="133C3671" w14:textId="77777777" w:rsidTr="006757A9">
            <w:trPr>
              <w:trHeight w:val="454"/>
            </w:trPr>
            <w:tc>
              <w:tcPr>
                <w:tcW w:w="7324" w:type="dxa"/>
                <w:vAlign w:val="center"/>
              </w:tcPr>
              <w:p w14:paraId="38CC04C8" w14:textId="5D51916C" w:rsidR="00CA2658" w:rsidRPr="00897383" w:rsidRDefault="00CA2658" w:rsidP="006757A9">
                <w:pPr>
                  <w:spacing w:line="240" w:lineRule="auto"/>
                  <w:ind w:left="720" w:hanging="720"/>
                </w:pPr>
                <w:r w:rsidRPr="00CA2658">
                  <w:t>AO2</w:t>
                </w:r>
                <w:r>
                  <w:tab/>
                </w:r>
                <w:r w:rsidRPr="00CA2658">
                  <w:t>Analyse ways in which meanings are shaped in texts</w:t>
                </w:r>
              </w:p>
            </w:tc>
            <w:tc>
              <w:tcPr>
                <w:tcW w:w="1176" w:type="dxa"/>
                <w:vAlign w:val="center"/>
              </w:tcPr>
              <w:p w14:paraId="05E036D7" w14:textId="77777777" w:rsidR="00CA2658" w:rsidRPr="00897383" w:rsidRDefault="00CA2658" w:rsidP="006757A9">
                <w:pPr>
                  <w:spacing w:line="240" w:lineRule="auto"/>
                  <w:jc w:val="center"/>
                </w:pPr>
                <w:r>
                  <w:t>15</w:t>
                </w:r>
              </w:p>
            </w:tc>
            <w:sdt>
              <w:sdtPr>
                <w:rPr>
                  <w:b/>
                  <w:bCs/>
                </w:rPr>
                <w:id w:val="-1809692439"/>
                <w:placeholder>
                  <w:docPart w:val="400983A9A57A48FE98DDCE434433A54D"/>
                </w:placeholder>
                <w:showingPlcHdr/>
                <w:text/>
              </w:sdtPr>
              <w:sdtContent>
                <w:tc>
                  <w:tcPr>
                    <w:tcW w:w="1128" w:type="dxa"/>
                    <w:vAlign w:val="center"/>
                  </w:tcPr>
                  <w:p w14:paraId="05A482D7" w14:textId="77777777" w:rsidR="00CA2658" w:rsidRPr="00897383" w:rsidRDefault="00CA2658" w:rsidP="006757A9">
                    <w:pPr>
                      <w:spacing w:line="240" w:lineRule="auto"/>
                      <w:jc w:val="center"/>
                      <w:rPr>
                        <w:b/>
                        <w:bCs/>
                      </w:rPr>
                    </w:pPr>
                    <w:r w:rsidRPr="00897383">
                      <w:rPr>
                        <w:rStyle w:val="PlaceholderText"/>
                        <w:b/>
                        <w:bCs/>
                      </w:rPr>
                      <w:t>Click.</w:t>
                    </w:r>
                  </w:p>
                </w:tc>
              </w:sdtContent>
            </w:sdt>
          </w:tr>
          <w:tr w:rsidR="00CA2658" w:rsidRPr="00897383" w14:paraId="46271CF2" w14:textId="77777777" w:rsidTr="006757A9">
            <w:trPr>
              <w:trHeight w:val="454"/>
            </w:trPr>
            <w:tc>
              <w:tcPr>
                <w:tcW w:w="7324" w:type="dxa"/>
                <w:vAlign w:val="center"/>
              </w:tcPr>
              <w:p w14:paraId="3CF5F7A3" w14:textId="1C5AAAA7" w:rsidR="00CA2658" w:rsidRPr="00897383" w:rsidRDefault="00CA2658" w:rsidP="006757A9">
                <w:pPr>
                  <w:spacing w:line="240" w:lineRule="auto"/>
                  <w:ind w:left="720" w:hanging="720"/>
                </w:pPr>
                <w:r w:rsidRPr="00CA2658">
                  <w:t>AO3</w:t>
                </w:r>
                <w:r>
                  <w:tab/>
                </w:r>
                <w:r w:rsidRPr="00CA2658">
                  <w:t>Demonstrate understanding of the significance and influence of the contexts in which texts are produced and received</w:t>
                </w:r>
              </w:p>
            </w:tc>
            <w:tc>
              <w:tcPr>
                <w:tcW w:w="1176" w:type="dxa"/>
                <w:vAlign w:val="center"/>
              </w:tcPr>
              <w:p w14:paraId="432A056D" w14:textId="4A064E37" w:rsidR="00CA2658" w:rsidRPr="00897383" w:rsidRDefault="00CA2658" w:rsidP="006757A9">
                <w:pPr>
                  <w:spacing w:line="240" w:lineRule="auto"/>
                  <w:jc w:val="center"/>
                </w:pPr>
                <w:r>
                  <w:t>10</w:t>
                </w:r>
              </w:p>
            </w:tc>
            <w:sdt>
              <w:sdtPr>
                <w:rPr>
                  <w:b/>
                  <w:bCs/>
                </w:rPr>
                <w:id w:val="2015025645"/>
                <w:placeholder>
                  <w:docPart w:val="D422245447D14B578A22D2D51A2163F2"/>
                </w:placeholder>
                <w:showingPlcHdr/>
                <w:text/>
              </w:sdtPr>
              <w:sdtContent>
                <w:tc>
                  <w:tcPr>
                    <w:tcW w:w="1128" w:type="dxa"/>
                    <w:vAlign w:val="center"/>
                  </w:tcPr>
                  <w:p w14:paraId="3E1EFEF0" w14:textId="77777777" w:rsidR="00CA2658" w:rsidRPr="00897383" w:rsidRDefault="00CA2658" w:rsidP="006757A9">
                    <w:pPr>
                      <w:spacing w:line="240" w:lineRule="auto"/>
                      <w:jc w:val="center"/>
                      <w:rPr>
                        <w:b/>
                        <w:bCs/>
                      </w:rPr>
                    </w:pPr>
                    <w:r w:rsidRPr="00897383">
                      <w:rPr>
                        <w:rStyle w:val="PlaceholderText"/>
                        <w:b/>
                        <w:bCs/>
                      </w:rPr>
                      <w:t>Click.</w:t>
                    </w:r>
                  </w:p>
                </w:tc>
              </w:sdtContent>
            </w:sdt>
          </w:tr>
          <w:tr w:rsidR="00CA2658" w:rsidRPr="00897383" w14:paraId="38846290" w14:textId="77777777" w:rsidTr="006757A9">
            <w:trPr>
              <w:trHeight w:val="454"/>
            </w:trPr>
            <w:tc>
              <w:tcPr>
                <w:tcW w:w="7324" w:type="dxa"/>
                <w:tcBorders>
                  <w:bottom w:val="single" w:sz="4" w:space="0" w:color="auto"/>
                </w:tcBorders>
                <w:vAlign w:val="center"/>
              </w:tcPr>
              <w:p w14:paraId="658E4EFF" w14:textId="722ECFDF" w:rsidR="00CA2658" w:rsidRPr="00897383" w:rsidRDefault="00CA2658" w:rsidP="006757A9">
                <w:pPr>
                  <w:spacing w:line="240" w:lineRule="auto"/>
                  <w:ind w:left="720" w:hanging="720"/>
                </w:pPr>
                <w:r w:rsidRPr="00CA2658">
                  <w:t>AO4</w:t>
                </w:r>
                <w:r>
                  <w:tab/>
                </w:r>
                <w:r w:rsidRPr="00CA2658">
                  <w:t>Explore connections across texts, informed by linguistic and literary concepts and methods</w:t>
                </w:r>
              </w:p>
            </w:tc>
            <w:tc>
              <w:tcPr>
                <w:tcW w:w="1176" w:type="dxa"/>
                <w:vAlign w:val="center"/>
              </w:tcPr>
              <w:p w14:paraId="1F7979BC" w14:textId="28D20419" w:rsidR="00CA2658" w:rsidRPr="00897383" w:rsidRDefault="00CA2658" w:rsidP="006757A9">
                <w:pPr>
                  <w:spacing w:line="240" w:lineRule="auto"/>
                  <w:jc w:val="center"/>
                </w:pPr>
                <w:r>
                  <w:t>10</w:t>
                </w:r>
              </w:p>
            </w:tc>
            <w:sdt>
              <w:sdtPr>
                <w:rPr>
                  <w:b/>
                  <w:bCs/>
                </w:rPr>
                <w:id w:val="-62638511"/>
                <w:placeholder>
                  <w:docPart w:val="0F842FE1FEE141B2879B717A15BC6A70"/>
                </w:placeholder>
                <w:showingPlcHdr/>
                <w:text/>
              </w:sdtPr>
              <w:sdtContent>
                <w:tc>
                  <w:tcPr>
                    <w:tcW w:w="1128" w:type="dxa"/>
                    <w:vAlign w:val="center"/>
                  </w:tcPr>
                  <w:p w14:paraId="123FE6C2" w14:textId="77777777" w:rsidR="00CA2658" w:rsidRPr="00897383" w:rsidRDefault="00CA2658" w:rsidP="006757A9">
                    <w:pPr>
                      <w:spacing w:line="240" w:lineRule="auto"/>
                      <w:jc w:val="center"/>
                      <w:rPr>
                        <w:b/>
                        <w:bCs/>
                      </w:rPr>
                    </w:pPr>
                    <w:r w:rsidRPr="00897383">
                      <w:rPr>
                        <w:rStyle w:val="PlaceholderText"/>
                        <w:b/>
                        <w:bCs/>
                      </w:rPr>
                      <w:t>Click.</w:t>
                    </w:r>
                  </w:p>
                </w:tc>
              </w:sdtContent>
            </w:sdt>
          </w:tr>
          <w:tr w:rsidR="00CA2658" w14:paraId="672811DA" w14:textId="77777777" w:rsidTr="006757A9">
            <w:trPr>
              <w:trHeight w:val="454"/>
            </w:trPr>
            <w:tc>
              <w:tcPr>
                <w:tcW w:w="7324" w:type="dxa"/>
                <w:shd w:val="clear" w:color="auto" w:fill="F2F2F2" w:themeFill="background1" w:themeFillShade="F2"/>
                <w:vAlign w:val="center"/>
              </w:tcPr>
              <w:p w14:paraId="49C61018" w14:textId="77777777" w:rsidR="00CA2658" w:rsidRPr="00897383" w:rsidRDefault="00CA2658" w:rsidP="006757A9">
                <w:pPr>
                  <w:spacing w:line="240" w:lineRule="auto"/>
                  <w:jc w:val="right"/>
                </w:pPr>
                <w:r>
                  <w:t>T</w:t>
                </w:r>
                <w:r w:rsidRPr="00897383">
                  <w:t>otal</w:t>
                </w:r>
                <w:r>
                  <w:t xml:space="preserve"> mark</w:t>
                </w:r>
              </w:p>
            </w:tc>
            <w:tc>
              <w:tcPr>
                <w:tcW w:w="1176" w:type="dxa"/>
                <w:vAlign w:val="center"/>
              </w:tcPr>
              <w:p w14:paraId="4E644421" w14:textId="77777777" w:rsidR="00CA2658" w:rsidRPr="00897383" w:rsidRDefault="00CA2658" w:rsidP="006757A9">
                <w:pPr>
                  <w:spacing w:line="240" w:lineRule="auto"/>
                  <w:jc w:val="center"/>
                </w:pPr>
                <w:r>
                  <w:t>50</w:t>
                </w:r>
              </w:p>
            </w:tc>
            <w:sdt>
              <w:sdtPr>
                <w:rPr>
                  <w:b/>
                  <w:bCs/>
                </w:rPr>
                <w:id w:val="-13686161"/>
                <w:placeholder>
                  <w:docPart w:val="174A9AA696524C4082A46DA3CF37B94A"/>
                </w:placeholder>
                <w:showingPlcHdr/>
                <w:text/>
              </w:sdtPr>
              <w:sdtContent>
                <w:tc>
                  <w:tcPr>
                    <w:tcW w:w="1128" w:type="dxa"/>
                    <w:vAlign w:val="center"/>
                  </w:tcPr>
                  <w:p w14:paraId="779696E7" w14:textId="77777777" w:rsidR="00CA2658" w:rsidRPr="003D393A" w:rsidRDefault="00CA2658" w:rsidP="006757A9">
                    <w:pPr>
                      <w:spacing w:line="240" w:lineRule="auto"/>
                      <w:jc w:val="center"/>
                      <w:rPr>
                        <w:b/>
                        <w:bCs/>
                      </w:rPr>
                    </w:pPr>
                    <w:r w:rsidRPr="00897383">
                      <w:rPr>
                        <w:rStyle w:val="PlaceholderText"/>
                        <w:b/>
                        <w:bCs/>
                      </w:rPr>
                      <w:t>Click.</w:t>
                    </w:r>
                  </w:p>
                </w:tc>
              </w:sdtContent>
            </w:sdt>
          </w:tr>
        </w:tbl>
        <w:p w14:paraId="0741D4CE" w14:textId="564196B2" w:rsidR="00CA2658" w:rsidRDefault="006737D8" w:rsidP="00CA2658"/>
      </w:sdtContent>
    </w:sdt>
    <w:sectPr w:rsidR="00CA2658"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E771E" w14:textId="77777777" w:rsidR="00D55ED2" w:rsidRDefault="00D55ED2">
      <w:r>
        <w:separator/>
      </w:r>
    </w:p>
  </w:endnote>
  <w:endnote w:type="continuationSeparator" w:id="0">
    <w:p w14:paraId="60BE3661" w14:textId="77777777" w:rsidR="00D55ED2" w:rsidRDefault="00D55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6CE3E7E1-6CB6-4865-B699-BE357F76B24C}"/>
    <w:embedBold r:id="rId2" w:fontKey="{70834E13-5C7F-4213-96E4-C288A524DF58}"/>
    <w:embedItalic r:id="rId3" w:fontKey="{ED631D88-BA31-47AD-8E54-A069EAD7B8CD}"/>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C12B1C4B-6E48-450C-8B09-82D75B0CCA09}"/>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D55ED2"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293DC972" w:rsidR="006955C6" w:rsidRDefault="00415E37" w:rsidP="006955C6">
          <w:pPr>
            <w:pStyle w:val="Footer0"/>
            <w:jc w:val="right"/>
          </w:pPr>
          <w:r>
            <w:t>7</w:t>
          </w:r>
          <w:r w:rsidR="004E2E42">
            <w:t>7</w:t>
          </w:r>
          <w:r w:rsidR="00CA2658">
            <w:t>07</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B188F" w14:textId="77777777" w:rsidR="00D55ED2" w:rsidRDefault="00D55ED2">
      <w:r>
        <w:separator/>
      </w:r>
    </w:p>
  </w:footnote>
  <w:footnote w:type="continuationSeparator" w:id="0">
    <w:p w14:paraId="0068F20A" w14:textId="77777777" w:rsidR="00D55ED2" w:rsidRDefault="00D55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9754F"/>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116A4"/>
    <w:rsid w:val="00121A50"/>
    <w:rsid w:val="00125B03"/>
    <w:rsid w:val="00137CE5"/>
    <w:rsid w:val="00143EF0"/>
    <w:rsid w:val="00150996"/>
    <w:rsid w:val="00150CD0"/>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05E79"/>
    <w:rsid w:val="00314970"/>
    <w:rsid w:val="00320F22"/>
    <w:rsid w:val="00322F2F"/>
    <w:rsid w:val="00324BDF"/>
    <w:rsid w:val="0032681E"/>
    <w:rsid w:val="00327FB4"/>
    <w:rsid w:val="003332EC"/>
    <w:rsid w:val="00343E67"/>
    <w:rsid w:val="00353AB2"/>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C5368"/>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449"/>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B52E2"/>
    <w:rsid w:val="004C25DB"/>
    <w:rsid w:val="004C3E66"/>
    <w:rsid w:val="004D2AA3"/>
    <w:rsid w:val="004D6AE4"/>
    <w:rsid w:val="004D744D"/>
    <w:rsid w:val="004E23C4"/>
    <w:rsid w:val="004E2B57"/>
    <w:rsid w:val="004E2E42"/>
    <w:rsid w:val="004E3F17"/>
    <w:rsid w:val="004E538C"/>
    <w:rsid w:val="004F1A77"/>
    <w:rsid w:val="004F3689"/>
    <w:rsid w:val="005017B0"/>
    <w:rsid w:val="005104BC"/>
    <w:rsid w:val="00515CF2"/>
    <w:rsid w:val="0051749E"/>
    <w:rsid w:val="00523DBF"/>
    <w:rsid w:val="00530DA5"/>
    <w:rsid w:val="005322E1"/>
    <w:rsid w:val="00534817"/>
    <w:rsid w:val="005403D3"/>
    <w:rsid w:val="005427C1"/>
    <w:rsid w:val="00546239"/>
    <w:rsid w:val="00554691"/>
    <w:rsid w:val="00555B55"/>
    <w:rsid w:val="0056593E"/>
    <w:rsid w:val="00574EAF"/>
    <w:rsid w:val="005760E7"/>
    <w:rsid w:val="00576E7A"/>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37D8"/>
    <w:rsid w:val="0067559E"/>
    <w:rsid w:val="00676815"/>
    <w:rsid w:val="0067720F"/>
    <w:rsid w:val="0068644C"/>
    <w:rsid w:val="006925E2"/>
    <w:rsid w:val="006955C6"/>
    <w:rsid w:val="006A7B73"/>
    <w:rsid w:val="006B24D1"/>
    <w:rsid w:val="006C1AF3"/>
    <w:rsid w:val="006C73DA"/>
    <w:rsid w:val="006D7128"/>
    <w:rsid w:val="006F082A"/>
    <w:rsid w:val="006F140D"/>
    <w:rsid w:val="007019FB"/>
    <w:rsid w:val="00701FA4"/>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4F5C"/>
    <w:rsid w:val="00786A19"/>
    <w:rsid w:val="00794E95"/>
    <w:rsid w:val="00795A2D"/>
    <w:rsid w:val="007A202A"/>
    <w:rsid w:val="007A41F8"/>
    <w:rsid w:val="007A5935"/>
    <w:rsid w:val="007B190F"/>
    <w:rsid w:val="007B1C98"/>
    <w:rsid w:val="007B1D78"/>
    <w:rsid w:val="007D212F"/>
    <w:rsid w:val="007D2B81"/>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41D7"/>
    <w:rsid w:val="008365CC"/>
    <w:rsid w:val="008375F4"/>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A6ED6"/>
    <w:rsid w:val="008B7726"/>
    <w:rsid w:val="008C3FF8"/>
    <w:rsid w:val="008C413A"/>
    <w:rsid w:val="008D72F1"/>
    <w:rsid w:val="008E0057"/>
    <w:rsid w:val="008E0DF8"/>
    <w:rsid w:val="008E1FC9"/>
    <w:rsid w:val="008F4449"/>
    <w:rsid w:val="008F55E2"/>
    <w:rsid w:val="009007AF"/>
    <w:rsid w:val="00904631"/>
    <w:rsid w:val="0090528E"/>
    <w:rsid w:val="00905F34"/>
    <w:rsid w:val="00906356"/>
    <w:rsid w:val="00906421"/>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365"/>
    <w:rsid w:val="0097698A"/>
    <w:rsid w:val="00984CFF"/>
    <w:rsid w:val="00992A21"/>
    <w:rsid w:val="00993A2A"/>
    <w:rsid w:val="00995918"/>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2818"/>
    <w:rsid w:val="00B52880"/>
    <w:rsid w:val="00B53C4B"/>
    <w:rsid w:val="00B6369C"/>
    <w:rsid w:val="00B6415F"/>
    <w:rsid w:val="00B659B5"/>
    <w:rsid w:val="00B71ED7"/>
    <w:rsid w:val="00B76AA7"/>
    <w:rsid w:val="00B80105"/>
    <w:rsid w:val="00B81988"/>
    <w:rsid w:val="00B849F2"/>
    <w:rsid w:val="00B92D67"/>
    <w:rsid w:val="00B95931"/>
    <w:rsid w:val="00BA00CA"/>
    <w:rsid w:val="00BB05CC"/>
    <w:rsid w:val="00BC2663"/>
    <w:rsid w:val="00BC6544"/>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0803"/>
    <w:rsid w:val="00C724BC"/>
    <w:rsid w:val="00C75CEB"/>
    <w:rsid w:val="00C83C55"/>
    <w:rsid w:val="00C926F2"/>
    <w:rsid w:val="00C96D94"/>
    <w:rsid w:val="00C97442"/>
    <w:rsid w:val="00CA0601"/>
    <w:rsid w:val="00CA06B6"/>
    <w:rsid w:val="00CA2658"/>
    <w:rsid w:val="00CA4044"/>
    <w:rsid w:val="00CA7592"/>
    <w:rsid w:val="00CB700B"/>
    <w:rsid w:val="00CC51BD"/>
    <w:rsid w:val="00CC5AA1"/>
    <w:rsid w:val="00CD0238"/>
    <w:rsid w:val="00CD0245"/>
    <w:rsid w:val="00CD26B8"/>
    <w:rsid w:val="00CD498A"/>
    <w:rsid w:val="00CD6E10"/>
    <w:rsid w:val="00CE0240"/>
    <w:rsid w:val="00CE1C7E"/>
    <w:rsid w:val="00CE418E"/>
    <w:rsid w:val="00CE4CC6"/>
    <w:rsid w:val="00CF062E"/>
    <w:rsid w:val="00CF14F3"/>
    <w:rsid w:val="00CF5CB3"/>
    <w:rsid w:val="00D0072F"/>
    <w:rsid w:val="00D01611"/>
    <w:rsid w:val="00D0320B"/>
    <w:rsid w:val="00D1351D"/>
    <w:rsid w:val="00D32CA1"/>
    <w:rsid w:val="00D34528"/>
    <w:rsid w:val="00D35743"/>
    <w:rsid w:val="00D35D3C"/>
    <w:rsid w:val="00D413AD"/>
    <w:rsid w:val="00D41D51"/>
    <w:rsid w:val="00D4532F"/>
    <w:rsid w:val="00D539D2"/>
    <w:rsid w:val="00D55ED2"/>
    <w:rsid w:val="00D62316"/>
    <w:rsid w:val="00D635E0"/>
    <w:rsid w:val="00D6466E"/>
    <w:rsid w:val="00D714C6"/>
    <w:rsid w:val="00D73494"/>
    <w:rsid w:val="00D73D3C"/>
    <w:rsid w:val="00D74DB1"/>
    <w:rsid w:val="00D76CF5"/>
    <w:rsid w:val="00D82A92"/>
    <w:rsid w:val="00D82C23"/>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A5741"/>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006585" w:rsidP="00006585">
          <w:pPr>
            <w:pStyle w:val="5AE1C47E89F047F9924044B1444FE22E3"/>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006585" w:rsidP="00006585">
          <w:pPr>
            <w:pStyle w:val="AAE938A8265D44CEACF3E7558B3302583"/>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006585" w:rsidP="00006585">
          <w:pPr>
            <w:pStyle w:val="6A15FAC8A90B4EB8AFE9BD17FE31779C3"/>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006585" w:rsidP="00006585">
          <w:pPr>
            <w:pStyle w:val="CACA43C098B948538F3BC944C03AE6383"/>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006585" w:rsidP="00006585">
          <w:pPr>
            <w:pStyle w:val="025DA7D116AC405A9FDC62C4C806C01B3"/>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006585" w:rsidP="00006585">
          <w:pPr>
            <w:pStyle w:val="11A5E02149544EB5A904AECEC087F9A83"/>
          </w:pPr>
          <w:r w:rsidRPr="007B1C98">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729FB76F-B81F-4D0F-967C-7E37742CFC7A}"/>
      </w:docPartPr>
      <w:docPartBody>
        <w:p w:rsidR="0093576E" w:rsidRDefault="002F742C">
          <w:r w:rsidRPr="005635CB">
            <w:rPr>
              <w:rStyle w:val="PlaceholderText"/>
            </w:rPr>
            <w:t>Click or tap here to enter text.</w:t>
          </w:r>
        </w:p>
      </w:docPartBody>
    </w:docPart>
    <w:docPart>
      <w:docPartPr>
        <w:name w:val="3C335DD2B26843EA9CFC84523994A127"/>
        <w:category>
          <w:name w:val="General"/>
          <w:gallery w:val="placeholder"/>
        </w:category>
        <w:types>
          <w:type w:val="bbPlcHdr"/>
        </w:types>
        <w:behaviors>
          <w:behavior w:val="content"/>
        </w:behaviors>
        <w:guid w:val="{24866379-9806-46B9-ACE6-4292AD5FAF9F}"/>
      </w:docPartPr>
      <w:docPartBody>
        <w:p w:rsidR="00637913" w:rsidRDefault="00006585" w:rsidP="00006585">
          <w:pPr>
            <w:pStyle w:val="3C335DD2B26843EA9CFC84523994A1273"/>
          </w:pPr>
          <w:r w:rsidRPr="00897383">
            <w:rPr>
              <w:rStyle w:val="PlaceholderText"/>
              <w:b/>
              <w:bCs/>
            </w:rPr>
            <w:t>Click.</w:t>
          </w:r>
        </w:p>
      </w:docPartBody>
    </w:docPart>
    <w:docPart>
      <w:docPartPr>
        <w:name w:val="D422245447D14B578A22D2D51A2163F2"/>
        <w:category>
          <w:name w:val="General"/>
          <w:gallery w:val="placeholder"/>
        </w:category>
        <w:types>
          <w:type w:val="bbPlcHdr"/>
        </w:types>
        <w:behaviors>
          <w:behavior w:val="content"/>
        </w:behaviors>
        <w:guid w:val="{CDC1F8BF-5FEF-44E8-B464-8FE9F4D2EABA}"/>
      </w:docPartPr>
      <w:docPartBody>
        <w:p w:rsidR="00637913" w:rsidRDefault="00006585" w:rsidP="00006585">
          <w:pPr>
            <w:pStyle w:val="D422245447D14B578A22D2D51A2163F23"/>
          </w:pPr>
          <w:r w:rsidRPr="00897383">
            <w:rPr>
              <w:rStyle w:val="PlaceholderText"/>
              <w:b/>
              <w:bCs/>
            </w:rPr>
            <w:t>Click.</w:t>
          </w:r>
        </w:p>
      </w:docPartBody>
    </w:docPart>
    <w:docPart>
      <w:docPartPr>
        <w:name w:val="0F842FE1FEE141B2879B717A15BC6A70"/>
        <w:category>
          <w:name w:val="General"/>
          <w:gallery w:val="placeholder"/>
        </w:category>
        <w:types>
          <w:type w:val="bbPlcHdr"/>
        </w:types>
        <w:behaviors>
          <w:behavior w:val="content"/>
        </w:behaviors>
        <w:guid w:val="{CA77C953-8C0E-4957-902E-E9E7AD71F9C1}"/>
      </w:docPartPr>
      <w:docPartBody>
        <w:p w:rsidR="00637913" w:rsidRDefault="00006585" w:rsidP="00006585">
          <w:pPr>
            <w:pStyle w:val="0F842FE1FEE141B2879B717A15BC6A703"/>
          </w:pPr>
          <w:r w:rsidRPr="00897383">
            <w:rPr>
              <w:rStyle w:val="PlaceholderText"/>
              <w:b/>
              <w:bCs/>
            </w:rPr>
            <w:t>Click.</w:t>
          </w:r>
        </w:p>
      </w:docPartBody>
    </w:docPart>
    <w:docPart>
      <w:docPartPr>
        <w:name w:val="174A9AA696524C4082A46DA3CF37B94A"/>
        <w:category>
          <w:name w:val="General"/>
          <w:gallery w:val="placeholder"/>
        </w:category>
        <w:types>
          <w:type w:val="bbPlcHdr"/>
        </w:types>
        <w:behaviors>
          <w:behavior w:val="content"/>
        </w:behaviors>
        <w:guid w:val="{4E0D9E2C-B08B-47B3-AE63-065603AF6344}"/>
      </w:docPartPr>
      <w:docPartBody>
        <w:p w:rsidR="00637913" w:rsidRDefault="00006585" w:rsidP="00006585">
          <w:pPr>
            <w:pStyle w:val="174A9AA696524C4082A46DA3CF37B94A3"/>
          </w:pPr>
          <w:r w:rsidRPr="00897383">
            <w:rPr>
              <w:rStyle w:val="PlaceholderText"/>
              <w:b/>
              <w:bCs/>
            </w:rPr>
            <w:t>Click.</w:t>
          </w:r>
        </w:p>
      </w:docPartBody>
    </w:docPart>
    <w:docPart>
      <w:docPartPr>
        <w:name w:val="400983A9A57A48FE98DDCE434433A54D"/>
        <w:category>
          <w:name w:val="General"/>
          <w:gallery w:val="placeholder"/>
        </w:category>
        <w:types>
          <w:type w:val="bbPlcHdr"/>
        </w:types>
        <w:behaviors>
          <w:behavior w:val="content"/>
        </w:behaviors>
        <w:guid w:val="{37DFA271-D6FA-431B-87CD-55382EB8C958}"/>
      </w:docPartPr>
      <w:docPartBody>
        <w:p w:rsidR="00637913" w:rsidRDefault="00006585" w:rsidP="00006585">
          <w:pPr>
            <w:pStyle w:val="400983A9A57A48FE98DDCE434433A54D3"/>
          </w:pPr>
          <w:r w:rsidRPr="00897383">
            <w:rPr>
              <w:rStyle w:val="PlaceholderText"/>
              <w:b/>
              <w:bCs/>
            </w:rPr>
            <w:t>Click.</w:t>
          </w:r>
        </w:p>
      </w:docPartBody>
    </w:docPart>
    <w:docPart>
      <w:docPartPr>
        <w:name w:val="280802A25DA64B7CB0534DEEDDBD8948"/>
        <w:category>
          <w:name w:val="General"/>
          <w:gallery w:val="placeholder"/>
        </w:category>
        <w:types>
          <w:type w:val="bbPlcHdr"/>
        </w:types>
        <w:behaviors>
          <w:behavior w:val="content"/>
        </w:behaviors>
        <w:guid w:val="{2D50292A-3BD0-468B-AAEF-1AB72177707A}"/>
      </w:docPartPr>
      <w:docPartBody>
        <w:p w:rsidR="00637913" w:rsidRDefault="00006585" w:rsidP="00006585">
          <w:pPr>
            <w:pStyle w:val="280802A25DA64B7CB0534DEEDDBD89483"/>
          </w:pPr>
          <w:r w:rsidRPr="00327FB4">
            <w:rPr>
              <w:rStyle w:val="PlaceholderText"/>
              <w:b/>
              <w:bCs/>
            </w:rPr>
            <w:t>Click or tap here to enter text.</w:t>
          </w:r>
        </w:p>
      </w:docPartBody>
    </w:docPart>
    <w:docPart>
      <w:docPartPr>
        <w:name w:val="77FF59308685480DA6D822D9A79FAFC1"/>
        <w:category>
          <w:name w:val="General"/>
          <w:gallery w:val="placeholder"/>
        </w:category>
        <w:types>
          <w:type w:val="bbPlcHdr"/>
        </w:types>
        <w:behaviors>
          <w:behavior w:val="content"/>
        </w:behaviors>
        <w:guid w:val="{F4028887-7690-480A-A729-13BEF64BD13E}"/>
      </w:docPartPr>
      <w:docPartBody>
        <w:p w:rsidR="00637913" w:rsidRDefault="00006585" w:rsidP="00006585">
          <w:pPr>
            <w:pStyle w:val="77FF59308685480DA6D822D9A79FAFC13"/>
          </w:pPr>
          <w:r w:rsidRPr="00327FB4">
            <w:rPr>
              <w:rStyle w:val="PlaceholderText"/>
              <w:b/>
              <w:bCs/>
            </w:rPr>
            <w:t>Click or tap here to enter text.</w:t>
          </w:r>
        </w:p>
      </w:docPartBody>
    </w:docPart>
    <w:docPart>
      <w:docPartPr>
        <w:name w:val="FADBC7DE75644E2BA37D9A2259613192"/>
        <w:category>
          <w:name w:val="General"/>
          <w:gallery w:val="placeholder"/>
        </w:category>
        <w:types>
          <w:type w:val="bbPlcHdr"/>
        </w:types>
        <w:behaviors>
          <w:behavior w:val="content"/>
        </w:behaviors>
        <w:guid w:val="{2ACF2EF2-4F82-4737-BEA0-2EB109B93B4B}"/>
      </w:docPartPr>
      <w:docPartBody>
        <w:p w:rsidR="00637913" w:rsidRDefault="00006585" w:rsidP="00006585">
          <w:pPr>
            <w:pStyle w:val="FADBC7DE75644E2BA37D9A22596131923"/>
          </w:pPr>
          <w:r w:rsidRPr="00327FB4">
            <w:rPr>
              <w:rStyle w:val="PlaceholderText"/>
              <w:b/>
              <w:bCs/>
            </w:rPr>
            <w:t>Click or tap here to enter text.</w:t>
          </w:r>
        </w:p>
      </w:docPartBody>
    </w:docPart>
    <w:docPart>
      <w:docPartPr>
        <w:name w:val="C6F5492D398C48EEA12FA085053101A4"/>
        <w:category>
          <w:name w:val="General"/>
          <w:gallery w:val="placeholder"/>
        </w:category>
        <w:types>
          <w:type w:val="bbPlcHdr"/>
        </w:types>
        <w:behaviors>
          <w:behavior w:val="content"/>
        </w:behaviors>
        <w:guid w:val="{10F07771-A909-45C5-9FC6-47FEC3A3326C}"/>
      </w:docPartPr>
      <w:docPartBody>
        <w:p w:rsidR="00637913" w:rsidRDefault="00006585" w:rsidP="00006585">
          <w:pPr>
            <w:pStyle w:val="C6F5492D398C48EEA12FA085053101A4"/>
          </w:pPr>
          <w:r w:rsidRPr="007E20D8">
            <w:rPr>
              <w:rStyle w:val="PlaceholderText"/>
            </w:rPr>
            <w:t>Click or tap here to enter text.</w:t>
          </w:r>
        </w:p>
      </w:docPartBody>
    </w:docPart>
    <w:docPart>
      <w:docPartPr>
        <w:name w:val="8C481C6969274F29AF44A0CE88066484"/>
        <w:category>
          <w:name w:val="General"/>
          <w:gallery w:val="placeholder"/>
        </w:category>
        <w:types>
          <w:type w:val="bbPlcHdr"/>
        </w:types>
        <w:behaviors>
          <w:behavior w:val="content"/>
        </w:behaviors>
        <w:guid w:val="{0B3B988D-EBAB-4A0D-89D1-83D7BB0579A2}"/>
      </w:docPartPr>
      <w:docPartBody>
        <w:p w:rsidR="00637913" w:rsidRDefault="00006585" w:rsidP="00006585">
          <w:pPr>
            <w:pStyle w:val="8C481C6969274F29AF44A0CE880664841"/>
          </w:pPr>
          <w:r w:rsidRPr="007B1C98">
            <w:rPr>
              <w:rStyle w:val="PlaceholderText"/>
              <w:b/>
              <w:bCs/>
            </w:rPr>
            <w:t>Click or tap here to enter text.</w:t>
          </w:r>
        </w:p>
      </w:docPartBody>
    </w:docPart>
    <w:docPart>
      <w:docPartPr>
        <w:name w:val="D8F3A9BE6D6249B2A914898EDD799577"/>
        <w:category>
          <w:name w:val="General"/>
          <w:gallery w:val="placeholder"/>
        </w:category>
        <w:types>
          <w:type w:val="bbPlcHdr"/>
        </w:types>
        <w:behaviors>
          <w:behavior w:val="content"/>
        </w:behaviors>
        <w:guid w:val="{BD39B9BC-14E0-4C4E-8413-6F5F82344CC4}"/>
      </w:docPartPr>
      <w:docPartBody>
        <w:p w:rsidR="00637913" w:rsidRDefault="00006585" w:rsidP="00006585">
          <w:pPr>
            <w:pStyle w:val="D8F3A9BE6D6249B2A914898EDD7995771"/>
          </w:pPr>
          <w:r w:rsidRPr="007B1C98">
            <w:rPr>
              <w:rStyle w:val="PlaceholderText"/>
              <w:b/>
              <w:bCs/>
            </w:rPr>
            <w:t>Click or tap here to enter text.</w:t>
          </w:r>
        </w:p>
      </w:docPartBody>
    </w:docPart>
    <w:docPart>
      <w:docPartPr>
        <w:name w:val="8A69D63FDF074CDDA6F17D4F4EF4366E"/>
        <w:category>
          <w:name w:val="General"/>
          <w:gallery w:val="placeholder"/>
        </w:category>
        <w:types>
          <w:type w:val="bbPlcHdr"/>
        </w:types>
        <w:behaviors>
          <w:behavior w:val="content"/>
        </w:behaviors>
        <w:guid w:val="{655C183D-AD05-41A8-A126-5EB2A253FDEC}"/>
      </w:docPartPr>
      <w:docPartBody>
        <w:p w:rsidR="00637913" w:rsidRDefault="00006585" w:rsidP="00006585">
          <w:pPr>
            <w:pStyle w:val="8A69D63FDF074CDDA6F17D4F4EF4366E1"/>
          </w:pPr>
          <w:r w:rsidRPr="007B1C98">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6585"/>
    <w:rsid w:val="00017805"/>
    <w:rsid w:val="00053E26"/>
    <w:rsid w:val="000E2043"/>
    <w:rsid w:val="0017608D"/>
    <w:rsid w:val="001B5A55"/>
    <w:rsid w:val="001C661D"/>
    <w:rsid w:val="001D04BE"/>
    <w:rsid w:val="001D2366"/>
    <w:rsid w:val="002B4A74"/>
    <w:rsid w:val="002F742C"/>
    <w:rsid w:val="00314970"/>
    <w:rsid w:val="00386FF5"/>
    <w:rsid w:val="0044398F"/>
    <w:rsid w:val="004D555F"/>
    <w:rsid w:val="00610EC0"/>
    <w:rsid w:val="00637913"/>
    <w:rsid w:val="00701FA4"/>
    <w:rsid w:val="007443B7"/>
    <w:rsid w:val="00784F5C"/>
    <w:rsid w:val="007F6138"/>
    <w:rsid w:val="00863441"/>
    <w:rsid w:val="00891B0D"/>
    <w:rsid w:val="008C1122"/>
    <w:rsid w:val="008F127E"/>
    <w:rsid w:val="0093576E"/>
    <w:rsid w:val="00992A21"/>
    <w:rsid w:val="00993B6D"/>
    <w:rsid w:val="00995918"/>
    <w:rsid w:val="009A3A81"/>
    <w:rsid w:val="009C18C8"/>
    <w:rsid w:val="00B27B40"/>
    <w:rsid w:val="00B368BF"/>
    <w:rsid w:val="00B430CD"/>
    <w:rsid w:val="00B76AA7"/>
    <w:rsid w:val="00BE64B4"/>
    <w:rsid w:val="00C00488"/>
    <w:rsid w:val="00CC567E"/>
    <w:rsid w:val="00CD4F67"/>
    <w:rsid w:val="00CD7EE5"/>
    <w:rsid w:val="00CE0240"/>
    <w:rsid w:val="00D01611"/>
    <w:rsid w:val="00D576E6"/>
    <w:rsid w:val="00D82C23"/>
    <w:rsid w:val="00DE3B52"/>
    <w:rsid w:val="00DF00AE"/>
    <w:rsid w:val="00E00504"/>
    <w:rsid w:val="00E91071"/>
    <w:rsid w:val="00EC1F66"/>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6585"/>
    <w:rPr>
      <w:color w:val="808080"/>
    </w:rPr>
  </w:style>
  <w:style w:type="paragraph" w:customStyle="1" w:styleId="3C335DD2B26843EA9CFC84523994A127">
    <w:name w:val="3C335DD2B26843EA9CFC84523994A127"/>
    <w:rsid w:val="00006585"/>
  </w:style>
  <w:style w:type="paragraph" w:customStyle="1" w:styleId="D422245447D14B578A22D2D51A2163F2">
    <w:name w:val="D422245447D14B578A22D2D51A2163F2"/>
    <w:rsid w:val="00006585"/>
  </w:style>
  <w:style w:type="paragraph" w:customStyle="1" w:styleId="0F842FE1FEE141B2879B717A15BC6A70">
    <w:name w:val="0F842FE1FEE141B2879B717A15BC6A70"/>
    <w:rsid w:val="00006585"/>
  </w:style>
  <w:style w:type="paragraph" w:customStyle="1" w:styleId="174A9AA696524C4082A46DA3CF37B94A">
    <w:name w:val="174A9AA696524C4082A46DA3CF37B94A"/>
    <w:rsid w:val="00006585"/>
  </w:style>
  <w:style w:type="paragraph" w:customStyle="1" w:styleId="400983A9A57A48FE98DDCE434433A54D">
    <w:name w:val="400983A9A57A48FE98DDCE434433A54D"/>
    <w:rsid w:val="00006585"/>
  </w:style>
  <w:style w:type="paragraph" w:customStyle="1" w:styleId="E3C228FF43ED4B4FB98139A0925D7C88">
    <w:name w:val="E3C228FF43ED4B4FB98139A0925D7C88"/>
    <w:rsid w:val="00006585"/>
  </w:style>
  <w:style w:type="paragraph" w:customStyle="1" w:styleId="1B6F48D91FF04387B49D1BE28EAEDE49">
    <w:name w:val="1B6F48D91FF04387B49D1BE28EAEDE49"/>
    <w:rsid w:val="00006585"/>
  </w:style>
  <w:style w:type="paragraph" w:customStyle="1" w:styleId="280802A25DA64B7CB0534DEEDDBD8948">
    <w:name w:val="280802A25DA64B7CB0534DEEDDBD8948"/>
    <w:rsid w:val="00006585"/>
  </w:style>
  <w:style w:type="paragraph" w:customStyle="1" w:styleId="77FF59308685480DA6D822D9A79FAFC1">
    <w:name w:val="77FF59308685480DA6D822D9A79FAFC1"/>
    <w:rsid w:val="00006585"/>
  </w:style>
  <w:style w:type="paragraph" w:customStyle="1" w:styleId="FADBC7DE75644E2BA37D9A2259613192">
    <w:name w:val="FADBC7DE75644E2BA37D9A2259613192"/>
    <w:rsid w:val="00006585"/>
  </w:style>
  <w:style w:type="paragraph" w:customStyle="1" w:styleId="F456D50AD654422F9CCD5C61ED10DAF0">
    <w:name w:val="F456D50AD654422F9CCD5C61ED10DAF0"/>
    <w:rsid w:val="00006585"/>
  </w:style>
  <w:style w:type="paragraph" w:customStyle="1" w:styleId="C6F5492D398C48EEA12FA085053101A4">
    <w:name w:val="C6F5492D398C48EEA12FA085053101A4"/>
    <w:rsid w:val="00006585"/>
  </w:style>
  <w:style w:type="paragraph" w:customStyle="1" w:styleId="AAE938A8265D44CEACF3E7558B330258">
    <w:name w:val="AAE938A8265D44CEACF3E7558B330258"/>
    <w:rsid w:val="0000658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00658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00658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00658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00658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006585"/>
    <w:pPr>
      <w:spacing w:after="0" w:line="260" w:lineRule="atLeast"/>
    </w:pPr>
    <w:rPr>
      <w:rFonts w:ascii="Source Sans Pro" w:eastAsia="Times New Roman" w:hAnsi="Source Sans Pro" w:cs="Times New Roman"/>
      <w:kern w:val="0"/>
      <w:sz w:val="22"/>
      <w14:ligatures w14:val="none"/>
    </w:rPr>
  </w:style>
  <w:style w:type="paragraph" w:customStyle="1" w:styleId="F46DED529B954A2B956534F0A757316E">
    <w:name w:val="F46DED529B954A2B956534F0A757316E"/>
    <w:rsid w:val="00006585"/>
    <w:pPr>
      <w:spacing w:after="0" w:line="260" w:lineRule="atLeast"/>
    </w:pPr>
    <w:rPr>
      <w:rFonts w:ascii="Source Sans Pro" w:eastAsia="Times New Roman" w:hAnsi="Source Sans Pro" w:cs="Times New Roman"/>
      <w:kern w:val="0"/>
      <w:sz w:val="22"/>
      <w14:ligatures w14:val="none"/>
    </w:rPr>
  </w:style>
  <w:style w:type="paragraph" w:customStyle="1" w:styleId="53CE4467BEF84B64B7E71A58D91DFF2A">
    <w:name w:val="53CE4467BEF84B64B7E71A58D91DFF2A"/>
    <w:rsid w:val="00006585"/>
    <w:pPr>
      <w:spacing w:after="0" w:line="260" w:lineRule="atLeast"/>
    </w:pPr>
    <w:rPr>
      <w:rFonts w:ascii="Source Sans Pro" w:eastAsia="Times New Roman" w:hAnsi="Source Sans Pro" w:cs="Times New Roman"/>
      <w:kern w:val="0"/>
      <w:sz w:val="22"/>
      <w14:ligatures w14:val="none"/>
    </w:rPr>
  </w:style>
  <w:style w:type="paragraph" w:customStyle="1" w:styleId="1B2AE99180154B0B99E7B15820C0AE57">
    <w:name w:val="1B2AE99180154B0B99E7B15820C0AE57"/>
    <w:rsid w:val="00006585"/>
    <w:pPr>
      <w:spacing w:after="0" w:line="260" w:lineRule="atLeast"/>
    </w:pPr>
    <w:rPr>
      <w:rFonts w:ascii="Source Sans Pro" w:eastAsia="Times New Roman" w:hAnsi="Source Sans Pro" w:cs="Times New Roman"/>
      <w:kern w:val="0"/>
      <w:sz w:val="22"/>
      <w14:ligatures w14:val="none"/>
    </w:rPr>
  </w:style>
  <w:style w:type="paragraph" w:customStyle="1" w:styleId="77FF59308685480DA6D822D9A79FAFC11">
    <w:name w:val="77FF59308685480DA6D822D9A79FAFC11"/>
    <w:rsid w:val="00006585"/>
    <w:pPr>
      <w:spacing w:after="0" w:line="260" w:lineRule="atLeast"/>
    </w:pPr>
    <w:rPr>
      <w:rFonts w:ascii="Source Sans Pro" w:eastAsia="Times New Roman" w:hAnsi="Source Sans Pro" w:cs="Times New Roman"/>
      <w:kern w:val="0"/>
      <w:sz w:val="22"/>
      <w14:ligatures w14:val="none"/>
    </w:rPr>
  </w:style>
  <w:style w:type="paragraph" w:customStyle="1" w:styleId="FADBC7DE75644E2BA37D9A22596131921">
    <w:name w:val="FADBC7DE75644E2BA37D9A22596131921"/>
    <w:rsid w:val="00006585"/>
    <w:pPr>
      <w:spacing w:after="0" w:line="260" w:lineRule="atLeast"/>
    </w:pPr>
    <w:rPr>
      <w:rFonts w:ascii="Source Sans Pro" w:eastAsia="Times New Roman" w:hAnsi="Source Sans Pro" w:cs="Times New Roman"/>
      <w:kern w:val="0"/>
      <w:sz w:val="22"/>
      <w14:ligatures w14:val="none"/>
    </w:rPr>
  </w:style>
  <w:style w:type="paragraph" w:customStyle="1" w:styleId="280802A25DA64B7CB0534DEEDDBD89481">
    <w:name w:val="280802A25DA64B7CB0534DEEDDBD89481"/>
    <w:rsid w:val="00006585"/>
    <w:pPr>
      <w:spacing w:after="0" w:line="260" w:lineRule="atLeast"/>
    </w:pPr>
    <w:rPr>
      <w:rFonts w:ascii="Source Sans Pro" w:eastAsia="Times New Roman" w:hAnsi="Source Sans Pro" w:cs="Times New Roman"/>
      <w:kern w:val="0"/>
      <w:sz w:val="22"/>
      <w14:ligatures w14:val="none"/>
    </w:rPr>
  </w:style>
  <w:style w:type="paragraph" w:customStyle="1" w:styleId="3C335DD2B26843EA9CFC84523994A1271">
    <w:name w:val="3C335DD2B26843EA9CFC84523994A1271"/>
    <w:rsid w:val="00006585"/>
    <w:pPr>
      <w:spacing w:after="0" w:line="260" w:lineRule="atLeast"/>
    </w:pPr>
    <w:rPr>
      <w:rFonts w:ascii="Source Sans Pro" w:eastAsia="Times New Roman" w:hAnsi="Source Sans Pro" w:cs="Times New Roman"/>
      <w:kern w:val="0"/>
      <w:sz w:val="22"/>
      <w14:ligatures w14:val="none"/>
    </w:rPr>
  </w:style>
  <w:style w:type="paragraph" w:customStyle="1" w:styleId="400983A9A57A48FE98DDCE434433A54D1">
    <w:name w:val="400983A9A57A48FE98DDCE434433A54D1"/>
    <w:rsid w:val="00006585"/>
    <w:pPr>
      <w:spacing w:after="0" w:line="260" w:lineRule="atLeast"/>
    </w:pPr>
    <w:rPr>
      <w:rFonts w:ascii="Source Sans Pro" w:eastAsia="Times New Roman" w:hAnsi="Source Sans Pro" w:cs="Times New Roman"/>
      <w:kern w:val="0"/>
      <w:sz w:val="22"/>
      <w14:ligatures w14:val="none"/>
    </w:rPr>
  </w:style>
  <w:style w:type="paragraph" w:customStyle="1" w:styleId="D422245447D14B578A22D2D51A2163F21">
    <w:name w:val="D422245447D14B578A22D2D51A2163F21"/>
    <w:rsid w:val="00006585"/>
    <w:pPr>
      <w:spacing w:after="0" w:line="260" w:lineRule="atLeast"/>
    </w:pPr>
    <w:rPr>
      <w:rFonts w:ascii="Source Sans Pro" w:eastAsia="Times New Roman" w:hAnsi="Source Sans Pro" w:cs="Times New Roman"/>
      <w:kern w:val="0"/>
      <w:sz w:val="22"/>
      <w14:ligatures w14:val="none"/>
    </w:rPr>
  </w:style>
  <w:style w:type="paragraph" w:customStyle="1" w:styleId="0F842FE1FEE141B2879B717A15BC6A701">
    <w:name w:val="0F842FE1FEE141B2879B717A15BC6A701"/>
    <w:rsid w:val="00006585"/>
    <w:pPr>
      <w:spacing w:after="0" w:line="260" w:lineRule="atLeast"/>
    </w:pPr>
    <w:rPr>
      <w:rFonts w:ascii="Source Sans Pro" w:eastAsia="Times New Roman" w:hAnsi="Source Sans Pro" w:cs="Times New Roman"/>
      <w:kern w:val="0"/>
      <w:sz w:val="22"/>
      <w14:ligatures w14:val="none"/>
    </w:rPr>
  </w:style>
  <w:style w:type="paragraph" w:customStyle="1" w:styleId="174A9AA696524C4082A46DA3CF37B94A1">
    <w:name w:val="174A9AA696524C4082A46DA3CF37B94A1"/>
    <w:rsid w:val="00006585"/>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
    <w:name w:val="253B2249F23E49059B7C794916AF3751"/>
    <w:rsid w:val="00006585"/>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
    <w:name w:val="5EA541BBB92B43ED98DF82E2AF243650"/>
    <w:rsid w:val="00006585"/>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
    <w:name w:val="C3EB793846854C6AAE0596293E8702C9"/>
    <w:rsid w:val="0000658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00658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00658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00658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00658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00658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006585"/>
    <w:pPr>
      <w:spacing w:after="0" w:line="260" w:lineRule="atLeast"/>
    </w:pPr>
    <w:rPr>
      <w:rFonts w:ascii="Source Sans Pro" w:eastAsia="Times New Roman" w:hAnsi="Source Sans Pro" w:cs="Times New Roman"/>
      <w:kern w:val="0"/>
      <w:sz w:val="22"/>
      <w14:ligatures w14:val="none"/>
    </w:rPr>
  </w:style>
  <w:style w:type="paragraph" w:customStyle="1" w:styleId="F46DED529B954A2B956534F0A757316E2">
    <w:name w:val="F46DED529B954A2B956534F0A757316E2"/>
    <w:rsid w:val="00006585"/>
    <w:pPr>
      <w:spacing w:after="0" w:line="260" w:lineRule="atLeast"/>
    </w:pPr>
    <w:rPr>
      <w:rFonts w:ascii="Source Sans Pro" w:eastAsia="Times New Roman" w:hAnsi="Source Sans Pro" w:cs="Times New Roman"/>
      <w:kern w:val="0"/>
      <w:sz w:val="22"/>
      <w14:ligatures w14:val="none"/>
    </w:rPr>
  </w:style>
  <w:style w:type="paragraph" w:customStyle="1" w:styleId="53CE4467BEF84B64B7E71A58D91DFF2A2">
    <w:name w:val="53CE4467BEF84B64B7E71A58D91DFF2A2"/>
    <w:rsid w:val="00006585"/>
    <w:pPr>
      <w:spacing w:after="0" w:line="260" w:lineRule="atLeast"/>
    </w:pPr>
    <w:rPr>
      <w:rFonts w:ascii="Source Sans Pro" w:eastAsia="Times New Roman" w:hAnsi="Source Sans Pro" w:cs="Times New Roman"/>
      <w:kern w:val="0"/>
      <w:sz w:val="22"/>
      <w14:ligatures w14:val="none"/>
    </w:rPr>
  </w:style>
  <w:style w:type="paragraph" w:customStyle="1" w:styleId="1B2AE99180154B0B99E7B15820C0AE572">
    <w:name w:val="1B2AE99180154B0B99E7B15820C0AE572"/>
    <w:rsid w:val="00006585"/>
    <w:pPr>
      <w:spacing w:after="0" w:line="260" w:lineRule="atLeast"/>
    </w:pPr>
    <w:rPr>
      <w:rFonts w:ascii="Source Sans Pro" w:eastAsia="Times New Roman" w:hAnsi="Source Sans Pro" w:cs="Times New Roman"/>
      <w:kern w:val="0"/>
      <w:sz w:val="22"/>
      <w14:ligatures w14:val="none"/>
    </w:rPr>
  </w:style>
  <w:style w:type="paragraph" w:customStyle="1" w:styleId="77FF59308685480DA6D822D9A79FAFC12">
    <w:name w:val="77FF59308685480DA6D822D9A79FAFC12"/>
    <w:rsid w:val="00006585"/>
    <w:pPr>
      <w:spacing w:after="0" w:line="260" w:lineRule="atLeast"/>
    </w:pPr>
    <w:rPr>
      <w:rFonts w:ascii="Source Sans Pro" w:eastAsia="Times New Roman" w:hAnsi="Source Sans Pro" w:cs="Times New Roman"/>
      <w:kern w:val="0"/>
      <w:sz w:val="22"/>
      <w14:ligatures w14:val="none"/>
    </w:rPr>
  </w:style>
  <w:style w:type="paragraph" w:customStyle="1" w:styleId="FADBC7DE75644E2BA37D9A22596131922">
    <w:name w:val="FADBC7DE75644E2BA37D9A22596131922"/>
    <w:rsid w:val="00006585"/>
    <w:pPr>
      <w:spacing w:after="0" w:line="260" w:lineRule="atLeast"/>
    </w:pPr>
    <w:rPr>
      <w:rFonts w:ascii="Source Sans Pro" w:eastAsia="Times New Roman" w:hAnsi="Source Sans Pro" w:cs="Times New Roman"/>
      <w:kern w:val="0"/>
      <w:sz w:val="22"/>
      <w14:ligatures w14:val="none"/>
    </w:rPr>
  </w:style>
  <w:style w:type="paragraph" w:customStyle="1" w:styleId="280802A25DA64B7CB0534DEEDDBD89482">
    <w:name w:val="280802A25DA64B7CB0534DEEDDBD89482"/>
    <w:rsid w:val="00006585"/>
    <w:pPr>
      <w:spacing w:after="0" w:line="260" w:lineRule="atLeast"/>
    </w:pPr>
    <w:rPr>
      <w:rFonts w:ascii="Source Sans Pro" w:eastAsia="Times New Roman" w:hAnsi="Source Sans Pro" w:cs="Times New Roman"/>
      <w:kern w:val="0"/>
      <w:sz w:val="22"/>
      <w14:ligatures w14:val="none"/>
    </w:rPr>
  </w:style>
  <w:style w:type="paragraph" w:customStyle="1" w:styleId="3C335DD2B26843EA9CFC84523994A1272">
    <w:name w:val="3C335DD2B26843EA9CFC84523994A1272"/>
    <w:rsid w:val="0000658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2F742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2F742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2F742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2F742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2F742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2F742C"/>
    <w:pPr>
      <w:spacing w:after="0" w:line="260" w:lineRule="atLeast"/>
    </w:pPr>
    <w:rPr>
      <w:rFonts w:ascii="Source Sans Pro" w:eastAsia="Times New Roman" w:hAnsi="Source Sans Pro" w:cs="Times New Roman"/>
      <w:kern w:val="0"/>
      <w:sz w:val="22"/>
      <w14:ligatures w14:val="none"/>
    </w:rPr>
  </w:style>
  <w:style w:type="paragraph" w:customStyle="1" w:styleId="F46DED529B954A2B956534F0A757316E1">
    <w:name w:val="F46DED529B954A2B956534F0A757316E1"/>
    <w:rsid w:val="002F742C"/>
    <w:pPr>
      <w:spacing w:after="0" w:line="260" w:lineRule="atLeast"/>
    </w:pPr>
    <w:rPr>
      <w:rFonts w:ascii="Source Sans Pro" w:eastAsia="Times New Roman" w:hAnsi="Source Sans Pro" w:cs="Times New Roman"/>
      <w:kern w:val="0"/>
      <w:sz w:val="22"/>
      <w14:ligatures w14:val="none"/>
    </w:rPr>
  </w:style>
  <w:style w:type="paragraph" w:customStyle="1" w:styleId="53CE4467BEF84B64B7E71A58D91DFF2A1">
    <w:name w:val="53CE4467BEF84B64B7E71A58D91DFF2A1"/>
    <w:rsid w:val="002F742C"/>
    <w:pPr>
      <w:spacing w:after="0" w:line="260" w:lineRule="atLeast"/>
    </w:pPr>
    <w:rPr>
      <w:rFonts w:ascii="Source Sans Pro" w:eastAsia="Times New Roman" w:hAnsi="Source Sans Pro" w:cs="Times New Roman"/>
      <w:kern w:val="0"/>
      <w:sz w:val="22"/>
      <w14:ligatures w14:val="none"/>
    </w:rPr>
  </w:style>
  <w:style w:type="paragraph" w:customStyle="1" w:styleId="1B2AE99180154B0B99E7B15820C0AE571">
    <w:name w:val="1B2AE99180154B0B99E7B15820C0AE571"/>
    <w:rsid w:val="002F742C"/>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2">
    <w:name w:val="253B2249F23E49059B7C794916AF37512"/>
    <w:rsid w:val="002F742C"/>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2">
    <w:name w:val="5EA541BBB92B43ED98DF82E2AF2436502"/>
    <w:rsid w:val="002F742C"/>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1">
    <w:name w:val="C3EB793846854C6AAE0596293E8702C91"/>
    <w:rsid w:val="002F742C"/>
    <w:pPr>
      <w:spacing w:after="0" w:line="260" w:lineRule="atLeast"/>
    </w:pPr>
    <w:rPr>
      <w:rFonts w:ascii="Source Sans Pro" w:eastAsia="Times New Roman" w:hAnsi="Source Sans Pro" w:cs="Times New Roman"/>
      <w:kern w:val="0"/>
      <w:sz w:val="22"/>
      <w14:ligatures w14:val="none"/>
    </w:rPr>
  </w:style>
  <w:style w:type="paragraph" w:customStyle="1" w:styleId="400983A9A57A48FE98DDCE434433A54D2">
    <w:name w:val="400983A9A57A48FE98DDCE434433A54D2"/>
    <w:rsid w:val="00006585"/>
    <w:pPr>
      <w:spacing w:after="0" w:line="260" w:lineRule="atLeast"/>
    </w:pPr>
    <w:rPr>
      <w:rFonts w:ascii="Source Sans Pro" w:eastAsia="Times New Roman" w:hAnsi="Source Sans Pro" w:cs="Times New Roman"/>
      <w:kern w:val="0"/>
      <w:sz w:val="22"/>
      <w14:ligatures w14:val="none"/>
    </w:rPr>
  </w:style>
  <w:style w:type="paragraph" w:customStyle="1" w:styleId="D422245447D14B578A22D2D51A2163F22">
    <w:name w:val="D422245447D14B578A22D2D51A2163F22"/>
    <w:rsid w:val="00006585"/>
    <w:pPr>
      <w:spacing w:after="0" w:line="260" w:lineRule="atLeast"/>
    </w:pPr>
    <w:rPr>
      <w:rFonts w:ascii="Source Sans Pro" w:eastAsia="Times New Roman" w:hAnsi="Source Sans Pro" w:cs="Times New Roman"/>
      <w:kern w:val="0"/>
      <w:sz w:val="22"/>
      <w14:ligatures w14:val="none"/>
    </w:rPr>
  </w:style>
  <w:style w:type="paragraph" w:customStyle="1" w:styleId="0F842FE1FEE141B2879B717A15BC6A702">
    <w:name w:val="0F842FE1FEE141B2879B717A15BC6A702"/>
    <w:rsid w:val="00006585"/>
    <w:pPr>
      <w:spacing w:after="0" w:line="260" w:lineRule="atLeast"/>
    </w:pPr>
    <w:rPr>
      <w:rFonts w:ascii="Source Sans Pro" w:eastAsia="Times New Roman" w:hAnsi="Source Sans Pro" w:cs="Times New Roman"/>
      <w:kern w:val="0"/>
      <w:sz w:val="22"/>
      <w14:ligatures w14:val="none"/>
    </w:rPr>
  </w:style>
  <w:style w:type="paragraph" w:customStyle="1" w:styleId="174A9AA696524C4082A46DA3CF37B94A2">
    <w:name w:val="174A9AA696524C4082A46DA3CF37B94A2"/>
    <w:rsid w:val="00006585"/>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1">
    <w:name w:val="253B2249F23E49059B7C794916AF37511"/>
    <w:rsid w:val="00006585"/>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1">
    <w:name w:val="5EA541BBB92B43ED98DF82E2AF2436501"/>
    <w:rsid w:val="00006585"/>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2">
    <w:name w:val="C3EB793846854C6AAE0596293E8702C92"/>
    <w:rsid w:val="00006585"/>
    <w:pPr>
      <w:spacing w:after="0" w:line="260" w:lineRule="atLeast"/>
    </w:pPr>
    <w:rPr>
      <w:rFonts w:ascii="Source Sans Pro" w:eastAsia="Times New Roman" w:hAnsi="Source Sans Pro" w:cs="Times New Roman"/>
      <w:kern w:val="0"/>
      <w:sz w:val="22"/>
      <w14:ligatures w14:val="none"/>
    </w:rPr>
  </w:style>
  <w:style w:type="paragraph" w:customStyle="1" w:styleId="8C481C6969274F29AF44A0CE88066484">
    <w:name w:val="8C481C6969274F29AF44A0CE88066484"/>
    <w:rsid w:val="00006585"/>
  </w:style>
  <w:style w:type="paragraph" w:customStyle="1" w:styleId="D8F3A9BE6D6249B2A914898EDD799577">
    <w:name w:val="D8F3A9BE6D6249B2A914898EDD799577"/>
    <w:rsid w:val="00006585"/>
  </w:style>
  <w:style w:type="paragraph" w:customStyle="1" w:styleId="8A69D63FDF074CDDA6F17D4F4EF4366E">
    <w:name w:val="8A69D63FDF074CDDA6F17D4F4EF4366E"/>
    <w:rsid w:val="00006585"/>
  </w:style>
  <w:style w:type="paragraph" w:customStyle="1" w:styleId="AAE938A8265D44CEACF3E7558B3302583">
    <w:name w:val="AAE938A8265D44CEACF3E7558B3302583"/>
    <w:rsid w:val="0000658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00658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00658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00658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00658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006585"/>
    <w:pPr>
      <w:spacing w:after="0" w:line="260" w:lineRule="atLeast"/>
    </w:pPr>
    <w:rPr>
      <w:rFonts w:ascii="Source Sans Pro" w:eastAsia="Times New Roman" w:hAnsi="Source Sans Pro" w:cs="Times New Roman"/>
      <w:kern w:val="0"/>
      <w:sz w:val="22"/>
      <w14:ligatures w14:val="none"/>
    </w:rPr>
  </w:style>
  <w:style w:type="paragraph" w:customStyle="1" w:styleId="8C481C6969274F29AF44A0CE880664841">
    <w:name w:val="8C481C6969274F29AF44A0CE880664841"/>
    <w:rsid w:val="00006585"/>
    <w:pPr>
      <w:spacing w:after="0" w:line="260" w:lineRule="atLeast"/>
    </w:pPr>
    <w:rPr>
      <w:rFonts w:ascii="Source Sans Pro" w:eastAsia="Times New Roman" w:hAnsi="Source Sans Pro" w:cs="Times New Roman"/>
      <w:kern w:val="0"/>
      <w:sz w:val="22"/>
      <w14:ligatures w14:val="none"/>
    </w:rPr>
  </w:style>
  <w:style w:type="paragraph" w:customStyle="1" w:styleId="D8F3A9BE6D6249B2A914898EDD7995771">
    <w:name w:val="D8F3A9BE6D6249B2A914898EDD7995771"/>
    <w:rsid w:val="00006585"/>
    <w:pPr>
      <w:spacing w:after="0" w:line="260" w:lineRule="atLeast"/>
    </w:pPr>
    <w:rPr>
      <w:rFonts w:ascii="Source Sans Pro" w:eastAsia="Times New Roman" w:hAnsi="Source Sans Pro" w:cs="Times New Roman"/>
      <w:kern w:val="0"/>
      <w:sz w:val="22"/>
      <w14:ligatures w14:val="none"/>
    </w:rPr>
  </w:style>
  <w:style w:type="paragraph" w:customStyle="1" w:styleId="8A69D63FDF074CDDA6F17D4F4EF4366E1">
    <w:name w:val="8A69D63FDF074CDDA6F17D4F4EF4366E1"/>
    <w:rsid w:val="00006585"/>
    <w:pPr>
      <w:spacing w:after="0" w:line="260" w:lineRule="atLeast"/>
    </w:pPr>
    <w:rPr>
      <w:rFonts w:ascii="Source Sans Pro" w:eastAsia="Times New Roman" w:hAnsi="Source Sans Pro" w:cs="Times New Roman"/>
      <w:kern w:val="0"/>
      <w:sz w:val="22"/>
      <w14:ligatures w14:val="none"/>
    </w:rPr>
  </w:style>
  <w:style w:type="paragraph" w:customStyle="1" w:styleId="77FF59308685480DA6D822D9A79FAFC13">
    <w:name w:val="77FF59308685480DA6D822D9A79FAFC13"/>
    <w:rsid w:val="00006585"/>
    <w:pPr>
      <w:spacing w:after="0" w:line="260" w:lineRule="atLeast"/>
    </w:pPr>
    <w:rPr>
      <w:rFonts w:ascii="Source Sans Pro" w:eastAsia="Times New Roman" w:hAnsi="Source Sans Pro" w:cs="Times New Roman"/>
      <w:kern w:val="0"/>
      <w:sz w:val="22"/>
      <w14:ligatures w14:val="none"/>
    </w:rPr>
  </w:style>
  <w:style w:type="paragraph" w:customStyle="1" w:styleId="FADBC7DE75644E2BA37D9A22596131923">
    <w:name w:val="FADBC7DE75644E2BA37D9A22596131923"/>
    <w:rsid w:val="00006585"/>
    <w:pPr>
      <w:spacing w:after="0" w:line="260" w:lineRule="atLeast"/>
    </w:pPr>
    <w:rPr>
      <w:rFonts w:ascii="Source Sans Pro" w:eastAsia="Times New Roman" w:hAnsi="Source Sans Pro" w:cs="Times New Roman"/>
      <w:kern w:val="0"/>
      <w:sz w:val="22"/>
      <w14:ligatures w14:val="none"/>
    </w:rPr>
  </w:style>
  <w:style w:type="paragraph" w:customStyle="1" w:styleId="280802A25DA64B7CB0534DEEDDBD89483">
    <w:name w:val="280802A25DA64B7CB0534DEEDDBD89483"/>
    <w:rsid w:val="00006585"/>
    <w:pPr>
      <w:spacing w:after="0" w:line="260" w:lineRule="atLeast"/>
    </w:pPr>
    <w:rPr>
      <w:rFonts w:ascii="Source Sans Pro" w:eastAsia="Times New Roman" w:hAnsi="Source Sans Pro" w:cs="Times New Roman"/>
      <w:kern w:val="0"/>
      <w:sz w:val="22"/>
      <w14:ligatures w14:val="none"/>
    </w:rPr>
  </w:style>
  <w:style w:type="paragraph" w:customStyle="1" w:styleId="3C335DD2B26843EA9CFC84523994A1273">
    <w:name w:val="3C335DD2B26843EA9CFC84523994A1273"/>
    <w:rsid w:val="00006585"/>
    <w:pPr>
      <w:spacing w:after="0" w:line="260" w:lineRule="atLeast"/>
    </w:pPr>
    <w:rPr>
      <w:rFonts w:ascii="Source Sans Pro" w:eastAsia="Times New Roman" w:hAnsi="Source Sans Pro" w:cs="Times New Roman"/>
      <w:kern w:val="0"/>
      <w:sz w:val="22"/>
      <w14:ligatures w14:val="none"/>
    </w:rPr>
  </w:style>
  <w:style w:type="paragraph" w:customStyle="1" w:styleId="400983A9A57A48FE98DDCE434433A54D3">
    <w:name w:val="400983A9A57A48FE98DDCE434433A54D3"/>
    <w:rsid w:val="00006585"/>
    <w:pPr>
      <w:spacing w:after="0" w:line="260" w:lineRule="atLeast"/>
    </w:pPr>
    <w:rPr>
      <w:rFonts w:ascii="Source Sans Pro" w:eastAsia="Times New Roman" w:hAnsi="Source Sans Pro" w:cs="Times New Roman"/>
      <w:kern w:val="0"/>
      <w:sz w:val="22"/>
      <w14:ligatures w14:val="none"/>
    </w:rPr>
  </w:style>
  <w:style w:type="paragraph" w:customStyle="1" w:styleId="D422245447D14B578A22D2D51A2163F23">
    <w:name w:val="D422245447D14B578A22D2D51A2163F23"/>
    <w:rsid w:val="00006585"/>
    <w:pPr>
      <w:spacing w:after="0" w:line="260" w:lineRule="atLeast"/>
    </w:pPr>
    <w:rPr>
      <w:rFonts w:ascii="Source Sans Pro" w:eastAsia="Times New Roman" w:hAnsi="Source Sans Pro" w:cs="Times New Roman"/>
      <w:kern w:val="0"/>
      <w:sz w:val="22"/>
      <w14:ligatures w14:val="none"/>
    </w:rPr>
  </w:style>
  <w:style w:type="paragraph" w:customStyle="1" w:styleId="0F842FE1FEE141B2879B717A15BC6A703">
    <w:name w:val="0F842FE1FEE141B2879B717A15BC6A703"/>
    <w:rsid w:val="00006585"/>
    <w:pPr>
      <w:spacing w:after="0" w:line="260" w:lineRule="atLeast"/>
    </w:pPr>
    <w:rPr>
      <w:rFonts w:ascii="Source Sans Pro" w:eastAsia="Times New Roman" w:hAnsi="Source Sans Pro" w:cs="Times New Roman"/>
      <w:kern w:val="0"/>
      <w:sz w:val="22"/>
      <w14:ligatures w14:val="none"/>
    </w:rPr>
  </w:style>
  <w:style w:type="paragraph" w:customStyle="1" w:styleId="174A9AA696524C4082A46DA3CF37B94A3">
    <w:name w:val="174A9AA696524C4082A46DA3CF37B94A3"/>
    <w:rsid w:val="00006585"/>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118</TotalTime>
  <Pages>4</Pages>
  <Words>883</Words>
  <Characters>5035</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English Language and Literature NEA - Making connections</dc:title>
  <cp:lastPrinted>2012-08-10T10:23:00Z</cp:lastPrinted>
  <dcterms:created xsi:type="dcterms:W3CDTF">2026-09-28T12:28:00Z</dcterms:created>
  <dcterms:modified xsi:type="dcterms:W3CDTF">2026-09-30T08:53:00Z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