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397366120"/>
        <w:lock w:val="contentLocked"/>
        <w:placeholder>
          <w:docPart w:val="DefaultPlaceholder_-1854013440"/>
        </w:placeholder>
        <w:group/>
      </w:sdtPr>
      <w:sdtEndPr>
        <w:rPr>
          <w:rFonts w:eastAsia="Times New Roman" w:cs="Times New Roman"/>
          <w:bCs w:val="0"/>
          <w:sz w:val="22"/>
          <w:szCs w:val="24"/>
        </w:rPr>
      </w:sdtEndPr>
      <w:sdtContent>
        <w:p w14:paraId="03ADE4C8" w14:textId="256D7B87" w:rsidR="008709F4" w:rsidRPr="00417211" w:rsidRDefault="0037793B" w:rsidP="00417211">
          <w:pPr>
            <w:pStyle w:val="Heading1"/>
          </w:pPr>
          <w:r>
            <w:t xml:space="preserve">2027 </w:t>
          </w:r>
          <w:r w:rsidR="00112C42" w:rsidRPr="00112C42">
            <w:t>statement of dramatic intent</w:t>
          </w:r>
        </w:p>
        <w:p w14:paraId="412E8215" w14:textId="19C69BA2" w:rsidR="00085F1F" w:rsidRPr="00417211" w:rsidRDefault="0037793B" w:rsidP="00417211">
          <w:pPr>
            <w:pStyle w:val="Heading2"/>
          </w:pPr>
          <w:r>
            <w:t xml:space="preserve">A-level </w:t>
          </w:r>
          <w:r w:rsidR="00720D86">
            <w:t>Drama and Theatre</w:t>
          </w:r>
          <w:r>
            <w:t xml:space="preserve"> NEA – </w:t>
          </w:r>
          <w:r w:rsidR="00112C42">
            <w:t>Making theatre</w:t>
          </w:r>
          <w:r w:rsidR="00720D86">
            <w:t xml:space="preserve"> </w:t>
          </w:r>
          <w:r>
            <w:t xml:space="preserve"> (7</w:t>
          </w:r>
          <w:r w:rsidR="00720D86">
            <w:t>26</w:t>
          </w:r>
          <w:r>
            <w:t>2/</w:t>
          </w:r>
          <w:r w:rsidR="00112C42">
            <w:t>X</w:t>
          </w:r>
          <w:r>
            <w:t>)</w:t>
          </w:r>
        </w:p>
        <w:p w14:paraId="304126AA" w14:textId="2FCA3ADE" w:rsidR="00177F60" w:rsidRDefault="00112C42" w:rsidP="00906421">
          <w:pPr>
            <w:pStyle w:val="Introduction"/>
          </w:pPr>
          <w:r>
            <w:t>The f</w:t>
          </w:r>
          <w:r w:rsidR="00720D86" w:rsidRPr="00720D86">
            <w:t xml:space="preserve">orm </w:t>
          </w:r>
          <w:r w:rsidRPr="00112C42">
            <w:t>should be completed by the candidate</w:t>
          </w:r>
          <w:r>
            <w:t xml:space="preserve"> and handed</w:t>
          </w:r>
          <w:r w:rsidRPr="00112C42">
            <w:t xml:space="preserve"> to the examiner with the programme notes at the start of your centre’s visit</w:t>
          </w:r>
          <w:r w:rsidR="0037793B">
            <w:t>.</w:t>
          </w:r>
        </w:p>
        <w:p w14:paraId="4E7502BA" w14:textId="77777777" w:rsidR="007A202A" w:rsidRDefault="007A202A" w:rsidP="00417211"/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80"/>
            <w:gridCol w:w="1559"/>
            <w:gridCol w:w="1843"/>
            <w:gridCol w:w="4246"/>
          </w:tblGrid>
          <w:tr w:rsidR="004063F5" w14:paraId="0A7388E1" w14:textId="77777777" w:rsidTr="00850081">
            <w:trPr>
              <w:trHeight w:val="454"/>
            </w:trPr>
            <w:tc>
              <w:tcPr>
                <w:tcW w:w="1980" w:type="dxa"/>
                <w:tcMar>
                  <w:left w:w="0" w:type="dxa"/>
                </w:tcMar>
                <w:vAlign w:val="bottom"/>
              </w:tcPr>
              <w:p w14:paraId="169CAAC0" w14:textId="0D73C131" w:rsidR="004063F5" w:rsidRDefault="004063F5" w:rsidP="00417211">
                <w:r>
                  <w:t>Centre number</w:t>
                </w:r>
              </w:p>
            </w:tc>
            <w:sdt>
              <w:sdtPr>
                <w:rPr>
                  <w:b/>
                  <w:bCs/>
                </w:rPr>
                <w:id w:val="1114257144"/>
                <w:placeholder>
                  <w:docPart w:val="AAE938A8265D44CEACF3E7558B330258"/>
                </w:placeholder>
                <w:showingPlcHdr/>
                <w:text/>
              </w:sdtPr>
              <w:sdtEndPr/>
              <w:sdtContent>
                <w:tc>
                  <w:tcPr>
                    <w:tcW w:w="1559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134F54C8" w14:textId="69B86E9A" w:rsidR="004063F5" w:rsidRPr="003D393A" w:rsidRDefault="003D393A" w:rsidP="00417211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  <w:tc>
              <w:tcPr>
                <w:tcW w:w="1843" w:type="dxa"/>
                <w:vAlign w:val="bottom"/>
              </w:tcPr>
              <w:p w14:paraId="657425A4" w14:textId="76F11B8C" w:rsidR="004063F5" w:rsidRDefault="004063F5" w:rsidP="00417211">
                <w:r>
                  <w:t>Centre name</w:t>
                </w:r>
              </w:p>
            </w:tc>
            <w:sdt>
              <w:sdtPr>
                <w:rPr>
                  <w:b/>
                  <w:bCs/>
                </w:rPr>
                <w:id w:val="345843882"/>
                <w:placeholder>
                  <w:docPart w:val="6A15FAC8A90B4EB8AFE9BD17FE31779C"/>
                </w:placeholder>
                <w:showingPlcHdr/>
                <w:text/>
              </w:sdtPr>
              <w:sdtEndPr/>
              <w:sdtContent>
                <w:tc>
                  <w:tcPr>
                    <w:tcW w:w="4246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33D4EC21" w14:textId="2F5890E9" w:rsidR="004063F5" w:rsidRPr="003D393A" w:rsidRDefault="003D393A" w:rsidP="00417211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 or tap here to enter text.</w:t>
                    </w:r>
                  </w:p>
                </w:tc>
              </w:sdtContent>
            </w:sdt>
          </w:tr>
          <w:tr w:rsidR="004063F5" w14:paraId="7DC00CF5" w14:textId="77777777" w:rsidTr="00850081">
            <w:trPr>
              <w:trHeight w:val="454"/>
            </w:trPr>
            <w:tc>
              <w:tcPr>
                <w:tcW w:w="1980" w:type="dxa"/>
                <w:tcMar>
                  <w:left w:w="0" w:type="dxa"/>
                </w:tcMar>
                <w:vAlign w:val="bottom"/>
              </w:tcPr>
              <w:p w14:paraId="0D56DFE1" w14:textId="46069209" w:rsidR="004063F5" w:rsidRDefault="004063F5" w:rsidP="00417211">
                <w:r>
                  <w:t>Candidate number</w:t>
                </w:r>
              </w:p>
            </w:tc>
            <w:sdt>
              <w:sdtPr>
                <w:rPr>
                  <w:b/>
                  <w:bCs/>
                </w:rPr>
                <w:id w:val="-1373921195"/>
                <w:placeholder>
                  <w:docPart w:val="5AE1C47E89F047F9924044B1444FE22E"/>
                </w:placeholder>
                <w:showingPlcHdr/>
                <w:text/>
              </w:sdtPr>
              <w:sdtEndPr/>
              <w:sdtContent>
                <w:tc>
                  <w:tcPr>
                    <w:tcW w:w="1559" w:type="dxa"/>
                    <w:tcBorders>
                      <w:top w:val="single" w:sz="4" w:space="0" w:color="auto"/>
                      <w:bottom w:val="single" w:sz="4" w:space="0" w:color="auto"/>
                    </w:tcBorders>
                    <w:vAlign w:val="bottom"/>
                  </w:tcPr>
                  <w:p w14:paraId="58D780CC" w14:textId="28290EEB" w:rsidR="004063F5" w:rsidRPr="003D393A" w:rsidRDefault="003D393A" w:rsidP="00417211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Click.</w:t>
                    </w:r>
                  </w:p>
                </w:tc>
              </w:sdtContent>
            </w:sdt>
            <w:tc>
              <w:tcPr>
                <w:tcW w:w="1843" w:type="dxa"/>
                <w:vAlign w:val="bottom"/>
              </w:tcPr>
              <w:p w14:paraId="5E74E594" w14:textId="0016D20D" w:rsidR="004063F5" w:rsidRDefault="004063F5" w:rsidP="00417211">
                <w:r>
                  <w:t>Candidate name</w:t>
                </w:r>
              </w:p>
            </w:tc>
            <w:sdt>
              <w:sdtPr>
                <w:rPr>
                  <w:b/>
                  <w:bCs/>
                </w:rPr>
                <w:id w:val="-1104493925"/>
                <w:placeholder>
                  <w:docPart w:val="CACA43C098B948538F3BC944C03AE638"/>
                </w:placeholder>
                <w:showingPlcHdr/>
                <w:text/>
              </w:sdtPr>
              <w:sdtEndPr/>
              <w:sdtContent>
                <w:tc>
                  <w:tcPr>
                    <w:tcW w:w="4246" w:type="dxa"/>
                    <w:tcBorders>
                      <w:top w:val="single" w:sz="4" w:space="0" w:color="auto"/>
                      <w:bottom w:val="single" w:sz="4" w:space="0" w:color="auto"/>
                    </w:tcBorders>
                    <w:vAlign w:val="bottom"/>
                  </w:tcPr>
                  <w:p w14:paraId="459845F1" w14:textId="0C9D9964" w:rsidR="004063F5" w:rsidRPr="003D393A" w:rsidRDefault="003D393A" w:rsidP="00417211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 or tap here to enter text.</w:t>
                    </w:r>
                  </w:p>
                </w:tc>
              </w:sdtContent>
            </w:sdt>
          </w:tr>
        </w:tbl>
        <w:p w14:paraId="75153099" w14:textId="77777777" w:rsidR="004063F5" w:rsidRDefault="004063F5" w:rsidP="00417211"/>
        <w:p w14:paraId="6BD09E26" w14:textId="77777777" w:rsidR="00112C42" w:rsidRDefault="00112C42" w:rsidP="00112C42">
          <w:pPr>
            <w:spacing w:line="240" w:lineRule="auto"/>
          </w:pPr>
        </w:p>
        <w:p w14:paraId="3D500D11" w14:textId="77777777" w:rsidR="00112C42" w:rsidRDefault="00112C42" w:rsidP="00112C42">
          <w:pPr>
            <w:spacing w:line="240" w:lineRule="auto"/>
          </w:pPr>
          <w:r>
            <w:t>Specialism chosen</w:t>
          </w:r>
        </w:p>
        <w:p w14:paraId="4312295B" w14:textId="77777777" w:rsidR="00112C42" w:rsidRPr="00043B01" w:rsidRDefault="00112C42" w:rsidP="00112C42"/>
        <w:tbl>
          <w:tblPr>
            <w:tblStyle w:val="TableGrid"/>
            <w:tblW w:w="8403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  <w:tblGrid>
            <w:gridCol w:w="416"/>
            <w:gridCol w:w="1079"/>
            <w:gridCol w:w="416"/>
            <w:gridCol w:w="936"/>
            <w:gridCol w:w="416"/>
            <w:gridCol w:w="936"/>
            <w:gridCol w:w="416"/>
            <w:gridCol w:w="936"/>
            <w:gridCol w:w="416"/>
            <w:gridCol w:w="964"/>
            <w:gridCol w:w="416"/>
            <w:gridCol w:w="936"/>
            <w:gridCol w:w="416"/>
            <w:gridCol w:w="887"/>
          </w:tblGrid>
          <w:tr w:rsidR="00112C42" w:rsidRPr="00043B01" w14:paraId="702ACF72" w14:textId="77777777" w:rsidTr="0093454E">
            <w:trPr>
              <w:trHeight w:val="454"/>
            </w:trPr>
            <w:sdt>
              <w:sdtPr>
                <w:rPr>
                  <w:sz w:val="36"/>
                  <w:szCs w:val="36"/>
                </w:rPr>
                <w:id w:val="-907066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tc>
                  <w:tcPr>
                    <w:tcW w:w="576" w:type="dxa"/>
                  </w:tcPr>
                  <w:p w14:paraId="2AC95C48" w14:textId="77777777" w:rsidR="00112C42" w:rsidRPr="00043B01" w:rsidRDefault="00112C42" w:rsidP="0093454E">
                    <w:pPr>
                      <w:rPr>
                        <w:sz w:val="36"/>
                        <w:szCs w:val="36"/>
                      </w:rPr>
                    </w:pPr>
                    <w:r w:rsidRPr="00043B01">
                      <w:rPr>
                        <w:rFonts w:ascii="MS Gothic" w:eastAsia="MS Gothic" w:hAnsi="MS Gothic" w:hint="eastAsia"/>
                        <w:sz w:val="36"/>
                        <w:szCs w:val="36"/>
                      </w:rPr>
                      <w:t>☐</w:t>
                    </w:r>
                  </w:p>
                </w:tc>
              </w:sdtContent>
            </w:sdt>
            <w:tc>
              <w:tcPr>
                <w:tcW w:w="1158" w:type="dxa"/>
                <w:tcMar>
                  <w:left w:w="28" w:type="dxa"/>
                  <w:right w:w="113" w:type="dxa"/>
                </w:tcMar>
              </w:tcPr>
              <w:p w14:paraId="09E5EFEE" w14:textId="77777777" w:rsidR="00112C42" w:rsidRPr="00043B01" w:rsidRDefault="00112C42" w:rsidP="0093454E">
                <w:r>
                  <w:t>Performer</w:t>
                </w:r>
              </w:p>
            </w:tc>
            <w:sdt>
              <w:sdtPr>
                <w:rPr>
                  <w:sz w:val="36"/>
                  <w:szCs w:val="36"/>
                </w:rPr>
                <w:id w:val="-310409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tc>
                  <w:tcPr>
                    <w:tcW w:w="576" w:type="dxa"/>
                  </w:tcPr>
                  <w:p w14:paraId="553232A9" w14:textId="77777777" w:rsidR="00112C42" w:rsidRPr="00043B01" w:rsidRDefault="00112C42" w:rsidP="0093454E">
                    <w:r w:rsidRPr="00043B01">
                      <w:rPr>
                        <w:rFonts w:ascii="MS Gothic" w:eastAsia="MS Gothic" w:hAnsi="MS Gothic" w:hint="eastAsia"/>
                        <w:sz w:val="36"/>
                        <w:szCs w:val="36"/>
                      </w:rPr>
                      <w:t>☐</w:t>
                    </w:r>
                  </w:p>
                </w:tc>
              </w:sdtContent>
            </w:sdt>
            <w:tc>
              <w:tcPr>
                <w:tcW w:w="535" w:type="dxa"/>
                <w:tcMar>
                  <w:left w:w="28" w:type="dxa"/>
                  <w:right w:w="113" w:type="dxa"/>
                </w:tcMar>
              </w:tcPr>
              <w:p w14:paraId="01CE55E4" w14:textId="77777777" w:rsidR="00112C42" w:rsidRPr="00043B01" w:rsidRDefault="00112C42" w:rsidP="0093454E">
                <w:r>
                  <w:t>Lighting</w:t>
                </w:r>
                <w:r>
                  <w:br/>
                  <w:t>designer</w:t>
                </w:r>
              </w:p>
            </w:tc>
            <w:sdt>
              <w:sdtPr>
                <w:rPr>
                  <w:sz w:val="36"/>
                  <w:szCs w:val="36"/>
                </w:rPr>
                <w:id w:val="1003709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tc>
                  <w:tcPr>
                    <w:tcW w:w="576" w:type="dxa"/>
                  </w:tcPr>
                  <w:p w14:paraId="63C1ACCB" w14:textId="77777777" w:rsidR="00112C42" w:rsidRPr="00043B01" w:rsidRDefault="00112C42" w:rsidP="0093454E">
                    <w:r w:rsidRPr="00043B01">
                      <w:rPr>
                        <w:rFonts w:ascii="MS Gothic" w:eastAsia="MS Gothic" w:hAnsi="MS Gothic" w:hint="eastAsia"/>
                        <w:sz w:val="36"/>
                        <w:szCs w:val="36"/>
                      </w:rPr>
                      <w:t>☐</w:t>
                    </w:r>
                  </w:p>
                </w:tc>
              </w:sdtContent>
            </w:sdt>
            <w:tc>
              <w:tcPr>
                <w:tcW w:w="535" w:type="dxa"/>
                <w:tcMar>
                  <w:left w:w="28" w:type="dxa"/>
                  <w:right w:w="113" w:type="dxa"/>
                </w:tcMar>
              </w:tcPr>
              <w:p w14:paraId="180EE4F5" w14:textId="77777777" w:rsidR="00112C42" w:rsidRPr="00043B01" w:rsidRDefault="00112C42" w:rsidP="0093454E">
                <w:r>
                  <w:t>Sound</w:t>
                </w:r>
                <w:r>
                  <w:br/>
                  <w:t>designer</w:t>
                </w:r>
              </w:p>
            </w:tc>
            <w:sdt>
              <w:sdtPr>
                <w:rPr>
                  <w:sz w:val="36"/>
                  <w:szCs w:val="36"/>
                </w:rPr>
                <w:id w:val="-13117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tc>
                  <w:tcPr>
                    <w:tcW w:w="576" w:type="dxa"/>
                  </w:tcPr>
                  <w:p w14:paraId="0E724321" w14:textId="77777777" w:rsidR="00112C42" w:rsidRPr="00043B01" w:rsidRDefault="00112C42" w:rsidP="0093454E">
                    <w:r w:rsidRPr="00043B01">
                      <w:rPr>
                        <w:rFonts w:ascii="MS Gothic" w:eastAsia="MS Gothic" w:hAnsi="MS Gothic" w:hint="eastAsia"/>
                        <w:sz w:val="36"/>
                        <w:szCs w:val="36"/>
                      </w:rPr>
                      <w:t>☐</w:t>
                    </w:r>
                  </w:p>
                </w:tc>
              </w:sdtContent>
            </w:sdt>
            <w:tc>
              <w:tcPr>
                <w:tcW w:w="535" w:type="dxa"/>
                <w:tcMar>
                  <w:left w:w="28" w:type="dxa"/>
                  <w:right w:w="113" w:type="dxa"/>
                </w:tcMar>
              </w:tcPr>
              <w:p w14:paraId="5085FE56" w14:textId="77777777" w:rsidR="00112C42" w:rsidRPr="00043B01" w:rsidRDefault="00112C42" w:rsidP="0093454E">
                <w:r>
                  <w:t>Set</w:t>
                </w:r>
                <w:r>
                  <w:br/>
                  <w:t>designer</w:t>
                </w:r>
              </w:p>
            </w:tc>
            <w:sdt>
              <w:sdtPr>
                <w:rPr>
                  <w:sz w:val="36"/>
                  <w:szCs w:val="36"/>
                </w:rPr>
                <w:id w:val="-197471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tc>
                  <w:tcPr>
                    <w:tcW w:w="576" w:type="dxa"/>
                  </w:tcPr>
                  <w:p w14:paraId="3F7B0FAB" w14:textId="77777777" w:rsidR="00112C42" w:rsidRPr="00043B01" w:rsidRDefault="00112C42" w:rsidP="0093454E">
                    <w:r w:rsidRPr="00043B01">
                      <w:rPr>
                        <w:rFonts w:ascii="MS Gothic" w:eastAsia="MS Gothic" w:hAnsi="MS Gothic" w:hint="eastAsia"/>
                        <w:sz w:val="36"/>
                        <w:szCs w:val="36"/>
                      </w:rPr>
                      <w:t>☐</w:t>
                    </w:r>
                  </w:p>
                </w:tc>
              </w:sdtContent>
            </w:sdt>
            <w:tc>
              <w:tcPr>
                <w:tcW w:w="536" w:type="dxa"/>
                <w:tcMar>
                  <w:left w:w="28" w:type="dxa"/>
                  <w:right w:w="113" w:type="dxa"/>
                </w:tcMar>
              </w:tcPr>
              <w:p w14:paraId="6F14F892" w14:textId="77777777" w:rsidR="00112C42" w:rsidRPr="00043B01" w:rsidRDefault="00112C42" w:rsidP="0093454E">
                <w:r>
                  <w:t>Costume</w:t>
                </w:r>
                <w:r>
                  <w:br/>
                  <w:t>designer</w:t>
                </w:r>
              </w:p>
            </w:tc>
            <w:sdt>
              <w:sdtPr>
                <w:rPr>
                  <w:sz w:val="36"/>
                  <w:szCs w:val="36"/>
                </w:rPr>
                <w:id w:val="1966462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tc>
                  <w:tcPr>
                    <w:tcW w:w="576" w:type="dxa"/>
                  </w:tcPr>
                  <w:p w14:paraId="1290F6FF" w14:textId="77777777" w:rsidR="00112C42" w:rsidRPr="00043B01" w:rsidRDefault="00112C42" w:rsidP="0093454E">
                    <w:r w:rsidRPr="00043B01">
                      <w:rPr>
                        <w:rFonts w:ascii="MS Gothic" w:eastAsia="MS Gothic" w:hAnsi="MS Gothic" w:hint="eastAsia"/>
                        <w:sz w:val="36"/>
                        <w:szCs w:val="36"/>
                      </w:rPr>
                      <w:t>☐</w:t>
                    </w:r>
                  </w:p>
                </w:tc>
              </w:sdtContent>
            </w:sdt>
            <w:tc>
              <w:tcPr>
                <w:tcW w:w="536" w:type="dxa"/>
                <w:tcMar>
                  <w:left w:w="28" w:type="dxa"/>
                  <w:right w:w="113" w:type="dxa"/>
                </w:tcMar>
              </w:tcPr>
              <w:p w14:paraId="5E605526" w14:textId="77777777" w:rsidR="00112C42" w:rsidRPr="00043B01" w:rsidRDefault="00112C42" w:rsidP="0093454E">
                <w:r>
                  <w:t>Puppet</w:t>
                </w:r>
                <w:r>
                  <w:br/>
                  <w:t>designer</w:t>
                </w:r>
              </w:p>
            </w:tc>
            <w:sdt>
              <w:sdtPr>
                <w:rPr>
                  <w:sz w:val="36"/>
                  <w:szCs w:val="36"/>
                </w:rPr>
                <w:id w:val="1673301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tc>
                  <w:tcPr>
                    <w:tcW w:w="576" w:type="dxa"/>
                  </w:tcPr>
                  <w:p w14:paraId="30AF7BB5" w14:textId="77777777" w:rsidR="00112C42" w:rsidRPr="00043B01" w:rsidRDefault="00112C42" w:rsidP="0093454E">
                    <w:r w:rsidRPr="00043B01">
                      <w:rPr>
                        <w:rFonts w:ascii="MS Gothic" w:eastAsia="MS Gothic" w:hAnsi="MS Gothic" w:hint="eastAsia"/>
                        <w:sz w:val="36"/>
                        <w:szCs w:val="36"/>
                      </w:rPr>
                      <w:t>☐</w:t>
                    </w:r>
                  </w:p>
                </w:tc>
              </w:sdtContent>
            </w:sdt>
            <w:tc>
              <w:tcPr>
                <w:tcW w:w="536" w:type="dxa"/>
                <w:tcMar>
                  <w:right w:w="113" w:type="dxa"/>
                </w:tcMar>
              </w:tcPr>
              <w:p w14:paraId="57298D9E" w14:textId="77777777" w:rsidR="00112C42" w:rsidRPr="00043B01" w:rsidRDefault="00112C42" w:rsidP="0093454E">
                <w:r>
                  <w:t>Director</w:t>
                </w:r>
              </w:p>
            </w:tc>
          </w:tr>
        </w:tbl>
        <w:p w14:paraId="07AB7DA7" w14:textId="77777777" w:rsidR="00112C42" w:rsidRDefault="00112C42" w:rsidP="00112C42"/>
        <w:tbl>
          <w:tblPr>
            <w:tblStyle w:val="TableGrid"/>
            <w:tblW w:w="9639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418"/>
            <w:gridCol w:w="8221"/>
          </w:tblGrid>
          <w:tr w:rsidR="00112C42" w14:paraId="2CF617B0" w14:textId="77777777" w:rsidTr="0093454E">
            <w:trPr>
              <w:trHeight w:val="454"/>
            </w:trPr>
            <w:tc>
              <w:tcPr>
                <w:tcW w:w="1418" w:type="dxa"/>
                <w:vAlign w:val="bottom"/>
              </w:tcPr>
              <w:p w14:paraId="59001DD3" w14:textId="77777777" w:rsidR="00112C42" w:rsidRDefault="00112C42" w:rsidP="0093454E">
                <w:r>
                  <w:t>Practitioner</w:t>
                </w:r>
              </w:p>
            </w:tc>
            <w:sdt>
              <w:sdtPr>
                <w:rPr>
                  <w:b/>
                  <w:bCs/>
                </w:rPr>
                <w:id w:val="596599335"/>
                <w:placeholder>
                  <w:docPart w:val="D77676A342BF4842940463E9B8CB76E3"/>
                </w:placeholder>
                <w:showingPlcHdr/>
              </w:sdtPr>
              <w:sdtContent>
                <w:tc>
                  <w:tcPr>
                    <w:tcW w:w="8221" w:type="dxa"/>
                    <w:tcBorders>
                      <w:bottom w:val="single" w:sz="4" w:space="0" w:color="auto"/>
                    </w:tcBorders>
                    <w:vAlign w:val="bottom"/>
                  </w:tcPr>
                  <w:p w14:paraId="7484FD4B" w14:textId="77777777" w:rsidR="00112C42" w:rsidRPr="003D393A" w:rsidRDefault="00112C42" w:rsidP="0093454E">
                    <w:pPr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 or tap here to enter text.</w:t>
                    </w:r>
                  </w:p>
                </w:tc>
              </w:sdtContent>
            </w:sdt>
          </w:tr>
        </w:tbl>
        <w:p w14:paraId="2AF70EAE" w14:textId="77777777" w:rsidR="004F562C" w:rsidRDefault="004F562C" w:rsidP="00403714"/>
        <w:p w14:paraId="24461F3F" w14:textId="77777777" w:rsidR="00403714" w:rsidRDefault="00403714" w:rsidP="00403714">
          <w:r>
            <w:t>Justification of theatrical choices (approximately 150 words)</w:t>
          </w:r>
        </w:p>
        <w:p w14:paraId="12649160" w14:textId="77777777" w:rsidR="00403714" w:rsidRDefault="00403714" w:rsidP="00403714">
          <w:pPr>
            <w:spacing w:line="240" w:lineRule="auto"/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9628"/>
          </w:tblGrid>
          <w:tr w:rsidR="00403714" w14:paraId="35F8EAFF" w14:textId="77777777" w:rsidTr="004F562C">
            <w:trPr>
              <w:trHeight w:val="5670"/>
            </w:trPr>
            <w:tc>
              <w:tcPr>
                <w:tcW w:w="9628" w:type="dxa"/>
              </w:tcPr>
              <w:p w14:paraId="3729C886" w14:textId="4C8C1242" w:rsidR="00403714" w:rsidRDefault="00403714" w:rsidP="00F611AE">
                <w:pPr>
                  <w:spacing w:line="240" w:lineRule="auto"/>
                </w:pPr>
                <w:r w:rsidRPr="00403714">
                  <w:t>During the performance I intend to create the following effects through the application of my skill</w:t>
                </w:r>
              </w:p>
              <w:sdt>
                <w:sdtPr>
                  <w:rPr>
                    <w:b/>
                    <w:bCs/>
                  </w:rPr>
                  <w:id w:val="-764308440"/>
                  <w:placeholder>
                    <w:docPart w:val="33490FF718994365B53B4C81056359F1"/>
                  </w:placeholder>
                  <w:showingPlcHdr/>
                </w:sdtPr>
                <w:sdtEndPr/>
                <w:sdtContent>
                  <w:p w14:paraId="58FE7C71" w14:textId="77777777" w:rsidR="00403714" w:rsidRPr="003D393A" w:rsidRDefault="00403714" w:rsidP="00F611AE">
                    <w:pPr>
                      <w:spacing w:line="240" w:lineRule="auto"/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 or tap here to enter text.</w:t>
                    </w:r>
                  </w:p>
                </w:sdtContent>
              </w:sdt>
            </w:tc>
          </w:tr>
        </w:tbl>
        <w:p w14:paraId="13CAAE8B" w14:textId="77777777" w:rsidR="00121A50" w:rsidRDefault="00121A50" w:rsidP="00121A50">
          <w:pPr>
            <w:spacing w:line="240" w:lineRule="auto"/>
          </w:pPr>
        </w:p>
        <w:p w14:paraId="4025C8AB" w14:textId="77777777" w:rsidR="00CD6E10" w:rsidRDefault="00CD6E10" w:rsidP="00121A50">
          <w:pPr>
            <w:spacing w:line="240" w:lineRule="auto"/>
            <w:sectPr w:rsidR="00CD6E10" w:rsidSect="00EF4283">
              <w:footerReference w:type="default" r:id="rId11"/>
              <w:headerReference w:type="first" r:id="rId12"/>
              <w:footerReference w:type="first" r:id="rId13"/>
              <w:type w:val="continuous"/>
              <w:pgSz w:w="11906" w:h="16838" w:code="9"/>
              <w:pgMar w:top="1134" w:right="1134" w:bottom="1134" w:left="1134" w:header="567" w:footer="403" w:gutter="0"/>
              <w:cols w:space="708"/>
              <w:titlePg/>
              <w:docGrid w:linePitch="360"/>
            </w:sectPr>
          </w:pPr>
        </w:p>
        <w:p w14:paraId="45E16C75" w14:textId="7CEF146F" w:rsidR="004F562C" w:rsidRDefault="004F562C" w:rsidP="004F562C">
          <w:r w:rsidRPr="004F562C">
            <w:lastRenderedPageBreak/>
            <w:t>Space for diagram, sketch, plot or cue sheet (optional)</w:t>
          </w:r>
        </w:p>
        <w:p w14:paraId="740AB1BF" w14:textId="77777777" w:rsidR="004F562C" w:rsidRDefault="004F562C" w:rsidP="004F562C">
          <w:pPr>
            <w:spacing w:line="240" w:lineRule="auto"/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9628"/>
          </w:tblGrid>
          <w:tr w:rsidR="004F562C" w14:paraId="5ED717B4" w14:textId="77777777" w:rsidTr="00095536">
            <w:trPr>
              <w:trHeight w:val="12474"/>
            </w:trPr>
            <w:tc>
              <w:tcPr>
                <w:tcW w:w="9628" w:type="dxa"/>
              </w:tcPr>
              <w:sdt>
                <w:sdtPr>
                  <w:rPr>
                    <w:b/>
                    <w:bCs/>
                  </w:rPr>
                  <w:id w:val="-1700313515"/>
                  <w:placeholder>
                    <w:docPart w:val="B8B8F645B2A548368AE9D10162465F5F"/>
                  </w:placeholder>
                  <w:showingPlcHdr/>
                </w:sdtPr>
                <w:sdtEndPr/>
                <w:sdtContent>
                  <w:p w14:paraId="35F6F9BA" w14:textId="77777777" w:rsidR="004F562C" w:rsidRPr="003D393A" w:rsidRDefault="004F562C" w:rsidP="00F611AE">
                    <w:pPr>
                      <w:spacing w:line="240" w:lineRule="auto"/>
                      <w:rPr>
                        <w:b/>
                        <w:bCs/>
                      </w:rPr>
                    </w:pPr>
                    <w:r w:rsidRPr="003D393A">
                      <w:rPr>
                        <w:rStyle w:val="PlaceholderText"/>
                        <w:b/>
                        <w:bCs/>
                      </w:rPr>
                      <w:t>Click or tap here to enter text.</w:t>
                    </w:r>
                  </w:p>
                </w:sdtContent>
              </w:sdt>
            </w:tc>
          </w:tr>
        </w:tbl>
        <w:p w14:paraId="194DB63F" w14:textId="47E33056" w:rsidR="00121A50" w:rsidRDefault="00112C42" w:rsidP="00121A50">
          <w:pPr>
            <w:spacing w:line="240" w:lineRule="auto"/>
          </w:pPr>
        </w:p>
      </w:sdtContent>
    </w:sdt>
    <w:sectPr w:rsidR="00121A50" w:rsidSect="00CD6E10">
      <w:headerReference w:type="first" r:id="rId14"/>
      <w:footerReference w:type="first" r:id="rId15"/>
      <w:pgSz w:w="11906" w:h="16838" w:code="9"/>
      <w:pgMar w:top="1134" w:right="1134" w:bottom="1134" w:left="1134" w:header="567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875E7" w14:textId="77777777" w:rsidR="005F7FB6" w:rsidRDefault="005F7FB6">
      <w:r>
        <w:separator/>
      </w:r>
    </w:p>
  </w:endnote>
  <w:endnote w:type="continuationSeparator" w:id="0">
    <w:p w14:paraId="74857675" w14:textId="77777777" w:rsidR="005F7FB6" w:rsidRDefault="005F7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  <w:embedRegular r:id="rId1" w:fontKey="{04FDB066-0FFC-4933-8CE4-C42AB1894548}"/>
    <w:embedBold r:id="rId2" w:fontKey="{D2640B5B-1A90-47F8-A840-40E74FD13AF5}"/>
    <w:embedItalic r:id="rId3" w:fontKey="{6B8F2501-5279-467B-8450-9DC2590F7612}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AQA Chevin Pro Medium">
    <w:charset w:val="00"/>
    <w:family w:val="swiss"/>
    <w:pitch w:val="variable"/>
    <w:sig w:usb0="800002AF" w:usb1="5000204A" w:usb2="00000000" w:usb3="00000000" w:csb0="0000009F" w:csb1="00000000"/>
  </w:font>
  <w:font w:name="AQA Chevin Pro Light">
    <w:altName w:val="Calibri"/>
    <w:charset w:val="00"/>
    <w:family w:val="swiss"/>
    <w:pitch w:val="variable"/>
    <w:sig w:usb0="800002AF" w:usb1="5000204A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 Light">
    <w:panose1 w:val="020B0403030403020204"/>
    <w:charset w:val="00"/>
    <w:family w:val="swiss"/>
    <w:pitch w:val="variable"/>
    <w:sig w:usb0="600002F7" w:usb1="00000003" w:usb2="00000000" w:usb3="00000000" w:csb0="0000019F" w:csb1="00000000"/>
    <w:embedRegular r:id="rId4" w:fontKey="{79C96758-7D19-4BCC-9682-B88700C14661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D6E5825D-C59D-4E8D-890A-00BFBDFE95A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654"/>
      <w:gridCol w:w="1984"/>
    </w:tblGrid>
    <w:tr w:rsidR="006955C6" w:rsidRPr="00962015" w14:paraId="4C4843BC" w14:textId="77777777" w:rsidTr="00D82A92">
      <w:trPr>
        <w:trHeight w:hRule="exact" w:val="397"/>
      </w:trPr>
      <w:tc>
        <w:tcPr>
          <w:tcW w:w="7655" w:type="dxa"/>
        </w:tcPr>
        <w:p w14:paraId="29E25BB5" w14:textId="49FA88F9" w:rsidR="006955C6" w:rsidRDefault="006955C6" w:rsidP="00417211">
          <w:pPr>
            <w:pStyle w:val="AQAfooter8ptleftaligned"/>
          </w:pPr>
        </w:p>
      </w:tc>
      <w:tc>
        <w:tcPr>
          <w:tcW w:w="1984" w:type="dxa"/>
        </w:tcPr>
        <w:p w14:paraId="6BE506F1" w14:textId="77777777" w:rsidR="006955C6" w:rsidRPr="00962015" w:rsidRDefault="006955C6" w:rsidP="00417211">
          <w:pPr>
            <w:pStyle w:val="AQAfooter8ptrightaligned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  <w:r>
            <w:rPr>
              <w:noProof/>
            </w:rPr>
            <w:t xml:space="preserve"> of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\* Arabic  \* MERGEFORMAT </w:instrText>
          </w:r>
          <w:r>
            <w:rPr>
              <w:noProof/>
            </w:rPr>
            <w:fldChar w:fldCharType="separate"/>
          </w:r>
          <w:r w:rsidR="0094097A">
            <w:rPr>
              <w:noProof/>
            </w:rPr>
            <w:t>1</w:t>
          </w:r>
          <w:r>
            <w:rPr>
              <w:noProof/>
            </w:rPr>
            <w:fldChar w:fldCharType="end"/>
          </w:r>
          <w:r>
            <w:rPr>
              <w:noProof/>
            </w:rPr>
            <w:t xml:space="preserve"> </w:t>
          </w:r>
        </w:p>
      </w:tc>
    </w:tr>
  </w:tbl>
  <w:p w14:paraId="0B5B6AA0" w14:textId="77777777" w:rsidR="006955C6" w:rsidRDefault="006955C6" w:rsidP="00DA3DE7">
    <w:pPr>
      <w:pStyle w:val="Footer0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02B43E36" wp14:editId="57C35823">
              <wp:simplePos x="0" y="0"/>
              <wp:positionH relativeFrom="page">
                <wp:posOffset>0</wp:posOffset>
              </wp:positionH>
              <wp:positionV relativeFrom="page">
                <wp:posOffset>9994900</wp:posOffset>
              </wp:positionV>
              <wp:extent cx="6840000" cy="0"/>
              <wp:effectExtent l="0" t="0" r="5715" b="12700"/>
              <wp:wrapNone/>
              <wp:docPr id="7" name="Straight Connector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840000" cy="0"/>
                      </a:xfrm>
                      <a:prstGeom prst="line">
                        <a:avLst/>
                      </a:prstGeom>
                      <a:ln w="762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BFD8B2A" id="Straight Connector 7" o:spid="_x0000_s1026" alt="&quot;&quot;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0,787pt" to="538.6pt,7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" strokeweight=".6pt">
              <v:stroke joinstyle="miter"/>
              <o:lock v:ext="edit" shapetype="f"/>
              <w10:wrap anchorx="page" anchory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654"/>
      <w:gridCol w:w="1984"/>
    </w:tblGrid>
    <w:tr w:rsidR="006955C6" w14:paraId="5531AC77" w14:textId="77777777" w:rsidTr="00D82A92">
      <w:trPr>
        <w:trHeight w:hRule="exact" w:val="397"/>
      </w:trPr>
      <w:tc>
        <w:tcPr>
          <w:tcW w:w="7655" w:type="dxa"/>
        </w:tcPr>
        <w:p w14:paraId="4F5BDBB1" w14:textId="38A2E4E8" w:rsidR="006955C6" w:rsidRDefault="005F7FB6" w:rsidP="00417211">
          <w:pPr>
            <w:pStyle w:val="AQAfooter8ptleftaligned"/>
          </w:pPr>
          <w:sdt>
            <w:sdtPr>
              <w:id w:val="-1506898960"/>
              <w:dropDownList>
                <w:listItem w:displayText="Choose option" w:value="Choose option"/>
                <w:listItem w:displayText="Strictly confidential" w:value="Strictly confidential"/>
                <w:listItem w:displayText="Confidential - internal use only" w:value="Confidential - internal use only"/>
                <w:listItem w:displayText="Non-confidential" w:value="Non-confidential"/>
                <w:listItem w:displayText="AQA Education (AQA) is a registered charity (number 1073334) and a company limited by guarantee registered in England and Wales (number 3644723). Our registered address is AQA, Devas Street, Manchester M15 6EX." w:value="AQA Education (AQA) is a registered charity (number 1073334) and a company limited by guarantee registered in England and Wales (number 3644723). Our registered address is AQA, Devas Street, Manchester M15 6EX."/>
                <w:listItem w:displayText="AQA Assessment Services Limited (AQA) is a company limited by shares registered in England No. 5568337. Our registered address is AQA , Devas Street, Manchester M15 6EX. England and Wales (number 05568337)." w:value="AQA Assessment Services Limited (AQA) is a company limited by shares registered in England No. 5568337. Our registered address is AQA , Devas Street, Manchester M15 6EX. England and Wales (number 05568337)."/>
                <w:listItem w:displayText="© 2026 AQA and its licensors. All rights reserved." w:value="© 2026 AQA and its licensors. All rights reserved."/>
              </w:dropDownList>
            </w:sdtPr>
            <w:sdtEndPr/>
            <w:sdtContent>
              <w:r w:rsidR="007140A3">
                <w:t>AQA Education (AQA) is a registered charity (number 1073334) and a company limited by guarantee registered in England and Wales (number 3644723). Our registered address is AQA, Devas Street, Manchester M15 6EX.</w:t>
              </w:r>
            </w:sdtContent>
          </w:sdt>
        </w:p>
      </w:tc>
      <w:tc>
        <w:tcPr>
          <w:tcW w:w="1984" w:type="dxa"/>
        </w:tcPr>
        <w:p w14:paraId="1207ED92" w14:textId="53FE36A5" w:rsidR="006955C6" w:rsidRDefault="007140A3" w:rsidP="006955C6">
          <w:pPr>
            <w:pStyle w:val="Footer0"/>
            <w:jc w:val="right"/>
          </w:pPr>
          <w:r>
            <w:t>7</w:t>
          </w:r>
          <w:r w:rsidR="00112C42">
            <w:t>262</w:t>
          </w:r>
          <w:r>
            <w:t>/</w:t>
          </w:r>
          <w:r w:rsidR="00112C42">
            <w:t>X</w:t>
          </w:r>
          <w:r>
            <w:t>/</w:t>
          </w:r>
          <w:r w:rsidR="00112C42">
            <w:t>SDI</w:t>
          </w:r>
          <w:r w:rsidR="006955C6">
            <w:t xml:space="preserve"> </w:t>
          </w:r>
        </w:p>
      </w:tc>
    </w:tr>
  </w:tbl>
  <w:p w14:paraId="6DB2346F" w14:textId="77777777" w:rsidR="006955C6" w:rsidRDefault="006955C6" w:rsidP="00DA3DE7">
    <w:pPr>
      <w:pStyle w:val="Footer0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29A93B76" wp14:editId="5C5AE8DE">
              <wp:simplePos x="0" y="0"/>
              <wp:positionH relativeFrom="page">
                <wp:posOffset>0</wp:posOffset>
              </wp:positionH>
              <wp:positionV relativeFrom="page">
                <wp:posOffset>9994900</wp:posOffset>
              </wp:positionV>
              <wp:extent cx="6840000" cy="0"/>
              <wp:effectExtent l="0" t="0" r="5715" b="12700"/>
              <wp:wrapNone/>
              <wp:docPr id="9" name="Straight Connector 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840000" cy="0"/>
                      </a:xfrm>
                      <a:prstGeom prst="line">
                        <a:avLst/>
                      </a:prstGeom>
                      <a:ln w="762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FC02815" id="Straight Connector 9" o:spid="_x0000_s1026" alt="&quot;&quot;" style="position:absolute;flip:y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0,787pt" to="538.6pt,7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" strokeweight=".6pt">
              <v:stroke joinstyle="miter"/>
              <o:lock v:ext="edit" shapetype="f"/>
              <w10:wrap anchorx="page" anchory="page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BCF09" w14:textId="0026DFB3" w:rsidR="00CD6E10" w:rsidRDefault="00CD6E10">
    <w:r w:rsidRPr="00CD6E10">
      <w:t>To see how we comply with the General Data Protection Regulation 2016 and Data Protection Act 2018 please see our Privacy Notice at aqa.org.uk/about-us/privacy-notice</w:t>
    </w:r>
  </w:p>
  <w:p w14:paraId="0651A505" w14:textId="77777777" w:rsidR="00CD6E10" w:rsidRDefault="00CD6E10"/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654"/>
      <w:gridCol w:w="1984"/>
    </w:tblGrid>
    <w:tr w:rsidR="00CD6E10" w14:paraId="01D6F738" w14:textId="77777777" w:rsidTr="00D82A92">
      <w:trPr>
        <w:trHeight w:hRule="exact" w:val="397"/>
      </w:trPr>
      <w:tc>
        <w:tcPr>
          <w:tcW w:w="7655" w:type="dxa"/>
        </w:tcPr>
        <w:p w14:paraId="088202CA" w14:textId="411303A7" w:rsidR="00CD6E10" w:rsidRDefault="00CD6E10" w:rsidP="00417211">
          <w:pPr>
            <w:pStyle w:val="AQAfooter8ptleftaligned"/>
          </w:pPr>
        </w:p>
      </w:tc>
      <w:tc>
        <w:tcPr>
          <w:tcW w:w="1984" w:type="dxa"/>
        </w:tcPr>
        <w:p w14:paraId="7EB1B0C2" w14:textId="2F92619E" w:rsidR="00CD6E10" w:rsidRDefault="00CD6E10" w:rsidP="006955C6">
          <w:pPr>
            <w:pStyle w:val="Footer0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rPr>
              <w:noProof/>
            </w:rPr>
            <w:fldChar w:fldCharType="end"/>
          </w:r>
          <w:r>
            <w:rPr>
              <w:noProof/>
            </w:rPr>
            <w:t xml:space="preserve"> of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\* Arabic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4</w:t>
          </w:r>
          <w:r>
            <w:rPr>
              <w:noProof/>
            </w:rPr>
            <w:fldChar w:fldCharType="end"/>
          </w:r>
        </w:p>
      </w:tc>
    </w:tr>
  </w:tbl>
  <w:p w14:paraId="2ED6D2D2" w14:textId="77777777" w:rsidR="00CD6E10" w:rsidRDefault="00CD6E10" w:rsidP="00DA3DE7">
    <w:pPr>
      <w:pStyle w:val="Footer0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4896" behindDoc="0" locked="0" layoutInCell="1" allowOverlap="1" wp14:anchorId="026293F8" wp14:editId="1AD334C3">
              <wp:simplePos x="0" y="0"/>
              <wp:positionH relativeFrom="page">
                <wp:posOffset>0</wp:posOffset>
              </wp:positionH>
              <wp:positionV relativeFrom="page">
                <wp:posOffset>9994900</wp:posOffset>
              </wp:positionV>
              <wp:extent cx="6840000" cy="0"/>
              <wp:effectExtent l="0" t="0" r="5715" b="12700"/>
              <wp:wrapNone/>
              <wp:docPr id="165851046" name="Straight Connector 16585104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840000" cy="0"/>
                      </a:xfrm>
                      <a:prstGeom prst="line">
                        <a:avLst/>
                      </a:prstGeom>
                      <a:ln w="762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D24D12A" id="Straight Connector 165851046" o:spid="_x0000_s1026" alt="&quot;&quot;" style="position:absolute;flip:y;z-index:25166489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0,787pt" to="538.6pt,7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" strokeweight=".6pt">
              <v:stroke joinstyle="miter"/>
              <o:lock v:ext="edit" shapetype="f"/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2F0C5" w14:textId="77777777" w:rsidR="005F7FB6" w:rsidRDefault="005F7FB6">
      <w:r>
        <w:separator/>
      </w:r>
    </w:p>
  </w:footnote>
  <w:footnote w:type="continuationSeparator" w:id="0">
    <w:p w14:paraId="18648F39" w14:textId="77777777" w:rsidR="005F7FB6" w:rsidRDefault="005F7F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2F8AC" w14:textId="77777777" w:rsidR="006955C6" w:rsidRDefault="00AF7D7C" w:rsidP="00417211">
    <w:pPr>
      <w:pStyle w:val="HeaderAQA"/>
      <w:spacing w:after="600"/>
    </w:pPr>
    <w:r>
      <w:rPr>
        <w:noProof/>
      </w:rPr>
      <w:drawing>
        <wp:anchor distT="0" distB="0" distL="114300" distR="114300" simplePos="0" relativeHeight="251660800" behindDoc="0" locked="0" layoutInCell="1" allowOverlap="1" wp14:anchorId="7C190B3C" wp14:editId="67D0E971">
          <wp:simplePos x="0" y="0"/>
          <wp:positionH relativeFrom="page">
            <wp:posOffset>-266700</wp:posOffset>
          </wp:positionH>
          <wp:positionV relativeFrom="page">
            <wp:posOffset>1836420</wp:posOffset>
          </wp:positionV>
          <wp:extent cx="824400" cy="576000"/>
          <wp:effectExtent l="0" t="2858" r="0" b="0"/>
          <wp:wrapNone/>
          <wp:docPr id="633307582" name="Graphic 63330758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3307582" name="Graphic 63330758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 flipH="1" flipV="1">
                    <a:off x="0" y="0"/>
                    <a:ext cx="824400" cy="57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7211">
      <w:rPr>
        <w:noProof/>
      </w:rPr>
      <w:drawing>
        <wp:inline distT="0" distB="0" distL="0" distR="0" wp14:anchorId="54987C93" wp14:editId="78EFFC26">
          <wp:extent cx="1511300" cy="876300"/>
          <wp:effectExtent l="0" t="0" r="0" b="0"/>
          <wp:docPr id="41" name="Picture 41" descr="AQA logo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Picture 41" descr="AQA logo&#10;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1300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955C6" w:rsidRPr="00424033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50BD0" w14:textId="77777777" w:rsidR="00CD6E10" w:rsidRDefault="00CD6E10" w:rsidP="00CD6E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2807F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E52D0E"/>
    <w:multiLevelType w:val="hybridMultilevel"/>
    <w:tmpl w:val="F2622C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F50EBA"/>
    <w:multiLevelType w:val="hybridMultilevel"/>
    <w:tmpl w:val="57A4C9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F8444F"/>
    <w:multiLevelType w:val="hybridMultilevel"/>
    <w:tmpl w:val="B154621E"/>
    <w:lvl w:ilvl="0" w:tplc="65C80132">
      <w:start w:val="1"/>
      <w:numFmt w:val="bullet"/>
      <w:pStyle w:val="ListBullet2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317B73E4"/>
    <w:multiLevelType w:val="hybridMultilevel"/>
    <w:tmpl w:val="0AD8745C"/>
    <w:lvl w:ilvl="0" w:tplc="505AEB2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734402"/>
    <w:multiLevelType w:val="multilevel"/>
    <w:tmpl w:val="B582B822"/>
    <w:numStyleLink w:val="NumbLstBullet"/>
  </w:abstractNum>
  <w:abstractNum w:abstractNumId="6" w15:restartNumberingAfterBreak="0">
    <w:nsid w:val="4BD32D77"/>
    <w:multiLevelType w:val="hybridMultilevel"/>
    <w:tmpl w:val="B68CA7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081E64"/>
    <w:multiLevelType w:val="multilevel"/>
    <w:tmpl w:val="B582B822"/>
    <w:styleLink w:val="NumbLstBullet"/>
    <w:lvl w:ilvl="0">
      <w:start w:val="1"/>
      <w:numFmt w:val="bullet"/>
      <w:pStyle w:val="Bullet1"/>
      <w:lvlText w:val="–"/>
      <w:lvlJc w:val="left"/>
      <w:pPr>
        <w:ind w:left="284" w:hanging="284"/>
      </w:pPr>
      <w:rPr>
        <w:rFonts w:ascii="Arial" w:hAnsi="Arial" w:hint="default"/>
        <w:color w:val="auto"/>
      </w:rPr>
    </w:lvl>
    <w:lvl w:ilvl="1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</w:abstractNum>
  <w:abstractNum w:abstractNumId="8" w15:restartNumberingAfterBreak="0">
    <w:nsid w:val="5BB73FE2"/>
    <w:multiLevelType w:val="hybridMultilevel"/>
    <w:tmpl w:val="0E6CAF0A"/>
    <w:lvl w:ilvl="0" w:tplc="8C7CD5CC">
      <w:start w:val="1"/>
      <w:numFmt w:val="bullet"/>
      <w:pStyle w:val="ListBullet3"/>
      <w:lvlText w:val=""/>
      <w:lvlJc w:val="left"/>
      <w:pPr>
        <w:ind w:left="107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F57089"/>
    <w:multiLevelType w:val="hybridMultilevel"/>
    <w:tmpl w:val="0032B7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EB1CE5"/>
    <w:multiLevelType w:val="hybridMultilevel"/>
    <w:tmpl w:val="64EE7B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E87037D"/>
    <w:multiLevelType w:val="hybridMultilevel"/>
    <w:tmpl w:val="F6D4C4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3542B13"/>
    <w:multiLevelType w:val="hybridMultilevel"/>
    <w:tmpl w:val="36269F12"/>
    <w:lvl w:ilvl="0" w:tplc="193EBB54">
      <w:start w:val="5"/>
      <w:numFmt w:val="bullet"/>
      <w:lvlText w:val="•"/>
      <w:lvlJc w:val="left"/>
      <w:pPr>
        <w:ind w:left="720" w:hanging="720"/>
      </w:pPr>
      <w:rPr>
        <w:rFonts w:ascii="Source Sans Pro" w:eastAsia="Times New Roman" w:hAnsi="Source Sans Pr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FBD5436"/>
    <w:multiLevelType w:val="hybridMultilevel"/>
    <w:tmpl w:val="C674CBFE"/>
    <w:lvl w:ilvl="0" w:tplc="5858A2FE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2931050">
    <w:abstractNumId w:val="0"/>
  </w:num>
  <w:num w:numId="2" w16cid:durableId="456333134">
    <w:abstractNumId w:val="7"/>
  </w:num>
  <w:num w:numId="3" w16cid:durableId="1194809704">
    <w:abstractNumId w:val="5"/>
  </w:num>
  <w:num w:numId="4" w16cid:durableId="2100245809">
    <w:abstractNumId w:val="3"/>
  </w:num>
  <w:num w:numId="5" w16cid:durableId="1298949735">
    <w:abstractNumId w:val="8"/>
  </w:num>
  <w:num w:numId="6" w16cid:durableId="1963263709">
    <w:abstractNumId w:val="13"/>
  </w:num>
  <w:num w:numId="7" w16cid:durableId="37050133">
    <w:abstractNumId w:val="1"/>
  </w:num>
  <w:num w:numId="8" w16cid:durableId="822355877">
    <w:abstractNumId w:val="4"/>
  </w:num>
  <w:num w:numId="9" w16cid:durableId="11304693">
    <w:abstractNumId w:val="9"/>
  </w:num>
  <w:num w:numId="10" w16cid:durableId="1033188388">
    <w:abstractNumId w:val="12"/>
  </w:num>
  <w:num w:numId="11" w16cid:durableId="79840037">
    <w:abstractNumId w:val="2"/>
  </w:num>
  <w:num w:numId="12" w16cid:durableId="1950501354">
    <w:abstractNumId w:val="6"/>
  </w:num>
  <w:num w:numId="13" w16cid:durableId="2126120321">
    <w:abstractNumId w:val="10"/>
  </w:num>
  <w:num w:numId="14" w16cid:durableId="1833596147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saveSubset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QAOffice" w:val="Ashburton Park Manchester"/>
    <w:docVar w:name="Background" w:val="On"/>
    <w:docVar w:name="CurrentTemplateName" w:val="AQA New Letterhead.dotm"/>
    <w:docVar w:name="CurrentTemplateVersion" w:val="1.0"/>
    <w:docVar w:name="DocTemplateName" w:val="AQA New Letterhead.dotm"/>
    <w:docVar w:name="InitialTemplateName" w:val="AQA New Letterhead.dotm"/>
    <w:docVar w:name="InitialTemplateVersion" w:val="1.0"/>
    <w:docVar w:name="PandC" w:val="True"/>
    <w:docVar w:name="References" w:val="True"/>
    <w:docVar w:name="Subject" w:val="True"/>
  </w:docVars>
  <w:rsids>
    <w:rsidRoot w:val="005C2AC1"/>
    <w:rsid w:val="00002673"/>
    <w:rsid w:val="000045FF"/>
    <w:rsid w:val="0000466B"/>
    <w:rsid w:val="00034E2E"/>
    <w:rsid w:val="000352AD"/>
    <w:rsid w:val="0004109A"/>
    <w:rsid w:val="00043B01"/>
    <w:rsid w:val="00053468"/>
    <w:rsid w:val="00066285"/>
    <w:rsid w:val="000664FF"/>
    <w:rsid w:val="000747A9"/>
    <w:rsid w:val="000801D7"/>
    <w:rsid w:val="00081166"/>
    <w:rsid w:val="00085F1F"/>
    <w:rsid w:val="000867FD"/>
    <w:rsid w:val="00091108"/>
    <w:rsid w:val="00095511"/>
    <w:rsid w:val="00095536"/>
    <w:rsid w:val="000A29DB"/>
    <w:rsid w:val="000A52BC"/>
    <w:rsid w:val="000B055A"/>
    <w:rsid w:val="000C17FF"/>
    <w:rsid w:val="000D04F5"/>
    <w:rsid w:val="000D10F8"/>
    <w:rsid w:val="000D31E8"/>
    <w:rsid w:val="000D432C"/>
    <w:rsid w:val="000D6DC5"/>
    <w:rsid w:val="000E074C"/>
    <w:rsid w:val="000E11B4"/>
    <w:rsid w:val="000E25E3"/>
    <w:rsid w:val="000E6A4B"/>
    <w:rsid w:val="000F4723"/>
    <w:rsid w:val="000F5235"/>
    <w:rsid w:val="00101028"/>
    <w:rsid w:val="001014CC"/>
    <w:rsid w:val="00102FA5"/>
    <w:rsid w:val="00112C42"/>
    <w:rsid w:val="00121A50"/>
    <w:rsid w:val="00125B03"/>
    <w:rsid w:val="00137CE5"/>
    <w:rsid w:val="001439EE"/>
    <w:rsid w:val="00143EF0"/>
    <w:rsid w:val="00150996"/>
    <w:rsid w:val="00150F54"/>
    <w:rsid w:val="00155462"/>
    <w:rsid w:val="00157D52"/>
    <w:rsid w:val="00164232"/>
    <w:rsid w:val="00167B5D"/>
    <w:rsid w:val="00171E6D"/>
    <w:rsid w:val="00177F60"/>
    <w:rsid w:val="001842B1"/>
    <w:rsid w:val="00186651"/>
    <w:rsid w:val="001868BA"/>
    <w:rsid w:val="00187EE5"/>
    <w:rsid w:val="00190E4B"/>
    <w:rsid w:val="00191C69"/>
    <w:rsid w:val="001924C0"/>
    <w:rsid w:val="0019404D"/>
    <w:rsid w:val="0019640C"/>
    <w:rsid w:val="001A348C"/>
    <w:rsid w:val="001A488C"/>
    <w:rsid w:val="001A6C6D"/>
    <w:rsid w:val="001B2CD6"/>
    <w:rsid w:val="001B509A"/>
    <w:rsid w:val="001B60AA"/>
    <w:rsid w:val="001C6FE6"/>
    <w:rsid w:val="001D20F7"/>
    <w:rsid w:val="001D2B08"/>
    <w:rsid w:val="001D69FA"/>
    <w:rsid w:val="001D7CB9"/>
    <w:rsid w:val="001E2A0E"/>
    <w:rsid w:val="001E773A"/>
    <w:rsid w:val="001F1568"/>
    <w:rsid w:val="001F56D0"/>
    <w:rsid w:val="00203066"/>
    <w:rsid w:val="00203981"/>
    <w:rsid w:val="00205D0C"/>
    <w:rsid w:val="002203FA"/>
    <w:rsid w:val="00222AB9"/>
    <w:rsid w:val="002307B7"/>
    <w:rsid w:val="00235968"/>
    <w:rsid w:val="00237778"/>
    <w:rsid w:val="002441D0"/>
    <w:rsid w:val="0024766A"/>
    <w:rsid w:val="0025245D"/>
    <w:rsid w:val="002529FF"/>
    <w:rsid w:val="0026304C"/>
    <w:rsid w:val="00266E14"/>
    <w:rsid w:val="002707F1"/>
    <w:rsid w:val="002859EE"/>
    <w:rsid w:val="00291191"/>
    <w:rsid w:val="002A45F9"/>
    <w:rsid w:val="002A7D6D"/>
    <w:rsid w:val="002B1243"/>
    <w:rsid w:val="002B4E4D"/>
    <w:rsid w:val="002C3520"/>
    <w:rsid w:val="002C54C6"/>
    <w:rsid w:val="002C750D"/>
    <w:rsid w:val="002D189E"/>
    <w:rsid w:val="002D44A1"/>
    <w:rsid w:val="002D46F6"/>
    <w:rsid w:val="002E1588"/>
    <w:rsid w:val="002F16DF"/>
    <w:rsid w:val="00320F22"/>
    <w:rsid w:val="00324BDF"/>
    <w:rsid w:val="0032681E"/>
    <w:rsid w:val="003332EC"/>
    <w:rsid w:val="00343E67"/>
    <w:rsid w:val="003546A0"/>
    <w:rsid w:val="00367416"/>
    <w:rsid w:val="0037793B"/>
    <w:rsid w:val="00384229"/>
    <w:rsid w:val="00385FBB"/>
    <w:rsid w:val="0039228E"/>
    <w:rsid w:val="00397DA8"/>
    <w:rsid w:val="003A08A5"/>
    <w:rsid w:val="003A33A9"/>
    <w:rsid w:val="003A3B10"/>
    <w:rsid w:val="003B2F6C"/>
    <w:rsid w:val="003B58F8"/>
    <w:rsid w:val="003B66B3"/>
    <w:rsid w:val="003B693B"/>
    <w:rsid w:val="003C0BF7"/>
    <w:rsid w:val="003C4E4A"/>
    <w:rsid w:val="003D17A6"/>
    <w:rsid w:val="003D2194"/>
    <w:rsid w:val="003D241C"/>
    <w:rsid w:val="003D2974"/>
    <w:rsid w:val="003D393A"/>
    <w:rsid w:val="003D5B11"/>
    <w:rsid w:val="003D70EB"/>
    <w:rsid w:val="003E1BD0"/>
    <w:rsid w:val="003E658A"/>
    <w:rsid w:val="003E7E7D"/>
    <w:rsid w:val="003F32F9"/>
    <w:rsid w:val="003F6027"/>
    <w:rsid w:val="003F63E7"/>
    <w:rsid w:val="003F6462"/>
    <w:rsid w:val="00401B85"/>
    <w:rsid w:val="00402ED1"/>
    <w:rsid w:val="00403714"/>
    <w:rsid w:val="004063F5"/>
    <w:rsid w:val="00417211"/>
    <w:rsid w:val="00424033"/>
    <w:rsid w:val="0042473B"/>
    <w:rsid w:val="00424D69"/>
    <w:rsid w:val="004256D8"/>
    <w:rsid w:val="00433A06"/>
    <w:rsid w:val="00434FD1"/>
    <w:rsid w:val="00445737"/>
    <w:rsid w:val="0044695B"/>
    <w:rsid w:val="00452E7B"/>
    <w:rsid w:val="00460D78"/>
    <w:rsid w:val="004619B5"/>
    <w:rsid w:val="004624B9"/>
    <w:rsid w:val="004626BB"/>
    <w:rsid w:val="00462A7D"/>
    <w:rsid w:val="00466C8D"/>
    <w:rsid w:val="004676E5"/>
    <w:rsid w:val="00470515"/>
    <w:rsid w:val="00474E9E"/>
    <w:rsid w:val="00493E19"/>
    <w:rsid w:val="004954AC"/>
    <w:rsid w:val="004A0BA5"/>
    <w:rsid w:val="004A37E3"/>
    <w:rsid w:val="004C25DB"/>
    <w:rsid w:val="004D2AA3"/>
    <w:rsid w:val="004D6AE4"/>
    <w:rsid w:val="004D744D"/>
    <w:rsid w:val="004E156B"/>
    <w:rsid w:val="004E23C4"/>
    <w:rsid w:val="004E2B57"/>
    <w:rsid w:val="004E3F17"/>
    <w:rsid w:val="004E538C"/>
    <w:rsid w:val="004F1A77"/>
    <w:rsid w:val="004F3689"/>
    <w:rsid w:val="004F43FC"/>
    <w:rsid w:val="004F562C"/>
    <w:rsid w:val="005017B0"/>
    <w:rsid w:val="005104BC"/>
    <w:rsid w:val="00515CF2"/>
    <w:rsid w:val="0051749E"/>
    <w:rsid w:val="00523DBF"/>
    <w:rsid w:val="005322E1"/>
    <w:rsid w:val="005403D3"/>
    <w:rsid w:val="005427C1"/>
    <w:rsid w:val="00546239"/>
    <w:rsid w:val="00554691"/>
    <w:rsid w:val="00555B55"/>
    <w:rsid w:val="0056593E"/>
    <w:rsid w:val="00574EAF"/>
    <w:rsid w:val="005760E7"/>
    <w:rsid w:val="0058099A"/>
    <w:rsid w:val="0058157F"/>
    <w:rsid w:val="00581E15"/>
    <w:rsid w:val="005844CE"/>
    <w:rsid w:val="00594E72"/>
    <w:rsid w:val="00595B1D"/>
    <w:rsid w:val="005A18BB"/>
    <w:rsid w:val="005A28F6"/>
    <w:rsid w:val="005B035C"/>
    <w:rsid w:val="005B05A9"/>
    <w:rsid w:val="005B0BAA"/>
    <w:rsid w:val="005C2AC1"/>
    <w:rsid w:val="005C3598"/>
    <w:rsid w:val="005C5807"/>
    <w:rsid w:val="005D4826"/>
    <w:rsid w:val="005E0D2F"/>
    <w:rsid w:val="005E68DC"/>
    <w:rsid w:val="005E7314"/>
    <w:rsid w:val="005F7FB6"/>
    <w:rsid w:val="00601B41"/>
    <w:rsid w:val="00602329"/>
    <w:rsid w:val="00610EC0"/>
    <w:rsid w:val="0061364A"/>
    <w:rsid w:val="006145BD"/>
    <w:rsid w:val="0061508F"/>
    <w:rsid w:val="00617CB8"/>
    <w:rsid w:val="00630E3B"/>
    <w:rsid w:val="0063533B"/>
    <w:rsid w:val="00636088"/>
    <w:rsid w:val="0064078B"/>
    <w:rsid w:val="00642C48"/>
    <w:rsid w:val="006536B5"/>
    <w:rsid w:val="00653718"/>
    <w:rsid w:val="00656AA4"/>
    <w:rsid w:val="006612C1"/>
    <w:rsid w:val="0066404E"/>
    <w:rsid w:val="0067559E"/>
    <w:rsid w:val="00676815"/>
    <w:rsid w:val="0067720F"/>
    <w:rsid w:val="0068644C"/>
    <w:rsid w:val="006925E2"/>
    <w:rsid w:val="006955C6"/>
    <w:rsid w:val="006A7B73"/>
    <w:rsid w:val="006B24D1"/>
    <w:rsid w:val="006C1AF3"/>
    <w:rsid w:val="006C73DA"/>
    <w:rsid w:val="006F082A"/>
    <w:rsid w:val="006F140D"/>
    <w:rsid w:val="007019FB"/>
    <w:rsid w:val="00704347"/>
    <w:rsid w:val="0071079D"/>
    <w:rsid w:val="00710BD2"/>
    <w:rsid w:val="00711FB0"/>
    <w:rsid w:val="007123C6"/>
    <w:rsid w:val="007140A3"/>
    <w:rsid w:val="007158F7"/>
    <w:rsid w:val="00720D86"/>
    <w:rsid w:val="00725E20"/>
    <w:rsid w:val="00727C42"/>
    <w:rsid w:val="007304B7"/>
    <w:rsid w:val="007327E8"/>
    <w:rsid w:val="00751F75"/>
    <w:rsid w:val="007522C9"/>
    <w:rsid w:val="0075326A"/>
    <w:rsid w:val="007536CF"/>
    <w:rsid w:val="00754136"/>
    <w:rsid w:val="00755B56"/>
    <w:rsid w:val="00757D53"/>
    <w:rsid w:val="00757F83"/>
    <w:rsid w:val="007617E9"/>
    <w:rsid w:val="00767638"/>
    <w:rsid w:val="00772319"/>
    <w:rsid w:val="007739A8"/>
    <w:rsid w:val="00774FD5"/>
    <w:rsid w:val="00786A19"/>
    <w:rsid w:val="00794E95"/>
    <w:rsid w:val="00795A2D"/>
    <w:rsid w:val="007A202A"/>
    <w:rsid w:val="007A41F8"/>
    <w:rsid w:val="007B190F"/>
    <w:rsid w:val="007B1D78"/>
    <w:rsid w:val="007D212F"/>
    <w:rsid w:val="007E03AF"/>
    <w:rsid w:val="007F0399"/>
    <w:rsid w:val="007F6654"/>
    <w:rsid w:val="007F6BF2"/>
    <w:rsid w:val="00801673"/>
    <w:rsid w:val="00803138"/>
    <w:rsid w:val="0080396A"/>
    <w:rsid w:val="00803EC4"/>
    <w:rsid w:val="00807CD7"/>
    <w:rsid w:val="008130CD"/>
    <w:rsid w:val="00820DF9"/>
    <w:rsid w:val="00822FF2"/>
    <w:rsid w:val="00825247"/>
    <w:rsid w:val="008271F5"/>
    <w:rsid w:val="008365CC"/>
    <w:rsid w:val="00842F7B"/>
    <w:rsid w:val="008447E4"/>
    <w:rsid w:val="00850081"/>
    <w:rsid w:val="00852843"/>
    <w:rsid w:val="00855BEA"/>
    <w:rsid w:val="0086108E"/>
    <w:rsid w:val="00861684"/>
    <w:rsid w:val="00861EEB"/>
    <w:rsid w:val="00862562"/>
    <w:rsid w:val="008709F4"/>
    <w:rsid w:val="00872BB4"/>
    <w:rsid w:val="00872D12"/>
    <w:rsid w:val="00872DA2"/>
    <w:rsid w:val="00876653"/>
    <w:rsid w:val="00877132"/>
    <w:rsid w:val="008905ED"/>
    <w:rsid w:val="00894B22"/>
    <w:rsid w:val="008A6ED6"/>
    <w:rsid w:val="008B7726"/>
    <w:rsid w:val="008C3FF8"/>
    <w:rsid w:val="008C413A"/>
    <w:rsid w:val="008D72F1"/>
    <w:rsid w:val="008E0DF8"/>
    <w:rsid w:val="008E1FC9"/>
    <w:rsid w:val="008F4449"/>
    <w:rsid w:val="009007AF"/>
    <w:rsid w:val="00904631"/>
    <w:rsid w:val="0090528E"/>
    <w:rsid w:val="00905F34"/>
    <w:rsid w:val="00906356"/>
    <w:rsid w:val="00906421"/>
    <w:rsid w:val="00910F63"/>
    <w:rsid w:val="00913180"/>
    <w:rsid w:val="009161E9"/>
    <w:rsid w:val="009206AC"/>
    <w:rsid w:val="00921886"/>
    <w:rsid w:val="00924692"/>
    <w:rsid w:val="00930825"/>
    <w:rsid w:val="0094097A"/>
    <w:rsid w:val="00946CE8"/>
    <w:rsid w:val="00960207"/>
    <w:rsid w:val="0096383E"/>
    <w:rsid w:val="00964F9E"/>
    <w:rsid w:val="00972B00"/>
    <w:rsid w:val="00973254"/>
    <w:rsid w:val="00974922"/>
    <w:rsid w:val="00974E18"/>
    <w:rsid w:val="00975031"/>
    <w:rsid w:val="0097698A"/>
    <w:rsid w:val="00984CFF"/>
    <w:rsid w:val="00987705"/>
    <w:rsid w:val="00993A2A"/>
    <w:rsid w:val="00995057"/>
    <w:rsid w:val="009A1AD0"/>
    <w:rsid w:val="009A23C0"/>
    <w:rsid w:val="009A43A2"/>
    <w:rsid w:val="009A5893"/>
    <w:rsid w:val="009A72CE"/>
    <w:rsid w:val="009A7D82"/>
    <w:rsid w:val="009B033F"/>
    <w:rsid w:val="009B2BB0"/>
    <w:rsid w:val="009B2DA0"/>
    <w:rsid w:val="009C1378"/>
    <w:rsid w:val="009C5618"/>
    <w:rsid w:val="009D6261"/>
    <w:rsid w:val="009E1AEA"/>
    <w:rsid w:val="009F6138"/>
    <w:rsid w:val="00A130E2"/>
    <w:rsid w:val="00A135E0"/>
    <w:rsid w:val="00A20821"/>
    <w:rsid w:val="00A45968"/>
    <w:rsid w:val="00A45EA5"/>
    <w:rsid w:val="00A52CB5"/>
    <w:rsid w:val="00A578FB"/>
    <w:rsid w:val="00A57B9A"/>
    <w:rsid w:val="00A664F1"/>
    <w:rsid w:val="00A74226"/>
    <w:rsid w:val="00A77D79"/>
    <w:rsid w:val="00A8331B"/>
    <w:rsid w:val="00A84455"/>
    <w:rsid w:val="00A84866"/>
    <w:rsid w:val="00A84C40"/>
    <w:rsid w:val="00A85301"/>
    <w:rsid w:val="00A944D3"/>
    <w:rsid w:val="00A961B6"/>
    <w:rsid w:val="00AA213C"/>
    <w:rsid w:val="00AA3CD7"/>
    <w:rsid w:val="00AA58A1"/>
    <w:rsid w:val="00AA7A1B"/>
    <w:rsid w:val="00AA7DD1"/>
    <w:rsid w:val="00AB0518"/>
    <w:rsid w:val="00AC0898"/>
    <w:rsid w:val="00AC3371"/>
    <w:rsid w:val="00AD2F63"/>
    <w:rsid w:val="00AE0B57"/>
    <w:rsid w:val="00AE4C05"/>
    <w:rsid w:val="00AE5EBE"/>
    <w:rsid w:val="00AF2C24"/>
    <w:rsid w:val="00AF67FA"/>
    <w:rsid w:val="00AF7D7C"/>
    <w:rsid w:val="00B012E3"/>
    <w:rsid w:val="00B16E3C"/>
    <w:rsid w:val="00B2076B"/>
    <w:rsid w:val="00B21296"/>
    <w:rsid w:val="00B27B40"/>
    <w:rsid w:val="00B379AA"/>
    <w:rsid w:val="00B4021E"/>
    <w:rsid w:val="00B40C51"/>
    <w:rsid w:val="00B440A2"/>
    <w:rsid w:val="00B44171"/>
    <w:rsid w:val="00B52880"/>
    <w:rsid w:val="00B53C4B"/>
    <w:rsid w:val="00B6369C"/>
    <w:rsid w:val="00B64C1F"/>
    <w:rsid w:val="00B659B5"/>
    <w:rsid w:val="00B71ED7"/>
    <w:rsid w:val="00B80105"/>
    <w:rsid w:val="00B81988"/>
    <w:rsid w:val="00B849F2"/>
    <w:rsid w:val="00B95931"/>
    <w:rsid w:val="00BA00CA"/>
    <w:rsid w:val="00BA447D"/>
    <w:rsid w:val="00BB05CC"/>
    <w:rsid w:val="00BC2663"/>
    <w:rsid w:val="00BD558E"/>
    <w:rsid w:val="00BE0655"/>
    <w:rsid w:val="00BE2A28"/>
    <w:rsid w:val="00BE4D26"/>
    <w:rsid w:val="00BE5B9E"/>
    <w:rsid w:val="00BE7901"/>
    <w:rsid w:val="00BF087A"/>
    <w:rsid w:val="00BF4CD3"/>
    <w:rsid w:val="00C01DD2"/>
    <w:rsid w:val="00C05269"/>
    <w:rsid w:val="00C163E7"/>
    <w:rsid w:val="00C238D3"/>
    <w:rsid w:val="00C2603B"/>
    <w:rsid w:val="00C325A1"/>
    <w:rsid w:val="00C34C31"/>
    <w:rsid w:val="00C34E71"/>
    <w:rsid w:val="00C369D7"/>
    <w:rsid w:val="00C4299A"/>
    <w:rsid w:val="00C5228C"/>
    <w:rsid w:val="00C52742"/>
    <w:rsid w:val="00C53CBA"/>
    <w:rsid w:val="00C53F9F"/>
    <w:rsid w:val="00C55FEE"/>
    <w:rsid w:val="00C57459"/>
    <w:rsid w:val="00C57CE4"/>
    <w:rsid w:val="00C6154F"/>
    <w:rsid w:val="00C63450"/>
    <w:rsid w:val="00C64500"/>
    <w:rsid w:val="00C724BC"/>
    <w:rsid w:val="00C83C55"/>
    <w:rsid w:val="00C96D94"/>
    <w:rsid w:val="00C97442"/>
    <w:rsid w:val="00CA0601"/>
    <w:rsid w:val="00CA06B6"/>
    <w:rsid w:val="00CA4044"/>
    <w:rsid w:val="00CA7592"/>
    <w:rsid w:val="00CB700B"/>
    <w:rsid w:val="00CC5AA1"/>
    <w:rsid w:val="00CD0238"/>
    <w:rsid w:val="00CD0245"/>
    <w:rsid w:val="00CD26B8"/>
    <w:rsid w:val="00CD498A"/>
    <w:rsid w:val="00CD6E10"/>
    <w:rsid w:val="00CE1C7E"/>
    <w:rsid w:val="00CE418E"/>
    <w:rsid w:val="00CF062E"/>
    <w:rsid w:val="00CF14F3"/>
    <w:rsid w:val="00D0072F"/>
    <w:rsid w:val="00D0320B"/>
    <w:rsid w:val="00D1351D"/>
    <w:rsid w:val="00D32CA1"/>
    <w:rsid w:val="00D34528"/>
    <w:rsid w:val="00D35D3C"/>
    <w:rsid w:val="00D413AD"/>
    <w:rsid w:val="00D41D51"/>
    <w:rsid w:val="00D4532F"/>
    <w:rsid w:val="00D539D2"/>
    <w:rsid w:val="00D62316"/>
    <w:rsid w:val="00D635E0"/>
    <w:rsid w:val="00D6466E"/>
    <w:rsid w:val="00D714C6"/>
    <w:rsid w:val="00D73494"/>
    <w:rsid w:val="00D73D3C"/>
    <w:rsid w:val="00D82A92"/>
    <w:rsid w:val="00D93B12"/>
    <w:rsid w:val="00D96983"/>
    <w:rsid w:val="00DA0534"/>
    <w:rsid w:val="00DA3DE7"/>
    <w:rsid w:val="00DA7A98"/>
    <w:rsid w:val="00DB01A8"/>
    <w:rsid w:val="00DB30CC"/>
    <w:rsid w:val="00DC2435"/>
    <w:rsid w:val="00DC264C"/>
    <w:rsid w:val="00DC68AF"/>
    <w:rsid w:val="00DE5FDF"/>
    <w:rsid w:val="00DE7741"/>
    <w:rsid w:val="00DF0AEF"/>
    <w:rsid w:val="00E00713"/>
    <w:rsid w:val="00E06128"/>
    <w:rsid w:val="00E148A9"/>
    <w:rsid w:val="00E21804"/>
    <w:rsid w:val="00E24350"/>
    <w:rsid w:val="00E243B0"/>
    <w:rsid w:val="00E25B32"/>
    <w:rsid w:val="00E25E0F"/>
    <w:rsid w:val="00E3328D"/>
    <w:rsid w:val="00E46518"/>
    <w:rsid w:val="00E47A34"/>
    <w:rsid w:val="00E57921"/>
    <w:rsid w:val="00E6344E"/>
    <w:rsid w:val="00E6422D"/>
    <w:rsid w:val="00E67A82"/>
    <w:rsid w:val="00E7493D"/>
    <w:rsid w:val="00E951DB"/>
    <w:rsid w:val="00EA4DE7"/>
    <w:rsid w:val="00EB57A8"/>
    <w:rsid w:val="00ED6710"/>
    <w:rsid w:val="00EE20C0"/>
    <w:rsid w:val="00EE3152"/>
    <w:rsid w:val="00EF4283"/>
    <w:rsid w:val="00EF549B"/>
    <w:rsid w:val="00F00751"/>
    <w:rsid w:val="00F02B88"/>
    <w:rsid w:val="00F23193"/>
    <w:rsid w:val="00F26821"/>
    <w:rsid w:val="00F36133"/>
    <w:rsid w:val="00F4085F"/>
    <w:rsid w:val="00F42736"/>
    <w:rsid w:val="00F54DEA"/>
    <w:rsid w:val="00F56775"/>
    <w:rsid w:val="00F6618A"/>
    <w:rsid w:val="00F710DB"/>
    <w:rsid w:val="00F818FC"/>
    <w:rsid w:val="00F87B3A"/>
    <w:rsid w:val="00F9016A"/>
    <w:rsid w:val="00F93B42"/>
    <w:rsid w:val="00F9740C"/>
    <w:rsid w:val="00FA6BA2"/>
    <w:rsid w:val="00FB0F31"/>
    <w:rsid w:val="00FB1403"/>
    <w:rsid w:val="00FB3DF1"/>
    <w:rsid w:val="00FB3E3C"/>
    <w:rsid w:val="00FC09D3"/>
    <w:rsid w:val="00FC14C3"/>
    <w:rsid w:val="00FC270D"/>
    <w:rsid w:val="00FC5C81"/>
    <w:rsid w:val="00FD00ED"/>
    <w:rsid w:val="00FD24B5"/>
    <w:rsid w:val="00FD3B16"/>
    <w:rsid w:val="00FD4DB3"/>
    <w:rsid w:val="00FE16F4"/>
    <w:rsid w:val="00FF0117"/>
    <w:rsid w:val="00FF0D0F"/>
    <w:rsid w:val="00FF2818"/>
    <w:rsid w:val="00FF53AE"/>
    <w:rsid w:val="00FF5495"/>
    <w:rsid w:val="00FF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2D4969"/>
  <w15:docId w15:val="{7A0C9B86-7568-42C1-B134-CDE1E2AE7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1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 w:uiPriority="99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~BodyText"/>
    <w:uiPriority w:val="4"/>
    <w:qFormat/>
    <w:rsid w:val="0071079D"/>
    <w:pPr>
      <w:spacing w:line="260" w:lineRule="atLeast"/>
    </w:pPr>
    <w:rPr>
      <w:rFonts w:ascii="Source Sans Pro" w:hAnsi="Source Sans Pro"/>
      <w:sz w:val="22"/>
      <w:szCs w:val="24"/>
    </w:rPr>
  </w:style>
  <w:style w:type="paragraph" w:styleId="Heading1">
    <w:name w:val="heading 1"/>
    <w:aliases w:val="~Title"/>
    <w:basedOn w:val="Normal"/>
    <w:next w:val="Heading2"/>
    <w:link w:val="Heading1Char"/>
    <w:qFormat/>
    <w:rsid w:val="00417211"/>
    <w:pPr>
      <w:pageBreakBefore/>
      <w:spacing w:line="680" w:lineRule="atLeast"/>
      <w:outlineLvl w:val="0"/>
    </w:pPr>
    <w:rPr>
      <w:rFonts w:eastAsiaTheme="majorEastAsia" w:cstheme="majorBidi"/>
      <w:bCs/>
      <w:sz w:val="64"/>
      <w:szCs w:val="28"/>
    </w:rPr>
  </w:style>
  <w:style w:type="paragraph" w:styleId="Heading2">
    <w:name w:val="heading 2"/>
    <w:aliases w:val="~Subtitle"/>
    <w:basedOn w:val="Normal"/>
    <w:next w:val="Normal"/>
    <w:link w:val="Heading2Char"/>
    <w:uiPriority w:val="1"/>
    <w:qFormat/>
    <w:rsid w:val="00417211"/>
    <w:pPr>
      <w:tabs>
        <w:tab w:val="left" w:pos="0"/>
      </w:tabs>
      <w:spacing w:after="240" w:line="320" w:lineRule="atLeast"/>
      <w:ind w:left="-1134" w:firstLine="1134"/>
      <w:outlineLvl w:val="1"/>
    </w:pPr>
    <w:rPr>
      <w:rFonts w:eastAsiaTheme="majorEastAsia" w:cstheme="majorBidi"/>
      <w:bCs/>
      <w:sz w:val="32"/>
      <w:szCs w:val="26"/>
    </w:rPr>
  </w:style>
  <w:style w:type="paragraph" w:styleId="Heading3">
    <w:name w:val="heading 3"/>
    <w:aliases w:val="AQA 1"/>
    <w:basedOn w:val="Normal"/>
    <w:next w:val="Normal"/>
    <w:link w:val="Heading3Char"/>
    <w:uiPriority w:val="2"/>
    <w:qFormat/>
    <w:rsid w:val="006955C6"/>
    <w:pPr>
      <w:shd w:val="clear" w:color="auto" w:fill="FFFFFF" w:themeFill="text2"/>
      <w:outlineLvl w:val="2"/>
    </w:pPr>
  </w:style>
  <w:style w:type="paragraph" w:styleId="Heading4">
    <w:name w:val="heading 4"/>
    <w:aliases w:val="~Bodyhead"/>
    <w:basedOn w:val="Normal"/>
    <w:next w:val="Normal"/>
    <w:link w:val="Heading4Char"/>
    <w:uiPriority w:val="3"/>
    <w:qFormat/>
    <w:rsid w:val="00AB0518"/>
    <w:pPr>
      <w:keepNext/>
      <w:keepLines/>
      <w:outlineLvl w:val="3"/>
    </w:pPr>
    <w:rPr>
      <w:rFonts w:ascii="Arial Bold" w:eastAsiaTheme="majorEastAsia" w:hAnsi="Arial Bold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755B56"/>
    <w:pPr>
      <w:keepNext/>
      <w:keepLines/>
      <w:spacing w:before="200" w:line="260" w:lineRule="exact"/>
      <w:ind w:left="1008" w:hanging="1008"/>
      <w:outlineLvl w:val="4"/>
    </w:pPr>
    <w:rPr>
      <w:rFonts w:asciiTheme="majorHAnsi" w:eastAsiaTheme="majorEastAsia" w:hAnsiTheme="majorHAnsi" w:cstheme="majorBidi"/>
      <w:color w:val="C8194B" w:themeColor="accent1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755B56"/>
    <w:pPr>
      <w:keepNext/>
      <w:keepLines/>
      <w:spacing w:before="200" w:line="260" w:lineRule="exact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C8194B" w:themeColor="accent1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1D7CB9"/>
    <w:pPr>
      <w:keepNext/>
      <w:keepLines/>
      <w:spacing w:before="200" w:line="260" w:lineRule="exact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1D7CB9"/>
    <w:pPr>
      <w:keepNext/>
      <w:keepLines/>
      <w:spacing w:before="200" w:line="260" w:lineRule="exact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1D7CB9"/>
    <w:pPr>
      <w:keepNext/>
      <w:keepLines/>
      <w:spacing w:before="200" w:line="260" w:lineRule="exact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19"/>
    <w:semiHidden/>
    <w:rsid w:val="009A43A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uiPriority w:val="19"/>
    <w:semiHidden/>
    <w:rsid w:val="007B190F"/>
    <w:pPr>
      <w:tabs>
        <w:tab w:val="center" w:pos="4820"/>
        <w:tab w:val="right" w:pos="9639"/>
      </w:tabs>
      <w:spacing w:line="220" w:lineRule="atLeast"/>
    </w:pPr>
    <w:rPr>
      <w:sz w:val="18"/>
    </w:rPr>
  </w:style>
  <w:style w:type="paragraph" w:customStyle="1" w:styleId="Confidential">
    <w:name w:val="~Confidential"/>
    <w:basedOn w:val="Normal"/>
    <w:uiPriority w:val="19"/>
    <w:semiHidden/>
    <w:rsid w:val="00C57CE4"/>
    <w:pPr>
      <w:framePr w:hSpace="181" w:vSpace="1701" w:wrap="around" w:vAnchor="page" w:hAnchor="text" w:y="2949"/>
      <w:spacing w:line="216" w:lineRule="auto"/>
    </w:pPr>
    <w:rPr>
      <w:b/>
    </w:rPr>
  </w:style>
  <w:style w:type="paragraph" w:customStyle="1" w:styleId="CompanyAddress">
    <w:name w:val="~CompanyAddress"/>
    <w:basedOn w:val="Normal"/>
    <w:uiPriority w:val="19"/>
    <w:semiHidden/>
    <w:qFormat/>
    <w:rsid w:val="007123C6"/>
    <w:pPr>
      <w:spacing w:line="220" w:lineRule="atLeast"/>
    </w:pPr>
    <w:rPr>
      <w:rFonts w:ascii="AQA Chevin Pro Medium" w:hAnsi="AQA Chevin Pro Medium"/>
      <w:color w:val="000000"/>
      <w:sz w:val="18"/>
    </w:rPr>
  </w:style>
  <w:style w:type="paragraph" w:customStyle="1" w:styleId="Footer0">
    <w:name w:val="~Footer"/>
    <w:basedOn w:val="Normal"/>
    <w:uiPriority w:val="19"/>
    <w:semiHidden/>
    <w:rsid w:val="00CA0601"/>
    <w:pPr>
      <w:spacing w:line="180" w:lineRule="atLeast"/>
    </w:pPr>
    <w:rPr>
      <w:rFonts w:ascii="AQA Chevin Pro Light" w:hAnsi="AQA Chevin Pro Light"/>
      <w:color w:val="000000"/>
      <w:sz w:val="16"/>
      <w:szCs w:val="16"/>
    </w:rPr>
  </w:style>
  <w:style w:type="paragraph" w:styleId="BalloonText">
    <w:name w:val="Balloon Text"/>
    <w:basedOn w:val="Normal"/>
    <w:link w:val="BalloonTextChar"/>
    <w:uiPriority w:val="19"/>
    <w:semiHidden/>
    <w:rsid w:val="003D29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19"/>
    <w:semiHidden/>
    <w:rsid w:val="00DC68AF"/>
    <w:rPr>
      <w:rFonts w:ascii="Tahoma" w:hAnsi="Tahoma" w:cs="Tahoma"/>
      <w:sz w:val="16"/>
      <w:szCs w:val="16"/>
    </w:rPr>
  </w:style>
  <w:style w:type="paragraph" w:customStyle="1" w:styleId="Yours">
    <w:name w:val="~Yours"/>
    <w:basedOn w:val="Normal"/>
    <w:uiPriority w:val="19"/>
    <w:semiHidden/>
    <w:qFormat/>
    <w:rsid w:val="003D2974"/>
    <w:pPr>
      <w:spacing w:after="1080"/>
    </w:pPr>
  </w:style>
  <w:style w:type="paragraph" w:customStyle="1" w:styleId="CompanyAddressBold">
    <w:name w:val="~CompanyAddressBold"/>
    <w:basedOn w:val="CompanyAddress"/>
    <w:uiPriority w:val="19"/>
    <w:semiHidden/>
    <w:qFormat/>
    <w:rsid w:val="00861EEB"/>
    <w:pPr>
      <w:framePr w:hSpace="1134" w:wrap="around" w:vAnchor="page" w:hAnchor="page" w:x="8166" w:y="880"/>
    </w:pPr>
    <w:rPr>
      <w:b/>
    </w:rPr>
  </w:style>
  <w:style w:type="paragraph" w:customStyle="1" w:styleId="Bullet1">
    <w:name w:val="~Bullet1"/>
    <w:basedOn w:val="Normal"/>
    <w:uiPriority w:val="6"/>
    <w:qFormat/>
    <w:rsid w:val="00AB0518"/>
    <w:pPr>
      <w:numPr>
        <w:numId w:val="3"/>
      </w:numPr>
      <w:contextualSpacing/>
    </w:pPr>
  </w:style>
  <w:style w:type="numbering" w:customStyle="1" w:styleId="NumbLstBullet">
    <w:name w:val="NumbLstBullet"/>
    <w:uiPriority w:val="99"/>
    <w:rsid w:val="009C1378"/>
    <w:pPr>
      <w:numPr>
        <w:numId w:val="2"/>
      </w:numPr>
    </w:pPr>
  </w:style>
  <w:style w:type="character" w:customStyle="1" w:styleId="Heading4Char">
    <w:name w:val="Heading 4 Char"/>
    <w:aliases w:val="~Bodyhead Char"/>
    <w:basedOn w:val="DefaultParagraphFont"/>
    <w:link w:val="Heading4"/>
    <w:uiPriority w:val="3"/>
    <w:rsid w:val="003B58F8"/>
    <w:rPr>
      <w:rFonts w:ascii="Arial Bold" w:eastAsiaTheme="majorEastAsia" w:hAnsi="Arial Bold" w:cstheme="majorBidi"/>
      <w:b/>
      <w:bCs/>
      <w:iCs/>
      <w:sz w:val="22"/>
      <w:szCs w:val="24"/>
    </w:rPr>
  </w:style>
  <w:style w:type="character" w:customStyle="1" w:styleId="Heading3Char">
    <w:name w:val="Heading 3 Char"/>
    <w:aliases w:val="AQA 1 Char"/>
    <w:basedOn w:val="DefaultParagraphFont"/>
    <w:link w:val="Heading3"/>
    <w:uiPriority w:val="2"/>
    <w:rsid w:val="006955C6"/>
    <w:rPr>
      <w:rFonts w:ascii="Arial" w:hAnsi="Arial"/>
      <w:sz w:val="22"/>
      <w:szCs w:val="24"/>
      <w:shd w:val="clear" w:color="auto" w:fill="FFFFFF" w:themeFill="text2"/>
    </w:rPr>
  </w:style>
  <w:style w:type="character" w:customStyle="1" w:styleId="Heading1Char">
    <w:name w:val="Heading 1 Char"/>
    <w:aliases w:val="~Title Char"/>
    <w:basedOn w:val="DefaultParagraphFont"/>
    <w:link w:val="Heading1"/>
    <w:rsid w:val="00417211"/>
    <w:rPr>
      <w:rFonts w:ascii="Source Sans Pro" w:eastAsiaTheme="majorEastAsia" w:hAnsi="Source Sans Pro" w:cstheme="majorBidi"/>
      <w:bCs/>
      <w:sz w:val="64"/>
      <w:szCs w:val="28"/>
    </w:rPr>
  </w:style>
  <w:style w:type="character" w:customStyle="1" w:styleId="Heading2Char">
    <w:name w:val="Heading 2 Char"/>
    <w:aliases w:val="~Subtitle Char"/>
    <w:basedOn w:val="DefaultParagraphFont"/>
    <w:link w:val="Heading2"/>
    <w:uiPriority w:val="1"/>
    <w:rsid w:val="00417211"/>
    <w:rPr>
      <w:rFonts w:ascii="Source Sans Pro" w:eastAsiaTheme="majorEastAsia" w:hAnsi="Source Sans Pro" w:cstheme="majorBidi"/>
      <w:bCs/>
      <w:sz w:val="32"/>
      <w:szCs w:val="26"/>
    </w:rPr>
  </w:style>
  <w:style w:type="table" w:styleId="TableGrid">
    <w:name w:val="Table Grid"/>
    <w:basedOn w:val="TableNormal"/>
    <w:rsid w:val="005A1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9"/>
    <w:semiHidden/>
    <w:qFormat/>
    <w:rsid w:val="00CA7592"/>
    <w:pPr>
      <w:spacing w:line="480" w:lineRule="atLeast"/>
      <w:contextualSpacing/>
    </w:pPr>
    <w:rPr>
      <w:rFonts w:eastAsiaTheme="majorEastAsia" w:cstheme="majorBid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9"/>
    <w:semiHidden/>
    <w:rsid w:val="00CA7592"/>
    <w:rPr>
      <w:rFonts w:ascii="Arial" w:eastAsiaTheme="majorEastAsia" w:hAnsi="Arial" w:cstheme="majorBidi"/>
      <w:color w:val="000000"/>
      <w:spacing w:val="5"/>
      <w:kern w:val="28"/>
      <w:sz w:val="44"/>
      <w:szCs w:val="52"/>
    </w:rPr>
  </w:style>
  <w:style w:type="paragraph" w:customStyle="1" w:styleId="DocInfo">
    <w:name w:val="DocInfo"/>
    <w:basedOn w:val="Normal"/>
    <w:uiPriority w:val="19"/>
    <w:semiHidden/>
    <w:qFormat/>
    <w:rsid w:val="00AB0518"/>
    <w:pPr>
      <w:spacing w:line="240" w:lineRule="atLeast"/>
    </w:pPr>
    <w:rPr>
      <w:rFonts w:ascii="AQA Chevin Pro Light" w:hAnsi="AQA Chevin Pro Light"/>
      <w:sz w:val="18"/>
    </w:rPr>
  </w:style>
  <w:style w:type="paragraph" w:customStyle="1" w:styleId="Introduction">
    <w:name w:val="~Introduction"/>
    <w:basedOn w:val="Normal"/>
    <w:next w:val="Normal"/>
    <w:uiPriority w:val="5"/>
    <w:qFormat/>
    <w:rsid w:val="00417211"/>
    <w:rPr>
      <w:b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B56"/>
    <w:rPr>
      <w:rFonts w:asciiTheme="majorHAnsi" w:eastAsiaTheme="majorEastAsia" w:hAnsiTheme="majorHAnsi" w:cstheme="majorBidi"/>
      <w:color w:val="C8194B" w:themeColor="accent1"/>
      <w:sz w:val="22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B56"/>
    <w:rPr>
      <w:rFonts w:asciiTheme="majorHAnsi" w:eastAsiaTheme="majorEastAsia" w:hAnsiTheme="majorHAnsi" w:cstheme="majorBidi"/>
      <w:i/>
      <w:iCs/>
      <w:color w:val="C8194B" w:themeColor="accent1"/>
      <w:sz w:val="22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03F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03F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03F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customStyle="1" w:styleId="IndentedBodyText">
    <w:name w:val="~IndentedBodyText"/>
    <w:basedOn w:val="Normal"/>
    <w:uiPriority w:val="6"/>
    <w:qFormat/>
    <w:rsid w:val="00AB0518"/>
    <w:pPr>
      <w:spacing w:line="240" w:lineRule="auto"/>
      <w:ind w:left="284"/>
    </w:pPr>
  </w:style>
  <w:style w:type="paragraph" w:customStyle="1" w:styleId="BoldBodyText">
    <w:name w:val="~BoldBodyText"/>
    <w:basedOn w:val="Normal"/>
    <w:next w:val="Normal"/>
    <w:uiPriority w:val="5"/>
    <w:qFormat/>
    <w:rsid w:val="00AB0518"/>
    <w:pPr>
      <w:spacing w:line="240" w:lineRule="auto"/>
    </w:pPr>
    <w:rPr>
      <w:b/>
      <w:color w:val="000000" w:themeColor="text1"/>
    </w:rPr>
  </w:style>
  <w:style w:type="paragraph" w:customStyle="1" w:styleId="DocTitle">
    <w:name w:val="DocTitle"/>
    <w:basedOn w:val="Header"/>
    <w:uiPriority w:val="19"/>
    <w:semiHidden/>
    <w:qFormat/>
    <w:rsid w:val="000D10F8"/>
    <w:pPr>
      <w:spacing w:after="240" w:line="760" w:lineRule="atLeast"/>
    </w:pPr>
    <w:rPr>
      <w:rFonts w:ascii="AQA Chevin Pro Light" w:hAnsi="AQA Chevin Pro Light"/>
      <w:sz w:val="72"/>
    </w:rPr>
  </w:style>
  <w:style w:type="paragraph" w:customStyle="1" w:styleId="HeaderAQA">
    <w:name w:val="HeaderAQA"/>
    <w:basedOn w:val="Header"/>
    <w:uiPriority w:val="19"/>
    <w:semiHidden/>
    <w:qFormat/>
    <w:rsid w:val="00906356"/>
    <w:pPr>
      <w:spacing w:after="1200"/>
    </w:pPr>
  </w:style>
  <w:style w:type="paragraph" w:customStyle="1" w:styleId="FooterAQA">
    <w:name w:val="FooterAQA"/>
    <w:basedOn w:val="Normal"/>
    <w:uiPriority w:val="19"/>
    <w:semiHidden/>
    <w:qFormat/>
    <w:rsid w:val="00AB0518"/>
    <w:pPr>
      <w:framePr w:w="8505" w:h="198" w:hRule="exact" w:wrap="around" w:vAnchor="page" w:hAnchor="text" w:y="15679"/>
      <w:spacing w:line="220" w:lineRule="atLeast"/>
    </w:pPr>
    <w:rPr>
      <w:sz w:val="18"/>
    </w:rPr>
  </w:style>
  <w:style w:type="paragraph" w:customStyle="1" w:styleId="FooterISMS">
    <w:name w:val="FooterISMS"/>
    <w:basedOn w:val="FooterAQA"/>
    <w:uiPriority w:val="19"/>
    <w:semiHidden/>
    <w:qFormat/>
    <w:rsid w:val="00BF087A"/>
    <w:pPr>
      <w:framePr w:wrap="around" w:y="15650"/>
    </w:pPr>
  </w:style>
  <w:style w:type="paragraph" w:customStyle="1" w:styleId="FooterAQARef">
    <w:name w:val="FooterAQARef"/>
    <w:basedOn w:val="FooterAQA"/>
    <w:uiPriority w:val="19"/>
    <w:semiHidden/>
    <w:qFormat/>
    <w:rsid w:val="00002673"/>
    <w:pPr>
      <w:framePr w:w="0" w:hRule="auto" w:wrap="auto" w:vAnchor="margin" w:yAlign="inline"/>
    </w:pPr>
  </w:style>
  <w:style w:type="paragraph" w:customStyle="1" w:styleId="Quotation">
    <w:name w:val="~Quotation"/>
    <w:basedOn w:val="Normal"/>
    <w:next w:val="Normal"/>
    <w:uiPriority w:val="6"/>
    <w:qFormat/>
    <w:rsid w:val="00755B56"/>
    <w:pPr>
      <w:ind w:left="85" w:hanging="85"/>
    </w:pPr>
    <w:rPr>
      <w:color w:val="371376" w:themeColor="accent2"/>
    </w:rPr>
  </w:style>
  <w:style w:type="paragraph" w:customStyle="1" w:styleId="Caption">
    <w:name w:val="~Caption"/>
    <w:basedOn w:val="Normal"/>
    <w:next w:val="Normal"/>
    <w:uiPriority w:val="7"/>
    <w:qFormat/>
    <w:rsid w:val="00755B56"/>
    <w:rPr>
      <w:i/>
      <w:color w:val="371376" w:themeColor="accent2"/>
    </w:rPr>
  </w:style>
  <w:style w:type="character" w:styleId="PlaceholderText">
    <w:name w:val="Placeholder Text"/>
    <w:basedOn w:val="DefaultParagraphFont"/>
    <w:uiPriority w:val="99"/>
    <w:semiHidden/>
    <w:rsid w:val="006C1AF3"/>
    <w:rPr>
      <w:color w:val="808080"/>
    </w:rPr>
  </w:style>
  <w:style w:type="paragraph" w:customStyle="1" w:styleId="AQAfooter8ptleftaligned">
    <w:name w:val="AQA footer 8pt left aligned"/>
    <w:basedOn w:val="Footer0"/>
    <w:uiPriority w:val="4"/>
    <w:qFormat/>
    <w:rsid w:val="00417211"/>
    <w:pPr>
      <w:tabs>
        <w:tab w:val="left" w:pos="2115"/>
      </w:tabs>
    </w:pPr>
    <w:rPr>
      <w:rFonts w:ascii="Source Sans Pro Light" w:hAnsi="Source Sans Pro Light"/>
    </w:rPr>
  </w:style>
  <w:style w:type="paragraph" w:customStyle="1" w:styleId="AQAfooter8ptrightaligned">
    <w:name w:val="AQA footer 8pt right aligned"/>
    <w:basedOn w:val="Footer0"/>
    <w:uiPriority w:val="4"/>
    <w:qFormat/>
    <w:rsid w:val="00417211"/>
    <w:pPr>
      <w:jc w:val="right"/>
    </w:pPr>
    <w:rPr>
      <w:rFonts w:ascii="Source Sans Pro Light" w:hAnsi="Source Sans Pro Light"/>
    </w:rPr>
  </w:style>
  <w:style w:type="character" w:styleId="Hyperlink">
    <w:name w:val="Hyperlink"/>
    <w:basedOn w:val="DefaultParagraphFont"/>
    <w:uiPriority w:val="19"/>
    <w:semiHidden/>
    <w:unhideWhenUsed/>
    <w:rsid w:val="00755B56"/>
    <w:rPr>
      <w:color w:val="0000FF"/>
      <w:u w:val="single"/>
    </w:rPr>
  </w:style>
  <w:style w:type="paragraph" w:styleId="BlockText">
    <w:name w:val="Block Text"/>
    <w:basedOn w:val="Normal"/>
    <w:uiPriority w:val="19"/>
    <w:semiHidden/>
    <w:unhideWhenUsed/>
    <w:rsid w:val="00755B56"/>
    <w:pPr>
      <w:pBdr>
        <w:top w:val="single" w:sz="2" w:space="10" w:color="C8194B" w:themeColor="accent1"/>
        <w:left w:val="single" w:sz="2" w:space="10" w:color="C8194B" w:themeColor="accent1"/>
        <w:bottom w:val="single" w:sz="2" w:space="10" w:color="C8194B" w:themeColor="accent1"/>
        <w:right w:val="single" w:sz="2" w:space="10" w:color="C8194B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C8194B" w:themeColor="accent1"/>
    </w:rPr>
  </w:style>
  <w:style w:type="character" w:styleId="FollowedHyperlink">
    <w:name w:val="FollowedHyperlink"/>
    <w:basedOn w:val="DefaultParagraphFont"/>
    <w:uiPriority w:val="19"/>
    <w:semiHidden/>
    <w:unhideWhenUsed/>
    <w:rsid w:val="00755B56"/>
    <w:rPr>
      <w:color w:val="C8194B" w:themeColor="accent1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55B56"/>
    <w:pPr>
      <w:keepNext/>
      <w:keepLines/>
      <w:pageBreakBefore w:val="0"/>
      <w:spacing w:before="240" w:line="260" w:lineRule="atLeast"/>
      <w:outlineLvl w:val="9"/>
    </w:pPr>
    <w:rPr>
      <w:rFonts w:asciiTheme="majorHAnsi" w:hAnsiTheme="majorHAnsi"/>
      <w:bCs w:val="0"/>
      <w:color w:val="371376" w:themeColor="accent2"/>
      <w:sz w:val="32"/>
      <w:szCs w:val="32"/>
    </w:rPr>
  </w:style>
  <w:style w:type="paragraph" w:styleId="ListBullet">
    <w:name w:val="List Bullet"/>
    <w:basedOn w:val="Normal"/>
    <w:uiPriority w:val="19"/>
    <w:rsid w:val="009A23C0"/>
    <w:pPr>
      <w:numPr>
        <w:numId w:val="6"/>
      </w:numPr>
      <w:tabs>
        <w:tab w:val="num" w:pos="360"/>
      </w:tabs>
      <w:ind w:left="357" w:hanging="357"/>
      <w:contextualSpacing/>
    </w:pPr>
  </w:style>
  <w:style w:type="paragraph" w:styleId="ListBullet2">
    <w:name w:val="List Bullet 2"/>
    <w:basedOn w:val="Normal"/>
    <w:uiPriority w:val="19"/>
    <w:rsid w:val="0071079D"/>
    <w:pPr>
      <w:numPr>
        <w:numId w:val="4"/>
      </w:numPr>
      <w:ind w:left="714" w:hanging="357"/>
      <w:contextualSpacing/>
    </w:pPr>
  </w:style>
  <w:style w:type="paragraph" w:styleId="ListBullet3">
    <w:name w:val="List Bullet 3"/>
    <w:basedOn w:val="Normal"/>
    <w:uiPriority w:val="19"/>
    <w:rsid w:val="0071079D"/>
    <w:pPr>
      <w:numPr>
        <w:numId w:val="5"/>
      </w:numPr>
      <w:ind w:left="1071" w:hanging="357"/>
      <w:contextualSpacing/>
    </w:pPr>
  </w:style>
  <w:style w:type="paragraph" w:styleId="ListParagraph">
    <w:name w:val="List Paragraph"/>
    <w:basedOn w:val="Normal"/>
    <w:uiPriority w:val="34"/>
    <w:semiHidden/>
    <w:qFormat/>
    <w:rsid w:val="003779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nternal.aqa.org.uk\dfs\Common\Templates\AQA%20Templates\AQA%20Templates%202026\AQA%20Portrait%20Colour%20Template%20202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629576-C06C-4D0F-B73B-E098D7BB643D}"/>
      </w:docPartPr>
      <w:docPartBody>
        <w:p w:rsidR="008F127E" w:rsidRDefault="001D2366">
          <w:r w:rsidRPr="00CC576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E1C47E89F047F9924044B1444FE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C0A8ED-317F-4AB7-87BC-466F3D6E70A3}"/>
      </w:docPartPr>
      <w:docPartBody>
        <w:p w:rsidR="008F127E" w:rsidRDefault="002C7F06" w:rsidP="002C7F06">
          <w:pPr>
            <w:pStyle w:val="5AE1C47E89F047F9924044B1444FE22E2"/>
          </w:pPr>
          <w:r w:rsidRPr="003D393A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AAE938A8265D44CEACF3E7558B330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9E9C20-F375-43BF-A2B4-D654AEC6C6D4}"/>
      </w:docPartPr>
      <w:docPartBody>
        <w:p w:rsidR="008F127E" w:rsidRDefault="002C7F06" w:rsidP="002C7F06">
          <w:pPr>
            <w:pStyle w:val="AAE938A8265D44CEACF3E7558B3302582"/>
          </w:pPr>
          <w:r w:rsidRPr="003D393A">
            <w:rPr>
              <w:rStyle w:val="PlaceholderText"/>
              <w:b/>
              <w:bCs/>
            </w:rPr>
            <w:t>Click.</w:t>
          </w:r>
        </w:p>
      </w:docPartBody>
    </w:docPart>
    <w:docPart>
      <w:docPartPr>
        <w:name w:val="6A15FAC8A90B4EB8AFE9BD17FE3177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CDE1D-D822-4A1D-93AE-E5384BD7712C}"/>
      </w:docPartPr>
      <w:docPartBody>
        <w:p w:rsidR="008F127E" w:rsidRDefault="002C7F06" w:rsidP="002C7F06">
          <w:pPr>
            <w:pStyle w:val="6A15FAC8A90B4EB8AFE9BD17FE31779C2"/>
          </w:pPr>
          <w:r w:rsidRPr="003D393A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CACA43C098B948538F3BC944C03AE6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A2836-E834-4A3E-867B-FC31E7AE60F3}"/>
      </w:docPartPr>
      <w:docPartBody>
        <w:p w:rsidR="008F127E" w:rsidRDefault="002C7F06" w:rsidP="002C7F06">
          <w:pPr>
            <w:pStyle w:val="CACA43C098B948538F3BC944C03AE6382"/>
          </w:pPr>
          <w:r w:rsidRPr="003D393A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33490FF718994365B53B4C81056359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F81490-135A-4A39-91CC-E2FD3BC4B3F9}"/>
      </w:docPartPr>
      <w:docPartBody>
        <w:p w:rsidR="000255BD" w:rsidRDefault="002C7F06" w:rsidP="002C7F06">
          <w:pPr>
            <w:pStyle w:val="33490FF718994365B53B4C81056359F12"/>
          </w:pPr>
          <w:r w:rsidRPr="003D393A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B8B8F645B2A548368AE9D10162465F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4346FD-39BD-4275-A97E-27D8C9DE48EB}"/>
      </w:docPartPr>
      <w:docPartBody>
        <w:p w:rsidR="000255BD" w:rsidRDefault="002C7F06" w:rsidP="002C7F06">
          <w:pPr>
            <w:pStyle w:val="B8B8F645B2A548368AE9D10162465F5F2"/>
          </w:pPr>
          <w:r w:rsidRPr="003D393A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D77676A342BF4842940463E9B8CB76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592F6-FD4C-4A09-9CB4-9BFB64C17A43}"/>
      </w:docPartPr>
      <w:docPartBody>
        <w:p w:rsidR="00573A8D" w:rsidRDefault="002C7F06" w:rsidP="002C7F06">
          <w:pPr>
            <w:pStyle w:val="D77676A342BF4842940463E9B8CB76E32"/>
          </w:pPr>
          <w:r w:rsidRPr="003D393A">
            <w:rPr>
              <w:rStyle w:val="PlaceholderText"/>
              <w:b/>
              <w:bCs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AQA Chevin Pro Medium">
    <w:charset w:val="00"/>
    <w:family w:val="swiss"/>
    <w:pitch w:val="variable"/>
    <w:sig w:usb0="800002AF" w:usb1="5000204A" w:usb2="00000000" w:usb3="00000000" w:csb0="0000009F" w:csb1="00000000"/>
  </w:font>
  <w:font w:name="AQA Chevin Pro Light">
    <w:altName w:val="Calibri"/>
    <w:charset w:val="00"/>
    <w:family w:val="swiss"/>
    <w:pitch w:val="variable"/>
    <w:sig w:usb0="800002AF" w:usb1="5000204A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 Light">
    <w:panose1 w:val="020B0403030403020204"/>
    <w:charset w:val="00"/>
    <w:family w:val="swiss"/>
    <w:pitch w:val="variable"/>
    <w:sig w:usb0="600002F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366"/>
    <w:rsid w:val="0000219A"/>
    <w:rsid w:val="000045FF"/>
    <w:rsid w:val="000255BD"/>
    <w:rsid w:val="001D2366"/>
    <w:rsid w:val="001E773A"/>
    <w:rsid w:val="002440E2"/>
    <w:rsid w:val="002C7F06"/>
    <w:rsid w:val="002F4A92"/>
    <w:rsid w:val="00390C3A"/>
    <w:rsid w:val="004258D5"/>
    <w:rsid w:val="00573A8D"/>
    <w:rsid w:val="00610EC0"/>
    <w:rsid w:val="00653718"/>
    <w:rsid w:val="008F127E"/>
    <w:rsid w:val="00B27B40"/>
    <w:rsid w:val="00D3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C7F06"/>
    <w:rPr>
      <w:color w:val="808080"/>
    </w:rPr>
  </w:style>
  <w:style w:type="paragraph" w:customStyle="1" w:styleId="D77676A342BF4842940463E9B8CB76E3">
    <w:name w:val="D77676A342BF4842940463E9B8CB76E3"/>
    <w:rsid w:val="002C7F06"/>
  </w:style>
  <w:style w:type="paragraph" w:customStyle="1" w:styleId="AAE938A8265D44CEACF3E7558B330258">
    <w:name w:val="AAE938A8265D44CEACF3E7558B330258"/>
    <w:rsid w:val="002C7F0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6A15FAC8A90B4EB8AFE9BD17FE31779C">
    <w:name w:val="6A15FAC8A90B4EB8AFE9BD17FE31779C"/>
    <w:rsid w:val="002C7F0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AE1C47E89F047F9924044B1444FE22E">
    <w:name w:val="5AE1C47E89F047F9924044B1444FE22E"/>
    <w:rsid w:val="002C7F0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CACA43C098B948538F3BC944C03AE638">
    <w:name w:val="CACA43C098B948538F3BC944C03AE638"/>
    <w:rsid w:val="002C7F0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D77676A342BF4842940463E9B8CB76E31">
    <w:name w:val="D77676A342BF4842940463E9B8CB76E31"/>
    <w:rsid w:val="002C7F0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33490FF718994365B53B4C81056359F1">
    <w:name w:val="33490FF718994365B53B4C81056359F1"/>
    <w:rsid w:val="002C7F0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B8B8F645B2A548368AE9D10162465F5F">
    <w:name w:val="B8B8F645B2A548368AE9D10162465F5F"/>
    <w:rsid w:val="002C7F0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AAE938A8265D44CEACF3E7558B3302582">
    <w:name w:val="AAE938A8265D44CEACF3E7558B3302582"/>
    <w:rsid w:val="002C7F0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6A15FAC8A90B4EB8AFE9BD17FE31779C2">
    <w:name w:val="6A15FAC8A90B4EB8AFE9BD17FE31779C2"/>
    <w:rsid w:val="002C7F0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AE1C47E89F047F9924044B1444FE22E2">
    <w:name w:val="5AE1C47E89F047F9924044B1444FE22E2"/>
    <w:rsid w:val="002C7F0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CACA43C098B948538F3BC944C03AE6382">
    <w:name w:val="CACA43C098B948538F3BC944C03AE6382"/>
    <w:rsid w:val="002C7F0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D77676A342BF4842940463E9B8CB76E32">
    <w:name w:val="D77676A342BF4842940463E9B8CB76E32"/>
    <w:rsid w:val="002C7F0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33490FF718994365B53B4C81056359F12">
    <w:name w:val="33490FF718994365B53B4C81056359F12"/>
    <w:rsid w:val="002C7F0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B8B8F645B2A548368AE9D10162465F5F2">
    <w:name w:val="B8B8F645B2A548368AE9D10162465F5F2"/>
    <w:rsid w:val="002C7F06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AAE938A8265D44CEACF3E7558B3302581">
    <w:name w:val="AAE938A8265D44CEACF3E7558B3302581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6A15FAC8A90B4EB8AFE9BD17FE31779C1">
    <w:name w:val="6A15FAC8A90B4EB8AFE9BD17FE31779C1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AE1C47E89F047F9924044B1444FE22E1">
    <w:name w:val="5AE1C47E89F047F9924044B1444FE22E1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CACA43C098B948538F3BC944C03AE6381">
    <w:name w:val="CACA43C098B948538F3BC944C03AE6381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51E89ABE90F4641870C3DCB3B7A23421">
    <w:name w:val="551E89ABE90F4641870C3DCB3B7A23421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509FF28144B045B1AF2D22DBBA3289201">
    <w:name w:val="509FF28144B045B1AF2D22DBBA3289201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7BC848104A86439F97CA74855B60FD991">
    <w:name w:val="7BC848104A86439F97CA74855B60FD991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025DA7D116AC405A9FDC62C4C806C01B1">
    <w:name w:val="025DA7D116AC405A9FDC62C4C806C01B1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11A5E02149544EB5A904AECEC087F9A81">
    <w:name w:val="11A5E02149544EB5A904AECEC087F9A81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F98DD280FC32414489EE0C62DCD4210D1">
    <w:name w:val="F98DD280FC32414489EE0C62DCD4210D1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9823473A8E964D7B8D67EEC5743EEA0B1">
    <w:name w:val="9823473A8E964D7B8D67EEC5743EEA0B1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862122533C764E909325DE83128F572E1">
    <w:name w:val="862122533C764E909325DE83128F572E1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76F956C17909404D9AAE3A57AAB343E71">
    <w:name w:val="76F956C17909404D9AAE3A57AAB343E71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0B6F7047FDA24D379B700F6551BDB12B1">
    <w:name w:val="0B6F7047FDA24D379B700F6551BDB12B1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9A35000941E74C1C9CBBFC9227B35A791">
    <w:name w:val="9A35000941E74C1C9CBBFC9227B35A791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869EF96F513645259FCA0D234DA3D5C51">
    <w:name w:val="869EF96F513645259FCA0D234DA3D5C51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BDA1C7E57CED4AD1ADB19A5E242803E41">
    <w:name w:val="BDA1C7E57CED4AD1ADB19A5E242803E41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3103E8BF5127477F8A230D7505AADEF21">
    <w:name w:val="3103E8BF5127477F8A230D7505AADEF21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36CF9BF35A2840378A008CFFB3CAC14B2">
    <w:name w:val="36CF9BF35A2840378A008CFFB3CAC14B2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860CD78DD83B4D44ADFD94DD55D9422A2">
    <w:name w:val="860CD78DD83B4D44ADFD94DD55D9422A2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09DD00F94019449E8CBDD85403F954682">
    <w:name w:val="09DD00F94019449E8CBDD85403F954682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6B260C4EA1B144EDA7419EDF7B14B9C31">
    <w:name w:val="6B260C4EA1B144EDA7419EDF7B14B9C31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AE037737EFE242BF8DBABD336CEDEDD22">
    <w:name w:val="AE037737EFE242BF8DBABD336CEDEDD22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76E1F075693B49E886784D4FF2E45B2A2">
    <w:name w:val="76E1F075693B49E886784D4FF2E45B2A2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4FEF879EFA634FC4A7E8B18A722B1BA22">
    <w:name w:val="4FEF879EFA634FC4A7E8B18A722B1BA22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8553030701D14852B5A09761A8332C3F2">
    <w:name w:val="8553030701D14852B5A09761A8332C3F2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240E4CB1F02F4F7488F309393C62E8C12">
    <w:name w:val="240E4CB1F02F4F7488F309393C62E8C12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CA9D8F0B063B4D11A78690A5A1E24D6E2">
    <w:name w:val="CA9D8F0B063B4D11A78690A5A1E24D6E2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EE08E12753074F09AFF00700C67C08152">
    <w:name w:val="EE08E12753074F09AFF00700C67C08152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33665E3271D74966A54ACECEEA41F1082">
    <w:name w:val="33665E3271D74966A54ACECEEA41F1082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764743B7DD82419490A21DC987CDB8631">
    <w:name w:val="764743B7DD82419490A21DC987CDB8631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22E0ADD101794513A4D8F6D5605DCF931">
    <w:name w:val="22E0ADD101794513A4D8F6D5605DCF931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33490FF718994365B53B4C81056359F11">
    <w:name w:val="33490FF718994365B53B4C81056359F11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  <w:style w:type="paragraph" w:customStyle="1" w:styleId="B8B8F645B2A548368AE9D10162465F5F1">
    <w:name w:val="B8B8F645B2A548368AE9D10162465F5F1"/>
    <w:rsid w:val="00D3176B"/>
    <w:pPr>
      <w:spacing w:after="0" w:line="260" w:lineRule="atLeast"/>
    </w:pPr>
    <w:rPr>
      <w:rFonts w:ascii="Source Sans Pro" w:eastAsia="Times New Roman" w:hAnsi="Source Sans Pro" w:cs="Times New Roman"/>
      <w:kern w:val="0"/>
      <w:sz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eme1">
  <a:themeElements>
    <a:clrScheme name="AQA">
      <a:dk1>
        <a:srgbClr val="000000"/>
      </a:dk1>
      <a:lt1>
        <a:srgbClr val="FFFFFF"/>
      </a:lt1>
      <a:dk2>
        <a:srgbClr val="FFFFFF"/>
      </a:dk2>
      <a:lt2>
        <a:srgbClr val="000000"/>
      </a:lt2>
      <a:accent1>
        <a:srgbClr val="C8194B"/>
      </a:accent1>
      <a:accent2>
        <a:srgbClr val="371376"/>
      </a:accent2>
      <a:accent3>
        <a:srgbClr val="C5B4E2"/>
      </a:accent3>
      <a:accent4>
        <a:srgbClr val="19D3C5"/>
      </a:accent4>
      <a:accent5>
        <a:srgbClr val="6BC4E8"/>
      </a:accent5>
      <a:accent6>
        <a:srgbClr val="F2A8DC"/>
      </a:accent6>
      <a:hlink>
        <a:srgbClr val="0000FF"/>
      </a:hlink>
      <a:folHlink>
        <a:srgbClr val="C8194B"/>
      </a:folHlink>
    </a:clrScheme>
    <a:fontScheme name="Source Sans Pro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AQA Red">
      <a:srgbClr val="C8194B"/>
    </a:custClr>
    <a:custClr name="AQA Purple">
      <a:srgbClr val="371376"/>
    </a:custClr>
    <a:custClr name="Lilac">
      <a:srgbClr val="C5B4E2"/>
    </a:custClr>
    <a:custClr name="Turquoise">
      <a:srgbClr val="19D3C5"/>
    </a:custClr>
    <a:custClr name="Blue">
      <a:srgbClr val="6BC4E8"/>
    </a:custClr>
    <a:custClr name="Pink">
      <a:srgbClr val="F2A8DC"/>
    </a:custClr>
    <a:custClr name="Yellow">
      <a:srgbClr val="F3E500"/>
    </a:custClr>
    <a:custClr name="Peach">
      <a:srgbClr val="FFA489"/>
    </a:custClr>
    <a:custClr name="Orange">
      <a:srgbClr val="FFB600"/>
    </a:custClr>
    <a:custClr name="Green">
      <a:srgbClr val="89DC65"/>
    </a:custClr>
    <a:custClr name="Dark Red">
      <a:srgbClr val="9C182F"/>
    </a:custClr>
    <a:custClr name="Dark Purple">
      <a:srgbClr val="211261"/>
    </a:custClr>
    <a:custClr name="Dark Lilac">
      <a:srgbClr val="AE95DA"/>
    </a:custClr>
    <a:custClr name="Dark Turquoise">
      <a:srgbClr val="00BBB4"/>
    </a:custClr>
    <a:custClr name="Dark Blue">
      <a:srgbClr val="3CB4E5"/>
    </a:custClr>
    <a:custClr name="Dark Pink">
      <a:srgbClr val="EF86CE"/>
    </a:custClr>
    <a:custClr name="Dark Yellow">
      <a:srgbClr val="E0CC00"/>
    </a:custClr>
    <a:custClr name="Dark Peach">
      <a:srgbClr val="FF8D6B"/>
    </a:custClr>
    <a:custClr name="Dark Orange">
      <a:srgbClr val="EBA900"/>
    </a:custClr>
    <a:custClr name="Dark Green">
      <a:srgbClr val="7BC65A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564201-db8b-4bef-ab83-a56dcba56d1c" xsi:nil="true"/>
    <lcf76f155ced4ddcb4097134ff3c332f xmlns="1d65ec42-41a7-45b2-a549-3c3dbcdff2a2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491580CCC7814699FD3B51D499D2A7" ma:contentTypeVersion="12" ma:contentTypeDescription="Create a new document." ma:contentTypeScope="" ma:versionID="e90980638a402521d89deb63b891cc61">
  <xsd:schema xmlns:xsd="http://www.w3.org/2001/XMLSchema" xmlns:xs="http://www.w3.org/2001/XMLSchema" xmlns:p="http://schemas.microsoft.com/office/2006/metadata/properties" xmlns:ns2="1d65ec42-41a7-45b2-a549-3c3dbcdff2a2" xmlns:ns3="c1564201-db8b-4bef-ab83-a56dcba56d1c" targetNamespace="http://schemas.microsoft.com/office/2006/metadata/properties" ma:root="true" ma:fieldsID="979844da1e1438bfa2fa35a3525798ee" ns2:_="" ns3:_="">
    <xsd:import namespace="1d65ec42-41a7-45b2-a549-3c3dbcdff2a2"/>
    <xsd:import namespace="c1564201-db8b-4bef-ab83-a56dcba56d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65ec42-41a7-45b2-a549-3c3dbcdff2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37d0e10-b593-4b08-babc-cd47853d0c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64201-db8b-4bef-ab83-a56dcba56d1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3684d6a-b7af-4300-920a-677dc5653528}" ma:internalName="TaxCatchAll" ma:showField="CatchAllData" ma:web="c1564201-db8b-4bef-ab83-a56dcba56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B9D385-A4A7-49E8-9E7E-546951D77B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4C4FA2-21F6-4643-82BA-F21FD4095694}">
  <ds:schemaRefs>
    <ds:schemaRef ds:uri="http://schemas.microsoft.com/office/2006/metadata/properties"/>
    <ds:schemaRef ds:uri="http://schemas.microsoft.com/office/infopath/2007/PartnerControls"/>
    <ds:schemaRef ds:uri="c1564201-db8b-4bef-ab83-a56dcba56d1c"/>
    <ds:schemaRef ds:uri="1d65ec42-41a7-45b2-a549-3c3dbcdff2a2"/>
  </ds:schemaRefs>
</ds:datastoreItem>
</file>

<file path=customXml/itemProps3.xml><?xml version="1.0" encoding="utf-8"?>
<ds:datastoreItem xmlns:ds="http://schemas.openxmlformats.org/officeDocument/2006/customXml" ds:itemID="{62D6BCD3-3BCB-4CCA-9F50-AB6938E3EF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F537B45-7FA7-4861-8989-98C104804F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65ec42-41a7-45b2-a549-3c3dbcdff2a2"/>
    <ds:schemaRef ds:uri="c1564201-db8b-4bef-ab83-a56dcba56d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AQA Portrait Colour Template 2026.dotx</Template>
  <TotalTime>304</TotalTime>
  <Pages>2</Pages>
  <Words>130</Words>
  <Characters>741</Characters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AQA Portrait Colour Template 2024</vt:lpstr>
    </vt:vector>
  </TitlesOfParts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2012-08-10T10:23:00Z</cp:lastPrinted>
  <dcterms:created xsi:type="dcterms:W3CDTF">2026-06-23T09:04:00Z</dcterms:created>
  <dcterms:modified xsi:type="dcterms:W3CDTF">2026-09-11T08:21:00Z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</vt:lpwstr>
  </property>
  <property fmtid="{D5CDD505-2E9C-101B-9397-08002B2CF9AE}" pid="3" name="Date">
    <vt:lpwstr>10 August 2012</vt:lpwstr>
  </property>
  <property fmtid="{D5CDD505-2E9C-101B-9397-08002B2CF9AE}" pid="4" name="MSIP_Label_91acd197-20b5-43df-a901-28d53622fc7e_Enabled">
    <vt:lpwstr>true</vt:lpwstr>
  </property>
  <property fmtid="{D5CDD505-2E9C-101B-9397-08002B2CF9AE}" pid="5" name="MSIP_Label_91acd197-20b5-43df-a901-28d53622fc7e_SetDate">
    <vt:lpwstr>2024-01-10T12:11:21Z</vt:lpwstr>
  </property>
  <property fmtid="{D5CDD505-2E9C-101B-9397-08002B2CF9AE}" pid="6" name="MSIP_Label_91acd197-20b5-43df-a901-28d53622fc7e_Method">
    <vt:lpwstr>Standard</vt:lpwstr>
  </property>
  <property fmtid="{D5CDD505-2E9C-101B-9397-08002B2CF9AE}" pid="7" name="MSIP_Label_91acd197-20b5-43df-a901-28d53622fc7e_Name">
    <vt:lpwstr>Internal Confidential</vt:lpwstr>
  </property>
  <property fmtid="{D5CDD505-2E9C-101B-9397-08002B2CF9AE}" pid="8" name="MSIP_Label_91acd197-20b5-43df-a901-28d53622fc7e_SiteId">
    <vt:lpwstr>276d0956-0f29-4e02-83bb-f16796b3bf6a</vt:lpwstr>
  </property>
  <property fmtid="{D5CDD505-2E9C-101B-9397-08002B2CF9AE}" pid="9" name="MSIP_Label_91acd197-20b5-43df-a901-28d53622fc7e_ActionId">
    <vt:lpwstr>e279cfc5-4b83-4d2d-9f55-9b032f7601c6</vt:lpwstr>
  </property>
  <property fmtid="{D5CDD505-2E9C-101B-9397-08002B2CF9AE}" pid="10" name="MSIP_Label_91acd197-20b5-43df-a901-28d53622fc7e_ContentBits">
    <vt:lpwstr>0</vt:lpwstr>
  </property>
  <property fmtid="{D5CDD505-2E9C-101B-9397-08002B2CF9AE}" pid="11" name="ContentTypeId">
    <vt:lpwstr>0x01010094491580CCC7814699FD3B51D499D2A7</vt:lpwstr>
  </property>
  <property fmtid="{D5CDD505-2E9C-101B-9397-08002B2CF9AE}" pid="12" name="Order">
    <vt:r8>1009000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_SourceUrl">
    <vt:lpwstr/>
  </property>
  <property fmtid="{D5CDD505-2E9C-101B-9397-08002B2CF9AE}" pid="16" name="_SharedFileIndex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TriggerFlowInfo">
    <vt:lpwstr/>
  </property>
  <property fmtid="{D5CDD505-2E9C-101B-9397-08002B2CF9AE}" pid="21" name="MediaServiceImageTags">
    <vt:lpwstr/>
  </property>
</Properties>
</file>