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24053019"/>
        <w:lock w:val="contentLocked"/>
        <w:placeholder>
          <w:docPart w:val="DefaultPlaceholder_-1854013440"/>
        </w:placeholder>
        <w:group/>
      </w:sdtPr>
      <w:sdtEndPr>
        <w:rPr>
          <w:rFonts w:eastAsia="Times New Roman" w:cs="Times New Roman"/>
          <w:bCs w:val="0"/>
          <w:sz w:val="22"/>
          <w:szCs w:val="24"/>
        </w:rPr>
      </w:sdtEndPr>
      <w:sdtContent>
        <w:p w14:paraId="03ADE4C8" w14:textId="5FC7E498" w:rsidR="008709F4" w:rsidRPr="00417211" w:rsidRDefault="0037793B" w:rsidP="00417211">
          <w:pPr>
            <w:pStyle w:val="Heading1"/>
          </w:pPr>
          <w:r>
            <w:t xml:space="preserve">2027 </w:t>
          </w:r>
          <w:r w:rsidR="00003172">
            <w:t>play</w:t>
          </w:r>
          <w:r w:rsidR="003D3852">
            <w:t xml:space="preserve"> approval form</w:t>
          </w:r>
        </w:p>
        <w:p w14:paraId="412E8215" w14:textId="3ED6E0EB" w:rsidR="00085F1F" w:rsidRPr="00417211" w:rsidRDefault="00AD4CAC" w:rsidP="00417211">
          <w:pPr>
            <w:pStyle w:val="Heading2"/>
          </w:pPr>
          <w:r>
            <w:t>GCSE</w:t>
          </w:r>
          <w:r w:rsidR="0037793B">
            <w:t xml:space="preserve"> </w:t>
          </w:r>
          <w:r w:rsidR="00003172">
            <w:t xml:space="preserve">Drama </w:t>
          </w:r>
          <w:r w:rsidR="0037793B">
            <w:t xml:space="preserve">– </w:t>
          </w:r>
          <w:r>
            <w:t>Texts in practice</w:t>
          </w:r>
          <w:r w:rsidR="003D3852" w:rsidRPr="003D3852">
            <w:t xml:space="preserve"> </w:t>
          </w:r>
          <w:r w:rsidR="0037793B">
            <w:t>(</w:t>
          </w:r>
          <w:r>
            <w:t>8261</w:t>
          </w:r>
          <w:r w:rsidR="0037793B">
            <w:t>/</w:t>
          </w:r>
          <w:r w:rsidR="00003172">
            <w:t>X</w:t>
          </w:r>
          <w:r w:rsidR="0037793B">
            <w:t>)</w:t>
          </w:r>
        </w:p>
        <w:p w14:paraId="304126AA" w14:textId="231637A7" w:rsidR="00177F60" w:rsidRDefault="00003172" w:rsidP="00906421">
          <w:pPr>
            <w:pStyle w:val="Introduction"/>
          </w:pPr>
          <w:r w:rsidRPr="00003172">
            <w:t>Forms must be completed onscreen and emailed to your allocated NEA Adviser well in advance of (and no later than 6 weeks before) the visiting exam date so that your students have time to find and rehearse alternative extracts ahead of the performance date if required</w:t>
          </w:r>
          <w:r w:rsidR="00322F2F" w:rsidRPr="00322F2F">
            <w:t>.</w:t>
          </w:r>
        </w:p>
        <w:p w14:paraId="4E4E136C" w14:textId="77777777" w:rsidR="00863CD3" w:rsidRDefault="00863CD3" w:rsidP="003D3852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</w:tblGrid>
          <w:tr w:rsidR="003D3852" w14:paraId="1F31DE41" w14:textId="77777777" w:rsidTr="007C1672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7DA4360F" w14:textId="77777777" w:rsidR="003D3852" w:rsidRDefault="003D3852" w:rsidP="007C1672">
                <w:r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F3FB6BC3F96E48C4A2AE7C9CE31212E6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FBACA9F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5BFC0243" w14:textId="77777777" w:rsidR="003D3852" w:rsidRDefault="003D3852" w:rsidP="007C1672">
                <w:r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E16199A879E1451D931A5C4C8B7EC7D2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DEFAFA2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76819CB" w14:textId="77777777" w:rsidR="0029575D" w:rsidRDefault="0029575D" w:rsidP="0014224B">
          <w:pPr>
            <w:rPr>
              <w:szCs w:val="22"/>
            </w:rPr>
          </w:pPr>
        </w:p>
        <w:p w14:paraId="246D93B0" w14:textId="48A46030" w:rsidR="00003172" w:rsidRDefault="00003172" w:rsidP="0014224B">
          <w:pPr>
            <w:rPr>
              <w:szCs w:val="22"/>
            </w:rPr>
          </w:pPr>
          <w:r w:rsidRPr="00003172">
            <w:rPr>
              <w:szCs w:val="22"/>
            </w:rPr>
            <w:t>You must submit a separate form for each set play chosen within your centre.</w:t>
          </w:r>
        </w:p>
        <w:p w14:paraId="71A2B56D" w14:textId="77777777" w:rsidR="00003172" w:rsidRPr="00AD4CAC" w:rsidRDefault="00003172" w:rsidP="0014224B">
          <w:pPr>
            <w:rPr>
              <w:rFonts w:asciiTheme="minorHAnsi" w:hAnsiTheme="minorHAnsi"/>
              <w:szCs w:val="22"/>
            </w:rPr>
          </w:pPr>
        </w:p>
        <w:tbl>
          <w:tblPr>
            <w:tblW w:w="6521" w:type="dxa"/>
            <w:tblLayout w:type="fixed"/>
            <w:tblLook w:val="0000" w:firstRow="0" w:lastRow="0" w:firstColumn="0" w:lastColumn="0" w:noHBand="0" w:noVBand="0"/>
          </w:tblPr>
          <w:tblGrid>
            <w:gridCol w:w="5245"/>
            <w:gridCol w:w="1276"/>
          </w:tblGrid>
          <w:tr w:rsidR="00A02836" w:rsidRPr="00AD4CAC" w14:paraId="03A53DF6" w14:textId="77777777" w:rsidTr="0029575D">
            <w:trPr>
              <w:cantSplit/>
            </w:trPr>
            <w:tc>
              <w:tcPr>
                <w:tcW w:w="5245" w:type="dxa"/>
                <w:tcMar>
                  <w:left w:w="0" w:type="dxa"/>
                </w:tcMar>
                <w:vAlign w:val="center"/>
              </w:tcPr>
              <w:p w14:paraId="2C3CD496" w14:textId="72C61CEF" w:rsidR="00A02836" w:rsidRPr="00AD4CAC" w:rsidRDefault="00A02836" w:rsidP="00560EF4">
                <w:pPr>
                  <w:rPr>
                    <w:rFonts w:asciiTheme="minorHAnsi" w:hAnsiTheme="minorHAnsi" w:cs="Arial"/>
                    <w:szCs w:val="22"/>
                  </w:rPr>
                </w:pPr>
                <w:r w:rsidRPr="00AD4CAC">
                  <w:rPr>
                    <w:rFonts w:asciiTheme="minorHAnsi" w:hAnsiTheme="minorHAnsi" w:cs="Arial"/>
                    <w:szCs w:val="22"/>
                  </w:rPr>
                  <w:t>Total number of play approval forms being submitted</w:t>
                </w:r>
              </w:p>
            </w:tc>
            <w:sdt>
              <w:sdtPr>
                <w:rPr>
                  <w:rFonts w:asciiTheme="minorHAnsi" w:hAnsiTheme="minorHAnsi"/>
                  <w:b/>
                  <w:bCs/>
                  <w:szCs w:val="22"/>
                </w:rPr>
                <w:id w:val="1236674658"/>
                <w:placeholder>
                  <w:docPart w:val="56ECD2C92C4A470EA230A03E265E3969"/>
                </w:placeholder>
                <w:showingPlcHdr/>
                <w:text/>
              </w:sdtPr>
              <w:sdtEndPr/>
              <w:sdtContent>
                <w:tc>
                  <w:tcPr>
                    <w:tcW w:w="1276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34B44AC5" w14:textId="16D6FFFD" w:rsidR="00A02836" w:rsidRPr="00AD4CAC" w:rsidRDefault="0029575D" w:rsidP="00560EF4">
                    <w:pPr>
                      <w:rPr>
                        <w:rFonts w:asciiTheme="minorHAnsi" w:hAnsiTheme="minorHAnsi"/>
                        <w:b/>
                        <w:bCs/>
                        <w:szCs w:val="22"/>
                      </w:rPr>
                    </w:pPr>
                    <w:r w:rsidRPr="00AD4CAC">
                      <w:rPr>
                        <w:rStyle w:val="PlaceholderText"/>
                        <w:rFonts w:asciiTheme="minorHAnsi" w:hAnsiTheme="minorHAnsi"/>
                        <w:b/>
                        <w:bCs/>
                        <w:szCs w:val="22"/>
                      </w:rPr>
                      <w:t>Click here.</w:t>
                    </w:r>
                  </w:p>
                </w:tc>
              </w:sdtContent>
            </w:sdt>
          </w:tr>
        </w:tbl>
        <w:p w14:paraId="626DFCE6" w14:textId="77777777" w:rsidR="00A02836" w:rsidRPr="00AD4CAC" w:rsidRDefault="00A02836" w:rsidP="0014224B">
          <w:pPr>
            <w:rPr>
              <w:rFonts w:asciiTheme="minorHAnsi" w:hAnsiTheme="minorHAnsi"/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3261"/>
            <w:gridCol w:w="6378"/>
          </w:tblGrid>
          <w:tr w:rsidR="00AD4CAC" w:rsidRPr="00AD4CAC" w14:paraId="06FE6CB2" w14:textId="77777777" w:rsidTr="00AD4CAC">
            <w:trPr>
              <w:cantSplit/>
            </w:trPr>
            <w:tc>
              <w:tcPr>
                <w:tcW w:w="3261" w:type="dxa"/>
                <w:tcMar>
                  <w:left w:w="0" w:type="dxa"/>
                </w:tcMar>
                <w:vAlign w:val="center"/>
              </w:tcPr>
              <w:p w14:paraId="33DDC16F" w14:textId="74D41205" w:rsidR="00AD4CAC" w:rsidRPr="00AD4CAC" w:rsidRDefault="00AD4CAC" w:rsidP="00AD4CAC">
                <w:pPr>
                  <w:rPr>
                    <w:rFonts w:asciiTheme="minorHAnsi" w:hAnsiTheme="minorHAnsi" w:cs="Arial"/>
                    <w:szCs w:val="22"/>
                  </w:rPr>
                </w:pPr>
                <w:r w:rsidRPr="00AD4CAC">
                  <w:rPr>
                    <w:rFonts w:asciiTheme="minorHAnsi" w:hAnsiTheme="minorHAnsi" w:cs="Arial"/>
                    <w:szCs w:val="22"/>
                  </w:rPr>
                  <w:t>Set play chosen for Component 1</w:t>
                </w:r>
              </w:p>
            </w:tc>
            <w:tc>
              <w:tcPr>
                <w:tcW w:w="6378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rFonts w:asciiTheme="minorHAnsi" w:hAnsiTheme="minorHAnsi"/>
                    <w:b/>
                    <w:bCs/>
                    <w:szCs w:val="22"/>
                  </w:rPr>
                  <w:alias w:val="Component 1 Set Play"/>
                  <w:tag w:val="Component 1 Set Play"/>
                  <w:id w:val="2054426448"/>
                  <w:placeholder>
                    <w:docPart w:val="0A83985E5EF04E2BBE9CAA5B1A866E40"/>
                  </w:placeholder>
                  <w:showingPlcHdr/>
                  <w:dropDownList>
                    <w:listItem w:value="Select a play from the list"/>
                    <w:listItem w:displayText="The Crucible - Arthur Miller" w:value="The Crucible - Arthur Miller"/>
                    <w:listItem w:displayText="Blood Brothers - Willy Russell" w:value="Blood Brothers - Willy Russell"/>
                    <w:listItem w:displayText="Things I know to be True - Andrew Bovell" w:value="Things I know to be True - Andrew Bovell"/>
                    <w:listItem w:displayText="Around the World in 80 Days - Jules Verne/Laura Eason" w:value="Around the World in 80 Days - Jules Verne/Laura Eason"/>
                    <w:listItem w:displayText="Noughts and Crosses - Malorie Blackman/Dominic Cooke" w:value="Noughts and Crosses - Malorie Blackman/Dominic Cooke"/>
                    <w:listItem w:displayText="Romeo and Juliet - William Shakespeare" w:value="Romeo and Juliet - William Shakespeare"/>
                    <w:listItem w:displayText="A Taste of Honey - Shelagh Delaney" w:value="A Taste of Honey - Shelagh Delaney"/>
                    <w:listItem w:displayText="The Great Wave - Francis Turnly" w:value="The Great Wave - Francis Turnly"/>
                    <w:listItem w:displayText="The Empress - Tanika Gupta" w:value="The Empress - Tanika Gupta"/>
                  </w:dropDownList>
                </w:sdtPr>
                <w:sdtContent>
                  <w:p w14:paraId="5D5289F4" w14:textId="345A8831" w:rsidR="00AD4CAC" w:rsidRPr="00AD4CAC" w:rsidRDefault="00AD4CAC" w:rsidP="00AD4CAC">
                    <w:pPr>
                      <w:rPr>
                        <w:rFonts w:asciiTheme="minorHAnsi" w:hAnsiTheme="minorHAnsi"/>
                        <w:b/>
                        <w:bCs/>
                        <w:szCs w:val="22"/>
                      </w:rPr>
                    </w:pPr>
                    <w:r w:rsidRPr="00AD4CAC">
                      <w:rPr>
                        <w:rStyle w:val="PlaceholderText"/>
                        <w:rFonts w:asciiTheme="minorHAnsi" w:hAnsiTheme="minorHAnsi"/>
                        <w:b/>
                        <w:bCs/>
                        <w:szCs w:val="22"/>
                      </w:rPr>
                      <w:t>Select a component from the list.</w:t>
                    </w:r>
                  </w:p>
                </w:sdtContent>
              </w:sdt>
            </w:tc>
          </w:tr>
        </w:tbl>
        <w:p w14:paraId="4A471DC4" w14:textId="161637CF" w:rsidR="0029575D" w:rsidRPr="00526FE6" w:rsidRDefault="0029575D" w:rsidP="0029575D">
          <w:pPr>
            <w:rPr>
              <w:rFonts w:cs="Arial"/>
              <w:noProof/>
              <w:szCs w:val="22"/>
            </w:rPr>
          </w:pPr>
        </w:p>
        <w:p w14:paraId="17704D03" w14:textId="77777777" w:rsidR="0029575D" w:rsidRDefault="0029575D" w:rsidP="005A2896">
          <w:pPr>
            <w:rPr>
              <w:szCs w:val="22"/>
            </w:rPr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633BCD" w14:paraId="7D52C3BE" w14:textId="77777777" w:rsidTr="00633BCD">
            <w:tc>
              <w:tcPr>
                <w:tcW w:w="4814" w:type="dxa"/>
              </w:tcPr>
              <w:p w14:paraId="1D9BA207" w14:textId="6D67B70B" w:rsidR="00633BCD" w:rsidRDefault="00633BCD" w:rsidP="005A2896">
                <w:pPr>
                  <w:rPr>
                    <w:szCs w:val="22"/>
                  </w:rPr>
                </w:pPr>
                <w:r w:rsidRPr="0029575D">
                  <w:rPr>
                    <w:rFonts w:cs="Arial"/>
                    <w:noProof/>
                    <w:szCs w:val="22"/>
                  </w:rPr>
                  <w:t>Play(s) chosen for Component 3</w:t>
                </w:r>
              </w:p>
            </w:tc>
            <w:tc>
              <w:tcPr>
                <w:tcW w:w="4814" w:type="dxa"/>
              </w:tcPr>
              <w:p w14:paraId="4D6B97B0" w14:textId="77777777" w:rsidR="00633BCD" w:rsidRDefault="00633BCD" w:rsidP="00633BCD">
                <w:pPr>
                  <w:jc w:val="right"/>
                  <w:rPr>
                    <w:szCs w:val="22"/>
                  </w:rPr>
                </w:pPr>
                <w:r>
                  <w:rPr>
                    <w:szCs w:val="22"/>
                  </w:rPr>
                  <w:t>Play approved</w:t>
                </w:r>
              </w:p>
              <w:p w14:paraId="76A399DE" w14:textId="64481EDB" w:rsidR="00633BCD" w:rsidRDefault="00633BCD" w:rsidP="00633BCD">
                <w:pPr>
                  <w:jc w:val="right"/>
                  <w:rPr>
                    <w:szCs w:val="22"/>
                  </w:rPr>
                </w:pPr>
                <w:r>
                  <w:rPr>
                    <w:szCs w:val="22"/>
                  </w:rPr>
                  <w:t>(AQA use only)</w:t>
                </w:r>
              </w:p>
            </w:tc>
          </w:tr>
        </w:tbl>
        <w:p w14:paraId="639F6C55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7D5FC9BD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760BE659" w14:textId="04EF1ADF" w:rsidR="00633BCD" w:rsidRDefault="00633BCD" w:rsidP="00633BCD">
                <w:proofErr w:type="gramStart"/>
                <w:r>
                  <w:t>1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12526003"/>
                <w:placeholder>
                  <w:docPart w:val="7261A92CCD3F4BCBBD1456DCCD7A9699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190CCA2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6B0736B2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740550010"/>
                <w:placeholder>
                  <w:docPart w:val="51ECB25DD7AF4269BB5B43EE063F133C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ECA2E52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5EEEB4BB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1514EBE2" w14:textId="77777777" w:rsidTr="00633BCD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069844E6" w14:textId="22264492" w:rsidR="00633BCD" w:rsidRDefault="00633BCD" w:rsidP="00342C0E">
                <w:proofErr w:type="gramStart"/>
                <w:r>
                  <w:t>1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465501248"/>
                <w:placeholder>
                  <w:docPart w:val="6A260A2585414F92A19F6C698B2DFEEC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A97F2AA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4E86FDB8" w14:textId="77777777" w:rsidR="00633BCD" w:rsidRDefault="00633BCD" w:rsidP="00633BCD"/>
        <w:p w14:paraId="624A18BF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0D703E24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2BC05B14" w14:textId="6A34E1E7" w:rsidR="00633BCD" w:rsidRDefault="00633BCD" w:rsidP="00342C0E">
                <w:proofErr w:type="gramStart"/>
                <w:r>
                  <w:t>2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217354521"/>
                <w:placeholder>
                  <w:docPart w:val="E6D8989B110A49BD80D5DDE6E2FC301C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D72E2F0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0B78CE68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1887250024"/>
                <w:placeholder>
                  <w:docPart w:val="40F5009898624CA181B1CEEC1758BFE1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4932E9E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260C9D48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0F43F0EE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4CFAA175" w14:textId="568B076E" w:rsidR="00633BCD" w:rsidRDefault="00633BCD" w:rsidP="00342C0E">
                <w:proofErr w:type="gramStart"/>
                <w:r>
                  <w:t>2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355015307"/>
                <w:placeholder>
                  <w:docPart w:val="4D27C7810EDD43FCB529A74A57009CEC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610D83A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3C7E955B" w14:textId="77777777" w:rsidR="00633BCD" w:rsidRDefault="00633BCD" w:rsidP="00633BCD">
          <w:pPr>
            <w:rPr>
              <w:szCs w:val="22"/>
            </w:rPr>
          </w:pPr>
        </w:p>
        <w:p w14:paraId="749BBD48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08680F68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15B95BAF" w14:textId="16BCA85D" w:rsidR="00633BCD" w:rsidRDefault="00633BCD" w:rsidP="00342C0E">
                <w:proofErr w:type="gramStart"/>
                <w:r>
                  <w:t>3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1565605211"/>
                <w:placeholder>
                  <w:docPart w:val="3659B02AC5854CC989DF6D13705E8E69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2FF0B0A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0D573688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793946188"/>
                <w:placeholder>
                  <w:docPart w:val="959F34830F3343B787874A8259697FF8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5D3C63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1B23AE66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29338361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42E63993" w14:textId="6254988D" w:rsidR="00633BCD" w:rsidRDefault="00633BCD" w:rsidP="00342C0E">
                <w:proofErr w:type="gramStart"/>
                <w:r>
                  <w:t>3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079444287"/>
                <w:placeholder>
                  <w:docPart w:val="B280ECAD9ECF4F508629FB8C3A12D8A8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53B90ED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3843EB51" w14:textId="77777777" w:rsidR="00633BCD" w:rsidRDefault="00633BCD" w:rsidP="00633BCD">
          <w:pPr>
            <w:rPr>
              <w:szCs w:val="22"/>
            </w:rPr>
          </w:pPr>
        </w:p>
        <w:p w14:paraId="779A0FB7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43536DA2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6C59E96C" w14:textId="7362070B" w:rsidR="00633BCD" w:rsidRDefault="00633BCD" w:rsidP="00342C0E">
                <w:proofErr w:type="gramStart"/>
                <w:r>
                  <w:t>4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992399491"/>
                <w:placeholder>
                  <w:docPart w:val="38EEC94819544F168336C005C339A914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505CBD82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10DF0603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557207535"/>
                <w:placeholder>
                  <w:docPart w:val="2451D7F8D27A4D16ACBA1CD13CFDB300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56F65623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72A1AF6C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01771827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3FD3BEB1" w14:textId="4AAEF48D" w:rsidR="00633BCD" w:rsidRDefault="00633BCD" w:rsidP="00342C0E">
                <w:proofErr w:type="gramStart"/>
                <w:r>
                  <w:t>4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948160223"/>
                <w:placeholder>
                  <w:docPart w:val="1D09B02491D64789A623908EB159EC4E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9475AE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50E6478A" w14:textId="77777777" w:rsidR="00633BCD" w:rsidRDefault="00633BCD" w:rsidP="00633BCD">
          <w:pPr>
            <w:rPr>
              <w:szCs w:val="22"/>
            </w:rPr>
          </w:pPr>
        </w:p>
        <w:p w14:paraId="4918B43C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3BF8FCF8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53C732F1" w14:textId="18E9003D" w:rsidR="00633BCD" w:rsidRDefault="00633BCD" w:rsidP="00342C0E">
                <w:proofErr w:type="gramStart"/>
                <w:r>
                  <w:t>5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1775284781"/>
                <w:placeholder>
                  <w:docPart w:val="38CA7444AE0E44D5A22F65F9A6251B44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BFA3CE4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69FEBB89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739629555"/>
                <w:placeholder>
                  <w:docPart w:val="27135A92290B44F3BF147205CDAF4CD5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C6D6643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5A0D8DD5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2A87FD98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5507191E" w14:textId="48814540" w:rsidR="00633BCD" w:rsidRDefault="00633BCD" w:rsidP="00342C0E">
                <w:proofErr w:type="gramStart"/>
                <w:r>
                  <w:t>5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335745281"/>
                <w:placeholder>
                  <w:docPart w:val="AD6049A71F73435381D369191FFE6A80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C5B6D9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3E186B7D" w14:textId="77777777" w:rsidR="00633BCD" w:rsidRDefault="00633BCD" w:rsidP="00633BCD">
          <w:pPr>
            <w:rPr>
              <w:szCs w:val="22"/>
            </w:rPr>
          </w:pPr>
        </w:p>
        <w:p w14:paraId="49E067E3" w14:textId="77777777" w:rsidR="00633BCD" w:rsidRDefault="00633BCD" w:rsidP="00633BCD">
          <w:pPr>
            <w:rPr>
              <w:szCs w:val="22"/>
            </w:rPr>
          </w:pPr>
        </w:p>
        <w:p w14:paraId="56DA41A7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2456AA25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0E157CC3" w14:textId="653C8D20" w:rsidR="00633BCD" w:rsidRDefault="00633BCD" w:rsidP="00342C0E">
                <w:proofErr w:type="gramStart"/>
                <w:r>
                  <w:t>6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1150566894"/>
                <w:placeholder>
                  <w:docPart w:val="BB65A1C55A7F450B8A0DA210BB9CD6FC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95FF731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219AEF0A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1804693474"/>
                <w:placeholder>
                  <w:docPart w:val="74F3CD266DC5424C9E4FAAF5F6C1777E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FD11D1C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2BCA014B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5805695A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7FA06865" w14:textId="738C62AF" w:rsidR="00633BCD" w:rsidRDefault="00633BCD" w:rsidP="00342C0E">
                <w:proofErr w:type="gramStart"/>
                <w:r>
                  <w:t>6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937798261"/>
                <w:placeholder>
                  <w:docPart w:val="84CD77B8670E40BC8411050966C159F0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7D1D5D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62A79023" w14:textId="77777777" w:rsidR="00633BCD" w:rsidRDefault="00633BCD" w:rsidP="00633BCD">
          <w:pPr>
            <w:rPr>
              <w:szCs w:val="22"/>
            </w:rPr>
          </w:pPr>
        </w:p>
        <w:p w14:paraId="6040AA71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6C742A87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2BD799A7" w14:textId="46A42415" w:rsidR="00633BCD" w:rsidRDefault="00633BCD" w:rsidP="00342C0E">
                <w:proofErr w:type="gramStart"/>
                <w:r>
                  <w:t>7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681277652"/>
                <w:placeholder>
                  <w:docPart w:val="917EBDEE623F4143ADC9D9BE6CA8B53C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92E650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53E66A59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271090619"/>
                <w:placeholder>
                  <w:docPart w:val="E3EFA853F887456EBEF9CFBFE3413D6F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98AC9FF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3F9076A7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70D0BDE0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2424B704" w14:textId="517071F0" w:rsidR="00633BCD" w:rsidRDefault="00633BCD" w:rsidP="00342C0E">
                <w:proofErr w:type="gramStart"/>
                <w:r>
                  <w:t>7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309702578"/>
                <w:placeholder>
                  <w:docPart w:val="6FD3DC489533437FA041D820ACB05013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2F8DDFD5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13112FDE" w14:textId="77777777" w:rsidR="00633BCD" w:rsidRDefault="00633BCD" w:rsidP="00633BCD">
          <w:pPr>
            <w:rPr>
              <w:szCs w:val="22"/>
            </w:rPr>
          </w:pPr>
        </w:p>
        <w:p w14:paraId="73002558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4F3F175F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67A59E66" w14:textId="275BE278" w:rsidR="00633BCD" w:rsidRDefault="00633BCD" w:rsidP="00342C0E">
                <w:proofErr w:type="gramStart"/>
                <w:r>
                  <w:t>8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1012990549"/>
                <w:placeholder>
                  <w:docPart w:val="98F591D40BAF463C9C4A8763E057B550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57BA8B97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2A8A0636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440227426"/>
                <w:placeholder>
                  <w:docPart w:val="2FEAD254C6224DE992B4E080FE161E2B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C1CFDBE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42707DF0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4A30647F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709C45A3" w14:textId="61F63DA0" w:rsidR="00633BCD" w:rsidRDefault="00633BCD" w:rsidP="00342C0E">
                <w:proofErr w:type="gramStart"/>
                <w:r>
                  <w:t>8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-2035337688"/>
                <w:placeholder>
                  <w:docPart w:val="43ED3793C8A3458FA32C6694BA306A21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6287C2C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3D8C4509" w14:textId="77777777" w:rsidR="00633BCD" w:rsidRDefault="00633BCD" w:rsidP="00633BCD">
          <w:pPr>
            <w:rPr>
              <w:szCs w:val="22"/>
            </w:rPr>
          </w:pPr>
        </w:p>
        <w:p w14:paraId="67EE5480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4C337793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3D2CAEE2" w14:textId="31EE770F" w:rsidR="00633BCD" w:rsidRDefault="00633BCD" w:rsidP="00342C0E">
                <w:proofErr w:type="gramStart"/>
                <w:r>
                  <w:t>9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2102220691"/>
                <w:placeholder>
                  <w:docPart w:val="0DC9D539B0264CBCAFAC2A6BFC9C8EC4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763DDBA8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3E20A7C7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274099312"/>
                <w:placeholder>
                  <w:docPart w:val="30921A0651464DADB8FAFB4CBF933CE4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5D15EEE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6D7F1532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40CDC5C0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3F5D145A" w14:textId="355B2F58" w:rsidR="00633BCD" w:rsidRDefault="00633BCD" w:rsidP="00342C0E">
                <w:proofErr w:type="gramStart"/>
                <w:r>
                  <w:t>9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1342586675"/>
                <w:placeholder>
                  <w:docPart w:val="05A44F7A78164150945DDE8709940056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70E29DD4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31283AC8" w14:textId="77777777" w:rsidR="00633BCD" w:rsidRDefault="00633BCD" w:rsidP="00633BCD">
          <w:pPr>
            <w:rPr>
              <w:szCs w:val="22"/>
            </w:rPr>
          </w:pPr>
        </w:p>
        <w:p w14:paraId="2C14BF59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  <w:gridCol w:w="284"/>
            <w:gridCol w:w="697"/>
          </w:tblGrid>
          <w:tr w:rsidR="00633BCD" w14:paraId="1C36EC8D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32FD90ED" w14:textId="37C70BFE" w:rsidR="00633BCD" w:rsidRDefault="00633BCD" w:rsidP="00342C0E">
                <w:proofErr w:type="gramStart"/>
                <w:r>
                  <w:t>1</w:t>
                </w:r>
                <w:r>
                  <w:t>0</w:t>
                </w:r>
                <w:r>
                  <w:t xml:space="preserve">  Play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208154416"/>
                <w:placeholder>
                  <w:docPart w:val="EBCF66DB115244A791BB4DD78ED2AB70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44AD9489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284" w:type="dxa"/>
                <w:vAlign w:val="bottom"/>
              </w:tcPr>
              <w:p w14:paraId="52282DB3" w14:textId="77777777" w:rsidR="00633BCD" w:rsidRDefault="00633BCD" w:rsidP="00342C0E"/>
            </w:tc>
            <w:sdt>
              <w:sdtPr>
                <w:rPr>
                  <w:b/>
                  <w:bCs/>
                </w:rPr>
                <w:id w:val="-1703626893"/>
                <w:placeholder>
                  <w:docPart w:val="10487708AC124F7381F020561A7350D9"/>
                </w:placeholder>
                <w:showingPlcHdr/>
                <w:text/>
              </w:sdtPr>
              <w:sdtContent>
                <w:tc>
                  <w:tcPr>
                    <w:tcW w:w="697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A6E1560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3D393A">
                      <w:rPr>
                        <w:rStyle w:val="PlaceholderText"/>
                        <w:b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021DAD8D" w14:textId="77777777" w:rsidR="00633BCD" w:rsidRDefault="00633BCD" w:rsidP="00633BCD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7229"/>
          </w:tblGrid>
          <w:tr w:rsidR="00633BCD" w14:paraId="171A9C2B" w14:textId="77777777" w:rsidTr="00342C0E">
            <w:tc>
              <w:tcPr>
                <w:tcW w:w="1418" w:type="dxa"/>
                <w:tcMar>
                  <w:left w:w="0" w:type="dxa"/>
                </w:tcMar>
                <w:vAlign w:val="bottom"/>
              </w:tcPr>
              <w:p w14:paraId="4797A2E9" w14:textId="6A23DAB9" w:rsidR="00633BCD" w:rsidRDefault="00633BCD" w:rsidP="00342C0E">
                <w:proofErr w:type="gramStart"/>
                <w:r>
                  <w:t>1</w:t>
                </w:r>
                <w:r>
                  <w:t>0</w:t>
                </w:r>
                <w:r>
                  <w:t xml:space="preserve">  Playwright</w:t>
                </w:r>
                <w:proofErr w:type="gramEnd"/>
              </w:p>
            </w:tc>
            <w:sdt>
              <w:sdtPr>
                <w:rPr>
                  <w:b/>
                  <w:bCs/>
                </w:rPr>
                <w:id w:val="361408965"/>
                <w:placeholder>
                  <w:docPart w:val="018A2DE083EC41558A165D7235BB573D"/>
                </w:placeholder>
                <w:showingPlcHdr/>
                <w:text/>
              </w:sdtPr>
              <w:sdtContent>
                <w:tc>
                  <w:tcPr>
                    <w:tcW w:w="722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F519054" w14:textId="77777777" w:rsidR="00633BCD" w:rsidRPr="003D393A" w:rsidRDefault="00633BCD" w:rsidP="00342C0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72E5D331" w14:textId="77777777" w:rsidR="00633BCD" w:rsidRDefault="00633BCD" w:rsidP="00633BCD">
          <w:pPr>
            <w:rPr>
              <w:szCs w:val="22"/>
            </w:rPr>
          </w:pPr>
        </w:p>
        <w:p w14:paraId="28D92DA8" w14:textId="77777777" w:rsidR="00B25CF8" w:rsidRDefault="00B25CF8" w:rsidP="005A2896">
          <w:pPr>
            <w:rPr>
              <w:szCs w:val="22"/>
            </w:rPr>
          </w:pPr>
        </w:p>
        <w:p w14:paraId="7A876903" w14:textId="77777777" w:rsidR="005A2896" w:rsidRPr="00526FE6" w:rsidRDefault="005A2896" w:rsidP="005A2896">
          <w:pPr>
            <w:rPr>
              <w:rFonts w:cs="Arial"/>
              <w:noProof/>
              <w:szCs w:val="22"/>
            </w:rPr>
          </w:pPr>
          <w:r w:rsidRPr="00526FE6">
            <w:rPr>
              <w:rFonts w:cs="Arial"/>
              <w:noProof/>
              <w:szCs w:val="22"/>
            </w:rPr>
            <w:t>Form completed by:</w:t>
          </w:r>
        </w:p>
        <w:p w14:paraId="37D49CF0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5528"/>
            <w:gridCol w:w="1134"/>
            <w:gridCol w:w="1559"/>
          </w:tblGrid>
          <w:tr w:rsidR="005A2896" w:rsidRPr="00526FE6" w14:paraId="4A65F1E0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72957EF9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Full name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110347999"/>
                <w:placeholder>
                  <w:docPart w:val="FD0508E8D8B54E93806BFD0EC44F7712"/>
                </w:placeholder>
                <w:showingPlcHdr/>
                <w:text/>
              </w:sdtPr>
              <w:sdtEndPr/>
              <w:sdtContent>
                <w:tc>
                  <w:tcPr>
                    <w:tcW w:w="5528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C3503D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134" w:type="dxa"/>
              </w:tcPr>
              <w:p w14:paraId="48E1A387" w14:textId="77777777" w:rsidR="005A2896" w:rsidRPr="00526FE6" w:rsidRDefault="005A2896" w:rsidP="007C1672">
                <w:pPr>
                  <w:tabs>
                    <w:tab w:val="right" w:pos="6838"/>
                  </w:tabs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Date</w:t>
                </w:r>
              </w:p>
            </w:tc>
            <w:sdt>
              <w:sdtPr>
                <w:rPr>
                  <w:rFonts w:cs="Arial"/>
                  <w:b/>
                  <w:bCs/>
                  <w:noProof/>
                  <w:szCs w:val="22"/>
                </w:rPr>
                <w:id w:val="-323902290"/>
                <w:placeholder>
                  <w:docPart w:val="F6D43636626942689A2CF66A6B29C2BA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</w:tcPr>
                  <w:p w14:paraId="134B4A16" w14:textId="34BDDDF4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43FD0DF1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31D0E77A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5E0CC225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Position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924396638"/>
                <w:placeholder>
                  <w:docPart w:val="D1B8D327443A4052AC68F68233773232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A80FF5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364D0D9C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708B669D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450FEECA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Email address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469550171"/>
                <w:placeholder>
                  <w:docPart w:val="6279592DDEA74F44A2621F0B0938D818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F48A26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0BABF252" w14:textId="77777777" w:rsidR="00DB5165" w:rsidRDefault="00DB5165" w:rsidP="006A0651">
          <w:pPr>
            <w:rPr>
              <w:szCs w:val="22"/>
            </w:rPr>
          </w:pPr>
        </w:p>
        <w:p w14:paraId="02077FA1" w14:textId="77777777" w:rsidR="00DB5165" w:rsidRDefault="00DB5165" w:rsidP="00DB5165">
          <w:pPr>
            <w:spacing w:line="240" w:lineRule="auto"/>
          </w:pPr>
        </w:p>
        <w:p w14:paraId="45CBB3E7" w14:textId="77777777" w:rsidR="002451C8" w:rsidRDefault="002451C8" w:rsidP="00DB5165">
          <w:pPr>
            <w:spacing w:line="240" w:lineRule="auto"/>
          </w:pPr>
        </w:p>
        <w:tbl>
          <w:tblPr>
            <w:tblStyle w:val="TableGrid"/>
            <w:tblW w:w="0" w:type="auto"/>
            <w:tblBorders>
              <w:insideH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DB5165" w14:paraId="3189EDDB" w14:textId="77777777" w:rsidTr="004E0B8C">
            <w:trPr>
              <w:trHeight w:val="2268"/>
            </w:trPr>
            <w:tc>
              <w:tcPr>
                <w:tcW w:w="9628" w:type="dxa"/>
                <w:gridSpan w:val="2"/>
                <w:tcBorders>
                  <w:bottom w:val="nil"/>
                </w:tcBorders>
              </w:tcPr>
              <w:p w14:paraId="74B7FA68" w14:textId="27CEF8F5" w:rsidR="00DB5165" w:rsidRDefault="00AD4CAC" w:rsidP="00560EF4">
                <w:pPr>
                  <w:spacing w:line="240" w:lineRule="auto"/>
                </w:pPr>
                <w:r>
                  <w:t>AQA use only - c</w:t>
                </w:r>
                <w:r w:rsidR="00DB5165">
                  <w:t>omments</w:t>
                </w:r>
              </w:p>
              <w:sdt>
                <w:sdtPr>
                  <w:rPr>
                    <w:b/>
                    <w:bCs/>
                  </w:rPr>
                  <w:id w:val="-381103619"/>
                  <w:placeholder>
                    <w:docPart w:val="745AA87FE0DB4B36A868C50BD3183D45"/>
                  </w:placeholder>
                  <w:showingPlcHdr/>
                </w:sdtPr>
                <w:sdtEndPr/>
                <w:sdtContent>
                  <w:p w14:paraId="510E6D74" w14:textId="77777777" w:rsidR="00DB5165" w:rsidRDefault="00DB5165" w:rsidP="00560EF4">
                    <w:pPr>
                      <w:spacing w:line="240" w:lineRule="auto"/>
                    </w:pPr>
                    <w:r w:rsidRPr="005F16C4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sdtContent>
              </w:sdt>
            </w:tc>
          </w:tr>
          <w:tr w:rsidR="004E0B8C" w14:paraId="0FFBB2CA" w14:textId="77777777" w:rsidTr="00AD4CAC">
            <w:trPr>
              <w:trHeight w:val="567"/>
            </w:trPr>
            <w:tc>
              <w:tcPr>
                <w:tcW w:w="481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2C6DB6AE" w14:textId="6E1A3511" w:rsidR="004E0B8C" w:rsidRDefault="00AD4CAC" w:rsidP="00560EF4">
                <w:pPr>
                  <w:spacing w:line="240" w:lineRule="auto"/>
                </w:pPr>
                <w:r>
                  <w:t xml:space="preserve">NEA adviser’s initials   </w:t>
                </w:r>
                <w:r w:rsidRPr="00B25CF8">
                  <w:rPr>
                    <w:b/>
                    <w:bCs/>
                  </w:rPr>
                  <w:t xml:space="preserve"> </w:t>
                </w:r>
                <w:sdt>
                  <w:sdtPr>
                    <w:rPr>
                      <w:b/>
                      <w:bCs/>
                    </w:rPr>
                    <w:id w:val="-963736731"/>
                    <w:placeholder>
                      <w:docPart w:val="84FA6BF37A9D4532AED3F060277BE293"/>
                    </w:placeholder>
                    <w:showingPlcHdr/>
                    <w:text/>
                  </w:sdtPr>
                  <w:sdtContent>
                    <w:r w:rsidRPr="00B25CF8">
                      <w:rPr>
                        <w:rStyle w:val="PlaceholderText"/>
                        <w:b/>
                        <w:bCs/>
                      </w:rPr>
                      <w:t>…....</w:t>
                    </w:r>
                  </w:sdtContent>
                </w:sdt>
              </w:p>
            </w:tc>
            <w:tc>
              <w:tcPr>
                <w:tcW w:w="4814" w:type="dxa"/>
                <w:tcBorders>
                  <w:top w:val="nil"/>
                  <w:left w:val="nil"/>
                  <w:bottom w:val="single" w:sz="4" w:space="0" w:color="auto"/>
                </w:tcBorders>
                <w:vAlign w:val="center"/>
              </w:tcPr>
              <w:p w14:paraId="097CB36B" w14:textId="0A8EE8CF" w:rsidR="004E0B8C" w:rsidRDefault="00AD4CAC" w:rsidP="00560EF4">
                <w:pPr>
                  <w:spacing w:line="240" w:lineRule="auto"/>
                </w:pPr>
                <w:r>
                  <w:t xml:space="preserve">Date   </w:t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594898486"/>
                    <w:placeholder>
                      <w:docPart w:val="E5F5B79E57C14BCC958BF847B1F14403"/>
                    </w:placeholder>
                    <w:showingPlcHdr/>
                    <w:text/>
                  </w:sdtPr>
                  <w:sdtContent>
                    <w:r w:rsidR="00B25CF8">
                      <w:rPr>
                        <w:rStyle w:val="PlaceholderText"/>
                        <w:b/>
                        <w:bCs/>
                      </w:rPr>
                      <w:t>…..</w:t>
                    </w:r>
                    <w:r w:rsidRPr="005A2896">
                      <w:rPr>
                        <w:rStyle w:val="PlaceholderText"/>
                        <w:b/>
                        <w:bCs/>
                      </w:rPr>
                      <w:t>.</w:t>
                    </w:r>
                  </w:sdtContent>
                </w:sdt>
              </w:p>
            </w:tc>
          </w:tr>
        </w:tbl>
        <w:p w14:paraId="1376C7EC" w14:textId="23ED4049" w:rsidR="00DB5165" w:rsidRDefault="000375AC" w:rsidP="00DB5165">
          <w:pPr>
            <w:spacing w:line="240" w:lineRule="auto"/>
          </w:pPr>
        </w:p>
      </w:sdtContent>
    </w:sdt>
    <w:sectPr w:rsidR="00DB5165" w:rsidSect="00CD6E10"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99A57" w14:textId="77777777" w:rsidR="00D36D1D" w:rsidRDefault="00D36D1D">
      <w:r>
        <w:separator/>
      </w:r>
    </w:p>
  </w:endnote>
  <w:endnote w:type="continuationSeparator" w:id="0">
    <w:p w14:paraId="038D4635" w14:textId="77777777" w:rsidR="00D36D1D" w:rsidRDefault="00D3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1" w:fontKey="{69C3ECDA-2EB1-460F-8FDC-69306D02978C}"/>
    <w:embedBold r:id="rId2" w:fontKey="{57450530-5D33-409C-85B6-7628EF93BA88}"/>
    <w:embedItalic r:id="rId3" w:fontKey="{A4560930-8B18-4DBB-B130-D05DDFBAF179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roman"/>
    <w:notTrueType/>
    <w:pitch w:val="default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  <w:embedRegular r:id="rId4" w:fontKey="{D75EB680-868A-4CFE-8825-4C89BC606AB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77E2" w14:textId="77777777" w:rsidR="0028191C" w:rsidRDefault="0028191C" w:rsidP="0028191C">
    <w:r w:rsidRPr="00CD6E10">
      <w:t>To see how we comply with the General Data Protection Regulation 2016 and Data Protection Act 2018 please see our Privacy Notice at aqa.org.uk/about-us/privacy-notice</w:t>
    </w:r>
  </w:p>
  <w:p w14:paraId="009FEAB4" w14:textId="77777777" w:rsidR="0028191C" w:rsidRDefault="0028191C" w:rsidP="0028191C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6CF1D780" w14:textId="77777777" w:rsidTr="004F6F1D">
      <w:trPr>
        <w:trHeight w:hRule="exact" w:val="397"/>
      </w:trPr>
      <w:tc>
        <w:tcPr>
          <w:tcW w:w="7655" w:type="dxa"/>
        </w:tcPr>
        <w:p w14:paraId="11FBA774" w14:textId="77777777" w:rsidR="0028191C" w:rsidRDefault="0028191C" w:rsidP="0028191C">
          <w:pPr>
            <w:pStyle w:val="AQAfooter8ptleftaligned"/>
          </w:pPr>
        </w:p>
      </w:tc>
      <w:tc>
        <w:tcPr>
          <w:tcW w:w="1984" w:type="dxa"/>
        </w:tcPr>
        <w:p w14:paraId="7E53B91F" w14:textId="77777777" w:rsidR="0028191C" w:rsidRDefault="0028191C" w:rsidP="0028191C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14E54E0D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3BF008A3" wp14:editId="02882CBC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165851046" name="Straight Connector 1658510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9A4B6D" id="Straight Connector 165851046" o:spid="_x0000_s1026" alt="&quot;&quot;" style="position:absolute;flip:y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484C5465" w14:textId="77777777" w:rsidTr="004F6F1D">
      <w:trPr>
        <w:trHeight w:hRule="exact" w:val="397"/>
      </w:trPr>
      <w:tc>
        <w:tcPr>
          <w:tcW w:w="7655" w:type="dxa"/>
        </w:tcPr>
        <w:p w14:paraId="0EC6BA6A" w14:textId="77777777" w:rsidR="0028191C" w:rsidRDefault="00D36D1D" w:rsidP="0028191C">
          <w:pPr>
            <w:pStyle w:val="AQAfooter8ptleftaligned"/>
          </w:pPr>
          <w:sdt>
            <w:sdtPr>
              <w:id w:val="-1506898960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  <w:listItem w:displayText="AQA Assessment Services Limited (AQA) is a company limited by shares registered in England No. 5568337. Our registered address is AQA , Devas Street, Manchester M15 6EX. England and Wales (number 05568337)." w:value="AQA Assessment Services Limited (AQA) is a company limited by shares registered in England No. 5568337. Our registered address is AQA , Devas Street, Manchester M15 6EX. England and Wales (number 05568337)."/>
                <w:listItem w:displayText="© 2026 AQA and its licensors. All rights reserved." w:value="© 2026 AQA and its licensors. All rights reserved."/>
              </w:dropDownList>
            </w:sdtPr>
            <w:sdtEndPr/>
            <w:sdtContent>
              <w:r w:rsidR="0028191C">
                <w:t>AQA Education (AQA) is a registered charity (number 1073334) and a company limited by guarantee registered in England and Wales (number 3644723). Our registered address is AQA, Devas Street, Manchester M15 6EX.</w:t>
              </w:r>
            </w:sdtContent>
          </w:sdt>
        </w:p>
      </w:tc>
      <w:tc>
        <w:tcPr>
          <w:tcW w:w="1984" w:type="dxa"/>
        </w:tcPr>
        <w:p w14:paraId="78EA1C4B" w14:textId="042DBAB7" w:rsidR="0028191C" w:rsidRDefault="002451C8" w:rsidP="0028191C">
          <w:pPr>
            <w:pStyle w:val="Footer0"/>
            <w:jc w:val="right"/>
          </w:pPr>
          <w:r>
            <w:t>8</w:t>
          </w:r>
          <w:r w:rsidR="0029575D">
            <w:t>26</w:t>
          </w:r>
          <w:r>
            <w:t>1</w:t>
          </w:r>
          <w:r w:rsidR="0028191C">
            <w:t>/</w:t>
          </w:r>
          <w:r w:rsidR="0029575D">
            <w:t>X</w:t>
          </w:r>
          <w:r w:rsidR="0028191C">
            <w:t>/</w:t>
          </w:r>
          <w:r w:rsidR="0029575D">
            <w:t>PAF</w:t>
          </w:r>
          <w:r w:rsidR="0028191C">
            <w:t xml:space="preserve"> </w:t>
          </w:r>
        </w:p>
      </w:tc>
    </w:tr>
  </w:tbl>
  <w:p w14:paraId="334E76F1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8992" behindDoc="0" locked="0" layoutInCell="1" allowOverlap="1" wp14:anchorId="6435C3A1" wp14:editId="7D9EEDA6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9" name="Straight Connector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BC6482" id="Straight Connector 9" o:spid="_x0000_s1026" alt="&quot;&quot;" style="position:absolute;flip:y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5F1A" w14:textId="77777777" w:rsidR="00D36D1D" w:rsidRDefault="00D36D1D">
      <w:r>
        <w:separator/>
      </w:r>
    </w:p>
  </w:footnote>
  <w:footnote w:type="continuationSeparator" w:id="0">
    <w:p w14:paraId="558D8962" w14:textId="77777777" w:rsidR="00D36D1D" w:rsidRDefault="00D36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A7EA" w14:textId="77777777" w:rsidR="0028191C" w:rsidRDefault="0028191C" w:rsidP="0028191C">
    <w:pPr>
      <w:pStyle w:val="HeaderAQA"/>
      <w:spacing w:after="600"/>
    </w:pPr>
    <w:r>
      <w:rPr>
        <w:noProof/>
      </w:rPr>
      <w:drawing>
        <wp:anchor distT="0" distB="0" distL="114300" distR="114300" simplePos="0" relativeHeight="251666944" behindDoc="0" locked="0" layoutInCell="1" allowOverlap="1" wp14:anchorId="58C86212" wp14:editId="1A6730DF">
          <wp:simplePos x="0" y="0"/>
          <wp:positionH relativeFrom="page">
            <wp:posOffset>-266700</wp:posOffset>
          </wp:positionH>
          <wp:positionV relativeFrom="page">
            <wp:posOffset>1836420</wp:posOffset>
          </wp:positionV>
          <wp:extent cx="824400" cy="576000"/>
          <wp:effectExtent l="0" t="2858" r="0" b="0"/>
          <wp:wrapNone/>
          <wp:docPr id="633307582" name="Graphic 6333075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07582" name="Graphic 6333075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3CA96CF" wp14:editId="0E0834BB">
          <wp:extent cx="1511300" cy="876300"/>
          <wp:effectExtent l="0" t="0" r="0" b="0"/>
          <wp:docPr id="41" name="Picture 41" descr="AQA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QA logo&#10;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2403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807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73AD8"/>
    <w:multiLevelType w:val="hybridMultilevel"/>
    <w:tmpl w:val="939095F4"/>
    <w:lvl w:ilvl="0" w:tplc="B57030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52D0E"/>
    <w:multiLevelType w:val="hybridMultilevel"/>
    <w:tmpl w:val="F2622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04EFD"/>
    <w:multiLevelType w:val="hybridMultilevel"/>
    <w:tmpl w:val="8256A3EC"/>
    <w:lvl w:ilvl="0" w:tplc="B818E6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7B097A"/>
    <w:multiLevelType w:val="hybridMultilevel"/>
    <w:tmpl w:val="CA440CC4"/>
    <w:lvl w:ilvl="0" w:tplc="7ECE2D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F8444F"/>
    <w:multiLevelType w:val="hybridMultilevel"/>
    <w:tmpl w:val="B154621E"/>
    <w:lvl w:ilvl="0" w:tplc="65C80132">
      <w:start w:val="1"/>
      <w:numFmt w:val="bullet"/>
      <w:pStyle w:val="ListBullet2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17B73E4"/>
    <w:multiLevelType w:val="hybridMultilevel"/>
    <w:tmpl w:val="0AD8745C"/>
    <w:lvl w:ilvl="0" w:tplc="505AEB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34402"/>
    <w:multiLevelType w:val="multilevel"/>
    <w:tmpl w:val="B582B822"/>
    <w:numStyleLink w:val="NumbLstBullet"/>
  </w:abstractNum>
  <w:abstractNum w:abstractNumId="8" w15:restartNumberingAfterBreak="0">
    <w:nsid w:val="472465F8"/>
    <w:multiLevelType w:val="hybridMultilevel"/>
    <w:tmpl w:val="61FEDB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0" w15:restartNumberingAfterBreak="0">
    <w:nsid w:val="5BB73FE2"/>
    <w:multiLevelType w:val="hybridMultilevel"/>
    <w:tmpl w:val="0E6CAF0A"/>
    <w:lvl w:ilvl="0" w:tplc="8C7CD5CC">
      <w:start w:val="1"/>
      <w:numFmt w:val="bullet"/>
      <w:pStyle w:val="ListBullet3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57089"/>
    <w:multiLevelType w:val="hybridMultilevel"/>
    <w:tmpl w:val="0032B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033BB"/>
    <w:multiLevelType w:val="hybridMultilevel"/>
    <w:tmpl w:val="B9AC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87A66"/>
    <w:multiLevelType w:val="hybridMultilevel"/>
    <w:tmpl w:val="0BA887A8"/>
    <w:lvl w:ilvl="0" w:tplc="1402E67E"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AA4161"/>
    <w:multiLevelType w:val="hybridMultilevel"/>
    <w:tmpl w:val="92BE0562"/>
    <w:lvl w:ilvl="0" w:tplc="119E2F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542B13"/>
    <w:multiLevelType w:val="hybridMultilevel"/>
    <w:tmpl w:val="36269F12"/>
    <w:lvl w:ilvl="0" w:tplc="193EBB54">
      <w:start w:val="5"/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BD5436"/>
    <w:multiLevelType w:val="hybridMultilevel"/>
    <w:tmpl w:val="C674CBFE"/>
    <w:lvl w:ilvl="0" w:tplc="5858A2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31050">
    <w:abstractNumId w:val="0"/>
  </w:num>
  <w:num w:numId="2" w16cid:durableId="456333134">
    <w:abstractNumId w:val="9"/>
  </w:num>
  <w:num w:numId="3" w16cid:durableId="1194809704">
    <w:abstractNumId w:val="7"/>
  </w:num>
  <w:num w:numId="4" w16cid:durableId="2100245809">
    <w:abstractNumId w:val="5"/>
  </w:num>
  <w:num w:numId="5" w16cid:durableId="1298949735">
    <w:abstractNumId w:val="10"/>
  </w:num>
  <w:num w:numId="6" w16cid:durableId="1963263709">
    <w:abstractNumId w:val="16"/>
  </w:num>
  <w:num w:numId="7" w16cid:durableId="37050133">
    <w:abstractNumId w:val="2"/>
  </w:num>
  <w:num w:numId="8" w16cid:durableId="822355877">
    <w:abstractNumId w:val="6"/>
  </w:num>
  <w:num w:numId="9" w16cid:durableId="11304693">
    <w:abstractNumId w:val="11"/>
  </w:num>
  <w:num w:numId="10" w16cid:durableId="1033188388">
    <w:abstractNumId w:val="15"/>
  </w:num>
  <w:num w:numId="11" w16cid:durableId="696810420">
    <w:abstractNumId w:val="14"/>
  </w:num>
  <w:num w:numId="12" w16cid:durableId="119037259">
    <w:abstractNumId w:val="4"/>
  </w:num>
  <w:num w:numId="13" w16cid:durableId="2066680694">
    <w:abstractNumId w:val="1"/>
  </w:num>
  <w:num w:numId="14" w16cid:durableId="600797887">
    <w:abstractNumId w:val="3"/>
  </w:num>
  <w:num w:numId="15" w16cid:durableId="1849952418">
    <w:abstractNumId w:val="12"/>
  </w:num>
  <w:num w:numId="16" w16cid:durableId="1843665511">
    <w:abstractNumId w:val="13"/>
  </w:num>
  <w:num w:numId="17" w16cid:durableId="106433478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C2AC1"/>
    <w:rsid w:val="00002673"/>
    <w:rsid w:val="00003172"/>
    <w:rsid w:val="0000466B"/>
    <w:rsid w:val="00034E2E"/>
    <w:rsid w:val="000352AD"/>
    <w:rsid w:val="000375AC"/>
    <w:rsid w:val="0004109A"/>
    <w:rsid w:val="00053468"/>
    <w:rsid w:val="00061C3E"/>
    <w:rsid w:val="00066285"/>
    <w:rsid w:val="000664FF"/>
    <w:rsid w:val="000747A9"/>
    <w:rsid w:val="000801D7"/>
    <w:rsid w:val="00081166"/>
    <w:rsid w:val="00085F1F"/>
    <w:rsid w:val="000867FD"/>
    <w:rsid w:val="00091108"/>
    <w:rsid w:val="00095511"/>
    <w:rsid w:val="000A29DB"/>
    <w:rsid w:val="000A52BC"/>
    <w:rsid w:val="000B055A"/>
    <w:rsid w:val="000C17FF"/>
    <w:rsid w:val="000D04F5"/>
    <w:rsid w:val="000D10F8"/>
    <w:rsid w:val="000D31E8"/>
    <w:rsid w:val="000D432C"/>
    <w:rsid w:val="000D6DC5"/>
    <w:rsid w:val="000E074C"/>
    <w:rsid w:val="000E11B4"/>
    <w:rsid w:val="000E25E3"/>
    <w:rsid w:val="000E6A4B"/>
    <w:rsid w:val="000F4723"/>
    <w:rsid w:val="000F5235"/>
    <w:rsid w:val="00101028"/>
    <w:rsid w:val="001014CC"/>
    <w:rsid w:val="00102FA5"/>
    <w:rsid w:val="001036C1"/>
    <w:rsid w:val="00121A50"/>
    <w:rsid w:val="00125B03"/>
    <w:rsid w:val="00137CE5"/>
    <w:rsid w:val="0014224B"/>
    <w:rsid w:val="00143EF0"/>
    <w:rsid w:val="00150996"/>
    <w:rsid w:val="00150F54"/>
    <w:rsid w:val="00155462"/>
    <w:rsid w:val="00157D52"/>
    <w:rsid w:val="00164232"/>
    <w:rsid w:val="00167B5D"/>
    <w:rsid w:val="00171E6D"/>
    <w:rsid w:val="00177F60"/>
    <w:rsid w:val="001842B1"/>
    <w:rsid w:val="00186651"/>
    <w:rsid w:val="001868BA"/>
    <w:rsid w:val="00187EE5"/>
    <w:rsid w:val="00190E4B"/>
    <w:rsid w:val="00191C69"/>
    <w:rsid w:val="001924C0"/>
    <w:rsid w:val="0019404D"/>
    <w:rsid w:val="0019640C"/>
    <w:rsid w:val="001A348C"/>
    <w:rsid w:val="001A488C"/>
    <w:rsid w:val="001A6C6D"/>
    <w:rsid w:val="001B2CD6"/>
    <w:rsid w:val="001B509A"/>
    <w:rsid w:val="001B60AA"/>
    <w:rsid w:val="001C6FE6"/>
    <w:rsid w:val="001D04BE"/>
    <w:rsid w:val="001D20F7"/>
    <w:rsid w:val="001D2B08"/>
    <w:rsid w:val="001D69FA"/>
    <w:rsid w:val="001D7CB9"/>
    <w:rsid w:val="001E2A0E"/>
    <w:rsid w:val="001F1568"/>
    <w:rsid w:val="001F56D0"/>
    <w:rsid w:val="00203066"/>
    <w:rsid w:val="00203981"/>
    <w:rsid w:val="00205D0C"/>
    <w:rsid w:val="002203FA"/>
    <w:rsid w:val="002307B7"/>
    <w:rsid w:val="00235968"/>
    <w:rsid w:val="00237778"/>
    <w:rsid w:val="002441D0"/>
    <w:rsid w:val="002451C8"/>
    <w:rsid w:val="0024766A"/>
    <w:rsid w:val="0025245D"/>
    <w:rsid w:val="002529FF"/>
    <w:rsid w:val="0026304C"/>
    <w:rsid w:val="00266E14"/>
    <w:rsid w:val="002707F1"/>
    <w:rsid w:val="0028191C"/>
    <w:rsid w:val="002859EE"/>
    <w:rsid w:val="00291191"/>
    <w:rsid w:val="0029575D"/>
    <w:rsid w:val="002A45F9"/>
    <w:rsid w:val="002A7D6D"/>
    <w:rsid w:val="002B1243"/>
    <w:rsid w:val="002B4E4D"/>
    <w:rsid w:val="002C3520"/>
    <w:rsid w:val="002C54C6"/>
    <w:rsid w:val="002C750D"/>
    <w:rsid w:val="002D189E"/>
    <w:rsid w:val="002D44A1"/>
    <w:rsid w:val="002D46F6"/>
    <w:rsid w:val="002E1588"/>
    <w:rsid w:val="002F16DF"/>
    <w:rsid w:val="00320F22"/>
    <w:rsid w:val="00322F2F"/>
    <w:rsid w:val="00324BDF"/>
    <w:rsid w:val="0032681E"/>
    <w:rsid w:val="003332EC"/>
    <w:rsid w:val="00343E67"/>
    <w:rsid w:val="0035048D"/>
    <w:rsid w:val="003546A0"/>
    <w:rsid w:val="00367416"/>
    <w:rsid w:val="0037793B"/>
    <w:rsid w:val="00384229"/>
    <w:rsid w:val="00385FBB"/>
    <w:rsid w:val="0039228E"/>
    <w:rsid w:val="00397DA8"/>
    <w:rsid w:val="003A08A5"/>
    <w:rsid w:val="003A3B10"/>
    <w:rsid w:val="003B2F6C"/>
    <w:rsid w:val="003B58F8"/>
    <w:rsid w:val="003B66B3"/>
    <w:rsid w:val="003C0097"/>
    <w:rsid w:val="003C0BF7"/>
    <w:rsid w:val="003C4E4A"/>
    <w:rsid w:val="003D0502"/>
    <w:rsid w:val="003D17A6"/>
    <w:rsid w:val="003D2194"/>
    <w:rsid w:val="003D2974"/>
    <w:rsid w:val="003D3852"/>
    <w:rsid w:val="003D393A"/>
    <w:rsid w:val="003D5B11"/>
    <w:rsid w:val="003D70EB"/>
    <w:rsid w:val="003E1BD0"/>
    <w:rsid w:val="003E658A"/>
    <w:rsid w:val="003E7E7D"/>
    <w:rsid w:val="003F32F9"/>
    <w:rsid w:val="003F6027"/>
    <w:rsid w:val="003F63E7"/>
    <w:rsid w:val="003F6462"/>
    <w:rsid w:val="00401B85"/>
    <w:rsid w:val="00402ED1"/>
    <w:rsid w:val="004063F5"/>
    <w:rsid w:val="00417211"/>
    <w:rsid w:val="00424033"/>
    <w:rsid w:val="0042473B"/>
    <w:rsid w:val="00424D69"/>
    <w:rsid w:val="004256D8"/>
    <w:rsid w:val="00433A06"/>
    <w:rsid w:val="00434FD1"/>
    <w:rsid w:val="00445737"/>
    <w:rsid w:val="0044695B"/>
    <w:rsid w:val="00452E7B"/>
    <w:rsid w:val="00460D78"/>
    <w:rsid w:val="004619B5"/>
    <w:rsid w:val="004624B9"/>
    <w:rsid w:val="004626BB"/>
    <w:rsid w:val="00466C8D"/>
    <w:rsid w:val="004676E5"/>
    <w:rsid w:val="00470515"/>
    <w:rsid w:val="00474E9E"/>
    <w:rsid w:val="00493E19"/>
    <w:rsid w:val="004954AC"/>
    <w:rsid w:val="004A0BA5"/>
    <w:rsid w:val="004A37E3"/>
    <w:rsid w:val="004C25DB"/>
    <w:rsid w:val="004D2AA3"/>
    <w:rsid w:val="004D6AE4"/>
    <w:rsid w:val="004D744D"/>
    <w:rsid w:val="004E0B8C"/>
    <w:rsid w:val="004E23C4"/>
    <w:rsid w:val="004E2B57"/>
    <w:rsid w:val="004E3F17"/>
    <w:rsid w:val="004E538C"/>
    <w:rsid w:val="004F1A77"/>
    <w:rsid w:val="004F3689"/>
    <w:rsid w:val="005017B0"/>
    <w:rsid w:val="005104BC"/>
    <w:rsid w:val="00515CF2"/>
    <w:rsid w:val="0051749E"/>
    <w:rsid w:val="00523DBF"/>
    <w:rsid w:val="00530DA5"/>
    <w:rsid w:val="005322E1"/>
    <w:rsid w:val="005403D3"/>
    <w:rsid w:val="005427C1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96"/>
    <w:rsid w:val="005A28F6"/>
    <w:rsid w:val="005B035C"/>
    <w:rsid w:val="005B05A9"/>
    <w:rsid w:val="005B0BAA"/>
    <w:rsid w:val="005C2AC1"/>
    <w:rsid w:val="005C3598"/>
    <w:rsid w:val="005C43F2"/>
    <w:rsid w:val="005C5807"/>
    <w:rsid w:val="005D4826"/>
    <w:rsid w:val="005D49C8"/>
    <w:rsid w:val="005E0D2F"/>
    <w:rsid w:val="005E68DC"/>
    <w:rsid w:val="005E7314"/>
    <w:rsid w:val="005F16C4"/>
    <w:rsid w:val="00601B41"/>
    <w:rsid w:val="00602329"/>
    <w:rsid w:val="00610EC0"/>
    <w:rsid w:val="0061364A"/>
    <w:rsid w:val="006145BD"/>
    <w:rsid w:val="0061508F"/>
    <w:rsid w:val="00617CB8"/>
    <w:rsid w:val="006216E6"/>
    <w:rsid w:val="00630E3B"/>
    <w:rsid w:val="00633BCD"/>
    <w:rsid w:val="0063533B"/>
    <w:rsid w:val="00636088"/>
    <w:rsid w:val="0064078B"/>
    <w:rsid w:val="00642C48"/>
    <w:rsid w:val="006536B5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0651"/>
    <w:rsid w:val="006A3A9A"/>
    <w:rsid w:val="006A7B73"/>
    <w:rsid w:val="006B24D1"/>
    <w:rsid w:val="006C1AF3"/>
    <w:rsid w:val="006C73DA"/>
    <w:rsid w:val="006F082A"/>
    <w:rsid w:val="006F140D"/>
    <w:rsid w:val="007019FB"/>
    <w:rsid w:val="00704347"/>
    <w:rsid w:val="0071079D"/>
    <w:rsid w:val="00710BD2"/>
    <w:rsid w:val="00711FB0"/>
    <w:rsid w:val="007123C6"/>
    <w:rsid w:val="007140A3"/>
    <w:rsid w:val="007158F7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5B5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A5935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47E4"/>
    <w:rsid w:val="00847DA6"/>
    <w:rsid w:val="00852843"/>
    <w:rsid w:val="00855BEA"/>
    <w:rsid w:val="0086108E"/>
    <w:rsid w:val="00861684"/>
    <w:rsid w:val="00861EEB"/>
    <w:rsid w:val="00862562"/>
    <w:rsid w:val="00863CD3"/>
    <w:rsid w:val="008709F4"/>
    <w:rsid w:val="00872BB4"/>
    <w:rsid w:val="00872D12"/>
    <w:rsid w:val="00876653"/>
    <w:rsid w:val="00877132"/>
    <w:rsid w:val="00881E41"/>
    <w:rsid w:val="008905ED"/>
    <w:rsid w:val="00894B22"/>
    <w:rsid w:val="008A6ED6"/>
    <w:rsid w:val="008B7726"/>
    <w:rsid w:val="008C3FF8"/>
    <w:rsid w:val="008C413A"/>
    <w:rsid w:val="008D72F1"/>
    <w:rsid w:val="008D788F"/>
    <w:rsid w:val="008E0DF8"/>
    <w:rsid w:val="008E1FC9"/>
    <w:rsid w:val="008F4449"/>
    <w:rsid w:val="009007AF"/>
    <w:rsid w:val="00904631"/>
    <w:rsid w:val="0090528E"/>
    <w:rsid w:val="00905F34"/>
    <w:rsid w:val="00906356"/>
    <w:rsid w:val="00906421"/>
    <w:rsid w:val="00910F63"/>
    <w:rsid w:val="00913180"/>
    <w:rsid w:val="009161E9"/>
    <w:rsid w:val="009206AC"/>
    <w:rsid w:val="00921886"/>
    <w:rsid w:val="0092189C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93A2A"/>
    <w:rsid w:val="009A1AD0"/>
    <w:rsid w:val="009A23C0"/>
    <w:rsid w:val="009A43A2"/>
    <w:rsid w:val="009A5893"/>
    <w:rsid w:val="009A72CE"/>
    <w:rsid w:val="009A7D82"/>
    <w:rsid w:val="009B033F"/>
    <w:rsid w:val="009B2DA0"/>
    <w:rsid w:val="009C1378"/>
    <w:rsid w:val="009C5618"/>
    <w:rsid w:val="009D6261"/>
    <w:rsid w:val="009E1AEA"/>
    <w:rsid w:val="009E7DDA"/>
    <w:rsid w:val="009F6138"/>
    <w:rsid w:val="00A02836"/>
    <w:rsid w:val="00A130E2"/>
    <w:rsid w:val="00A135E0"/>
    <w:rsid w:val="00A20821"/>
    <w:rsid w:val="00A45968"/>
    <w:rsid w:val="00A45EA5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C0898"/>
    <w:rsid w:val="00AC3371"/>
    <w:rsid w:val="00AC3D42"/>
    <w:rsid w:val="00AD2F63"/>
    <w:rsid w:val="00AD4CAC"/>
    <w:rsid w:val="00AE0B57"/>
    <w:rsid w:val="00AE4C05"/>
    <w:rsid w:val="00AE5EBE"/>
    <w:rsid w:val="00AF2C24"/>
    <w:rsid w:val="00AF67FA"/>
    <w:rsid w:val="00AF7D7C"/>
    <w:rsid w:val="00B012E3"/>
    <w:rsid w:val="00B16E3C"/>
    <w:rsid w:val="00B2076B"/>
    <w:rsid w:val="00B21296"/>
    <w:rsid w:val="00B25CF8"/>
    <w:rsid w:val="00B27B40"/>
    <w:rsid w:val="00B379AA"/>
    <w:rsid w:val="00B4021E"/>
    <w:rsid w:val="00B40C51"/>
    <w:rsid w:val="00B440A2"/>
    <w:rsid w:val="00B44171"/>
    <w:rsid w:val="00B52880"/>
    <w:rsid w:val="00B53C4B"/>
    <w:rsid w:val="00B6369C"/>
    <w:rsid w:val="00B659B5"/>
    <w:rsid w:val="00B71ED7"/>
    <w:rsid w:val="00B76AA7"/>
    <w:rsid w:val="00B80105"/>
    <w:rsid w:val="00B81988"/>
    <w:rsid w:val="00B849F2"/>
    <w:rsid w:val="00B95931"/>
    <w:rsid w:val="00BA00CA"/>
    <w:rsid w:val="00BB05CC"/>
    <w:rsid w:val="00BC2663"/>
    <w:rsid w:val="00BD558E"/>
    <w:rsid w:val="00BE0655"/>
    <w:rsid w:val="00BE2A28"/>
    <w:rsid w:val="00BE4D26"/>
    <w:rsid w:val="00BE597E"/>
    <w:rsid w:val="00BE5B9E"/>
    <w:rsid w:val="00BE7901"/>
    <w:rsid w:val="00BF087A"/>
    <w:rsid w:val="00BF4CD3"/>
    <w:rsid w:val="00C01DD2"/>
    <w:rsid w:val="00C030DD"/>
    <w:rsid w:val="00C05269"/>
    <w:rsid w:val="00C1402C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724BC"/>
    <w:rsid w:val="00C83C55"/>
    <w:rsid w:val="00C926F2"/>
    <w:rsid w:val="00C96D94"/>
    <w:rsid w:val="00C97442"/>
    <w:rsid w:val="00CA0601"/>
    <w:rsid w:val="00CA06B6"/>
    <w:rsid w:val="00CA4044"/>
    <w:rsid w:val="00CA7592"/>
    <w:rsid w:val="00CB700B"/>
    <w:rsid w:val="00CC51BD"/>
    <w:rsid w:val="00CC5AA1"/>
    <w:rsid w:val="00CD0238"/>
    <w:rsid w:val="00CD0245"/>
    <w:rsid w:val="00CD26B8"/>
    <w:rsid w:val="00CD498A"/>
    <w:rsid w:val="00CD6E10"/>
    <w:rsid w:val="00CE1C7E"/>
    <w:rsid w:val="00CE418E"/>
    <w:rsid w:val="00CE4CC6"/>
    <w:rsid w:val="00CF062E"/>
    <w:rsid w:val="00CF14F3"/>
    <w:rsid w:val="00D0072F"/>
    <w:rsid w:val="00D0320B"/>
    <w:rsid w:val="00D1351D"/>
    <w:rsid w:val="00D32CA1"/>
    <w:rsid w:val="00D34528"/>
    <w:rsid w:val="00D35D3C"/>
    <w:rsid w:val="00D36D1D"/>
    <w:rsid w:val="00D413AD"/>
    <w:rsid w:val="00D41D51"/>
    <w:rsid w:val="00D4532F"/>
    <w:rsid w:val="00D539D2"/>
    <w:rsid w:val="00D62316"/>
    <w:rsid w:val="00D635E0"/>
    <w:rsid w:val="00D6466E"/>
    <w:rsid w:val="00D714C6"/>
    <w:rsid w:val="00D73494"/>
    <w:rsid w:val="00D73D3C"/>
    <w:rsid w:val="00D74DB1"/>
    <w:rsid w:val="00D82A92"/>
    <w:rsid w:val="00D93B12"/>
    <w:rsid w:val="00D96983"/>
    <w:rsid w:val="00DA0534"/>
    <w:rsid w:val="00DA3DE7"/>
    <w:rsid w:val="00DA7A98"/>
    <w:rsid w:val="00DB01A8"/>
    <w:rsid w:val="00DB30CC"/>
    <w:rsid w:val="00DB5165"/>
    <w:rsid w:val="00DC2435"/>
    <w:rsid w:val="00DC264C"/>
    <w:rsid w:val="00DC68AF"/>
    <w:rsid w:val="00DE5FDF"/>
    <w:rsid w:val="00DE7741"/>
    <w:rsid w:val="00DF0AEF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47A34"/>
    <w:rsid w:val="00E57921"/>
    <w:rsid w:val="00E6344E"/>
    <w:rsid w:val="00E6422D"/>
    <w:rsid w:val="00E67A82"/>
    <w:rsid w:val="00E7493D"/>
    <w:rsid w:val="00E951DB"/>
    <w:rsid w:val="00EA4DE7"/>
    <w:rsid w:val="00EB57A8"/>
    <w:rsid w:val="00ED6710"/>
    <w:rsid w:val="00EE20C0"/>
    <w:rsid w:val="00EF4283"/>
    <w:rsid w:val="00EF549B"/>
    <w:rsid w:val="00F00751"/>
    <w:rsid w:val="00F02B88"/>
    <w:rsid w:val="00F13DD3"/>
    <w:rsid w:val="00F23193"/>
    <w:rsid w:val="00F25568"/>
    <w:rsid w:val="00F26821"/>
    <w:rsid w:val="00F36133"/>
    <w:rsid w:val="00F4085F"/>
    <w:rsid w:val="00F42736"/>
    <w:rsid w:val="00F51A90"/>
    <w:rsid w:val="00F54DEA"/>
    <w:rsid w:val="00F56775"/>
    <w:rsid w:val="00F644D3"/>
    <w:rsid w:val="00F6618A"/>
    <w:rsid w:val="00F710DB"/>
    <w:rsid w:val="00F818FC"/>
    <w:rsid w:val="00F87B3A"/>
    <w:rsid w:val="00F9016A"/>
    <w:rsid w:val="00F93B42"/>
    <w:rsid w:val="00F9740C"/>
    <w:rsid w:val="00FA6BA2"/>
    <w:rsid w:val="00FA7868"/>
    <w:rsid w:val="00FB0F31"/>
    <w:rsid w:val="00FB1403"/>
    <w:rsid w:val="00FB3DF1"/>
    <w:rsid w:val="00FB3E3C"/>
    <w:rsid w:val="00FB719F"/>
    <w:rsid w:val="00FC09D3"/>
    <w:rsid w:val="00FC14C3"/>
    <w:rsid w:val="00FC270D"/>
    <w:rsid w:val="00FC5C81"/>
    <w:rsid w:val="00FD00ED"/>
    <w:rsid w:val="00FD24B5"/>
    <w:rsid w:val="00FD3B16"/>
    <w:rsid w:val="00FD4DB3"/>
    <w:rsid w:val="00FE16F4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D4969"/>
  <w15:docId w15:val="{7A0C9B86-7568-42C1-B134-CDE1E2A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1079D"/>
    <w:pPr>
      <w:spacing w:line="260" w:lineRule="atLeast"/>
    </w:pPr>
    <w:rPr>
      <w:rFonts w:ascii="Source Sans Pro" w:hAnsi="Source Sans Pro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417211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417211"/>
    <w:pPr>
      <w:tabs>
        <w:tab w:val="left" w:pos="0"/>
      </w:tabs>
      <w:spacing w:after="240"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FFFFFF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55B56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C8194B" w:themeColor="accen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55B56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C8194B" w:themeColor="accent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3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2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FFFFFF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417211"/>
    <w:rPr>
      <w:rFonts w:ascii="Source Sans Pro" w:eastAsiaTheme="majorEastAsia" w:hAnsi="Source Sans Pro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417211"/>
    <w:rPr>
      <w:rFonts w:ascii="Source Sans Pro" w:eastAsiaTheme="majorEastAsia" w:hAnsi="Source Sans Pro" w:cstheme="majorBidi"/>
      <w:bCs/>
      <w:sz w:val="32"/>
      <w:szCs w:val="26"/>
    </w:rPr>
  </w:style>
  <w:style w:type="table" w:styleId="TableGrid">
    <w:name w:val="Table Grid"/>
    <w:basedOn w:val="TableNormal"/>
    <w:uiPriority w:val="59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B56"/>
    <w:rPr>
      <w:rFonts w:asciiTheme="majorHAnsi" w:eastAsiaTheme="majorEastAsia" w:hAnsiTheme="majorHAnsi" w:cstheme="majorBidi"/>
      <w:color w:val="C8194B" w:themeColor="accent1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B56"/>
    <w:rPr>
      <w:rFonts w:asciiTheme="majorHAnsi" w:eastAsiaTheme="majorEastAsia" w:hAnsiTheme="majorHAnsi" w:cstheme="majorBidi"/>
      <w:i/>
      <w:iCs/>
      <w:color w:val="C8194B" w:themeColor="accent1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755B56"/>
    <w:pPr>
      <w:ind w:left="85" w:hanging="85"/>
    </w:pPr>
    <w:rPr>
      <w:color w:val="371376" w:themeColor="accent2"/>
    </w:rPr>
  </w:style>
  <w:style w:type="paragraph" w:customStyle="1" w:styleId="Caption">
    <w:name w:val="~Caption"/>
    <w:basedOn w:val="Normal"/>
    <w:next w:val="Normal"/>
    <w:uiPriority w:val="7"/>
    <w:qFormat/>
    <w:rsid w:val="00755B56"/>
    <w:rPr>
      <w:i/>
      <w:color w:val="371376" w:themeColor="accent2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character" w:styleId="Hyperlink">
    <w:name w:val="Hyperlink"/>
    <w:basedOn w:val="DefaultParagraphFont"/>
    <w:uiPriority w:val="19"/>
    <w:semiHidden/>
    <w:unhideWhenUsed/>
    <w:rsid w:val="00755B56"/>
    <w:rPr>
      <w:color w:val="0000FF"/>
      <w:u w:val="single"/>
    </w:rPr>
  </w:style>
  <w:style w:type="paragraph" w:styleId="BlockText">
    <w:name w:val="Block Text"/>
    <w:basedOn w:val="Normal"/>
    <w:uiPriority w:val="19"/>
    <w:semiHidden/>
    <w:unhideWhenUsed/>
    <w:rsid w:val="00755B56"/>
    <w:pPr>
      <w:pBdr>
        <w:top w:val="single" w:sz="2" w:space="10" w:color="C8194B" w:themeColor="accent1"/>
        <w:left w:val="single" w:sz="2" w:space="10" w:color="C8194B" w:themeColor="accent1"/>
        <w:bottom w:val="single" w:sz="2" w:space="10" w:color="C8194B" w:themeColor="accent1"/>
        <w:right w:val="single" w:sz="2" w:space="10" w:color="C8194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C8194B" w:themeColor="accent1"/>
    </w:rPr>
  </w:style>
  <w:style w:type="character" w:styleId="FollowedHyperlink">
    <w:name w:val="FollowedHyperlink"/>
    <w:basedOn w:val="DefaultParagraphFont"/>
    <w:uiPriority w:val="19"/>
    <w:semiHidden/>
    <w:unhideWhenUsed/>
    <w:rsid w:val="00755B56"/>
    <w:rPr>
      <w:color w:val="C8194B" w:themeColor="accent1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B56"/>
    <w:pPr>
      <w:keepNext/>
      <w:keepLines/>
      <w:pageBreakBefore w:val="0"/>
      <w:spacing w:before="240" w:line="260" w:lineRule="atLeast"/>
      <w:outlineLvl w:val="9"/>
    </w:pPr>
    <w:rPr>
      <w:rFonts w:asciiTheme="majorHAnsi" w:hAnsiTheme="majorHAnsi"/>
      <w:bCs w:val="0"/>
      <w:color w:val="371376" w:themeColor="accent2"/>
      <w:sz w:val="32"/>
      <w:szCs w:val="32"/>
    </w:rPr>
  </w:style>
  <w:style w:type="paragraph" w:styleId="ListBullet">
    <w:name w:val="List Bullet"/>
    <w:basedOn w:val="Normal"/>
    <w:uiPriority w:val="19"/>
    <w:rsid w:val="009A23C0"/>
    <w:pPr>
      <w:numPr>
        <w:numId w:val="6"/>
      </w:numPr>
      <w:tabs>
        <w:tab w:val="num" w:pos="360"/>
      </w:tabs>
      <w:ind w:left="357" w:hanging="357"/>
      <w:contextualSpacing/>
    </w:pPr>
  </w:style>
  <w:style w:type="paragraph" w:styleId="ListBullet2">
    <w:name w:val="List Bullet 2"/>
    <w:basedOn w:val="Normal"/>
    <w:uiPriority w:val="19"/>
    <w:rsid w:val="0071079D"/>
    <w:pPr>
      <w:numPr>
        <w:numId w:val="4"/>
      </w:numPr>
      <w:ind w:left="714" w:hanging="357"/>
      <w:contextualSpacing/>
    </w:pPr>
  </w:style>
  <w:style w:type="paragraph" w:styleId="ListBullet3">
    <w:name w:val="List Bullet 3"/>
    <w:basedOn w:val="Normal"/>
    <w:uiPriority w:val="19"/>
    <w:rsid w:val="0071079D"/>
    <w:pPr>
      <w:numPr>
        <w:numId w:val="5"/>
      </w:numPr>
      <w:ind w:left="1071" w:hanging="357"/>
      <w:contextualSpacing/>
    </w:pPr>
  </w:style>
  <w:style w:type="paragraph" w:styleId="ListParagraph">
    <w:name w:val="List Paragraph"/>
    <w:basedOn w:val="Normal"/>
    <w:uiPriority w:val="34"/>
    <w:semiHidden/>
    <w:qFormat/>
    <w:rsid w:val="0037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aqa.org.uk\dfs\Common\Templates\AQA%20Templates\AQA%20Templates%202026\AQA%20Portrait%20Colour%20Templa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FB6BC3F96E48C4A2AE7C9CE3121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C9203-4DBA-4DC3-BCB1-20A0734D7687}"/>
      </w:docPartPr>
      <w:docPartBody>
        <w:p w:rsidR="00FB234A" w:rsidRDefault="00113756" w:rsidP="00113756">
          <w:pPr>
            <w:pStyle w:val="F3FB6BC3F96E48C4A2AE7C9CE31212E65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16199A879E1451D931A5C4C8B7EC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F9D03-0B9D-48C4-9CC6-B1603D5830E7}"/>
      </w:docPartPr>
      <w:docPartBody>
        <w:p w:rsidR="00FB234A" w:rsidRDefault="00113756" w:rsidP="00113756">
          <w:pPr>
            <w:pStyle w:val="E16199A879E1451D931A5C4C8B7EC7D25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D0508E8D8B54E93806BFD0EC44F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72CE-BC20-4F9D-AE17-9C174BCA33F1}"/>
      </w:docPartPr>
      <w:docPartBody>
        <w:p w:rsidR="00FB234A" w:rsidRDefault="00113756" w:rsidP="00113756">
          <w:pPr>
            <w:pStyle w:val="FD0508E8D8B54E93806BFD0EC44F77125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D1B8D327443A4052AC68F6823377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909A6-A7F8-4592-93F6-A40A39EF036B}"/>
      </w:docPartPr>
      <w:docPartBody>
        <w:p w:rsidR="00FB234A" w:rsidRDefault="00113756" w:rsidP="00113756">
          <w:pPr>
            <w:pStyle w:val="D1B8D327443A4052AC68F682337732325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6279592DDEA74F44A2621F0B0938D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9F0E8-5E00-406B-B3AF-863B53762B62}"/>
      </w:docPartPr>
      <w:docPartBody>
        <w:p w:rsidR="00FB234A" w:rsidRDefault="00113756" w:rsidP="00113756">
          <w:pPr>
            <w:pStyle w:val="6279592DDEA74F44A2621F0B0938D8185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F6D43636626942689A2CF66A6B29C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FF59F-F46C-46B3-A076-BE89BE9A31B7}"/>
      </w:docPartPr>
      <w:docPartBody>
        <w:p w:rsidR="00FB234A" w:rsidRDefault="00113756" w:rsidP="00113756">
          <w:pPr>
            <w:pStyle w:val="F6D43636626942689A2CF66A6B29C2BA5"/>
          </w:pPr>
          <w:r w:rsidRPr="005A2896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56ECD2C92C4A470EA230A03E265E3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F78D1-BE42-4E24-8A7B-319076927D6A}"/>
      </w:docPartPr>
      <w:docPartBody>
        <w:p w:rsidR="0036733B" w:rsidRDefault="00113756" w:rsidP="00113756">
          <w:pPr>
            <w:pStyle w:val="56ECD2C92C4A470EA230A03E265E39695"/>
          </w:pPr>
          <w:r w:rsidRPr="00AD4CAC">
            <w:rPr>
              <w:rStyle w:val="PlaceholderText"/>
              <w:rFonts w:asciiTheme="minorHAnsi" w:hAnsiTheme="minorHAnsi"/>
              <w:b/>
              <w:bCs/>
              <w:szCs w:val="22"/>
            </w:rPr>
            <w:t>Click here.</w:t>
          </w:r>
        </w:p>
      </w:docPartBody>
    </w:docPart>
    <w:docPart>
      <w:docPartPr>
        <w:name w:val="745AA87FE0DB4B36A868C50BD3183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3672-22C2-4047-A8C1-5315450AD14D}"/>
      </w:docPartPr>
      <w:docPartBody>
        <w:p w:rsidR="0036733B" w:rsidRDefault="00113756" w:rsidP="00113756">
          <w:pPr>
            <w:pStyle w:val="745AA87FE0DB4B36A868C50BD3183D455"/>
          </w:pPr>
          <w:r w:rsidRPr="005F16C4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0A83985E5EF04E2BBE9CAA5B1A866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A4783-382B-4EFC-8793-F80BFFBA32DA}"/>
      </w:docPartPr>
      <w:docPartBody>
        <w:p w:rsidR="00E849FE" w:rsidRDefault="00113756" w:rsidP="00113756">
          <w:pPr>
            <w:pStyle w:val="0A83985E5EF04E2BBE9CAA5B1A866E405"/>
          </w:pPr>
          <w:r w:rsidRPr="00AD4CAC">
            <w:rPr>
              <w:rStyle w:val="PlaceholderText"/>
              <w:rFonts w:asciiTheme="minorHAnsi" w:hAnsiTheme="minorHAnsi"/>
              <w:b/>
              <w:bCs/>
              <w:szCs w:val="22"/>
            </w:rPr>
            <w:t>Select a component from the list.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7CD7-4BEF-4429-9BEE-6D487F45B339}"/>
      </w:docPartPr>
      <w:docPartBody>
        <w:p w:rsidR="00E849FE" w:rsidRDefault="00113756">
          <w:r w:rsidRPr="003D6C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F5B79E57C14BCC958BF847B1F14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B5B2D-E207-45B7-9E99-38ABEB3F6F2F}"/>
      </w:docPartPr>
      <w:docPartBody>
        <w:p w:rsidR="00E849FE" w:rsidRDefault="00113756" w:rsidP="00113756">
          <w:pPr>
            <w:pStyle w:val="E5F5B79E57C14BCC958BF847B1F144034"/>
          </w:pPr>
          <w:r>
            <w:rPr>
              <w:rStyle w:val="PlaceholderText"/>
              <w:b/>
              <w:bCs/>
            </w:rPr>
            <w:t>…..</w:t>
          </w:r>
          <w:r w:rsidRPr="005A2896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84FA6BF37A9D4532AED3F060277BE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C3E35-119D-439D-B734-3965F1AF856F}"/>
      </w:docPartPr>
      <w:docPartBody>
        <w:p w:rsidR="00E849FE" w:rsidRDefault="00113756" w:rsidP="00113756">
          <w:pPr>
            <w:pStyle w:val="84FA6BF37A9D4532AED3F060277BE2933"/>
          </w:pPr>
          <w:r w:rsidRPr="00B25CF8">
            <w:rPr>
              <w:rStyle w:val="PlaceholderText"/>
              <w:b/>
              <w:bCs/>
            </w:rPr>
            <w:t>…....</w:t>
          </w:r>
        </w:p>
      </w:docPartBody>
    </w:docPart>
    <w:docPart>
      <w:docPartPr>
        <w:name w:val="7261A92CCD3F4BCBBD1456DCCD7A9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CB6F3-7D32-4917-BD65-63E8479115F9}"/>
      </w:docPartPr>
      <w:docPartBody>
        <w:p w:rsidR="00E849FE" w:rsidRDefault="00113756" w:rsidP="00113756">
          <w:pPr>
            <w:pStyle w:val="7261A92CCD3F4BCBBD1456DCCD7A9699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51ECB25DD7AF4269BB5B43EE063F1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23CCA-C54C-441D-999D-7493B4259880}"/>
      </w:docPartPr>
      <w:docPartBody>
        <w:p w:rsidR="00E849FE" w:rsidRDefault="00113756" w:rsidP="00113756">
          <w:pPr>
            <w:pStyle w:val="51ECB25DD7AF4269BB5B43EE063F133C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6A260A2585414F92A19F6C698B2DF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9E626-C828-40E6-B057-35623DB62CDD}"/>
      </w:docPartPr>
      <w:docPartBody>
        <w:p w:rsidR="00E849FE" w:rsidRDefault="00113756" w:rsidP="00113756">
          <w:pPr>
            <w:pStyle w:val="6A260A2585414F92A19F6C698B2DFEEC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6D8989B110A49BD80D5DDE6E2FC3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F134E-DB10-4775-A6D5-73CB889E41DD}"/>
      </w:docPartPr>
      <w:docPartBody>
        <w:p w:rsidR="00E849FE" w:rsidRDefault="00113756" w:rsidP="00113756">
          <w:pPr>
            <w:pStyle w:val="E6D8989B110A49BD80D5DDE6E2FC301C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40F5009898624CA181B1CEEC1758B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7530C-667C-4CDE-A533-F572D56C66A4}"/>
      </w:docPartPr>
      <w:docPartBody>
        <w:p w:rsidR="00E849FE" w:rsidRDefault="00113756" w:rsidP="00113756">
          <w:pPr>
            <w:pStyle w:val="40F5009898624CA181B1CEEC1758BFE1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4D27C7810EDD43FCB529A74A57009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EF5D1-3A2E-45B6-A732-60A7EDE3C2E6}"/>
      </w:docPartPr>
      <w:docPartBody>
        <w:p w:rsidR="00E849FE" w:rsidRDefault="00113756" w:rsidP="00113756">
          <w:pPr>
            <w:pStyle w:val="4D27C7810EDD43FCB529A74A57009CEC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3659B02AC5854CC989DF6D13705E8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8F961-DC33-45DB-A482-8F7AC4074F85}"/>
      </w:docPartPr>
      <w:docPartBody>
        <w:p w:rsidR="00E849FE" w:rsidRDefault="00113756" w:rsidP="00113756">
          <w:pPr>
            <w:pStyle w:val="3659B02AC5854CC989DF6D13705E8E69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959F34830F3343B787874A8259697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C7CD1-D7B1-4D1C-BB31-6C691D5EE04B}"/>
      </w:docPartPr>
      <w:docPartBody>
        <w:p w:rsidR="00E849FE" w:rsidRDefault="00113756" w:rsidP="00113756">
          <w:pPr>
            <w:pStyle w:val="959F34830F3343B787874A8259697FF8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B280ECAD9ECF4F508629FB8C3A12D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F040B-D1E6-4A3A-A7C8-50BE894193FC}"/>
      </w:docPartPr>
      <w:docPartBody>
        <w:p w:rsidR="00E849FE" w:rsidRDefault="00113756" w:rsidP="00113756">
          <w:pPr>
            <w:pStyle w:val="B280ECAD9ECF4F508629FB8C3A12D8A8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38EEC94819544F168336C005C339A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37860-7EF1-4FA4-B9AE-ED12334AF0B6}"/>
      </w:docPartPr>
      <w:docPartBody>
        <w:p w:rsidR="00E849FE" w:rsidRDefault="00113756" w:rsidP="00113756">
          <w:pPr>
            <w:pStyle w:val="38EEC94819544F168336C005C339A914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2451D7F8D27A4D16ACBA1CD13CFDB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1DD8-087E-463F-8048-B0831B6BAFDE}"/>
      </w:docPartPr>
      <w:docPartBody>
        <w:p w:rsidR="00E849FE" w:rsidRDefault="00113756" w:rsidP="00113756">
          <w:pPr>
            <w:pStyle w:val="2451D7F8D27A4D16ACBA1CD13CFDB300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1D09B02491D64789A623908EB159E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0828D-6DCA-43E0-89EC-4597CB384202}"/>
      </w:docPartPr>
      <w:docPartBody>
        <w:p w:rsidR="00E849FE" w:rsidRDefault="00113756" w:rsidP="00113756">
          <w:pPr>
            <w:pStyle w:val="1D09B02491D64789A623908EB159EC4E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38CA7444AE0E44D5A22F65F9A6251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2AE2F-0924-478C-A54E-EA536C480B9E}"/>
      </w:docPartPr>
      <w:docPartBody>
        <w:p w:rsidR="00E849FE" w:rsidRDefault="00113756" w:rsidP="00113756">
          <w:pPr>
            <w:pStyle w:val="38CA7444AE0E44D5A22F65F9A6251B44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27135A92290B44F3BF147205CDAF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66B21-22AC-413A-BB4B-50890BC914BC}"/>
      </w:docPartPr>
      <w:docPartBody>
        <w:p w:rsidR="00E849FE" w:rsidRDefault="00113756" w:rsidP="00113756">
          <w:pPr>
            <w:pStyle w:val="27135A92290B44F3BF147205CDAF4CD5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AD6049A71F73435381D369191FFE6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D58F4-62EF-47A6-AEBA-9FF235151FDC}"/>
      </w:docPartPr>
      <w:docPartBody>
        <w:p w:rsidR="00E849FE" w:rsidRDefault="00113756" w:rsidP="00113756">
          <w:pPr>
            <w:pStyle w:val="AD6049A71F73435381D369191FFE6A80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BB65A1C55A7F450B8A0DA210BB9CD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21868-D982-4CF6-A4E2-A6063A77F89A}"/>
      </w:docPartPr>
      <w:docPartBody>
        <w:p w:rsidR="00E849FE" w:rsidRDefault="00113756" w:rsidP="00113756">
          <w:pPr>
            <w:pStyle w:val="BB65A1C55A7F450B8A0DA210BB9CD6FC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74F3CD266DC5424C9E4FAAF5F6C17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7FB8F-DE49-41CF-8431-8ABE263472EB}"/>
      </w:docPartPr>
      <w:docPartBody>
        <w:p w:rsidR="00E849FE" w:rsidRDefault="00113756" w:rsidP="00113756">
          <w:pPr>
            <w:pStyle w:val="74F3CD266DC5424C9E4FAAF5F6C1777E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84CD77B8670E40BC8411050966C15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DCF55-030B-4BDD-8780-7C13D1B0E21B}"/>
      </w:docPartPr>
      <w:docPartBody>
        <w:p w:rsidR="00E849FE" w:rsidRDefault="00113756" w:rsidP="00113756">
          <w:pPr>
            <w:pStyle w:val="84CD77B8670E40BC8411050966C159F0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917EBDEE623F4143ADC9D9BE6CA8B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4E84C-0BEE-4E14-A44A-4C74665C1DC5}"/>
      </w:docPartPr>
      <w:docPartBody>
        <w:p w:rsidR="00E849FE" w:rsidRDefault="00113756" w:rsidP="00113756">
          <w:pPr>
            <w:pStyle w:val="917EBDEE623F4143ADC9D9BE6CA8B53C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3EFA853F887456EBEF9CFBFE3413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5213F-C544-4ADB-8061-420E4CE3F0DD}"/>
      </w:docPartPr>
      <w:docPartBody>
        <w:p w:rsidR="00E849FE" w:rsidRDefault="00113756" w:rsidP="00113756">
          <w:pPr>
            <w:pStyle w:val="E3EFA853F887456EBEF9CFBFE3413D6F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6FD3DC489533437FA041D820ACB05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33C22-CC22-4536-9C58-F5DF43C2D053}"/>
      </w:docPartPr>
      <w:docPartBody>
        <w:p w:rsidR="00E849FE" w:rsidRDefault="00113756" w:rsidP="00113756">
          <w:pPr>
            <w:pStyle w:val="6FD3DC489533437FA041D820ACB05013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98F591D40BAF463C9C4A8763E057B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7D238-4967-45F3-84EC-7A1212511425}"/>
      </w:docPartPr>
      <w:docPartBody>
        <w:p w:rsidR="00E849FE" w:rsidRDefault="00113756" w:rsidP="00113756">
          <w:pPr>
            <w:pStyle w:val="98F591D40BAF463C9C4A8763E057B550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2FEAD254C6224DE992B4E080FE161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B2414-4056-4F5A-82A6-82ABDD6325E4}"/>
      </w:docPartPr>
      <w:docPartBody>
        <w:p w:rsidR="00E849FE" w:rsidRDefault="00113756" w:rsidP="00113756">
          <w:pPr>
            <w:pStyle w:val="2FEAD254C6224DE992B4E080FE161E2B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43ED3793C8A3458FA32C6694BA306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68C6A-BE5E-4758-B69B-BD650081FEE2}"/>
      </w:docPartPr>
      <w:docPartBody>
        <w:p w:rsidR="00E849FE" w:rsidRDefault="00113756" w:rsidP="00113756">
          <w:pPr>
            <w:pStyle w:val="43ED3793C8A3458FA32C6694BA306A21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0DC9D539B0264CBCAFAC2A6BFC9C8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FB040-4C08-40D4-859E-6E5F14AAB0F6}"/>
      </w:docPartPr>
      <w:docPartBody>
        <w:p w:rsidR="00E849FE" w:rsidRDefault="00113756" w:rsidP="00113756">
          <w:pPr>
            <w:pStyle w:val="0DC9D539B0264CBCAFAC2A6BFC9C8EC4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30921A0651464DADB8FAFB4CBF933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E0FA0-63A6-4804-A410-B909DC17A80A}"/>
      </w:docPartPr>
      <w:docPartBody>
        <w:p w:rsidR="00E849FE" w:rsidRDefault="00113756" w:rsidP="00113756">
          <w:pPr>
            <w:pStyle w:val="30921A0651464DADB8FAFB4CBF933CE4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05A44F7A78164150945DDE8709940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C44BA-559A-4028-9FA6-CA74E20352B7}"/>
      </w:docPartPr>
      <w:docPartBody>
        <w:p w:rsidR="00E849FE" w:rsidRDefault="00113756" w:rsidP="00113756">
          <w:pPr>
            <w:pStyle w:val="05A44F7A78164150945DDE8709940056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BCF66DB115244A791BB4DD78ED2A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79919-9EE2-4EC4-B48B-342AB65CC8E6}"/>
      </w:docPartPr>
      <w:docPartBody>
        <w:p w:rsidR="00E849FE" w:rsidRDefault="00113756" w:rsidP="00113756">
          <w:pPr>
            <w:pStyle w:val="EBCF66DB115244A791BB4DD78ED2AB70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10487708AC124F7381F020561A735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487EB-032C-4534-96B5-85C1EB9D4CA9}"/>
      </w:docPartPr>
      <w:docPartBody>
        <w:p w:rsidR="00E849FE" w:rsidRDefault="00113756" w:rsidP="00113756">
          <w:pPr>
            <w:pStyle w:val="10487708AC124F7381F020561A7350D91"/>
          </w:pPr>
          <w:r>
            <w:rPr>
              <w:rStyle w:val="PlaceholderText"/>
              <w:b/>
              <w:bCs/>
            </w:rPr>
            <w:t>….</w:t>
          </w:r>
          <w:r w:rsidRPr="003D393A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018A2DE083EC41558A165D7235BB5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B6F32-3EFD-4804-BECF-85C14CF3DC12}"/>
      </w:docPartPr>
      <w:docPartBody>
        <w:p w:rsidR="00E849FE" w:rsidRDefault="00113756" w:rsidP="00113756">
          <w:pPr>
            <w:pStyle w:val="018A2DE083EC41558A165D7235BB573D1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roman"/>
    <w:notTrueType/>
    <w:pitch w:val="default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6"/>
    <w:rsid w:val="00113756"/>
    <w:rsid w:val="001D04BE"/>
    <w:rsid w:val="001D2366"/>
    <w:rsid w:val="001E70D4"/>
    <w:rsid w:val="0035048D"/>
    <w:rsid w:val="0036733B"/>
    <w:rsid w:val="0044398F"/>
    <w:rsid w:val="005706C5"/>
    <w:rsid w:val="00610EC0"/>
    <w:rsid w:val="006216E6"/>
    <w:rsid w:val="007443B7"/>
    <w:rsid w:val="00847DA6"/>
    <w:rsid w:val="008F127E"/>
    <w:rsid w:val="00955C51"/>
    <w:rsid w:val="009C18C8"/>
    <w:rsid w:val="00AC3D42"/>
    <w:rsid w:val="00B27B40"/>
    <w:rsid w:val="00B76AA7"/>
    <w:rsid w:val="00BE597E"/>
    <w:rsid w:val="00BE64B4"/>
    <w:rsid w:val="00C00488"/>
    <w:rsid w:val="00CD4E8A"/>
    <w:rsid w:val="00CD4F67"/>
    <w:rsid w:val="00D576E6"/>
    <w:rsid w:val="00DC5D65"/>
    <w:rsid w:val="00E849FE"/>
    <w:rsid w:val="00E91071"/>
    <w:rsid w:val="00FB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3756"/>
    <w:rPr>
      <w:color w:val="808080"/>
    </w:rPr>
  </w:style>
  <w:style w:type="paragraph" w:customStyle="1" w:styleId="53100DC4FA144D8E86B0264AE44F62D7">
    <w:name w:val="53100DC4FA144D8E86B0264AE44F62D7"/>
    <w:rsid w:val="00113756"/>
  </w:style>
  <w:style w:type="paragraph" w:customStyle="1" w:styleId="A7EFD565744E4011869DBA8DB5568FEE">
    <w:name w:val="A7EFD565744E4011869DBA8DB5568FEE"/>
    <w:rsid w:val="00113756"/>
  </w:style>
  <w:style w:type="paragraph" w:customStyle="1" w:styleId="0A83985E5EF04E2BBE9CAA5B1A866E40">
    <w:name w:val="0A83985E5EF04E2BBE9CAA5B1A866E40"/>
    <w:rsid w:val="00113756"/>
  </w:style>
  <w:style w:type="paragraph" w:customStyle="1" w:styleId="F3FB6BC3F96E48C4A2AE7C9CE31212E6">
    <w:name w:val="F3FB6BC3F96E48C4A2AE7C9CE31212E6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">
    <w:name w:val="E16199A879E1451D931A5C4C8B7EC7D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">
    <w:name w:val="56ECD2C92C4A470EA230A03E265E3969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A83985E5EF04E2BBE9CAA5B1A866E401">
    <w:name w:val="0A83985E5EF04E2BBE9CAA5B1A866E4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">
    <w:name w:val="B661B17755754C71A65131F4E24E0A09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">
    <w:name w:val="C250D934F36C4FF280E909D3EB4008ED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">
    <w:name w:val="5D1668E3CE1743EBAB89502800E48ACE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">
    <w:name w:val="0FE8B933A3DD415C976C3E7C37044010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">
    <w:name w:val="DB068A33AC3C48E486CCAB4E3279776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">
    <w:name w:val="3F10D6BE580C43ADA064BBA1131B1CB6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">
    <w:name w:val="FD0508E8D8B54E93806BFD0EC44F771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">
    <w:name w:val="F6D43636626942689A2CF66A6B29C2BA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">
    <w:name w:val="D1B8D327443A4052AC68F6823377323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">
    <w:name w:val="6279592DDEA74F44A2621F0B0938D818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1">
    <w:name w:val="745AA87FE0DB4B36A868C50BD3183D45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5F5B79E57C14BCC958BF847B1F14403">
    <w:name w:val="E5F5B79E57C14BCC958BF847B1F14403"/>
    <w:rsid w:val="00113756"/>
  </w:style>
  <w:style w:type="paragraph" w:customStyle="1" w:styleId="F3FB6BC3F96E48C4A2AE7C9CE31212E61">
    <w:name w:val="F3FB6BC3F96E48C4A2AE7C9CE31212E6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1">
    <w:name w:val="E16199A879E1451D931A5C4C8B7EC7D2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1">
    <w:name w:val="56ECD2C92C4A470EA230A03E265E3969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A83985E5EF04E2BBE9CAA5B1A866E402">
    <w:name w:val="0A83985E5EF04E2BBE9CAA5B1A866E40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2">
    <w:name w:val="B661B17755754C71A65131F4E24E0A09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1">
    <w:name w:val="C250D934F36C4FF280E909D3EB4008ED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1">
    <w:name w:val="5D1668E3CE1743EBAB89502800E48ACE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1">
    <w:name w:val="0FE8B933A3DD415C976C3E7C3704401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1">
    <w:name w:val="DB068A33AC3C48E486CCAB4E32797764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1">
    <w:name w:val="3F10D6BE580C43ADA064BBA1131B1CB6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1">
    <w:name w:val="FD0508E8D8B54E93806BFD0EC44F7712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1">
    <w:name w:val="F6D43636626942689A2CF66A6B29C2BA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1">
    <w:name w:val="D1B8D327443A4052AC68F68233773232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1">
    <w:name w:val="6279592DDEA74F44A2621F0B0938D818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2">
    <w:name w:val="745AA87FE0DB4B36A868C50BD3183D45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4FA6BF37A9D4532AED3F060277BE293">
    <w:name w:val="84FA6BF37A9D4532AED3F060277BE29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5F5B79E57C14BCC958BF847B1F144031">
    <w:name w:val="E5F5B79E57C14BCC958BF847B1F14403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D590C643744D9FAD9F2C83199322AB">
    <w:name w:val="62D590C643744D9FAD9F2C83199322AB"/>
    <w:rsid w:val="00113756"/>
  </w:style>
  <w:style w:type="paragraph" w:customStyle="1" w:styleId="5068FEDED7FC4708BC1C65F6D926AA63">
    <w:name w:val="5068FEDED7FC4708BC1C65F6D926AA63"/>
    <w:rsid w:val="00113756"/>
  </w:style>
  <w:style w:type="paragraph" w:customStyle="1" w:styleId="F3FB6BC3F96E48C4A2AE7C9CE31212E62">
    <w:name w:val="F3FB6BC3F96E48C4A2AE7C9CE31212E6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2">
    <w:name w:val="E16199A879E1451D931A5C4C8B7EC7D2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3">
    <w:name w:val="56ECD2C92C4A470EA230A03E265E3969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A83985E5EF04E2BBE9CAA5B1A866E403">
    <w:name w:val="0A83985E5EF04E2BBE9CAA5B1A866E40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D590C643744D9FAD9F2C83199322AB1">
    <w:name w:val="62D590C643744D9FAD9F2C83199322AB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068FEDED7FC4708BC1C65F6D926AA631">
    <w:name w:val="5068FEDED7FC4708BC1C65F6D926AA63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3">
    <w:name w:val="B661B17755754C71A65131F4E24E0A09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3">
    <w:name w:val="C250D934F36C4FF280E909D3EB4008ED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3">
    <w:name w:val="5D1668E3CE1743EBAB89502800E48ACE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3">
    <w:name w:val="0FE8B933A3DD415C976C3E7C37044010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3">
    <w:name w:val="DB068A33AC3C48E486CCAB4E32797764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3">
    <w:name w:val="3F10D6BE580C43ADA064BBA1131B1CB6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2">
    <w:name w:val="FD0508E8D8B54E93806BFD0EC44F7712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2">
    <w:name w:val="F6D43636626942689A2CF66A6B29C2BA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2">
    <w:name w:val="D1B8D327443A4052AC68F68233773232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2">
    <w:name w:val="6279592DDEA74F44A2621F0B0938D818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3">
    <w:name w:val="745AA87FE0DB4B36A868C50BD3183D45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4FA6BF37A9D4532AED3F060277BE2931">
    <w:name w:val="84FA6BF37A9D4532AED3F060277BE293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5F5B79E57C14BCC958BF847B1F144032">
    <w:name w:val="E5F5B79E57C14BCC958BF847B1F14403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3">
    <w:name w:val="F3FB6BC3F96E48C4A2AE7C9CE31212E6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3">
    <w:name w:val="E16199A879E1451D931A5C4C8B7EC7D2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4">
    <w:name w:val="56ECD2C92C4A470EA230A03E265E3969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A83985E5EF04E2BBE9CAA5B1A866E404">
    <w:name w:val="0A83985E5EF04E2BBE9CAA5B1A866E40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D590C643744D9FAD9F2C83199322AB2">
    <w:name w:val="62D590C643744D9FAD9F2C83199322AB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068FEDED7FC4708BC1C65F6D926AA632">
    <w:name w:val="5068FEDED7FC4708BC1C65F6D926AA63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4">
    <w:name w:val="B661B17755754C71A65131F4E24E0A09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4">
    <w:name w:val="C250D934F36C4FF280E909D3EB4008ED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4">
    <w:name w:val="5D1668E3CE1743EBAB89502800E48ACE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4">
    <w:name w:val="0FE8B933A3DD415C976C3E7C37044010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B0ECBDE142D4E39979E9C15B050F4CB">
    <w:name w:val="EB0ECBDE142D4E39979E9C15B050F4CB"/>
    <w:rsid w:val="00DC5D65"/>
  </w:style>
  <w:style w:type="paragraph" w:customStyle="1" w:styleId="51C0E709FF054468A926C0EB0C762FEF">
    <w:name w:val="51C0E709FF054468A926C0EB0C762FEF"/>
    <w:rsid w:val="00DC5D65"/>
  </w:style>
  <w:style w:type="paragraph" w:customStyle="1" w:styleId="0B63949EC51E4790B55A6DCA36CC5BEC">
    <w:name w:val="0B63949EC51E4790B55A6DCA36CC5BEC"/>
    <w:rsid w:val="00DC5D65"/>
  </w:style>
  <w:style w:type="paragraph" w:customStyle="1" w:styleId="BD928187893C4FC69C191F711AA5E174">
    <w:name w:val="BD928187893C4FC69C191F711AA5E174"/>
    <w:rsid w:val="00DC5D65"/>
  </w:style>
  <w:style w:type="paragraph" w:customStyle="1" w:styleId="FBC9DBEF91B94EDA9E5568BDE4CB91C7">
    <w:name w:val="FBC9DBEF91B94EDA9E5568BDE4CB91C7"/>
    <w:rsid w:val="00DC5D65"/>
  </w:style>
  <w:style w:type="paragraph" w:customStyle="1" w:styleId="28F6DE7BD72B47568EF5623B4B42B432">
    <w:name w:val="28F6DE7BD72B47568EF5623B4B42B432"/>
    <w:rsid w:val="00DC5D65"/>
  </w:style>
  <w:style w:type="paragraph" w:customStyle="1" w:styleId="F5A7530907E74D40B00949F2891F9B6F">
    <w:name w:val="F5A7530907E74D40B00949F2891F9B6F"/>
    <w:rsid w:val="00DC5D65"/>
  </w:style>
  <w:style w:type="paragraph" w:customStyle="1" w:styleId="457C3653FFDC498887A9C160754FCD36">
    <w:name w:val="457C3653FFDC498887A9C160754FCD36"/>
    <w:rsid w:val="00DC5D65"/>
  </w:style>
  <w:style w:type="paragraph" w:customStyle="1" w:styleId="F3FB6BC3F96E48C4A2AE7C9CE31212E64">
    <w:name w:val="F3FB6BC3F96E48C4A2AE7C9CE31212E6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4">
    <w:name w:val="E16199A879E1451D931A5C4C8B7EC7D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2">
    <w:name w:val="56ECD2C92C4A470EA230A03E265E3969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0A63083CB404856AC2A37816FE3AC894">
    <w:name w:val="B0A63083CB404856AC2A37816FE3AC89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6F676EA32604218A1A5F9D314A9E56A4">
    <w:name w:val="76F676EA32604218A1A5F9D314A9E56A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661B17755754C71A65131F4E24E0A091">
    <w:name w:val="B661B17755754C71A65131F4E24E0A091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250D934F36C4FF280E909D3EB4008ED2">
    <w:name w:val="C250D934F36C4FF280E909D3EB4008ED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D1668E3CE1743EBAB89502800E48ACE2">
    <w:name w:val="5D1668E3CE1743EBAB89502800E48ACE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FE8B933A3DD415C976C3E7C370440102">
    <w:name w:val="0FE8B933A3DD415C976C3E7C37044010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B068A33AC3C48E486CCAB4E327977642">
    <w:name w:val="DB068A33AC3C48E486CCAB4E32797764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2">
    <w:name w:val="3F10D6BE580C43ADA064BBA1131B1CB62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4">
    <w:name w:val="FD0508E8D8B54E93806BFD0EC44F771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4">
    <w:name w:val="F6D43636626942689A2CF66A6B29C2BA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4">
    <w:name w:val="D1B8D327443A4052AC68F68233773232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4">
    <w:name w:val="6279592DDEA74F44A2621F0B0938D8184"/>
    <w:rsid w:val="00DC5D65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">
    <w:name w:val="745AA87FE0DB4B36A868C50BD3183D45"/>
    <w:rsid w:val="00DC5D65"/>
  </w:style>
  <w:style w:type="paragraph" w:customStyle="1" w:styleId="DB068A33AC3C48E486CCAB4E327977644">
    <w:name w:val="DB068A33AC3C48E486CCAB4E32797764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F10D6BE580C43ADA064BBA1131B1CB64">
    <w:name w:val="3F10D6BE580C43ADA064BBA1131B1CB6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3">
    <w:name w:val="FD0508E8D8B54E93806BFD0EC44F7712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3">
    <w:name w:val="F6D43636626942689A2CF66A6B29C2BA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3">
    <w:name w:val="D1B8D327443A4052AC68F68233773232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3">
    <w:name w:val="6279592DDEA74F44A2621F0B0938D818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4">
    <w:name w:val="745AA87FE0DB4B36A868C50BD3183D45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4FA6BF37A9D4532AED3F060277BE2932">
    <w:name w:val="84FA6BF37A9D4532AED3F060277BE2932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5F5B79E57C14BCC958BF847B1F144033">
    <w:name w:val="E5F5B79E57C14BCC958BF847B1F14403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261A92CCD3F4BCBBD1456DCCD7A9699">
    <w:name w:val="7261A92CCD3F4BCBBD1456DCCD7A9699"/>
    <w:rsid w:val="00113756"/>
  </w:style>
  <w:style w:type="paragraph" w:customStyle="1" w:styleId="51ECB25DD7AF4269BB5B43EE063F133C">
    <w:name w:val="51ECB25DD7AF4269BB5B43EE063F133C"/>
    <w:rsid w:val="00113756"/>
  </w:style>
  <w:style w:type="paragraph" w:customStyle="1" w:styleId="6A260A2585414F92A19F6C698B2DFEEC">
    <w:name w:val="6A260A2585414F92A19F6C698B2DFEEC"/>
    <w:rsid w:val="00113756"/>
  </w:style>
  <w:style w:type="paragraph" w:customStyle="1" w:styleId="E6D8989B110A49BD80D5DDE6E2FC301C">
    <w:name w:val="E6D8989B110A49BD80D5DDE6E2FC301C"/>
    <w:rsid w:val="00113756"/>
  </w:style>
  <w:style w:type="paragraph" w:customStyle="1" w:styleId="40F5009898624CA181B1CEEC1758BFE1">
    <w:name w:val="40F5009898624CA181B1CEEC1758BFE1"/>
    <w:rsid w:val="00113756"/>
  </w:style>
  <w:style w:type="paragraph" w:customStyle="1" w:styleId="4D27C7810EDD43FCB529A74A57009CEC">
    <w:name w:val="4D27C7810EDD43FCB529A74A57009CEC"/>
    <w:rsid w:val="00113756"/>
  </w:style>
  <w:style w:type="paragraph" w:customStyle="1" w:styleId="3659B02AC5854CC989DF6D13705E8E69">
    <w:name w:val="3659B02AC5854CC989DF6D13705E8E69"/>
    <w:rsid w:val="00113756"/>
  </w:style>
  <w:style w:type="paragraph" w:customStyle="1" w:styleId="959F34830F3343B787874A8259697FF8">
    <w:name w:val="959F34830F3343B787874A8259697FF8"/>
    <w:rsid w:val="00113756"/>
  </w:style>
  <w:style w:type="paragraph" w:customStyle="1" w:styleId="B280ECAD9ECF4F508629FB8C3A12D8A8">
    <w:name w:val="B280ECAD9ECF4F508629FB8C3A12D8A8"/>
    <w:rsid w:val="00113756"/>
  </w:style>
  <w:style w:type="paragraph" w:customStyle="1" w:styleId="38EEC94819544F168336C005C339A914">
    <w:name w:val="38EEC94819544F168336C005C339A914"/>
    <w:rsid w:val="00113756"/>
  </w:style>
  <w:style w:type="paragraph" w:customStyle="1" w:styleId="2451D7F8D27A4D16ACBA1CD13CFDB300">
    <w:name w:val="2451D7F8D27A4D16ACBA1CD13CFDB300"/>
    <w:rsid w:val="00113756"/>
  </w:style>
  <w:style w:type="paragraph" w:customStyle="1" w:styleId="1D09B02491D64789A623908EB159EC4E">
    <w:name w:val="1D09B02491D64789A623908EB159EC4E"/>
    <w:rsid w:val="00113756"/>
  </w:style>
  <w:style w:type="paragraph" w:customStyle="1" w:styleId="38CA7444AE0E44D5A22F65F9A6251B44">
    <w:name w:val="38CA7444AE0E44D5A22F65F9A6251B44"/>
    <w:rsid w:val="00113756"/>
  </w:style>
  <w:style w:type="paragraph" w:customStyle="1" w:styleId="27135A92290B44F3BF147205CDAF4CD5">
    <w:name w:val="27135A92290B44F3BF147205CDAF4CD5"/>
    <w:rsid w:val="00113756"/>
  </w:style>
  <w:style w:type="paragraph" w:customStyle="1" w:styleId="AD6049A71F73435381D369191FFE6A80">
    <w:name w:val="AD6049A71F73435381D369191FFE6A80"/>
    <w:rsid w:val="00113756"/>
  </w:style>
  <w:style w:type="paragraph" w:customStyle="1" w:styleId="BB65A1C55A7F450B8A0DA210BB9CD6FC">
    <w:name w:val="BB65A1C55A7F450B8A0DA210BB9CD6FC"/>
    <w:rsid w:val="00113756"/>
  </w:style>
  <w:style w:type="paragraph" w:customStyle="1" w:styleId="74F3CD266DC5424C9E4FAAF5F6C1777E">
    <w:name w:val="74F3CD266DC5424C9E4FAAF5F6C1777E"/>
    <w:rsid w:val="00113756"/>
  </w:style>
  <w:style w:type="paragraph" w:customStyle="1" w:styleId="84CD77B8670E40BC8411050966C159F0">
    <w:name w:val="84CD77B8670E40BC8411050966C159F0"/>
    <w:rsid w:val="00113756"/>
  </w:style>
  <w:style w:type="paragraph" w:customStyle="1" w:styleId="917EBDEE623F4143ADC9D9BE6CA8B53C">
    <w:name w:val="917EBDEE623F4143ADC9D9BE6CA8B53C"/>
    <w:rsid w:val="00113756"/>
  </w:style>
  <w:style w:type="paragraph" w:customStyle="1" w:styleId="E3EFA853F887456EBEF9CFBFE3413D6F">
    <w:name w:val="E3EFA853F887456EBEF9CFBFE3413D6F"/>
    <w:rsid w:val="00113756"/>
  </w:style>
  <w:style w:type="paragraph" w:customStyle="1" w:styleId="6FD3DC489533437FA041D820ACB05013">
    <w:name w:val="6FD3DC489533437FA041D820ACB05013"/>
    <w:rsid w:val="00113756"/>
  </w:style>
  <w:style w:type="paragraph" w:customStyle="1" w:styleId="98F591D40BAF463C9C4A8763E057B550">
    <w:name w:val="98F591D40BAF463C9C4A8763E057B550"/>
    <w:rsid w:val="00113756"/>
  </w:style>
  <w:style w:type="paragraph" w:customStyle="1" w:styleId="2FEAD254C6224DE992B4E080FE161E2B">
    <w:name w:val="2FEAD254C6224DE992B4E080FE161E2B"/>
    <w:rsid w:val="00113756"/>
  </w:style>
  <w:style w:type="paragraph" w:customStyle="1" w:styleId="43ED3793C8A3458FA32C6694BA306A21">
    <w:name w:val="43ED3793C8A3458FA32C6694BA306A21"/>
    <w:rsid w:val="00113756"/>
  </w:style>
  <w:style w:type="paragraph" w:customStyle="1" w:styleId="0DC9D539B0264CBCAFAC2A6BFC9C8EC4">
    <w:name w:val="0DC9D539B0264CBCAFAC2A6BFC9C8EC4"/>
    <w:rsid w:val="00113756"/>
  </w:style>
  <w:style w:type="paragraph" w:customStyle="1" w:styleId="30921A0651464DADB8FAFB4CBF933CE4">
    <w:name w:val="30921A0651464DADB8FAFB4CBF933CE4"/>
    <w:rsid w:val="00113756"/>
  </w:style>
  <w:style w:type="paragraph" w:customStyle="1" w:styleId="05A44F7A78164150945DDE8709940056">
    <w:name w:val="05A44F7A78164150945DDE8709940056"/>
    <w:rsid w:val="00113756"/>
  </w:style>
  <w:style w:type="paragraph" w:customStyle="1" w:styleId="EBCF66DB115244A791BB4DD78ED2AB70">
    <w:name w:val="EBCF66DB115244A791BB4DD78ED2AB70"/>
    <w:rsid w:val="00113756"/>
  </w:style>
  <w:style w:type="paragraph" w:customStyle="1" w:styleId="10487708AC124F7381F020561A7350D9">
    <w:name w:val="10487708AC124F7381F020561A7350D9"/>
    <w:rsid w:val="00113756"/>
  </w:style>
  <w:style w:type="paragraph" w:customStyle="1" w:styleId="018A2DE083EC41558A165D7235BB573D">
    <w:name w:val="018A2DE083EC41558A165D7235BB573D"/>
    <w:rsid w:val="00113756"/>
  </w:style>
  <w:style w:type="paragraph" w:customStyle="1" w:styleId="F3FB6BC3F96E48C4A2AE7C9CE31212E65">
    <w:name w:val="F3FB6BC3F96E48C4A2AE7C9CE31212E6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5">
    <w:name w:val="E16199A879E1451D931A5C4C8B7EC7D2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6ECD2C92C4A470EA230A03E265E39695">
    <w:name w:val="56ECD2C92C4A470EA230A03E265E3969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A83985E5EF04E2BBE9CAA5B1A866E405">
    <w:name w:val="0A83985E5EF04E2BBE9CAA5B1A866E40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261A92CCD3F4BCBBD1456DCCD7A96991">
    <w:name w:val="7261A92CCD3F4BCBBD1456DCCD7A9699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1ECB25DD7AF4269BB5B43EE063F133C1">
    <w:name w:val="51ECB25DD7AF4269BB5B43EE063F133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260A2585414F92A19F6C698B2DFEEC1">
    <w:name w:val="6A260A2585414F92A19F6C698B2DFEE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6D8989B110A49BD80D5DDE6E2FC301C1">
    <w:name w:val="E6D8989B110A49BD80D5DDE6E2FC301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0F5009898624CA181B1CEEC1758BFE11">
    <w:name w:val="40F5009898624CA181B1CEEC1758BFE1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D27C7810EDD43FCB529A74A57009CEC1">
    <w:name w:val="4D27C7810EDD43FCB529A74A57009CE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659B02AC5854CC989DF6D13705E8E691">
    <w:name w:val="3659B02AC5854CC989DF6D13705E8E69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959F34830F3343B787874A8259697FF81">
    <w:name w:val="959F34830F3343B787874A8259697FF8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280ECAD9ECF4F508629FB8C3A12D8A81">
    <w:name w:val="B280ECAD9ECF4F508629FB8C3A12D8A8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8EEC94819544F168336C005C339A9141">
    <w:name w:val="38EEC94819544F168336C005C339A914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451D7F8D27A4D16ACBA1CD13CFDB3001">
    <w:name w:val="2451D7F8D27A4D16ACBA1CD13CFDB30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1D09B02491D64789A623908EB159EC4E1">
    <w:name w:val="1D09B02491D64789A623908EB159EC4E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8CA7444AE0E44D5A22F65F9A6251B441">
    <w:name w:val="38CA7444AE0E44D5A22F65F9A6251B44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7135A92290B44F3BF147205CDAF4CD51">
    <w:name w:val="27135A92290B44F3BF147205CDAF4CD5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D6049A71F73435381D369191FFE6A801">
    <w:name w:val="AD6049A71F73435381D369191FFE6A8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B65A1C55A7F450B8A0DA210BB9CD6FC1">
    <w:name w:val="BB65A1C55A7F450B8A0DA210BB9CD6F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F3CD266DC5424C9E4FAAF5F6C1777E1">
    <w:name w:val="74F3CD266DC5424C9E4FAAF5F6C1777E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4CD77B8670E40BC8411050966C159F01">
    <w:name w:val="84CD77B8670E40BC8411050966C159F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917EBDEE623F4143ADC9D9BE6CA8B53C1">
    <w:name w:val="917EBDEE623F4143ADC9D9BE6CA8B53C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3EFA853F887456EBEF9CFBFE3413D6F1">
    <w:name w:val="E3EFA853F887456EBEF9CFBFE3413D6F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FD3DC489533437FA041D820ACB050131">
    <w:name w:val="6FD3DC489533437FA041D820ACB05013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98F591D40BAF463C9C4A8763E057B5501">
    <w:name w:val="98F591D40BAF463C9C4A8763E057B55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FEAD254C6224DE992B4E080FE161E2B1">
    <w:name w:val="2FEAD254C6224DE992B4E080FE161E2B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3ED3793C8A3458FA32C6694BA306A211">
    <w:name w:val="43ED3793C8A3458FA32C6694BA306A21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DC9D539B0264CBCAFAC2A6BFC9C8EC41">
    <w:name w:val="0DC9D539B0264CBCAFAC2A6BFC9C8EC4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0921A0651464DADB8FAFB4CBF933CE41">
    <w:name w:val="30921A0651464DADB8FAFB4CBF933CE4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5A44F7A78164150945DDE87099400561">
    <w:name w:val="05A44F7A78164150945DDE8709940056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BCF66DB115244A791BB4DD78ED2AB701">
    <w:name w:val="EBCF66DB115244A791BB4DD78ED2AB70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10487708AC124F7381F020561A7350D91">
    <w:name w:val="10487708AC124F7381F020561A7350D9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18A2DE083EC41558A165D7235BB573D1">
    <w:name w:val="018A2DE083EC41558A165D7235BB573D1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5">
    <w:name w:val="FD0508E8D8B54E93806BFD0EC44F7712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5">
    <w:name w:val="F6D43636626942689A2CF66A6B29C2BA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5">
    <w:name w:val="D1B8D327443A4052AC68F68233773232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5">
    <w:name w:val="6279592DDEA74F44A2621F0B0938D818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45AA87FE0DB4B36A868C50BD3183D455">
    <w:name w:val="745AA87FE0DB4B36A868C50BD3183D455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4FA6BF37A9D4532AED3F060277BE2933">
    <w:name w:val="84FA6BF37A9D4532AED3F060277BE2933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5F5B79E57C14BCC958BF847B1F144034">
    <w:name w:val="E5F5B79E57C14BCC958BF847B1F144034"/>
    <w:rsid w:val="0011375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AQA">
      <a:dk1>
        <a:srgbClr val="000000"/>
      </a:dk1>
      <a:lt1>
        <a:srgbClr val="FFFFFF"/>
      </a:lt1>
      <a:dk2>
        <a:srgbClr val="FFFFFF"/>
      </a:dk2>
      <a:lt2>
        <a:srgbClr val="000000"/>
      </a:lt2>
      <a:accent1>
        <a:srgbClr val="C8194B"/>
      </a:accent1>
      <a:accent2>
        <a:srgbClr val="371376"/>
      </a:accent2>
      <a:accent3>
        <a:srgbClr val="C5B4E2"/>
      </a:accent3>
      <a:accent4>
        <a:srgbClr val="19D3C5"/>
      </a:accent4>
      <a:accent5>
        <a:srgbClr val="6BC4E8"/>
      </a:accent5>
      <a:accent6>
        <a:srgbClr val="F2A8DC"/>
      </a:accent6>
      <a:hlink>
        <a:srgbClr val="0000FF"/>
      </a:hlink>
      <a:folHlink>
        <a:srgbClr val="C8194B"/>
      </a:folHlink>
    </a:clrScheme>
    <a:fontScheme name="Source Sans Pro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QA Red">
      <a:srgbClr val="C8194B"/>
    </a:custClr>
    <a:custClr name="AQA Purple">
      <a:srgbClr val="371376"/>
    </a:custClr>
    <a:custClr name="Lilac">
      <a:srgbClr val="C5B4E2"/>
    </a:custClr>
    <a:custClr name="Turquoise">
      <a:srgbClr val="19D3C5"/>
    </a:custClr>
    <a:custClr name="Blue">
      <a:srgbClr val="6BC4E8"/>
    </a:custClr>
    <a:custClr name="Pink">
      <a:srgbClr val="F2A8DC"/>
    </a:custClr>
    <a:custClr name="Yellow">
      <a:srgbClr val="F3E500"/>
    </a:custClr>
    <a:custClr name="Peach">
      <a:srgbClr val="FFA489"/>
    </a:custClr>
    <a:custClr name="Orange">
      <a:srgbClr val="FFB600"/>
    </a:custClr>
    <a:custClr name="Green">
      <a:srgbClr val="89DC65"/>
    </a:custClr>
    <a:custClr name="Dark Red">
      <a:srgbClr val="9C182F"/>
    </a:custClr>
    <a:custClr name="Dark Purple">
      <a:srgbClr val="211261"/>
    </a:custClr>
    <a:custClr name="Dark Lilac">
      <a:srgbClr val="AE95DA"/>
    </a:custClr>
    <a:custClr name="Dark Turquoise">
      <a:srgbClr val="00BBB4"/>
    </a:custClr>
    <a:custClr name="Dark Blue">
      <a:srgbClr val="3CB4E5"/>
    </a:custClr>
    <a:custClr name="Dark Pink">
      <a:srgbClr val="EF86CE"/>
    </a:custClr>
    <a:custClr name="Dark Yellow">
      <a:srgbClr val="E0CC00"/>
    </a:custClr>
    <a:custClr name="Dark Peach">
      <a:srgbClr val="FF8D6B"/>
    </a:custClr>
    <a:custClr name="Dark Orange">
      <a:srgbClr val="EBA900"/>
    </a:custClr>
    <a:custClr name="Dark Green">
      <a:srgbClr val="7BC65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91580CCC7814699FD3B51D499D2A7" ma:contentTypeVersion="12" ma:contentTypeDescription="Create a new document." ma:contentTypeScope="" ma:versionID="e90980638a402521d89deb63b891cc61">
  <xsd:schema xmlns:xsd="http://www.w3.org/2001/XMLSchema" xmlns:xs="http://www.w3.org/2001/XMLSchema" xmlns:p="http://schemas.microsoft.com/office/2006/metadata/properties" xmlns:ns2="1d65ec42-41a7-45b2-a549-3c3dbcdff2a2" xmlns:ns3="c1564201-db8b-4bef-ab83-a56dcba56d1c" targetNamespace="http://schemas.microsoft.com/office/2006/metadata/properties" ma:root="true" ma:fieldsID="979844da1e1438bfa2fa35a3525798ee" ns2:_="" ns3:_="">
    <xsd:import namespace="1d65ec42-41a7-45b2-a549-3c3dbcdff2a2"/>
    <xsd:import namespace="c1564201-db8b-4bef-ab83-a56dcba56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5ec42-41a7-45b2-a549-3c3dbcdff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64201-db8b-4bef-ab83-a56dcba56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684d6a-b7af-4300-920a-677dc5653528}" ma:internalName="TaxCatchAll" ma:showField="CatchAllData" ma:web="c1564201-db8b-4bef-ab83-a56dcba56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64201-db8b-4bef-ab83-a56dcba56d1c" xsi:nil="true"/>
    <lcf76f155ced4ddcb4097134ff3c332f xmlns="1d65ec42-41a7-45b2-a549-3c3dbcdff2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D6BCD3-3BCB-4CCA-9F50-AB6938E3EF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537B45-7FA7-4861-8989-98C10480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5ec42-41a7-45b2-a549-3c3dbcdff2a2"/>
    <ds:schemaRef ds:uri="c1564201-db8b-4bef-ab83-a56dcba56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9D385-A4A7-49E8-9E7E-546951D77B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4C4FA2-21F6-4643-82BA-F21FD4095694}">
  <ds:schemaRefs>
    <ds:schemaRef ds:uri="http://schemas.microsoft.com/office/2006/metadata/properties"/>
    <ds:schemaRef ds:uri="http://schemas.microsoft.com/office/infopath/2007/PartnerControls"/>
    <ds:schemaRef ds:uri="c1564201-db8b-4bef-ab83-a56dcba56d1c"/>
    <ds:schemaRef ds:uri="1d65ec42-41a7-45b2-a549-3c3dbcdff2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AQA Portrait Colour Template 2026.dotx</Template>
  <TotalTime>472</TotalTime>
  <Pages>2</Pages>
  <Words>219</Words>
  <Characters>1253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Portrait Colour Template 2024</vt:lpstr>
    </vt:vector>
  </TitlesOfParts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2012-08-10T10:23:00Z</cp:lastPrinted>
  <dcterms:created xsi:type="dcterms:W3CDTF">2026-06-23T09:04:00Z</dcterms:created>
  <dcterms:modified xsi:type="dcterms:W3CDTF">2026-09-11T14:44:00Z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2024-01-10T12:11:21Z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e279cfc5-4b83-4d2d-9f55-9b032f7601c6</vt:lpwstr>
  </property>
  <property fmtid="{D5CDD505-2E9C-101B-9397-08002B2CF9AE}" pid="10" name="MSIP_Label_91acd197-20b5-43df-a901-28d53622fc7e_ContentBits">
    <vt:lpwstr>0</vt:lpwstr>
  </property>
  <property fmtid="{D5CDD505-2E9C-101B-9397-08002B2CF9AE}" pid="11" name="ContentTypeId">
    <vt:lpwstr>0x01010094491580CCC7814699FD3B51D499D2A7</vt:lpwstr>
  </property>
  <property fmtid="{D5CDD505-2E9C-101B-9397-08002B2CF9AE}" pid="12" name="Order">
    <vt:r8>1009000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