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1718344386"/>
        <w:lock w:val="contentLocked"/>
        <w:placeholder>
          <w:docPart w:val="DefaultPlaceholder_-1854013440"/>
        </w:placeholder>
        <w:group/>
      </w:sdtPr>
      <w:sdtEndPr/>
      <w:sdtContent>
        <w:p w14:paraId="03ADE4C8" w14:textId="4305B3AC" w:rsidR="008709F4" w:rsidRPr="00897383" w:rsidRDefault="0037793B" w:rsidP="00417211">
          <w:pPr>
            <w:pStyle w:val="Heading1"/>
          </w:pPr>
          <w:r w:rsidRPr="00897383">
            <w:t>2027 candidate record form</w:t>
          </w:r>
        </w:p>
        <w:p w14:paraId="412E8215" w14:textId="01825B5E" w:rsidR="00085F1F" w:rsidRPr="00897383" w:rsidRDefault="00520EBC" w:rsidP="00417211">
          <w:pPr>
            <w:pStyle w:val="Heading2"/>
          </w:pPr>
          <w:r>
            <w:t>GCSE</w:t>
          </w:r>
          <w:r w:rsidR="0037793B" w:rsidRPr="00897383">
            <w:t xml:space="preserve"> </w:t>
          </w:r>
          <w:r w:rsidR="003114AE" w:rsidRPr="003114AE">
            <w:t xml:space="preserve">Engineering </w:t>
          </w:r>
          <w:r w:rsidR="0037793B" w:rsidRPr="00897383">
            <w:t>NEA</w:t>
          </w:r>
          <w:r w:rsidR="003114AE">
            <w:t xml:space="preserve"> - </w:t>
          </w:r>
          <w:r w:rsidR="003114AE" w:rsidRPr="003114AE">
            <w:t>Practical engineering</w:t>
          </w:r>
          <w:r w:rsidR="0037793B" w:rsidRPr="00897383">
            <w:t xml:space="preserve"> (</w:t>
          </w:r>
          <w:r>
            <w:t>8</w:t>
          </w:r>
          <w:r w:rsidR="00E1794B">
            <w:t>8</w:t>
          </w:r>
          <w:r w:rsidR="00AF41C7">
            <w:t>5</w:t>
          </w:r>
          <w:r w:rsidR="0037793B" w:rsidRPr="00897383">
            <w:t>2/C)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7B8CCD13" w14:textId="77777777" w:rsidR="00870868" w:rsidRDefault="00870868" w:rsidP="00121A50">
          <w:pPr>
            <w:spacing w:line="240" w:lineRule="auto"/>
          </w:pPr>
        </w:p>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75E264E" w14:textId="77777777" w:rsidR="00121A50" w:rsidRPr="00897383" w:rsidRDefault="00121A50" w:rsidP="00121A50">
          <w:pPr>
            <w:spacing w:line="240" w:lineRule="auto"/>
          </w:pPr>
        </w:p>
        <w:tbl>
          <w:tblPr>
            <w:tblStyle w:val="TableGrid"/>
            <w:tblW w:w="9634" w:type="dxa"/>
            <w:tblLook w:val="04A0" w:firstRow="1" w:lastRow="0" w:firstColumn="1" w:lastColumn="0" w:noHBand="0" w:noVBand="1"/>
          </w:tblPr>
          <w:tblGrid>
            <w:gridCol w:w="2405"/>
            <w:gridCol w:w="1176"/>
            <w:gridCol w:w="1128"/>
            <w:gridCol w:w="4925"/>
          </w:tblGrid>
          <w:tr w:rsidR="00AF41C7" w:rsidRPr="00897383" w14:paraId="66974172" w14:textId="78007B93" w:rsidTr="000714E7">
            <w:trPr>
              <w:trHeight w:val="454"/>
            </w:trPr>
            <w:tc>
              <w:tcPr>
                <w:tcW w:w="2405" w:type="dxa"/>
                <w:shd w:val="clear" w:color="auto" w:fill="F2F2F2" w:themeFill="background1" w:themeFillShade="F2"/>
                <w:vAlign w:val="center"/>
              </w:tcPr>
              <w:p w14:paraId="5CC2BD25" w14:textId="10D1BCD9" w:rsidR="00AF41C7" w:rsidRPr="00897383" w:rsidRDefault="00AF41C7" w:rsidP="00121A50">
                <w:pPr>
                  <w:spacing w:line="240" w:lineRule="auto"/>
                  <w:rPr>
                    <w:b/>
                    <w:bCs/>
                  </w:rPr>
                </w:pPr>
                <w:r>
                  <w:rPr>
                    <w:b/>
                    <w:bCs/>
                  </w:rPr>
                  <w:t>Marking criteria</w:t>
                </w:r>
              </w:p>
            </w:tc>
            <w:tc>
              <w:tcPr>
                <w:tcW w:w="1176" w:type="dxa"/>
                <w:shd w:val="clear" w:color="auto" w:fill="F2F2F2" w:themeFill="background1" w:themeFillShade="F2"/>
                <w:vAlign w:val="center"/>
              </w:tcPr>
              <w:p w14:paraId="35DF22D0" w14:textId="1752B078" w:rsidR="00AF41C7" w:rsidRPr="00897383" w:rsidRDefault="00AF41C7" w:rsidP="00121A50">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C474E64" w14:textId="697BC52F" w:rsidR="00AF41C7" w:rsidRPr="00897383" w:rsidRDefault="00AF41C7" w:rsidP="00121A50">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591B961" w14:textId="0CF03F54" w:rsidR="00AF41C7" w:rsidRPr="00897383" w:rsidRDefault="00AF41C7" w:rsidP="00121A50">
                <w:pPr>
                  <w:spacing w:line="240" w:lineRule="auto"/>
                  <w:rPr>
                    <w:b/>
                    <w:bCs/>
                  </w:rPr>
                </w:pPr>
                <w:r w:rsidRPr="00AF41C7">
                  <w:rPr>
                    <w:b/>
                    <w:bCs/>
                  </w:rPr>
                  <w:t>Teacher/assessor’s supporting statement</w:t>
                </w:r>
              </w:p>
            </w:tc>
          </w:tr>
          <w:tr w:rsidR="00AF41C7" w:rsidRPr="00897383" w14:paraId="31D39799" w14:textId="02818533" w:rsidTr="000714E7">
            <w:trPr>
              <w:trHeight w:val="1474"/>
            </w:trPr>
            <w:tc>
              <w:tcPr>
                <w:tcW w:w="2405" w:type="dxa"/>
                <w:vAlign w:val="center"/>
              </w:tcPr>
              <w:p w14:paraId="53B69A90" w14:textId="31C5A61A" w:rsidR="00AF41C7" w:rsidRPr="00AF41C7" w:rsidRDefault="003114AE" w:rsidP="0054691B">
                <w:pPr>
                  <w:pStyle w:val="ListParagraph"/>
                  <w:numPr>
                    <w:ilvl w:val="0"/>
                    <w:numId w:val="11"/>
                  </w:numPr>
                </w:pPr>
                <w:r w:rsidRPr="003114AE">
                  <w:t>Problem solving</w:t>
                </w:r>
              </w:p>
            </w:tc>
            <w:tc>
              <w:tcPr>
                <w:tcW w:w="1176" w:type="dxa"/>
                <w:vAlign w:val="center"/>
              </w:tcPr>
              <w:p w14:paraId="1F547296" w14:textId="503D1554" w:rsidR="00AF41C7" w:rsidRPr="00897383" w:rsidRDefault="003114AE" w:rsidP="003D393A">
                <w:pPr>
                  <w:spacing w:line="240" w:lineRule="auto"/>
                  <w:jc w:val="center"/>
                </w:pPr>
                <w:r>
                  <w:t>15</w:t>
                </w:r>
              </w:p>
            </w:tc>
            <w:sdt>
              <w:sdtPr>
                <w:rPr>
                  <w:b/>
                  <w:bCs/>
                </w:rPr>
                <w:id w:val="-1414622276"/>
                <w:placeholder>
                  <w:docPart w:val="5511F4689A704775A1542DC2F5EC79D3"/>
                </w:placeholder>
                <w:showingPlcHdr/>
                <w:text/>
              </w:sdtPr>
              <w:sdtEndPr/>
              <w:sdtContent>
                <w:tc>
                  <w:tcPr>
                    <w:tcW w:w="1128" w:type="dxa"/>
                    <w:vAlign w:val="center"/>
                  </w:tcPr>
                  <w:p w14:paraId="05BCAA08" w14:textId="7387FD17" w:rsidR="00AF41C7" w:rsidRPr="00897383" w:rsidRDefault="00AF41C7" w:rsidP="003D393A">
                    <w:pPr>
                      <w:spacing w:line="240" w:lineRule="auto"/>
                      <w:jc w:val="center"/>
                      <w:rPr>
                        <w:b/>
                        <w:bCs/>
                      </w:rPr>
                    </w:pPr>
                    <w:r w:rsidRPr="00897383">
                      <w:rPr>
                        <w:rStyle w:val="PlaceholderText"/>
                        <w:b/>
                        <w:bCs/>
                      </w:rPr>
                      <w:t>Click.</w:t>
                    </w:r>
                  </w:p>
                </w:tc>
              </w:sdtContent>
            </w:sdt>
            <w:sdt>
              <w:sdtPr>
                <w:rPr>
                  <w:b/>
                  <w:bCs/>
                </w:rPr>
                <w:id w:val="895553989"/>
                <w:placeholder>
                  <w:docPart w:val="9C0690DB2D704D0E9F5BF8CB1C151463"/>
                </w:placeholder>
                <w:showingPlcHdr/>
                <w:text/>
              </w:sdtPr>
              <w:sdtEndPr/>
              <w:sdtContent>
                <w:tc>
                  <w:tcPr>
                    <w:tcW w:w="4925" w:type="dxa"/>
                  </w:tcPr>
                  <w:p w14:paraId="3DDFA987" w14:textId="7C468F5F" w:rsidR="00AF41C7" w:rsidRDefault="00817E6C" w:rsidP="00817E6C">
                    <w:pPr>
                      <w:spacing w:line="240" w:lineRule="auto"/>
                      <w:rPr>
                        <w:b/>
                        <w:bCs/>
                      </w:rPr>
                    </w:pPr>
                    <w:r w:rsidRPr="00817E6C">
                      <w:rPr>
                        <w:rStyle w:val="PlaceholderText"/>
                        <w:b/>
                        <w:bCs/>
                      </w:rPr>
                      <w:t>Click or tap here to enter text.</w:t>
                    </w:r>
                  </w:p>
                </w:tc>
              </w:sdtContent>
            </w:sdt>
          </w:tr>
          <w:tr w:rsidR="00817E6C" w:rsidRPr="00897383" w14:paraId="195B473C" w14:textId="48777C22" w:rsidTr="000714E7">
            <w:trPr>
              <w:trHeight w:val="1474"/>
            </w:trPr>
            <w:tc>
              <w:tcPr>
                <w:tcW w:w="2405" w:type="dxa"/>
                <w:vAlign w:val="center"/>
              </w:tcPr>
              <w:p w14:paraId="5607A1C1" w14:textId="1DFE59E2" w:rsidR="00817E6C" w:rsidRPr="00AF41C7" w:rsidRDefault="003114AE" w:rsidP="0054691B">
                <w:pPr>
                  <w:pStyle w:val="ListParagraph"/>
                  <w:numPr>
                    <w:ilvl w:val="0"/>
                    <w:numId w:val="11"/>
                  </w:numPr>
                </w:pPr>
                <w:r w:rsidRPr="003114AE">
                  <w:t>Drawings and conventions</w:t>
                </w:r>
              </w:p>
            </w:tc>
            <w:tc>
              <w:tcPr>
                <w:tcW w:w="1176" w:type="dxa"/>
                <w:vAlign w:val="center"/>
              </w:tcPr>
              <w:p w14:paraId="7DD54ABE" w14:textId="7D57A2C3" w:rsidR="00817E6C" w:rsidRPr="00897383" w:rsidRDefault="003114AE" w:rsidP="00817E6C">
                <w:pPr>
                  <w:spacing w:line="240" w:lineRule="auto"/>
                  <w:jc w:val="center"/>
                </w:pPr>
                <w:r>
                  <w:t>15</w:t>
                </w:r>
              </w:p>
            </w:tc>
            <w:sdt>
              <w:sdtPr>
                <w:rPr>
                  <w:b/>
                  <w:bCs/>
                </w:rPr>
                <w:id w:val="1650392482"/>
                <w:placeholder>
                  <w:docPart w:val="540D46DBCE514F778A2F1592C8971C20"/>
                </w:placeholder>
                <w:showingPlcHdr/>
                <w:text/>
              </w:sdtPr>
              <w:sdtEndPr/>
              <w:sdtContent>
                <w:tc>
                  <w:tcPr>
                    <w:tcW w:w="1128" w:type="dxa"/>
                    <w:vAlign w:val="center"/>
                  </w:tcPr>
                  <w:p w14:paraId="7AA14EDC"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459563439"/>
                <w:placeholder>
                  <w:docPart w:val="58AA6AAE2F0D4415B6B7DA1E4B5B4A43"/>
                </w:placeholder>
                <w:showingPlcHdr/>
                <w:text/>
              </w:sdtPr>
              <w:sdtEndPr/>
              <w:sdtContent>
                <w:tc>
                  <w:tcPr>
                    <w:tcW w:w="4925" w:type="dxa"/>
                  </w:tcPr>
                  <w:p w14:paraId="2AE1F7E6" w14:textId="09CCC070"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439133D" w14:textId="39EFFA56" w:rsidTr="000714E7">
            <w:trPr>
              <w:trHeight w:val="1474"/>
            </w:trPr>
            <w:tc>
              <w:tcPr>
                <w:tcW w:w="2405" w:type="dxa"/>
                <w:vAlign w:val="center"/>
              </w:tcPr>
              <w:p w14:paraId="141D345E" w14:textId="5F2DC028" w:rsidR="00817E6C" w:rsidRPr="00AF41C7" w:rsidRDefault="003114AE" w:rsidP="0054691B">
                <w:pPr>
                  <w:pStyle w:val="ListParagraph"/>
                  <w:numPr>
                    <w:ilvl w:val="0"/>
                    <w:numId w:val="11"/>
                  </w:numPr>
                </w:pPr>
                <w:r w:rsidRPr="003114AE">
                  <w:t>Production planning</w:t>
                </w:r>
              </w:p>
            </w:tc>
            <w:tc>
              <w:tcPr>
                <w:tcW w:w="1176" w:type="dxa"/>
                <w:vAlign w:val="center"/>
              </w:tcPr>
              <w:p w14:paraId="3F6EBA23" w14:textId="376328D5" w:rsidR="00817E6C" w:rsidRPr="00897383" w:rsidRDefault="003114AE" w:rsidP="00817E6C">
                <w:pPr>
                  <w:spacing w:line="240" w:lineRule="auto"/>
                  <w:jc w:val="center"/>
                </w:pPr>
                <w:r>
                  <w:t>15</w:t>
                </w:r>
              </w:p>
            </w:tc>
            <w:sdt>
              <w:sdtPr>
                <w:rPr>
                  <w:b/>
                  <w:bCs/>
                </w:rPr>
                <w:id w:val="-1957639277"/>
                <w:placeholder>
                  <w:docPart w:val="D73DBDD4B7C64AADAABC2FCF7E975EA4"/>
                </w:placeholder>
                <w:showingPlcHdr/>
                <w:text/>
              </w:sdtPr>
              <w:sdtEndPr/>
              <w:sdtContent>
                <w:tc>
                  <w:tcPr>
                    <w:tcW w:w="1128" w:type="dxa"/>
                    <w:vAlign w:val="center"/>
                  </w:tcPr>
                  <w:p w14:paraId="15E7AF34"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369376242"/>
                <w:placeholder>
                  <w:docPart w:val="B43116BA45E54CDB849D69863CE59942"/>
                </w:placeholder>
                <w:showingPlcHdr/>
                <w:text/>
              </w:sdtPr>
              <w:sdtEndPr/>
              <w:sdtContent>
                <w:tc>
                  <w:tcPr>
                    <w:tcW w:w="4925" w:type="dxa"/>
                  </w:tcPr>
                  <w:p w14:paraId="46638F88" w14:textId="2A722BBD"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1763C20E" w14:textId="74862986" w:rsidTr="000714E7">
            <w:trPr>
              <w:trHeight w:val="1474"/>
            </w:trPr>
            <w:tc>
              <w:tcPr>
                <w:tcW w:w="2405" w:type="dxa"/>
                <w:vAlign w:val="center"/>
              </w:tcPr>
              <w:p w14:paraId="1D6BA63F" w14:textId="4EF9994B" w:rsidR="00817E6C" w:rsidRPr="00AF41C7" w:rsidRDefault="003114AE" w:rsidP="0054691B">
                <w:pPr>
                  <w:pStyle w:val="ListParagraph"/>
                  <w:numPr>
                    <w:ilvl w:val="0"/>
                    <w:numId w:val="11"/>
                  </w:numPr>
                </w:pPr>
                <w:r w:rsidRPr="003114AE">
                  <w:t>Engineering skills used</w:t>
                </w:r>
              </w:p>
            </w:tc>
            <w:tc>
              <w:tcPr>
                <w:tcW w:w="1176" w:type="dxa"/>
                <w:vAlign w:val="center"/>
              </w:tcPr>
              <w:p w14:paraId="45D57450" w14:textId="26612CE4" w:rsidR="00817E6C" w:rsidRPr="00897383" w:rsidRDefault="003114AE" w:rsidP="00817E6C">
                <w:pPr>
                  <w:spacing w:line="240" w:lineRule="auto"/>
                  <w:jc w:val="center"/>
                </w:pPr>
                <w:r>
                  <w:t>15</w:t>
                </w:r>
              </w:p>
            </w:tc>
            <w:sdt>
              <w:sdtPr>
                <w:rPr>
                  <w:b/>
                  <w:bCs/>
                </w:rPr>
                <w:id w:val="1959068887"/>
                <w:placeholder>
                  <w:docPart w:val="8ABBC87CF28543C89AF316F7C9110F2E"/>
                </w:placeholder>
                <w:showingPlcHdr/>
                <w:text/>
              </w:sdtPr>
              <w:sdtEndPr/>
              <w:sdtContent>
                <w:tc>
                  <w:tcPr>
                    <w:tcW w:w="1128" w:type="dxa"/>
                    <w:vAlign w:val="center"/>
                  </w:tcPr>
                  <w:p w14:paraId="28DBE819" w14:textId="79DFBC2D"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180927778"/>
                <w:placeholder>
                  <w:docPart w:val="210A26497A3C4C669B023CAA8089F8CB"/>
                </w:placeholder>
                <w:showingPlcHdr/>
                <w:text/>
              </w:sdtPr>
              <w:sdtEndPr/>
              <w:sdtContent>
                <w:tc>
                  <w:tcPr>
                    <w:tcW w:w="4925" w:type="dxa"/>
                  </w:tcPr>
                  <w:p w14:paraId="59F3E0B4" w14:textId="1F69808A" w:rsidR="00817E6C" w:rsidRDefault="00817E6C" w:rsidP="00817E6C">
                    <w:pPr>
                      <w:spacing w:line="240" w:lineRule="auto"/>
                      <w:rPr>
                        <w:b/>
                        <w:bCs/>
                      </w:rPr>
                    </w:pPr>
                    <w:r w:rsidRPr="00817E6C">
                      <w:rPr>
                        <w:rStyle w:val="PlaceholderText"/>
                        <w:b/>
                        <w:bCs/>
                      </w:rPr>
                      <w:t>Click or tap here to enter text.</w:t>
                    </w:r>
                  </w:p>
                </w:tc>
              </w:sdtContent>
            </w:sdt>
          </w:tr>
          <w:tr w:rsidR="00520EBC" w:rsidRPr="00897383" w14:paraId="31C7CF0D" w14:textId="77777777" w:rsidTr="000714E7">
            <w:trPr>
              <w:trHeight w:val="1474"/>
            </w:trPr>
            <w:tc>
              <w:tcPr>
                <w:tcW w:w="2405" w:type="dxa"/>
                <w:tcBorders>
                  <w:bottom w:val="single" w:sz="4" w:space="0" w:color="auto"/>
                </w:tcBorders>
                <w:vAlign w:val="center"/>
              </w:tcPr>
              <w:p w14:paraId="4E1E6CEE" w14:textId="1CF1CDD7" w:rsidR="00520EBC" w:rsidRPr="00AF41C7" w:rsidRDefault="003114AE" w:rsidP="0054691B">
                <w:pPr>
                  <w:pStyle w:val="ListParagraph"/>
                  <w:numPr>
                    <w:ilvl w:val="0"/>
                    <w:numId w:val="11"/>
                  </w:numPr>
                </w:pPr>
                <w:r w:rsidRPr="003114AE">
                  <w:t>Applying systems technology</w:t>
                </w:r>
              </w:p>
            </w:tc>
            <w:tc>
              <w:tcPr>
                <w:tcW w:w="1176" w:type="dxa"/>
                <w:vAlign w:val="center"/>
              </w:tcPr>
              <w:p w14:paraId="0045CA7F" w14:textId="287AFEBA" w:rsidR="00520EBC" w:rsidRPr="00897383" w:rsidRDefault="003114AE" w:rsidP="000E0FBF">
                <w:pPr>
                  <w:spacing w:line="240" w:lineRule="auto"/>
                  <w:jc w:val="center"/>
                </w:pPr>
                <w:r>
                  <w:t>10</w:t>
                </w:r>
              </w:p>
            </w:tc>
            <w:sdt>
              <w:sdtPr>
                <w:rPr>
                  <w:b/>
                  <w:bCs/>
                </w:rPr>
                <w:id w:val="-486931301"/>
                <w:placeholder>
                  <w:docPart w:val="610F1D36EA7747E6ADD1B1AA7EF24834"/>
                </w:placeholder>
                <w:showingPlcHdr/>
                <w:text/>
              </w:sdtPr>
              <w:sdtEndPr/>
              <w:sdtContent>
                <w:tc>
                  <w:tcPr>
                    <w:tcW w:w="1128" w:type="dxa"/>
                    <w:vAlign w:val="center"/>
                  </w:tcPr>
                  <w:p w14:paraId="10760A0F" w14:textId="77777777" w:rsidR="00520EBC" w:rsidRPr="00897383" w:rsidRDefault="00520EBC" w:rsidP="000E0FBF">
                    <w:pPr>
                      <w:spacing w:line="240" w:lineRule="auto"/>
                      <w:jc w:val="center"/>
                      <w:rPr>
                        <w:b/>
                        <w:bCs/>
                      </w:rPr>
                    </w:pPr>
                    <w:r w:rsidRPr="00897383">
                      <w:rPr>
                        <w:rStyle w:val="PlaceholderText"/>
                        <w:b/>
                        <w:bCs/>
                      </w:rPr>
                      <w:t>Click.</w:t>
                    </w:r>
                  </w:p>
                </w:tc>
              </w:sdtContent>
            </w:sdt>
            <w:sdt>
              <w:sdtPr>
                <w:rPr>
                  <w:b/>
                  <w:bCs/>
                </w:rPr>
                <w:id w:val="-28269542"/>
                <w:placeholder>
                  <w:docPart w:val="51772D4C950D442B9F0DD4C3030CA921"/>
                </w:placeholder>
                <w:showingPlcHdr/>
                <w:text/>
              </w:sdtPr>
              <w:sdtEndPr/>
              <w:sdtContent>
                <w:tc>
                  <w:tcPr>
                    <w:tcW w:w="4925" w:type="dxa"/>
                    <w:tcBorders>
                      <w:bottom w:val="single" w:sz="4" w:space="0" w:color="auto"/>
                    </w:tcBorders>
                  </w:tcPr>
                  <w:p w14:paraId="1B6CA377" w14:textId="77777777" w:rsidR="00520EBC" w:rsidRDefault="00520EBC" w:rsidP="000E0FBF">
                    <w:pPr>
                      <w:spacing w:line="240" w:lineRule="auto"/>
                      <w:rPr>
                        <w:b/>
                        <w:bCs/>
                      </w:rPr>
                    </w:pPr>
                    <w:r w:rsidRPr="00817E6C">
                      <w:rPr>
                        <w:rStyle w:val="PlaceholderText"/>
                        <w:b/>
                        <w:bCs/>
                      </w:rPr>
                      <w:t>Click or tap here to enter text.</w:t>
                    </w:r>
                  </w:p>
                </w:tc>
              </w:sdtContent>
            </w:sdt>
          </w:tr>
          <w:tr w:rsidR="00817E6C" w:rsidRPr="00897383" w14:paraId="71034757" w14:textId="7C00504C" w:rsidTr="000714E7">
            <w:trPr>
              <w:trHeight w:val="1474"/>
            </w:trPr>
            <w:tc>
              <w:tcPr>
                <w:tcW w:w="2405" w:type="dxa"/>
                <w:tcBorders>
                  <w:bottom w:val="single" w:sz="4" w:space="0" w:color="auto"/>
                </w:tcBorders>
                <w:vAlign w:val="center"/>
              </w:tcPr>
              <w:p w14:paraId="691844B0" w14:textId="213D50DF" w:rsidR="00817E6C" w:rsidRPr="00AF41C7" w:rsidRDefault="003114AE" w:rsidP="0054691B">
                <w:pPr>
                  <w:pStyle w:val="ListParagraph"/>
                  <w:numPr>
                    <w:ilvl w:val="0"/>
                    <w:numId w:val="11"/>
                  </w:numPr>
                </w:pPr>
                <w:r w:rsidRPr="003114AE">
                  <w:t>Testing and evaluating</w:t>
                </w:r>
              </w:p>
            </w:tc>
            <w:tc>
              <w:tcPr>
                <w:tcW w:w="1176" w:type="dxa"/>
                <w:vAlign w:val="center"/>
              </w:tcPr>
              <w:p w14:paraId="630FF737" w14:textId="1AEE4268" w:rsidR="00817E6C" w:rsidRPr="00897383" w:rsidRDefault="003114AE" w:rsidP="00817E6C">
                <w:pPr>
                  <w:spacing w:line="240" w:lineRule="auto"/>
                  <w:jc w:val="center"/>
                </w:pPr>
                <w:r>
                  <w:t>10</w:t>
                </w:r>
              </w:p>
            </w:tc>
            <w:sdt>
              <w:sdtPr>
                <w:rPr>
                  <w:b/>
                  <w:bCs/>
                </w:rPr>
                <w:id w:val="54752572"/>
                <w:placeholder>
                  <w:docPart w:val="2F7003F913C34BE2A9C15BBCA3077653"/>
                </w:placeholder>
                <w:showingPlcHdr/>
                <w:text/>
              </w:sdtPr>
              <w:sdtEndPr/>
              <w:sdtContent>
                <w:tc>
                  <w:tcPr>
                    <w:tcW w:w="1128" w:type="dxa"/>
                    <w:vAlign w:val="center"/>
                  </w:tcPr>
                  <w:p w14:paraId="768BECAB" w14:textId="5EA11369"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259342952"/>
                <w:placeholder>
                  <w:docPart w:val="9D5149372E4646A79EA79B1156C1EE67"/>
                </w:placeholder>
                <w:showingPlcHdr/>
                <w:text/>
              </w:sdtPr>
              <w:sdtEndPr/>
              <w:sdtContent>
                <w:tc>
                  <w:tcPr>
                    <w:tcW w:w="4925" w:type="dxa"/>
                    <w:tcBorders>
                      <w:bottom w:val="single" w:sz="4" w:space="0" w:color="auto"/>
                    </w:tcBorders>
                  </w:tcPr>
                  <w:p w14:paraId="33157DEE" w14:textId="49E8A3CE" w:rsidR="00817E6C" w:rsidRDefault="00817E6C" w:rsidP="00817E6C">
                    <w:pPr>
                      <w:spacing w:line="240" w:lineRule="auto"/>
                      <w:rPr>
                        <w:b/>
                        <w:bCs/>
                      </w:rPr>
                    </w:pPr>
                    <w:r w:rsidRPr="00817E6C">
                      <w:rPr>
                        <w:rStyle w:val="PlaceholderText"/>
                        <w:b/>
                        <w:bCs/>
                      </w:rPr>
                      <w:t>Click or tap here to enter text.</w:t>
                    </w:r>
                  </w:p>
                </w:tc>
              </w:sdtContent>
            </w:sdt>
          </w:tr>
          <w:tr w:rsidR="00817E6C" w14:paraId="6BBF3E62" w14:textId="5A8CD2ED" w:rsidTr="000714E7">
            <w:trPr>
              <w:trHeight w:val="454"/>
            </w:trPr>
            <w:tc>
              <w:tcPr>
                <w:tcW w:w="2405" w:type="dxa"/>
                <w:shd w:val="clear" w:color="auto" w:fill="F2F2F2" w:themeFill="background1" w:themeFillShade="F2"/>
                <w:vAlign w:val="center"/>
              </w:tcPr>
              <w:p w14:paraId="25D4D21D" w14:textId="0AA5D8AD" w:rsidR="00817E6C" w:rsidRPr="00897383" w:rsidRDefault="00817E6C" w:rsidP="00817E6C">
                <w:pPr>
                  <w:spacing w:line="240" w:lineRule="auto"/>
                  <w:jc w:val="right"/>
                </w:pPr>
                <w:r w:rsidRPr="00897383">
                  <w:t>Total mark</w:t>
                </w:r>
              </w:p>
            </w:tc>
            <w:tc>
              <w:tcPr>
                <w:tcW w:w="1176" w:type="dxa"/>
                <w:vAlign w:val="center"/>
              </w:tcPr>
              <w:p w14:paraId="708D5F99" w14:textId="53BFA83C" w:rsidR="00817E6C" w:rsidRPr="00897383" w:rsidRDefault="003114AE" w:rsidP="00817E6C">
                <w:pPr>
                  <w:spacing w:line="240" w:lineRule="auto"/>
                  <w:jc w:val="center"/>
                </w:pPr>
                <w:r>
                  <w:t>80</w:t>
                </w:r>
              </w:p>
            </w:tc>
            <w:sdt>
              <w:sdtPr>
                <w:rPr>
                  <w:b/>
                  <w:bCs/>
                </w:rPr>
                <w:id w:val="48895272"/>
                <w:placeholder>
                  <w:docPart w:val="51E444251FC84C1EA447926F24C9A4FE"/>
                </w:placeholder>
                <w:showingPlcHdr/>
                <w:text/>
              </w:sdtPr>
              <w:sdtEndPr/>
              <w:sdtContent>
                <w:tc>
                  <w:tcPr>
                    <w:tcW w:w="1128" w:type="dxa"/>
                    <w:vAlign w:val="center"/>
                  </w:tcPr>
                  <w:p w14:paraId="7A997234" w14:textId="1631C206" w:rsidR="00817E6C" w:rsidRPr="003D393A" w:rsidRDefault="00817E6C" w:rsidP="00817E6C">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6784A22A" w14:textId="77777777" w:rsidR="00817E6C" w:rsidRPr="00817E6C" w:rsidRDefault="00817E6C" w:rsidP="00817E6C"/>
            </w:tc>
          </w:tr>
        </w:tbl>
        <w:p w14:paraId="685211B0" w14:textId="77777777" w:rsidR="00520EBC" w:rsidRDefault="00520EBC" w:rsidP="00520EBC">
          <w:pPr>
            <w:spacing w:line="240" w:lineRule="auto"/>
          </w:pPr>
        </w:p>
        <w:p w14:paraId="7D8E3BE7" w14:textId="2BE9250C" w:rsidR="00520EBC" w:rsidRDefault="00520EBC" w:rsidP="00520EBC">
          <w:pPr>
            <w:spacing w:line="240" w:lineRule="auto"/>
          </w:pPr>
          <w:r>
            <w:t>Photographic evidence</w:t>
          </w:r>
        </w:p>
        <w:p w14:paraId="549D106B" w14:textId="77777777" w:rsidR="00520EBC" w:rsidRPr="007B1C98" w:rsidRDefault="00520EBC" w:rsidP="00520EBC"/>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063"/>
          </w:tblGrid>
          <w:tr w:rsidR="00520EBC" w:rsidRPr="007B1C98" w14:paraId="736FE804" w14:textId="77777777" w:rsidTr="000714E7">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tcPr>
                  <w:p w14:paraId="288BAA52" w14:textId="77777777" w:rsidR="00520EBC" w:rsidRPr="00A623F8" w:rsidRDefault="00520EBC" w:rsidP="000E0FBF">
                    <w:pPr>
                      <w:rPr>
                        <w:sz w:val="36"/>
                        <w:szCs w:val="36"/>
                      </w:rPr>
                    </w:pPr>
                    <w:r w:rsidRPr="00A623F8">
                      <w:rPr>
                        <w:rFonts w:ascii="MS Gothic" w:eastAsia="MS Gothic" w:hAnsi="MS Gothic" w:hint="eastAsia"/>
                        <w:sz w:val="36"/>
                        <w:szCs w:val="36"/>
                      </w:rPr>
                      <w:t>☐</w:t>
                    </w:r>
                  </w:p>
                </w:tc>
              </w:sdtContent>
            </w:sdt>
            <w:tc>
              <w:tcPr>
                <w:tcW w:w="9063" w:type="dxa"/>
                <w:vAlign w:val="center"/>
              </w:tcPr>
              <w:p w14:paraId="1111D047" w14:textId="3208E317" w:rsidR="00520EBC" w:rsidRPr="007B1C98" w:rsidRDefault="0054691B" w:rsidP="000E0FBF">
                <w:r w:rsidRPr="0054691B">
                  <w:t>Photographic evidence of the finished outcome must be included in the work submitted. This must clearly support the marks awarded. The quality and quantity of photographs provided must be sufficient to judge the quality and detail of the work undertaken. Failure to provide such evidence may result in moderators being unable to confirm the marks you have awarded. Please tick/select the box to confirm this has been included.</w:t>
                </w:r>
              </w:p>
            </w:tc>
          </w:tr>
        </w:tbl>
        <w:p w14:paraId="0884C3A4" w14:textId="442B0FB0" w:rsidR="00520EBC" w:rsidRDefault="00795AAC" w:rsidP="00520EBC">
          <w:pPr>
            <w:spacing w:line="240" w:lineRule="auto"/>
          </w:pPr>
        </w:p>
      </w:sdtContent>
    </w:sdt>
    <w:sectPr w:rsidR="00520EB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D65F" w14:textId="77777777" w:rsidR="00795AAC" w:rsidRDefault="00795AAC">
      <w:r>
        <w:separator/>
      </w:r>
    </w:p>
  </w:endnote>
  <w:endnote w:type="continuationSeparator" w:id="0">
    <w:p w14:paraId="0D5BAD96" w14:textId="77777777" w:rsidR="00795AAC" w:rsidRDefault="00795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2E3E0340-D7AF-44D4-8E94-CC6362CF8F7B}"/>
    <w:embedBold r:id="rId2" w:fontKey="{EB2E2C3E-F25F-4EF7-AD88-59D5F6D758FD}"/>
    <w:embedItalic r:id="rId3" w:fontKey="{F915B006-E7C0-4EA9-8127-574E6CD5A45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E0160AC2-FB21-4AC0-83B4-BC0A3F8C6F39}"/>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EB222113-0522-4BEA-A656-C323922CAD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795AAC"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2F7B95B" w:rsidR="006955C6" w:rsidRDefault="00520EBC" w:rsidP="006955C6">
          <w:pPr>
            <w:pStyle w:val="Footer0"/>
            <w:jc w:val="right"/>
          </w:pPr>
          <w:r>
            <w:t>8</w:t>
          </w:r>
          <w:r w:rsidR="003114AE">
            <w:t>8</w:t>
          </w:r>
          <w:r w:rsidR="00AF41C7">
            <w:t>52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B33D" w14:textId="77777777" w:rsidR="00795AAC" w:rsidRDefault="00795AAC">
      <w:r>
        <w:separator/>
      </w:r>
    </w:p>
  </w:footnote>
  <w:footnote w:type="continuationSeparator" w:id="0">
    <w:p w14:paraId="6F4BF8C5" w14:textId="77777777" w:rsidR="00795AAC" w:rsidRDefault="00795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194114"/>
    <w:multiLevelType w:val="hybridMultilevel"/>
    <w:tmpl w:val="4DF2B4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7"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6"/>
  </w:num>
  <w:num w:numId="3" w16cid:durableId="1194809704">
    <w:abstractNumId w:val="5"/>
  </w:num>
  <w:num w:numId="4" w16cid:durableId="2100245809">
    <w:abstractNumId w:val="3"/>
  </w:num>
  <w:num w:numId="5" w16cid:durableId="1298949735">
    <w:abstractNumId w:val="7"/>
  </w:num>
  <w:num w:numId="6" w16cid:durableId="1963263709">
    <w:abstractNumId w:val="10"/>
  </w:num>
  <w:num w:numId="7" w16cid:durableId="37050133">
    <w:abstractNumId w:val="2"/>
  </w:num>
  <w:num w:numId="8" w16cid:durableId="822355877">
    <w:abstractNumId w:val="4"/>
  </w:num>
  <w:num w:numId="9" w16cid:durableId="11304693">
    <w:abstractNumId w:val="8"/>
  </w:num>
  <w:num w:numId="10" w16cid:durableId="1033188388">
    <w:abstractNumId w:val="9"/>
  </w:num>
  <w:num w:numId="11" w16cid:durableId="71959749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842"/>
    <w:rsid w:val="002859EE"/>
    <w:rsid w:val="00291191"/>
    <w:rsid w:val="002A45F9"/>
    <w:rsid w:val="002A7D6D"/>
    <w:rsid w:val="002B1243"/>
    <w:rsid w:val="002B4E4D"/>
    <w:rsid w:val="002C3520"/>
    <w:rsid w:val="002C54C6"/>
    <w:rsid w:val="002C750D"/>
    <w:rsid w:val="002D189E"/>
    <w:rsid w:val="002D44A1"/>
    <w:rsid w:val="002D46F6"/>
    <w:rsid w:val="002E1588"/>
    <w:rsid w:val="002F16DF"/>
    <w:rsid w:val="002F21E1"/>
    <w:rsid w:val="003114AE"/>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00D4"/>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0EBC"/>
    <w:rsid w:val="00523DBF"/>
    <w:rsid w:val="005322E1"/>
    <w:rsid w:val="005403D3"/>
    <w:rsid w:val="005427C1"/>
    <w:rsid w:val="00542BE7"/>
    <w:rsid w:val="00546239"/>
    <w:rsid w:val="0054691B"/>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5AAC"/>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172B8"/>
    <w:rsid w:val="00E1794B"/>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F73CF9" w:rsidP="00F73CF9">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F73CF9" w:rsidP="00F73CF9">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F73CF9" w:rsidP="00F73CF9">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F73CF9" w:rsidP="00F73CF9">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F73CF9" w:rsidP="00F73CF9">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F73CF9" w:rsidP="00F73CF9">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F73CF9" w:rsidP="00F73CF9">
          <w:pPr>
            <w:pStyle w:val="F98DD280FC32414489EE0C62DCD4210D"/>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F73CF9" w:rsidP="00F73CF9">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F73CF9" w:rsidP="00F73CF9">
          <w:pPr>
            <w:pStyle w:val="835FE4C8562647CC9EA4BF59E5BBA7A1"/>
          </w:pPr>
          <w:r w:rsidRPr="00897383">
            <w:rPr>
              <w:rStyle w:val="PlaceholderText"/>
              <w:b/>
              <w:bCs/>
            </w:rPr>
            <w:t>Click.</w:t>
          </w:r>
        </w:p>
      </w:docPartBody>
    </w:docPart>
    <w:docPart>
      <w:docPartPr>
        <w:name w:val="5511F4689A704775A1542DC2F5EC79D3"/>
        <w:category>
          <w:name w:val="General"/>
          <w:gallery w:val="placeholder"/>
        </w:category>
        <w:types>
          <w:type w:val="bbPlcHdr"/>
        </w:types>
        <w:behaviors>
          <w:behavior w:val="content"/>
        </w:behaviors>
        <w:guid w:val="{E7C9DD7C-3DBF-4A58-81C2-19D14E875508}"/>
      </w:docPartPr>
      <w:docPartBody>
        <w:p w:rsidR="000E6CC9" w:rsidRDefault="00F73CF9" w:rsidP="00F73CF9">
          <w:pPr>
            <w:pStyle w:val="5511F4689A704775A1542DC2F5EC79D3"/>
          </w:pPr>
          <w:r w:rsidRPr="00897383">
            <w:rPr>
              <w:rStyle w:val="PlaceholderText"/>
              <w:b/>
              <w:bCs/>
            </w:rPr>
            <w:t>Click.</w:t>
          </w:r>
        </w:p>
      </w:docPartBody>
    </w:docPart>
    <w:docPart>
      <w:docPartPr>
        <w:name w:val="540D46DBCE514F778A2F1592C8971C20"/>
        <w:category>
          <w:name w:val="General"/>
          <w:gallery w:val="placeholder"/>
        </w:category>
        <w:types>
          <w:type w:val="bbPlcHdr"/>
        </w:types>
        <w:behaviors>
          <w:behavior w:val="content"/>
        </w:behaviors>
        <w:guid w:val="{E5C2728E-62FE-4A3C-BEB3-FC0944CC1193}"/>
      </w:docPartPr>
      <w:docPartBody>
        <w:p w:rsidR="000E6CC9" w:rsidRDefault="00F73CF9" w:rsidP="00F73CF9">
          <w:pPr>
            <w:pStyle w:val="540D46DBCE514F778A2F1592C8971C20"/>
          </w:pPr>
          <w:r w:rsidRPr="00897383">
            <w:rPr>
              <w:rStyle w:val="PlaceholderText"/>
              <w:b/>
              <w:bCs/>
            </w:rPr>
            <w:t>Click.</w:t>
          </w:r>
        </w:p>
      </w:docPartBody>
    </w:docPart>
    <w:docPart>
      <w:docPartPr>
        <w:name w:val="58AA6AAE2F0D4415B6B7DA1E4B5B4A43"/>
        <w:category>
          <w:name w:val="General"/>
          <w:gallery w:val="placeholder"/>
        </w:category>
        <w:types>
          <w:type w:val="bbPlcHdr"/>
        </w:types>
        <w:behaviors>
          <w:behavior w:val="content"/>
        </w:behaviors>
        <w:guid w:val="{4A3F3E3B-2430-4313-BE8E-8A24474DD707}"/>
      </w:docPartPr>
      <w:docPartBody>
        <w:p w:rsidR="000E6CC9" w:rsidRDefault="00F73CF9" w:rsidP="00F73CF9">
          <w:pPr>
            <w:pStyle w:val="58AA6AAE2F0D4415B6B7DA1E4B5B4A43"/>
          </w:pPr>
          <w:r w:rsidRPr="00817E6C">
            <w:rPr>
              <w:rStyle w:val="PlaceholderText"/>
              <w:b/>
              <w:bCs/>
            </w:rPr>
            <w:t>Click or tap here to enter text.</w:t>
          </w:r>
        </w:p>
      </w:docPartBody>
    </w:docPart>
    <w:docPart>
      <w:docPartPr>
        <w:name w:val="D73DBDD4B7C64AADAABC2FCF7E975EA4"/>
        <w:category>
          <w:name w:val="General"/>
          <w:gallery w:val="placeholder"/>
        </w:category>
        <w:types>
          <w:type w:val="bbPlcHdr"/>
        </w:types>
        <w:behaviors>
          <w:behavior w:val="content"/>
        </w:behaviors>
        <w:guid w:val="{A93AFBA6-6BE6-42E9-8018-59ECDDBE851B}"/>
      </w:docPartPr>
      <w:docPartBody>
        <w:p w:rsidR="000E6CC9" w:rsidRDefault="00F73CF9" w:rsidP="00F73CF9">
          <w:pPr>
            <w:pStyle w:val="D73DBDD4B7C64AADAABC2FCF7E975EA4"/>
          </w:pPr>
          <w:r w:rsidRPr="00897383">
            <w:rPr>
              <w:rStyle w:val="PlaceholderText"/>
              <w:b/>
              <w:bCs/>
            </w:rPr>
            <w:t>Click.</w:t>
          </w:r>
        </w:p>
      </w:docPartBody>
    </w:docPart>
    <w:docPart>
      <w:docPartPr>
        <w:name w:val="B43116BA45E54CDB849D69863CE59942"/>
        <w:category>
          <w:name w:val="General"/>
          <w:gallery w:val="placeholder"/>
        </w:category>
        <w:types>
          <w:type w:val="bbPlcHdr"/>
        </w:types>
        <w:behaviors>
          <w:behavior w:val="content"/>
        </w:behaviors>
        <w:guid w:val="{AF14BD52-20B6-4DE8-8520-5669CD75F72E}"/>
      </w:docPartPr>
      <w:docPartBody>
        <w:p w:rsidR="000E6CC9" w:rsidRDefault="00F73CF9" w:rsidP="00F73CF9">
          <w:pPr>
            <w:pStyle w:val="B43116BA45E54CDB849D69863CE59942"/>
          </w:pPr>
          <w:r w:rsidRPr="00817E6C">
            <w:rPr>
              <w:rStyle w:val="PlaceholderText"/>
              <w:b/>
              <w:bCs/>
            </w:rPr>
            <w:t>Click or tap here to enter text.</w:t>
          </w:r>
        </w:p>
      </w:docPartBody>
    </w:docPart>
    <w:docPart>
      <w:docPartPr>
        <w:name w:val="8ABBC87CF28543C89AF316F7C9110F2E"/>
        <w:category>
          <w:name w:val="General"/>
          <w:gallery w:val="placeholder"/>
        </w:category>
        <w:types>
          <w:type w:val="bbPlcHdr"/>
        </w:types>
        <w:behaviors>
          <w:behavior w:val="content"/>
        </w:behaviors>
        <w:guid w:val="{55AD0CBE-36BD-4DD7-B6DB-BFEB0E07A32A}"/>
      </w:docPartPr>
      <w:docPartBody>
        <w:p w:rsidR="000E6CC9" w:rsidRDefault="00F73CF9" w:rsidP="00F73CF9">
          <w:pPr>
            <w:pStyle w:val="8ABBC87CF28543C89AF316F7C9110F2E"/>
          </w:pPr>
          <w:r w:rsidRPr="00897383">
            <w:rPr>
              <w:rStyle w:val="PlaceholderText"/>
              <w:b/>
              <w:bCs/>
            </w:rPr>
            <w:t>Click.</w:t>
          </w:r>
        </w:p>
      </w:docPartBody>
    </w:docPart>
    <w:docPart>
      <w:docPartPr>
        <w:name w:val="210A26497A3C4C669B023CAA8089F8CB"/>
        <w:category>
          <w:name w:val="General"/>
          <w:gallery w:val="placeholder"/>
        </w:category>
        <w:types>
          <w:type w:val="bbPlcHdr"/>
        </w:types>
        <w:behaviors>
          <w:behavior w:val="content"/>
        </w:behaviors>
        <w:guid w:val="{23029920-172B-477C-B7C3-00447FA29725}"/>
      </w:docPartPr>
      <w:docPartBody>
        <w:p w:rsidR="000E6CC9" w:rsidRDefault="00F73CF9" w:rsidP="00F73CF9">
          <w:pPr>
            <w:pStyle w:val="210A26497A3C4C669B023CAA8089F8CB"/>
          </w:pPr>
          <w:r w:rsidRPr="00817E6C">
            <w:rPr>
              <w:rStyle w:val="PlaceholderText"/>
              <w:b/>
              <w:bCs/>
            </w:rPr>
            <w:t>Click or tap here to enter text.</w:t>
          </w:r>
        </w:p>
      </w:docPartBody>
    </w:docPart>
    <w:docPart>
      <w:docPartPr>
        <w:name w:val="2F7003F913C34BE2A9C15BBCA3077653"/>
        <w:category>
          <w:name w:val="General"/>
          <w:gallery w:val="placeholder"/>
        </w:category>
        <w:types>
          <w:type w:val="bbPlcHdr"/>
        </w:types>
        <w:behaviors>
          <w:behavior w:val="content"/>
        </w:behaviors>
        <w:guid w:val="{59DBB00D-A712-40BA-AB0C-3F616F752B94}"/>
      </w:docPartPr>
      <w:docPartBody>
        <w:p w:rsidR="000E6CC9" w:rsidRDefault="00F73CF9" w:rsidP="00F73CF9">
          <w:pPr>
            <w:pStyle w:val="2F7003F913C34BE2A9C15BBCA3077653"/>
          </w:pPr>
          <w:r w:rsidRPr="00897383">
            <w:rPr>
              <w:rStyle w:val="PlaceholderText"/>
              <w:b/>
              <w:bCs/>
            </w:rPr>
            <w:t>Click.</w:t>
          </w:r>
        </w:p>
      </w:docPartBody>
    </w:docPart>
    <w:docPart>
      <w:docPartPr>
        <w:name w:val="9D5149372E4646A79EA79B1156C1EE67"/>
        <w:category>
          <w:name w:val="General"/>
          <w:gallery w:val="placeholder"/>
        </w:category>
        <w:types>
          <w:type w:val="bbPlcHdr"/>
        </w:types>
        <w:behaviors>
          <w:behavior w:val="content"/>
        </w:behaviors>
        <w:guid w:val="{BC959AA6-9CB1-4B1F-B0E6-F7C02BB8CC18}"/>
      </w:docPartPr>
      <w:docPartBody>
        <w:p w:rsidR="000E6CC9" w:rsidRDefault="00F73CF9" w:rsidP="00F73CF9">
          <w:pPr>
            <w:pStyle w:val="9D5149372E4646A79EA79B1156C1EE67"/>
          </w:pPr>
          <w:r w:rsidRPr="00817E6C">
            <w:rPr>
              <w:rStyle w:val="PlaceholderText"/>
              <w:b/>
              <w:bCs/>
            </w:rPr>
            <w:t>Click or tap here to enter text.</w:t>
          </w:r>
        </w:p>
      </w:docPartBody>
    </w:docPart>
    <w:docPart>
      <w:docPartPr>
        <w:name w:val="51E444251FC84C1EA447926F24C9A4FE"/>
        <w:category>
          <w:name w:val="General"/>
          <w:gallery w:val="placeholder"/>
        </w:category>
        <w:types>
          <w:type w:val="bbPlcHdr"/>
        </w:types>
        <w:behaviors>
          <w:behavior w:val="content"/>
        </w:behaviors>
        <w:guid w:val="{B7AFEF91-6894-4177-9FFA-0B0BF98B9CE1}"/>
      </w:docPartPr>
      <w:docPartBody>
        <w:p w:rsidR="000E6CC9" w:rsidRDefault="00F73CF9" w:rsidP="00F73CF9">
          <w:pPr>
            <w:pStyle w:val="51E444251FC84C1EA447926F24C9A4FE"/>
          </w:pPr>
          <w:r w:rsidRPr="00897383">
            <w:rPr>
              <w:rStyle w:val="PlaceholderText"/>
              <w:b/>
              <w:bCs/>
            </w:rPr>
            <w:t>Click.</w:t>
          </w:r>
        </w:p>
      </w:docPartBody>
    </w:docPart>
    <w:docPart>
      <w:docPartPr>
        <w:name w:val="9C0690DB2D704D0E9F5BF8CB1C151463"/>
        <w:category>
          <w:name w:val="General"/>
          <w:gallery w:val="placeholder"/>
        </w:category>
        <w:types>
          <w:type w:val="bbPlcHdr"/>
        </w:types>
        <w:behaviors>
          <w:behavior w:val="content"/>
        </w:behaviors>
        <w:guid w:val="{879A9104-E5DD-479F-B61E-AE71304BB3B1}"/>
      </w:docPartPr>
      <w:docPartBody>
        <w:p w:rsidR="000E6CC9" w:rsidRDefault="00F73CF9" w:rsidP="00F73CF9">
          <w:pPr>
            <w:pStyle w:val="9C0690DB2D704D0E9F5BF8CB1C151463"/>
          </w:pPr>
          <w:r w:rsidRPr="00817E6C">
            <w:rPr>
              <w:rStyle w:val="PlaceholderText"/>
              <w:b/>
              <w:bCs/>
            </w:rPr>
            <w:t>Click or tap here to enter text.</w:t>
          </w:r>
        </w:p>
      </w:docPartBody>
    </w:docPart>
    <w:docPart>
      <w:docPartPr>
        <w:name w:val="610F1D36EA7747E6ADD1B1AA7EF24834"/>
        <w:category>
          <w:name w:val="General"/>
          <w:gallery w:val="placeholder"/>
        </w:category>
        <w:types>
          <w:type w:val="bbPlcHdr"/>
        </w:types>
        <w:behaviors>
          <w:behavior w:val="content"/>
        </w:behaviors>
        <w:guid w:val="{A69D20D7-E38B-4669-980C-619235991D18}"/>
      </w:docPartPr>
      <w:docPartBody>
        <w:p w:rsidR="00FB2949" w:rsidRDefault="00F73CF9" w:rsidP="00F73CF9">
          <w:pPr>
            <w:pStyle w:val="610F1D36EA7747E6ADD1B1AA7EF24834"/>
          </w:pPr>
          <w:r w:rsidRPr="00897383">
            <w:rPr>
              <w:rStyle w:val="PlaceholderText"/>
              <w:b/>
              <w:bCs/>
            </w:rPr>
            <w:t>Click.</w:t>
          </w:r>
        </w:p>
      </w:docPartBody>
    </w:docPart>
    <w:docPart>
      <w:docPartPr>
        <w:name w:val="51772D4C950D442B9F0DD4C3030CA921"/>
        <w:category>
          <w:name w:val="General"/>
          <w:gallery w:val="placeholder"/>
        </w:category>
        <w:types>
          <w:type w:val="bbPlcHdr"/>
        </w:types>
        <w:behaviors>
          <w:behavior w:val="content"/>
        </w:behaviors>
        <w:guid w:val="{E77ED362-AA74-478D-90FD-1F9A4102E15C}"/>
      </w:docPartPr>
      <w:docPartBody>
        <w:p w:rsidR="00FB2949" w:rsidRDefault="00F73CF9" w:rsidP="00F73CF9">
          <w:pPr>
            <w:pStyle w:val="51772D4C950D442B9F0DD4C3030CA921"/>
          </w:pPr>
          <w:r w:rsidRPr="00817E6C">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0F7F30"/>
    <w:rsid w:val="001D2366"/>
    <w:rsid w:val="001E4678"/>
    <w:rsid w:val="002A1782"/>
    <w:rsid w:val="002F21E1"/>
    <w:rsid w:val="002F5BE7"/>
    <w:rsid w:val="0037362E"/>
    <w:rsid w:val="004000D4"/>
    <w:rsid w:val="005C6C3F"/>
    <w:rsid w:val="007106ED"/>
    <w:rsid w:val="007C3FB9"/>
    <w:rsid w:val="008B7CA4"/>
    <w:rsid w:val="008F127E"/>
    <w:rsid w:val="008F400A"/>
    <w:rsid w:val="00A840B9"/>
    <w:rsid w:val="00AA4FB2"/>
    <w:rsid w:val="00AC3D42"/>
    <w:rsid w:val="00B01F7B"/>
    <w:rsid w:val="00B27B40"/>
    <w:rsid w:val="00B76AA7"/>
    <w:rsid w:val="00B857DF"/>
    <w:rsid w:val="00C221CD"/>
    <w:rsid w:val="00CE3259"/>
    <w:rsid w:val="00DB6C15"/>
    <w:rsid w:val="00E21F77"/>
    <w:rsid w:val="00EA77FF"/>
    <w:rsid w:val="00F73CF9"/>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CF9"/>
    <w:rPr>
      <w:color w:val="808080"/>
    </w:rPr>
  </w:style>
  <w:style w:type="paragraph" w:customStyle="1" w:styleId="AAE938A8265D44CEACF3E7558B330258">
    <w:name w:val="AAE938A8265D44CEACF3E7558B330258"/>
    <w:rsid w:val="00F73CF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F73CF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F73CF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F73CF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F73CF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F73CF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F73CF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F73CF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F73CF9"/>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F73CF9"/>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F73CF9"/>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F73CF9"/>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F73CF9"/>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F73CF9"/>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F73CF9"/>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F73CF9"/>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F73CF9"/>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
    <w:name w:val="610F1D36EA7747E6ADD1B1AA7EF24834"/>
    <w:rsid w:val="00F73CF9"/>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
    <w:name w:val="51772D4C950D442B9F0DD4C3030CA921"/>
    <w:rsid w:val="00F73CF9"/>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F73CF9"/>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F73CF9"/>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F73CF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7106ED"/>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7106ED"/>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7106ED"/>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7106ED"/>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7106ED"/>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7106ED"/>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7106ED"/>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7106ED"/>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7106ED"/>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1">
    <w:name w:val="5511F4689A704775A1542DC2F5EC79D31"/>
    <w:rsid w:val="007106ED"/>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1">
    <w:name w:val="9C0690DB2D704D0E9F5BF8CB1C1514631"/>
    <w:rsid w:val="007106ED"/>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1">
    <w:name w:val="540D46DBCE514F778A2F1592C8971C201"/>
    <w:rsid w:val="007106ED"/>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1">
    <w:name w:val="58AA6AAE2F0D4415B6B7DA1E4B5B4A431"/>
    <w:rsid w:val="007106ED"/>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1">
    <w:name w:val="D73DBDD4B7C64AADAABC2FCF7E975EA41"/>
    <w:rsid w:val="007106ED"/>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1">
    <w:name w:val="B43116BA45E54CDB849D69863CE599421"/>
    <w:rsid w:val="007106ED"/>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1">
    <w:name w:val="8ABBC87CF28543C89AF316F7C9110F2E1"/>
    <w:rsid w:val="007106ED"/>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1">
    <w:name w:val="210A26497A3C4C669B023CAA8089F8CB1"/>
    <w:rsid w:val="007106ED"/>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2">
    <w:name w:val="610F1D36EA7747E6ADD1B1AA7EF248342"/>
    <w:rsid w:val="007106ED"/>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2">
    <w:name w:val="51772D4C950D442B9F0DD4C3030CA9212"/>
    <w:rsid w:val="007106ED"/>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1">
    <w:name w:val="2F7003F913C34BE2A9C15BBCA30776531"/>
    <w:rsid w:val="007106ED"/>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1">
    <w:name w:val="9D5149372E4646A79EA79B1156C1EE671"/>
    <w:rsid w:val="007106ED"/>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1">
    <w:name w:val="51E444251FC84C1EA447926F24C9A4FE1"/>
    <w:rsid w:val="007106ED"/>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262</TotalTime>
  <Pages>4</Pages>
  <Words>909</Words>
  <Characters>5187</Characters>
  <DocSecurity>0</DocSecurity>
  <Lines>43</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Engineering NEA - Practical engineering (8852/C)</dc:title>
  <cp:lastPrinted>2012-08-10T10:23:00Z</cp:lastPrinted>
  <dcterms:created xsi:type="dcterms:W3CDTF">2026-06-23T09:04:00Z</dcterms:created>
  <dcterms:modified xsi:type="dcterms:W3CDTF">2026-09-24T18:20:00Z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