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91707803"/>
        <w:lock w:val="contentLocked"/>
        <w:placeholder>
          <w:docPart w:val="DefaultPlaceholder_-1854013440"/>
        </w:placeholder>
        <w:group/>
      </w:sdtPr>
      <w:sdtEndPr>
        <w:rPr>
          <w:rFonts w:eastAsia="Times New Roman" w:cs="Times New Roman"/>
          <w:bCs w:val="0"/>
          <w:sz w:val="22"/>
          <w:szCs w:val="24"/>
        </w:rPr>
      </w:sdtEndPr>
      <w:sdtContent>
        <w:p w14:paraId="03ADE4C8" w14:textId="5FF71F77" w:rsidR="008709F4" w:rsidRPr="00207929" w:rsidRDefault="00C72563" w:rsidP="00417211">
          <w:pPr>
            <w:pStyle w:val="Heading1"/>
          </w:pPr>
          <w:r w:rsidRPr="00ED1E5D">
            <w:rPr>
              <w:noProof/>
            </w:rPr>
            <mc:AlternateContent>
              <mc:Choice Requires="wps">
                <w:drawing>
                  <wp:anchor distT="0" distB="0" distL="114300" distR="114300" simplePos="0" relativeHeight="251659264" behindDoc="0" locked="0" layoutInCell="1" allowOverlap="1" wp14:anchorId="27E1447E" wp14:editId="370B68F8">
                    <wp:simplePos x="0" y="0"/>
                    <wp:positionH relativeFrom="column">
                      <wp:posOffset>5180378</wp:posOffset>
                    </wp:positionH>
                    <wp:positionV relativeFrom="paragraph">
                      <wp:posOffset>-866847</wp:posOffset>
                    </wp:positionV>
                    <wp:extent cx="946210" cy="862642"/>
                    <wp:effectExtent l="0" t="0" r="25400"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210" cy="862642"/>
                            </a:xfrm>
                            <a:prstGeom prst="rect">
                              <a:avLst/>
                            </a:prstGeom>
                            <a:solidFill>
                              <a:srgbClr val="FFFFFF"/>
                            </a:solidFill>
                            <a:ln w="9525">
                              <a:solidFill>
                                <a:srgbClr val="4B4B4B"/>
                              </a:solidFill>
                              <a:miter lim="800000"/>
                              <a:headEnd/>
                              <a:tailEnd/>
                            </a:ln>
                          </wps:spPr>
                          <wps:txbx>
                            <w:txbxContent>
                              <w:p w14:paraId="612AF76B" w14:textId="77777777" w:rsidR="00C72563" w:rsidRPr="00625A13" w:rsidRDefault="00C72563" w:rsidP="00C72563">
                                <w:r w:rsidRPr="00625A13">
                                  <w:t>For examiner’s</w:t>
                                </w:r>
                                <w:r w:rsidRPr="00625A13">
                                  <w:br/>
                                  <w:t>use</w:t>
                                </w:r>
                              </w:p>
                            </w:txbxContent>
                          </wps:txbx>
                          <wps:bodyPr rot="0" vert="horz" wrap="square" lIns="18000" tIns="0" rIns="1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E1447E" id="_x0000_t202" coordsize="21600,21600" o:spt="202" path="m,l,21600r21600,l21600,xe">
                    <v:stroke joinstyle="miter"/>
                    <v:path gradientshapeok="t" o:connecttype="rect"/>
                  </v:shapetype>
                  <v:shape id="Text Box 2" o:spid="_x0000_s1026" type="#_x0000_t202" style="position:absolute;margin-left:407.9pt;margin-top:-68.25pt;width:74.5pt;height:6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" strokecolor="#4b4b4b">
                    <v:textbox inset=".5mm,0,.5mm,0">
                      <w:txbxContent>
                        <w:p w14:paraId="612AF76B" w14:textId="77777777" w:rsidR="00C72563" w:rsidRPr="00625A13" w:rsidRDefault="00C72563" w:rsidP="00C72563">
                          <w:r w:rsidRPr="00625A13">
                            <w:t>For examiner’s</w:t>
                          </w:r>
                          <w:r w:rsidRPr="00625A13">
                            <w:br/>
                            <w:t>use</w:t>
                          </w:r>
                        </w:p>
                      </w:txbxContent>
                    </v:textbox>
                  </v:shape>
                </w:pict>
              </mc:Fallback>
            </mc:AlternateContent>
          </w:r>
          <w:r w:rsidR="0037793B" w:rsidRPr="00207929">
            <w:t>2027 candidate record form</w:t>
          </w:r>
        </w:p>
        <w:p w14:paraId="412E8215" w14:textId="7B51B0E0" w:rsidR="00085F1F" w:rsidRPr="00207929" w:rsidRDefault="0037793B" w:rsidP="00417211">
          <w:pPr>
            <w:pStyle w:val="Heading2"/>
          </w:pPr>
          <w:r w:rsidRPr="00207929">
            <w:t xml:space="preserve">A-level </w:t>
          </w:r>
          <w:r w:rsidR="00C65B3E">
            <w:t>Music</w:t>
          </w:r>
          <w:r w:rsidRPr="00207929">
            <w:t xml:space="preserve"> NEA – </w:t>
          </w:r>
          <w:r w:rsidR="00C65B3E">
            <w:t>Composition</w:t>
          </w:r>
          <w:r w:rsidRPr="00207929">
            <w:t xml:space="preserve"> (</w:t>
          </w:r>
          <w:r w:rsidR="00C65B3E">
            <w:t>7272</w:t>
          </w:r>
          <w:r w:rsidRPr="00207929">
            <w:t>/</w:t>
          </w:r>
          <w:r w:rsidR="00C65B3E">
            <w:t>C</w:t>
          </w:r>
          <w:r w:rsidRPr="00207929">
            <w:t>)</w:t>
          </w:r>
        </w:p>
        <w:p w14:paraId="304126AA" w14:textId="3CD1317E" w:rsidR="00177F60" w:rsidRPr="00207929" w:rsidRDefault="00C65B3E" w:rsidP="00C65B3E">
          <w:pPr>
            <w:pStyle w:val="Introduction"/>
          </w:pPr>
          <w:r>
            <w:t>Complete a Candidate Record Form (CRF) for every candidate. Upload the CRF with their NEA through Centre Services &gt; Digital Media Submissions Portal</w:t>
          </w:r>
          <w:r w:rsidR="0037793B" w:rsidRPr="00207929">
            <w:t>.</w:t>
          </w:r>
        </w:p>
        <w:p w14:paraId="4E7502BA" w14:textId="77777777" w:rsidR="007A202A" w:rsidRPr="0020792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207929" w14:paraId="0A7388E1" w14:textId="77777777" w:rsidTr="00850081">
            <w:trPr>
              <w:trHeight w:val="454"/>
            </w:trPr>
            <w:tc>
              <w:tcPr>
                <w:tcW w:w="1980" w:type="dxa"/>
                <w:tcMar>
                  <w:left w:w="0" w:type="dxa"/>
                </w:tcMar>
                <w:vAlign w:val="bottom"/>
              </w:tcPr>
              <w:p w14:paraId="169CAAC0" w14:textId="0D73C131" w:rsidR="004063F5" w:rsidRPr="00207929" w:rsidRDefault="004063F5" w:rsidP="00417211">
                <w:r w:rsidRPr="0020792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207929" w:rsidRDefault="003D393A" w:rsidP="00417211">
                    <w:pPr>
                      <w:rPr>
                        <w:b/>
                        <w:bCs/>
                      </w:rPr>
                    </w:pPr>
                    <w:r w:rsidRPr="00207929">
                      <w:rPr>
                        <w:rStyle w:val="PlaceholderText"/>
                        <w:b/>
                        <w:bCs/>
                      </w:rPr>
                      <w:t>Click.</w:t>
                    </w:r>
                  </w:p>
                </w:tc>
              </w:sdtContent>
            </w:sdt>
            <w:tc>
              <w:tcPr>
                <w:tcW w:w="1843" w:type="dxa"/>
                <w:vAlign w:val="bottom"/>
              </w:tcPr>
              <w:p w14:paraId="657425A4" w14:textId="76F11B8C" w:rsidR="004063F5" w:rsidRPr="00207929" w:rsidRDefault="004063F5" w:rsidP="00417211">
                <w:r w:rsidRPr="0020792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207929" w:rsidRDefault="003D393A" w:rsidP="00417211">
                    <w:pPr>
                      <w:rPr>
                        <w:b/>
                        <w:bCs/>
                      </w:rPr>
                    </w:pPr>
                    <w:r w:rsidRPr="00207929">
                      <w:rPr>
                        <w:rStyle w:val="PlaceholderText"/>
                        <w:b/>
                        <w:bCs/>
                      </w:rPr>
                      <w:t>Click or tap here to enter text.</w:t>
                    </w:r>
                  </w:p>
                </w:tc>
              </w:sdtContent>
            </w:sdt>
          </w:tr>
          <w:tr w:rsidR="004063F5" w:rsidRPr="00207929" w14:paraId="7DC00CF5" w14:textId="77777777" w:rsidTr="00850081">
            <w:trPr>
              <w:trHeight w:val="454"/>
            </w:trPr>
            <w:tc>
              <w:tcPr>
                <w:tcW w:w="1980" w:type="dxa"/>
                <w:tcMar>
                  <w:left w:w="0" w:type="dxa"/>
                </w:tcMar>
                <w:vAlign w:val="bottom"/>
              </w:tcPr>
              <w:p w14:paraId="0D56DFE1" w14:textId="46069209" w:rsidR="004063F5" w:rsidRPr="00207929" w:rsidRDefault="004063F5" w:rsidP="00417211">
                <w:r w:rsidRPr="0020792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207929" w:rsidRDefault="003D393A" w:rsidP="00417211">
                    <w:pPr>
                      <w:rPr>
                        <w:b/>
                        <w:bCs/>
                      </w:rPr>
                    </w:pPr>
                    <w:r w:rsidRPr="00207929">
                      <w:rPr>
                        <w:rStyle w:val="PlaceholderText"/>
                        <w:b/>
                        <w:bCs/>
                      </w:rPr>
                      <w:t>Click.</w:t>
                    </w:r>
                  </w:p>
                </w:tc>
              </w:sdtContent>
            </w:sdt>
            <w:tc>
              <w:tcPr>
                <w:tcW w:w="1843" w:type="dxa"/>
                <w:vAlign w:val="bottom"/>
              </w:tcPr>
              <w:p w14:paraId="5E74E594" w14:textId="0016D20D" w:rsidR="004063F5" w:rsidRPr="00207929" w:rsidRDefault="004063F5" w:rsidP="00417211">
                <w:r w:rsidRPr="0020792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207929" w:rsidRDefault="003D393A" w:rsidP="00417211">
                    <w:pPr>
                      <w:rPr>
                        <w:b/>
                        <w:bCs/>
                      </w:rPr>
                    </w:pPr>
                    <w:r w:rsidRPr="00207929">
                      <w:rPr>
                        <w:rStyle w:val="PlaceholderText"/>
                        <w:b/>
                        <w:bCs/>
                      </w:rPr>
                      <w:t>Click or tap here to enter text.</w:t>
                    </w:r>
                  </w:p>
                </w:tc>
              </w:sdtContent>
            </w:sdt>
          </w:tr>
        </w:tbl>
        <w:p w14:paraId="75153099" w14:textId="77777777" w:rsidR="004063F5" w:rsidRPr="00207929" w:rsidRDefault="004063F5" w:rsidP="00417211"/>
        <w:p w14:paraId="232DA257" w14:textId="32D62500" w:rsidR="00720D86" w:rsidRPr="00207929" w:rsidRDefault="00720D86">
          <w:pPr>
            <w:spacing w:line="240" w:lineRule="auto"/>
          </w:pP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16B6F1EE" w14:textId="77777777" w:rsidTr="007140A3">
            <w:tc>
              <w:tcPr>
                <w:tcW w:w="9628" w:type="dxa"/>
                <w:shd w:val="clear" w:color="auto" w:fill="F2F2F2" w:themeFill="background1" w:themeFillShade="F2"/>
              </w:tcPr>
              <w:p w14:paraId="6237D9AC" w14:textId="77777777" w:rsidR="007140A3" w:rsidRPr="00207929" w:rsidRDefault="007140A3" w:rsidP="007140A3"/>
              <w:p w14:paraId="13A68EA7" w14:textId="77777777" w:rsidR="007140A3" w:rsidRPr="00A14367" w:rsidRDefault="007140A3" w:rsidP="007140A3">
                <w:pPr>
                  <w:pStyle w:val="Heading4"/>
                  <w:rPr>
                    <w:rFonts w:ascii="Source Sans Pro" w:hAnsi="Source Sans Pro"/>
                  </w:rPr>
                </w:pPr>
                <w:r w:rsidRPr="00A14367">
                  <w:rPr>
                    <w:rFonts w:ascii="Source Sans Pro" w:hAnsi="Source Sans Pro"/>
                  </w:rPr>
                  <w:t>Notice to Candidates</w:t>
                </w:r>
              </w:p>
              <w:p w14:paraId="77BB571C" w14:textId="77777777" w:rsidR="007140A3" w:rsidRPr="00A14367" w:rsidRDefault="007140A3" w:rsidP="007140A3"/>
              <w:p w14:paraId="6909C115" w14:textId="3AC24244" w:rsidR="007140A3" w:rsidRPr="00A14367" w:rsidRDefault="007140A3" w:rsidP="007140A3">
                <w:pPr>
                  <w:pStyle w:val="ListParagraph"/>
                  <w:numPr>
                    <w:ilvl w:val="0"/>
                    <w:numId w:val="7"/>
                  </w:numPr>
                  <w:rPr>
                    <w:b/>
                    <w:bCs/>
                  </w:rPr>
                </w:pPr>
                <w:r w:rsidRPr="00A14367">
                  <w:rPr>
                    <w:b/>
                    <w:bCs/>
                  </w:rPr>
                  <w:t>The work you submit for assessment must be your own.</w:t>
                </w:r>
              </w:p>
              <w:p w14:paraId="364142D5" w14:textId="77777777" w:rsidR="007140A3" w:rsidRPr="00A14367" w:rsidRDefault="007140A3" w:rsidP="007140A3">
                <w:r w:rsidRPr="00A14367">
                  <w:t>You must not plagiarise. This means you must not take someone else’s words, thoughts, ideas or outputs and try to pass them off as your own.</w:t>
                </w:r>
              </w:p>
              <w:p w14:paraId="00ADB70E" w14:textId="77777777" w:rsidR="007140A3" w:rsidRPr="00A14367" w:rsidRDefault="007140A3" w:rsidP="007140A3"/>
              <w:p w14:paraId="2354471D" w14:textId="1C81CDD6" w:rsidR="007140A3" w:rsidRPr="00A14367" w:rsidRDefault="007140A3" w:rsidP="007140A3">
                <w:pPr>
                  <w:pStyle w:val="ListParagraph"/>
                  <w:numPr>
                    <w:ilvl w:val="0"/>
                    <w:numId w:val="7"/>
                  </w:numPr>
                  <w:rPr>
                    <w:b/>
                    <w:bCs/>
                  </w:rPr>
                </w:pPr>
                <w:r w:rsidRPr="00A14367">
                  <w:rPr>
                    <w:b/>
                    <w:bCs/>
                  </w:rPr>
                  <w:t>You must clearly reference all your sources.</w:t>
                </w:r>
              </w:p>
              <w:p w14:paraId="7338F1C2" w14:textId="77777777" w:rsidR="007140A3" w:rsidRPr="00A14367" w:rsidRDefault="007140A3" w:rsidP="007140A3">
                <w:r w:rsidRPr="00A14367">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A14367" w:rsidRDefault="007140A3" w:rsidP="007140A3"/>
              <w:p w14:paraId="085A7C76" w14:textId="77777777" w:rsidR="007140A3" w:rsidRPr="00A14367" w:rsidRDefault="007140A3" w:rsidP="007140A3">
                <w:pPr>
                  <w:pStyle w:val="ListParagraph"/>
                  <w:numPr>
                    <w:ilvl w:val="0"/>
                    <w:numId w:val="7"/>
                  </w:numPr>
                  <w:rPr>
                    <w:b/>
                    <w:bCs/>
                  </w:rPr>
                </w:pPr>
                <w:r w:rsidRPr="00A14367">
                  <w:rPr>
                    <w:b/>
                    <w:bCs/>
                  </w:rPr>
                  <w:t>You must clearly acknowledge and reference any use of AI.</w:t>
                </w:r>
              </w:p>
              <w:p w14:paraId="12656D12" w14:textId="28B9A5EB" w:rsidR="007140A3" w:rsidRPr="00A14367" w:rsidRDefault="007140A3" w:rsidP="007140A3">
                <w:r w:rsidRPr="00A14367">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A14367" w:rsidRDefault="007140A3" w:rsidP="007140A3">
                <w:r w:rsidRPr="00A14367">
                  <w:t>You need to hand this in with your final work so your teacher can check the AI content and how you used it.</w:t>
                </w:r>
              </w:p>
              <w:p w14:paraId="62EA1FD3" w14:textId="77777777" w:rsidR="007140A3" w:rsidRPr="00A14367" w:rsidRDefault="007140A3" w:rsidP="007140A3"/>
              <w:p w14:paraId="4AD3CFDF" w14:textId="0B823040" w:rsidR="007140A3" w:rsidRPr="00A14367" w:rsidRDefault="007140A3" w:rsidP="007140A3">
                <w:pPr>
                  <w:pStyle w:val="ListParagraph"/>
                  <w:numPr>
                    <w:ilvl w:val="0"/>
                    <w:numId w:val="7"/>
                  </w:numPr>
                  <w:rPr>
                    <w:b/>
                    <w:bCs/>
                  </w:rPr>
                </w:pPr>
                <w:r w:rsidRPr="00A14367">
                  <w:rPr>
                    <w:b/>
                    <w:bCs/>
                  </w:rPr>
                  <w:t>You must keep your work confidential.</w:t>
                </w:r>
              </w:p>
              <w:p w14:paraId="3ADA7F45" w14:textId="77777777" w:rsidR="007140A3" w:rsidRPr="00A14367" w:rsidRDefault="007140A3" w:rsidP="007140A3">
                <w:r w:rsidRPr="00A14367">
                  <w:t>You can only share the work you submit for assessment with your teacher(s). You must not share it with anyone else, and you must not post it online.</w:t>
                </w:r>
              </w:p>
              <w:p w14:paraId="6B514B10" w14:textId="77777777" w:rsidR="007140A3" w:rsidRPr="00A14367" w:rsidRDefault="007140A3" w:rsidP="007140A3"/>
              <w:p w14:paraId="28B98C37" w14:textId="403793B7" w:rsidR="007140A3" w:rsidRPr="00A14367" w:rsidRDefault="007140A3" w:rsidP="007140A3">
                <w:pPr>
                  <w:pStyle w:val="ListParagraph"/>
                  <w:numPr>
                    <w:ilvl w:val="0"/>
                    <w:numId w:val="7"/>
                  </w:numPr>
                  <w:rPr>
                    <w:b/>
                    <w:bCs/>
                  </w:rPr>
                </w:pPr>
                <w:r w:rsidRPr="00A14367">
                  <w:rPr>
                    <w:b/>
                    <w:bCs/>
                  </w:rPr>
                  <w:t>The work you submit for assessment must be produced under the conditions set out in the specification.</w:t>
                </w:r>
              </w:p>
              <w:p w14:paraId="7144E6EE" w14:textId="77777777" w:rsidR="007140A3" w:rsidRPr="00A14367" w:rsidRDefault="007140A3" w:rsidP="007140A3">
                <w:r w:rsidRPr="00A14367">
                  <w:t xml:space="preserve">Each qualification has a specific set of conditions. Your teacher will have explained the level of supervision and control necessary for this assessment. </w:t>
                </w:r>
              </w:p>
              <w:p w14:paraId="7B5C2734" w14:textId="77777777" w:rsidR="007140A3" w:rsidRPr="00A14367" w:rsidRDefault="007140A3" w:rsidP="007140A3"/>
              <w:p w14:paraId="26E914F1" w14:textId="77777777" w:rsidR="007140A3" w:rsidRPr="00A14367" w:rsidRDefault="007140A3" w:rsidP="007140A3"/>
              <w:p w14:paraId="1958E1B7" w14:textId="77777777" w:rsidR="007140A3" w:rsidRPr="00A14367" w:rsidRDefault="007140A3" w:rsidP="007140A3">
                <w:r w:rsidRPr="00A14367">
                  <w:lastRenderedPageBreak/>
                  <w:t>If you break the rules, you could get zero marks, be disqualified from the unit or subject, or even from all exams. AQA will investigate and decide what happens.</w:t>
                </w:r>
              </w:p>
              <w:p w14:paraId="01D7EBA5" w14:textId="77777777" w:rsidR="007140A3" w:rsidRPr="00A14367" w:rsidRDefault="007140A3" w:rsidP="007140A3"/>
              <w:p w14:paraId="5377DB54" w14:textId="3151E3C4" w:rsidR="007140A3" w:rsidRPr="00A14367" w:rsidRDefault="007140A3" w:rsidP="007140A3">
                <w:r w:rsidRPr="00A14367">
                  <w:t>If there is anything you don’t understand, please speak to your teacher before you sign the form below.</w:t>
                </w:r>
              </w:p>
              <w:p w14:paraId="0071542D" w14:textId="77777777" w:rsidR="007140A3" w:rsidRPr="00A14367" w:rsidRDefault="007140A3" w:rsidP="00417211"/>
            </w:tc>
          </w:tr>
        </w:tbl>
        <w:p w14:paraId="2E26F03E" w14:textId="0447A145" w:rsidR="0037793B" w:rsidRPr="00A14367" w:rsidRDefault="0037793B" w:rsidP="0037793B"/>
        <w:p w14:paraId="26DB49B9" w14:textId="77777777" w:rsidR="0037793B" w:rsidRPr="00A14367" w:rsidRDefault="0037793B" w:rsidP="00AC3371">
          <w:pPr>
            <w:pStyle w:val="Heading4"/>
            <w:rPr>
              <w:rFonts w:ascii="Source Sans Pro" w:hAnsi="Source Sans Pro"/>
            </w:rPr>
          </w:pPr>
          <w:r w:rsidRPr="00A14367">
            <w:rPr>
              <w:rFonts w:ascii="Source Sans Pro" w:hAnsi="Source Sans Pro"/>
            </w:rPr>
            <w:t>Candidate Declaration</w:t>
          </w:r>
        </w:p>
        <w:p w14:paraId="50268FD2" w14:textId="77777777" w:rsidR="00AC3371" w:rsidRPr="00A14367" w:rsidRDefault="00AC3371" w:rsidP="0037793B"/>
        <w:p w14:paraId="45A817D2" w14:textId="450AF35A" w:rsidR="0037793B" w:rsidRPr="00A14367" w:rsidRDefault="0037793B" w:rsidP="0037793B">
          <w:r w:rsidRPr="00A14367">
            <w:t>I have read and understood the Notice to Candidates above. I declare that the work submitted for this assessment:</w:t>
          </w:r>
        </w:p>
        <w:p w14:paraId="5CA6B66B" w14:textId="2B29DFFA" w:rsidR="0037793B" w:rsidRPr="00A14367" w:rsidRDefault="0037793B" w:rsidP="00AC3371">
          <w:pPr>
            <w:pStyle w:val="ListParagraph"/>
            <w:numPr>
              <w:ilvl w:val="0"/>
              <w:numId w:val="8"/>
            </w:numPr>
          </w:pPr>
          <w:r w:rsidRPr="00A14367">
            <w:t>is my own work</w:t>
          </w:r>
        </w:p>
        <w:p w14:paraId="02B10CA1" w14:textId="66226192" w:rsidR="0037793B" w:rsidRPr="00A14367" w:rsidRDefault="0037793B" w:rsidP="00AC3371">
          <w:pPr>
            <w:pStyle w:val="ListParagraph"/>
            <w:numPr>
              <w:ilvl w:val="0"/>
              <w:numId w:val="8"/>
            </w:numPr>
          </w:pPr>
          <w:r w:rsidRPr="00A14367">
            <w:t xml:space="preserve">has clearly referenced all sources </w:t>
          </w:r>
        </w:p>
        <w:p w14:paraId="5D3E233A" w14:textId="23CA2309" w:rsidR="0037793B" w:rsidRPr="00A14367" w:rsidRDefault="0037793B" w:rsidP="00AC3371">
          <w:pPr>
            <w:pStyle w:val="ListParagraph"/>
            <w:numPr>
              <w:ilvl w:val="0"/>
              <w:numId w:val="8"/>
            </w:numPr>
          </w:pPr>
          <w:r w:rsidRPr="00A14367">
            <w:t>has clearly acknowledged any use of AI</w:t>
          </w:r>
        </w:p>
        <w:p w14:paraId="33DA3E64" w14:textId="2EDB1095" w:rsidR="0037793B" w:rsidRPr="00A14367" w:rsidRDefault="0037793B" w:rsidP="00AC3371">
          <w:pPr>
            <w:pStyle w:val="ListParagraph"/>
            <w:numPr>
              <w:ilvl w:val="0"/>
              <w:numId w:val="8"/>
            </w:numPr>
          </w:pPr>
          <w:r w:rsidRPr="00A14367">
            <w:t xml:space="preserve">has been kept confidential </w:t>
          </w:r>
        </w:p>
        <w:p w14:paraId="56985666" w14:textId="7F8FB11E" w:rsidR="0037793B" w:rsidRPr="00A14367" w:rsidRDefault="0037793B" w:rsidP="00AC3371">
          <w:pPr>
            <w:pStyle w:val="ListParagraph"/>
            <w:numPr>
              <w:ilvl w:val="0"/>
              <w:numId w:val="8"/>
            </w:numPr>
          </w:pPr>
          <w:r w:rsidRPr="00A14367">
            <w:t>has been produced under the conditions set out in the specification.</w:t>
          </w:r>
        </w:p>
        <w:p w14:paraId="2855B073" w14:textId="77777777" w:rsidR="00AC3371" w:rsidRPr="00207929" w:rsidRDefault="00AC3371" w:rsidP="0037793B"/>
        <w:p w14:paraId="2D375941" w14:textId="468AB59F" w:rsidR="0037793B" w:rsidRPr="00207929" w:rsidRDefault="0037793B" w:rsidP="0037793B">
          <w:r w:rsidRPr="00207929">
            <w:t>I understand that if I make a false declaration this is a form of malpractice.</w:t>
          </w:r>
        </w:p>
        <w:p w14:paraId="6E49D140" w14:textId="77777777" w:rsidR="00C64500" w:rsidRPr="00207929" w:rsidRDefault="00C64500" w:rsidP="00C64500"/>
        <w:p w14:paraId="20ED8774" w14:textId="77777777" w:rsidR="00C64500" w:rsidRPr="00A14367" w:rsidRDefault="00C64500" w:rsidP="00C64500">
          <w:r w:rsidRPr="00A14367">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A14367" w:rsidRDefault="00C64500" w:rsidP="0037793B"/>
        <w:p w14:paraId="79F67188" w14:textId="64346CDC" w:rsidR="00417211" w:rsidRPr="00A14367" w:rsidRDefault="0037793B" w:rsidP="0037793B">
          <w:r w:rsidRPr="00A14367">
            <w:t>If there is anything you don’t understand, please speak to your teacher before you sign the form.</w:t>
          </w:r>
        </w:p>
        <w:p w14:paraId="12AA380B" w14:textId="77777777" w:rsidR="004063F5" w:rsidRPr="00A14367"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A14367" w14:paraId="47092348" w14:textId="77777777" w:rsidTr="00850081">
            <w:trPr>
              <w:trHeight w:val="454"/>
            </w:trPr>
            <w:tc>
              <w:tcPr>
                <w:tcW w:w="2127" w:type="dxa"/>
                <w:tcMar>
                  <w:left w:w="0" w:type="dxa"/>
                </w:tcMar>
                <w:vAlign w:val="bottom"/>
              </w:tcPr>
              <w:p w14:paraId="2734C076" w14:textId="464CB105" w:rsidR="004063F5" w:rsidRPr="00A14367" w:rsidRDefault="004063F5" w:rsidP="003E1933">
                <w:r w:rsidRPr="00A14367">
                  <w:t>C</w:t>
                </w:r>
                <w:r w:rsidR="007140A3" w:rsidRPr="00A14367">
                  <w:t>andidate</w:t>
                </w:r>
                <w:r w:rsidRPr="00A14367">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A14367" w:rsidRDefault="003D393A" w:rsidP="003E1933">
                    <w:pPr>
                      <w:rPr>
                        <w:b/>
                        <w:bCs/>
                      </w:rPr>
                    </w:pPr>
                    <w:r w:rsidRPr="00A14367">
                      <w:rPr>
                        <w:rStyle w:val="PlaceholderText"/>
                        <w:b/>
                        <w:bCs/>
                      </w:rPr>
                      <w:t>Click or tap here to enter text.</w:t>
                    </w:r>
                  </w:p>
                </w:tc>
              </w:sdtContent>
            </w:sdt>
            <w:tc>
              <w:tcPr>
                <w:tcW w:w="1134" w:type="dxa"/>
                <w:vAlign w:val="bottom"/>
              </w:tcPr>
              <w:p w14:paraId="7283F402" w14:textId="261D8777" w:rsidR="004063F5" w:rsidRPr="00A14367" w:rsidRDefault="004063F5" w:rsidP="003E1933">
                <w:r w:rsidRPr="00A14367">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A14367" w:rsidRDefault="003D393A" w:rsidP="003E1933">
                    <w:pPr>
                      <w:rPr>
                        <w:b/>
                        <w:bCs/>
                      </w:rPr>
                    </w:pPr>
                    <w:r w:rsidRPr="00A14367">
                      <w:rPr>
                        <w:rStyle w:val="PlaceholderText"/>
                        <w:b/>
                        <w:bCs/>
                      </w:rPr>
                      <w:t>Click.</w:t>
                    </w:r>
                  </w:p>
                </w:tc>
              </w:sdtContent>
            </w:sdt>
          </w:tr>
        </w:tbl>
        <w:p w14:paraId="08A164A2" w14:textId="77777777" w:rsidR="007140A3" w:rsidRPr="00A14367" w:rsidRDefault="007140A3" w:rsidP="00417211"/>
        <w:p w14:paraId="6D3E9B84" w14:textId="77777777" w:rsidR="007140A3" w:rsidRDefault="007140A3" w:rsidP="00417211"/>
        <w:p w14:paraId="4CF96EA3" w14:textId="77777777" w:rsidR="00F401CF" w:rsidRPr="00A14367" w:rsidRDefault="00F401CF"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7BAC0992" w14:textId="77777777" w:rsidTr="007140A3">
            <w:tc>
              <w:tcPr>
                <w:tcW w:w="9628" w:type="dxa"/>
                <w:shd w:val="clear" w:color="auto" w:fill="F2F2F2" w:themeFill="background1" w:themeFillShade="F2"/>
              </w:tcPr>
              <w:p w14:paraId="7CFC078C" w14:textId="77777777" w:rsidR="007140A3" w:rsidRPr="00A14367" w:rsidRDefault="007140A3" w:rsidP="007140A3"/>
              <w:p w14:paraId="6BBA80AA" w14:textId="77777777" w:rsidR="007140A3" w:rsidRPr="00A14367" w:rsidRDefault="007140A3" w:rsidP="007140A3">
                <w:pPr>
                  <w:pStyle w:val="Heading4"/>
                  <w:rPr>
                    <w:rFonts w:ascii="Source Sans Pro" w:hAnsi="Source Sans Pro"/>
                  </w:rPr>
                </w:pPr>
                <w:r w:rsidRPr="00A14367">
                  <w:rPr>
                    <w:rFonts w:ascii="Source Sans Pro" w:hAnsi="Source Sans Pro"/>
                  </w:rPr>
                  <w:t>Notice to Teachers</w:t>
                </w:r>
              </w:p>
              <w:p w14:paraId="6CE6EEDE" w14:textId="77777777" w:rsidR="007140A3" w:rsidRPr="00A14367" w:rsidRDefault="007140A3" w:rsidP="007140A3">
                <w:pPr>
                  <w:spacing w:line="240" w:lineRule="auto"/>
                </w:pPr>
              </w:p>
              <w:p w14:paraId="7266B740" w14:textId="77777777" w:rsidR="007140A3" w:rsidRPr="00A14367" w:rsidRDefault="007140A3" w:rsidP="007140A3">
                <w:pPr>
                  <w:spacing w:line="240" w:lineRule="auto"/>
                </w:pPr>
                <w:r w:rsidRPr="00A14367">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A14367" w:rsidRDefault="007140A3" w:rsidP="007140A3">
                <w:pPr>
                  <w:spacing w:line="240" w:lineRule="auto"/>
                </w:pPr>
              </w:p>
              <w:p w14:paraId="5DD171E3" w14:textId="4BF2D3F3" w:rsidR="007140A3" w:rsidRPr="00A14367" w:rsidRDefault="007140A3" w:rsidP="007140A3">
                <w:pPr>
                  <w:spacing w:line="240" w:lineRule="auto"/>
                </w:pPr>
                <w:r w:rsidRPr="00A14367">
                  <w:t>Before signing this declaration, please ensure you have read and understood the guidance produced by JCQ on authenticating candidates’ work. Please also ensure that you are familiar with the candidate’s general standard of work.</w:t>
                </w:r>
              </w:p>
              <w:p w14:paraId="4872EAF1" w14:textId="77777777" w:rsidR="007140A3" w:rsidRPr="00A14367" w:rsidRDefault="007140A3" w:rsidP="00417211"/>
            </w:tc>
          </w:tr>
        </w:tbl>
        <w:p w14:paraId="3B0571F2" w14:textId="77777777" w:rsidR="00AC3371" w:rsidRPr="00A14367" w:rsidRDefault="00AC3371" w:rsidP="00AC3371">
          <w:pPr>
            <w:spacing w:line="240" w:lineRule="auto"/>
          </w:pPr>
        </w:p>
        <w:p w14:paraId="261940B1" w14:textId="0B4A2916" w:rsidR="00AC3371" w:rsidRPr="00A14367" w:rsidRDefault="00AC3371" w:rsidP="00AC3371">
          <w:pPr>
            <w:pStyle w:val="Heading4"/>
            <w:rPr>
              <w:rFonts w:ascii="Source Sans Pro" w:hAnsi="Source Sans Pro"/>
            </w:rPr>
          </w:pPr>
          <w:r w:rsidRPr="00A14367">
            <w:rPr>
              <w:rFonts w:ascii="Source Sans Pro" w:hAnsi="Source Sans Pro"/>
            </w:rPr>
            <w:t>Teacher Declaration</w:t>
          </w:r>
        </w:p>
        <w:p w14:paraId="106EF217" w14:textId="77777777" w:rsidR="00AC3371" w:rsidRPr="00A14367" w:rsidRDefault="00AC3371" w:rsidP="00AC3371">
          <w:pPr>
            <w:spacing w:line="240" w:lineRule="auto"/>
          </w:pPr>
        </w:p>
        <w:p w14:paraId="31D39760" w14:textId="054057A4" w:rsidR="00AC3371" w:rsidRPr="00A14367" w:rsidRDefault="00AC3371" w:rsidP="00AC3371">
          <w:pPr>
            <w:spacing w:line="240" w:lineRule="auto"/>
          </w:pPr>
          <w:r w:rsidRPr="00A14367">
            <w:t>I confirm that:</w:t>
          </w:r>
        </w:p>
        <w:p w14:paraId="1D6305E2" w14:textId="1C0D5060" w:rsidR="00AC3371" w:rsidRPr="00A14367" w:rsidRDefault="00AC3371" w:rsidP="00AC3371">
          <w:pPr>
            <w:pStyle w:val="ListParagraph"/>
            <w:numPr>
              <w:ilvl w:val="0"/>
              <w:numId w:val="10"/>
            </w:numPr>
            <w:spacing w:line="240" w:lineRule="auto"/>
          </w:pPr>
          <w:r w:rsidRPr="00A14367">
            <w:t xml:space="preserve">all reasonable steps were taken, including steps to mitigate the risk of AI misuse, to make sure the work submitted is solely that of the candidate concerned </w:t>
          </w:r>
        </w:p>
        <w:p w14:paraId="7AE577EE" w14:textId="5D80BD7E" w:rsidR="00AC3371" w:rsidRPr="00A14367" w:rsidRDefault="00AC3371" w:rsidP="00AC3371">
          <w:pPr>
            <w:pStyle w:val="ListParagraph"/>
            <w:numPr>
              <w:ilvl w:val="0"/>
              <w:numId w:val="10"/>
            </w:numPr>
            <w:spacing w:line="240" w:lineRule="auto"/>
          </w:pPr>
          <w:r w:rsidRPr="00A14367">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A14367">
            <w:t>to the best of my knowledge where the candidate has used AI, it has been used and acknowledged appropriately</w:t>
          </w:r>
        </w:p>
        <w:p w14:paraId="105ED202" w14:textId="77777777" w:rsidR="00C65B3E" w:rsidRPr="00A14367" w:rsidRDefault="00C65B3E" w:rsidP="00C65B3E">
          <w:pPr>
            <w:pStyle w:val="ListParagraph"/>
            <w:numPr>
              <w:ilvl w:val="0"/>
              <w:numId w:val="10"/>
            </w:numPr>
            <w:spacing w:line="240" w:lineRule="auto"/>
          </w:pPr>
          <w:r w:rsidRPr="00A14367">
            <w:t>any help given to the candidate has been recorded below</w:t>
          </w:r>
        </w:p>
        <w:p w14:paraId="20AB51EC" w14:textId="77777777" w:rsidR="00C65B3E" w:rsidRPr="00A14367" w:rsidRDefault="00C65B3E" w:rsidP="00C65B3E">
          <w:pPr>
            <w:pStyle w:val="ListParagraph"/>
            <w:numPr>
              <w:ilvl w:val="0"/>
              <w:numId w:val="10"/>
            </w:numPr>
            <w:spacing w:line="240" w:lineRule="auto"/>
          </w:pPr>
          <w:r w:rsidRPr="00A14367">
            <w:t>to the best of my knowledge the work has been kept confidential (when with the candidate) and has been securely stored by the centre (when appropriate to the assessment)</w:t>
          </w:r>
        </w:p>
        <w:p w14:paraId="6772913D" w14:textId="77777777" w:rsidR="00C65B3E" w:rsidRPr="00A14367" w:rsidRDefault="00C65B3E" w:rsidP="00C65B3E">
          <w:pPr>
            <w:pStyle w:val="ListParagraph"/>
            <w:numPr>
              <w:ilvl w:val="0"/>
              <w:numId w:val="10"/>
            </w:numPr>
            <w:spacing w:line="240" w:lineRule="auto"/>
          </w:pPr>
          <w:r w:rsidRPr="00A14367">
            <w:lastRenderedPageBreak/>
            <w:t>the candidate’s work was conducted under the required conditions detailed in the specification</w:t>
          </w:r>
          <w:r>
            <w:t>.</w:t>
          </w:r>
        </w:p>
        <w:p w14:paraId="313ACE71" w14:textId="77777777" w:rsidR="00C65B3E" w:rsidRPr="00A14367" w:rsidRDefault="00C65B3E" w:rsidP="00C65B3E">
          <w:pPr>
            <w:spacing w:line="240" w:lineRule="auto"/>
          </w:pPr>
        </w:p>
        <w:p w14:paraId="380E9380" w14:textId="77777777" w:rsidR="00C65B3E" w:rsidRPr="00207929" w:rsidRDefault="00C65B3E" w:rsidP="00C65B3E">
          <w:pPr>
            <w:spacing w:line="240" w:lineRule="auto"/>
          </w:pPr>
          <w:r w:rsidRPr="00A14367">
            <w:t>I understand that a false declaration is a form of malpractice.</w:t>
          </w:r>
        </w:p>
        <w:p w14:paraId="223D7629" w14:textId="77777777" w:rsidR="00C65B3E" w:rsidRPr="00207929" w:rsidRDefault="00C65B3E" w:rsidP="00C65B3E">
          <w:pPr>
            <w:spacing w:line="240" w:lineRule="auto"/>
          </w:pPr>
        </w:p>
        <w:tbl>
          <w:tblPr>
            <w:tblStyle w:val="TableGrid"/>
            <w:tblW w:w="0" w:type="auto"/>
            <w:tblLook w:val="04A0" w:firstRow="1" w:lastRow="0" w:firstColumn="1" w:lastColumn="0" w:noHBand="0" w:noVBand="1"/>
          </w:tblPr>
          <w:tblGrid>
            <w:gridCol w:w="9628"/>
          </w:tblGrid>
          <w:tr w:rsidR="00C65B3E" w:rsidRPr="00207929" w14:paraId="0531E2C1" w14:textId="77777777" w:rsidTr="00A75FE1">
            <w:trPr>
              <w:trHeight w:val="2835"/>
            </w:trPr>
            <w:tc>
              <w:tcPr>
                <w:tcW w:w="9628" w:type="dxa"/>
              </w:tcPr>
              <w:p w14:paraId="2AEAC283" w14:textId="77777777" w:rsidR="00C65B3E" w:rsidRPr="00207929" w:rsidRDefault="00C65B3E" w:rsidP="00A75FE1">
                <w:pPr>
                  <w:spacing w:line="240" w:lineRule="auto"/>
                </w:pPr>
                <w:r w:rsidRPr="00207929">
                  <w:t xml:space="preserve">Details of assistance given </w:t>
                </w:r>
              </w:p>
              <w:sdt>
                <w:sdtPr>
                  <w:rPr>
                    <w:b/>
                    <w:bCs/>
                  </w:rPr>
                  <w:id w:val="-447003432"/>
                  <w:placeholder>
                    <w:docPart w:val="B8AC120EE19A4D79B775C6F20ABBCFD4"/>
                  </w:placeholder>
                  <w:showingPlcHdr/>
                </w:sdtPr>
                <w:sdtEndPr/>
                <w:sdtContent>
                  <w:p w14:paraId="0B34D73C" w14:textId="77777777" w:rsidR="00C65B3E" w:rsidRPr="00207929" w:rsidRDefault="00C65B3E" w:rsidP="00A75FE1">
                    <w:pPr>
                      <w:spacing w:line="240" w:lineRule="auto"/>
                      <w:rPr>
                        <w:b/>
                        <w:bCs/>
                      </w:rPr>
                    </w:pPr>
                    <w:r w:rsidRPr="00207929">
                      <w:rPr>
                        <w:rStyle w:val="PlaceholderText"/>
                        <w:b/>
                        <w:bCs/>
                      </w:rPr>
                      <w:t>Click or tap here to enter text.</w:t>
                    </w:r>
                  </w:p>
                </w:sdtContent>
              </w:sdt>
            </w:tc>
          </w:tr>
        </w:tbl>
        <w:p w14:paraId="65D4C44D" w14:textId="77777777" w:rsidR="00C65B3E" w:rsidRDefault="00C65B3E" w:rsidP="00C65B3E"/>
        <w:p w14:paraId="2E7BB509" w14:textId="77777777" w:rsidR="00C65B3E" w:rsidRPr="00207929" w:rsidRDefault="00C65B3E" w:rsidP="00C65B3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C65B3E" w:rsidRPr="00207929" w14:paraId="746E2E13" w14:textId="77777777" w:rsidTr="00A75FE1">
            <w:trPr>
              <w:trHeight w:val="454"/>
            </w:trPr>
            <w:tc>
              <w:tcPr>
                <w:tcW w:w="1980" w:type="dxa"/>
                <w:tcMar>
                  <w:left w:w="0" w:type="dxa"/>
                </w:tcMar>
                <w:vAlign w:val="bottom"/>
              </w:tcPr>
              <w:p w14:paraId="5ADCE5CC" w14:textId="77777777" w:rsidR="00C65B3E" w:rsidRPr="00207929" w:rsidRDefault="00C65B3E" w:rsidP="00A75FE1">
                <w:r w:rsidRPr="00207929">
                  <w:t>Teacher signature</w:t>
                </w:r>
              </w:p>
            </w:tc>
            <w:sdt>
              <w:sdtPr>
                <w:rPr>
                  <w:b/>
                  <w:bCs/>
                </w:rPr>
                <w:id w:val="1954513849"/>
                <w:placeholder>
                  <w:docPart w:val="2416AA9E06E24D52B5BF7143BAF1B2FF"/>
                </w:placeholder>
                <w:showingPlcHdr/>
              </w:sdtPr>
              <w:sdtEndPr/>
              <w:sdtContent>
                <w:tc>
                  <w:tcPr>
                    <w:tcW w:w="4966" w:type="dxa"/>
                    <w:tcBorders>
                      <w:bottom w:val="single" w:sz="4" w:space="0" w:color="auto"/>
                    </w:tcBorders>
                    <w:vAlign w:val="bottom"/>
                  </w:tcPr>
                  <w:p w14:paraId="6768A08B" w14:textId="77777777" w:rsidR="00C65B3E" w:rsidRPr="00207929" w:rsidRDefault="00C65B3E" w:rsidP="00A75FE1">
                    <w:pPr>
                      <w:rPr>
                        <w:b/>
                        <w:bCs/>
                      </w:rPr>
                    </w:pPr>
                    <w:r w:rsidRPr="00207929">
                      <w:rPr>
                        <w:rStyle w:val="PlaceholderText"/>
                        <w:b/>
                        <w:bCs/>
                      </w:rPr>
                      <w:t>Click or tap here to enter text.</w:t>
                    </w:r>
                  </w:p>
                </w:tc>
              </w:sdtContent>
            </w:sdt>
            <w:tc>
              <w:tcPr>
                <w:tcW w:w="1134" w:type="dxa"/>
                <w:vAlign w:val="bottom"/>
              </w:tcPr>
              <w:p w14:paraId="33E3E1BE" w14:textId="77777777" w:rsidR="00C65B3E" w:rsidRPr="00207929" w:rsidRDefault="00C65B3E" w:rsidP="00A75FE1">
                <w:r w:rsidRPr="00207929">
                  <w:t>Date</w:t>
                </w:r>
              </w:p>
            </w:tc>
            <w:sdt>
              <w:sdtPr>
                <w:rPr>
                  <w:b/>
                  <w:bCs/>
                </w:rPr>
                <w:id w:val="-1461193117"/>
                <w:placeholder>
                  <w:docPart w:val="7F6078E91C40490282BA5B2F07E1F5CF"/>
                </w:placeholder>
                <w:showingPlcHdr/>
                <w:text/>
              </w:sdtPr>
              <w:sdtEndPr/>
              <w:sdtContent>
                <w:tc>
                  <w:tcPr>
                    <w:tcW w:w="1548" w:type="dxa"/>
                    <w:tcBorders>
                      <w:bottom w:val="single" w:sz="4" w:space="0" w:color="auto"/>
                    </w:tcBorders>
                    <w:vAlign w:val="bottom"/>
                  </w:tcPr>
                  <w:p w14:paraId="4858096B" w14:textId="77777777" w:rsidR="00C65B3E" w:rsidRPr="00207929" w:rsidRDefault="00C65B3E" w:rsidP="00A75FE1">
                    <w:pPr>
                      <w:rPr>
                        <w:b/>
                        <w:bCs/>
                      </w:rPr>
                    </w:pPr>
                    <w:r w:rsidRPr="00207929">
                      <w:rPr>
                        <w:rStyle w:val="PlaceholderText"/>
                        <w:b/>
                        <w:bCs/>
                      </w:rPr>
                      <w:t>Click.</w:t>
                    </w:r>
                  </w:p>
                </w:tc>
              </w:sdtContent>
            </w:sdt>
          </w:tr>
        </w:tbl>
        <w:p w14:paraId="6997282A" w14:textId="77777777" w:rsidR="00C65B3E" w:rsidRDefault="00C65B3E" w:rsidP="00C65B3E">
          <w:pPr>
            <w:spacing w:line="240" w:lineRule="auto"/>
          </w:pPr>
        </w:p>
        <w:p w14:paraId="2473BED2" w14:textId="076C3E35" w:rsidR="00C65B3E" w:rsidRDefault="00C65B3E">
          <w:pPr>
            <w:spacing w:line="240" w:lineRule="auto"/>
          </w:pPr>
          <w:r>
            <w:br w:type="page"/>
          </w:r>
        </w:p>
        <w:p w14:paraId="23772DAE" w14:textId="77777777" w:rsidR="00C65B3E" w:rsidRDefault="00C65B3E" w:rsidP="00C65B3E">
          <w:pPr>
            <w:pStyle w:val="Heading4"/>
          </w:pPr>
          <w:r>
            <w:lastRenderedPageBreak/>
            <w:t>To be completed by the candidate</w:t>
          </w:r>
        </w:p>
        <w:p w14:paraId="218EF30F" w14:textId="77777777" w:rsidR="00C65B3E" w:rsidRDefault="00C65B3E" w:rsidP="00C65B3E">
          <w:pPr>
            <w:spacing w:line="240" w:lineRule="auto"/>
          </w:pPr>
          <w:r>
            <w:t xml:space="preserve">A Programme note of approximately 150 words </w:t>
          </w:r>
          <w:r w:rsidRPr="00C65B3E">
            <w:rPr>
              <w:b/>
              <w:bCs/>
            </w:rPr>
            <w:t>must</w:t>
          </w:r>
          <w:r>
            <w:t xml:space="preserve"> be submitted for </w:t>
          </w:r>
          <w:r w:rsidRPr="00C65B3E">
            <w:rPr>
              <w:b/>
              <w:bCs/>
            </w:rPr>
            <w:t>each</w:t>
          </w:r>
          <w:r>
            <w:t xml:space="preserve"> composition. This must include how the composition relates to the selected audience/occasion, and details of any software and hardware used in the compositional process.</w:t>
          </w:r>
        </w:p>
        <w:p w14:paraId="739EC1B2" w14:textId="77777777" w:rsidR="003B6453" w:rsidRDefault="003B6453" w:rsidP="00C65B3E">
          <w:pPr>
            <w:spacing w:line="240" w:lineRule="auto"/>
          </w:pPr>
        </w:p>
        <w:p w14:paraId="6E1E1FEE" w14:textId="77777777" w:rsidR="003B6453" w:rsidRDefault="003B6453" w:rsidP="00C65B3E">
          <w:pPr>
            <w:spacing w:line="240" w:lineRule="auto"/>
          </w:pPr>
        </w:p>
        <w:p w14:paraId="46C9ADD2" w14:textId="77777777" w:rsidR="00C65B3E" w:rsidRPr="00C65B3E" w:rsidRDefault="00C65B3E" w:rsidP="00C65B3E">
          <w:pPr>
            <w:spacing w:line="240" w:lineRule="auto"/>
            <w:rPr>
              <w:b/>
              <w:bCs/>
            </w:rPr>
          </w:pPr>
          <w:r w:rsidRPr="00C65B3E">
            <w:rPr>
              <w:b/>
              <w:bCs/>
            </w:rPr>
            <w:t>Composition 1: Composition to a brief</w:t>
          </w:r>
        </w:p>
        <w:p w14:paraId="5E9B2868" w14:textId="77777777" w:rsidR="00C65B3E" w:rsidRDefault="00C65B3E" w:rsidP="00C65B3E">
          <w:pPr>
            <w:spacing w:line="240" w:lineRule="auto"/>
          </w:pPr>
        </w:p>
        <w:tbl>
          <w:tblPr>
            <w:tblStyle w:val="TableGrid"/>
            <w:tblW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51"/>
          </w:tblGrid>
          <w:tr w:rsidR="003B6453" w:rsidRPr="007B1C98" w14:paraId="7453F7CC" w14:textId="77777777" w:rsidTr="003B6453">
            <w:trPr>
              <w:trHeight w:val="454"/>
            </w:trPr>
            <w:tc>
              <w:tcPr>
                <w:tcW w:w="1701" w:type="dxa"/>
                <w:tcMar>
                  <w:left w:w="0" w:type="dxa"/>
                </w:tcMar>
                <w:vAlign w:val="bottom"/>
              </w:tcPr>
              <w:p w14:paraId="2F5DC86E" w14:textId="4B84D729" w:rsidR="003B6453" w:rsidRPr="007B1C98" w:rsidRDefault="003B6453" w:rsidP="00A75FE1">
                <w:r>
                  <w:t>Brief used (1 – 7)</w:t>
                </w:r>
              </w:p>
            </w:tc>
            <w:sdt>
              <w:sdtPr>
                <w:rPr>
                  <w:b/>
                  <w:bCs/>
                </w:rPr>
                <w:id w:val="-1647037715"/>
                <w:placeholder>
                  <w:docPart w:val="3CA13AE353374CFFBC537CE26D12EDC3"/>
                </w:placeholder>
                <w:showingPlcHdr/>
                <w:text/>
              </w:sdtPr>
              <w:sdtEndPr/>
              <w:sdtContent>
                <w:tc>
                  <w:tcPr>
                    <w:tcW w:w="851" w:type="dxa"/>
                    <w:tcBorders>
                      <w:bottom w:val="single" w:sz="4" w:space="0" w:color="auto"/>
                    </w:tcBorders>
                    <w:vAlign w:val="bottom"/>
                  </w:tcPr>
                  <w:p w14:paraId="3BDEFB1A" w14:textId="2BBB4FF5" w:rsidR="003B6453" w:rsidRPr="00A623F8" w:rsidRDefault="003B6453" w:rsidP="00A75FE1">
                    <w:pPr>
                      <w:rPr>
                        <w:b/>
                        <w:bCs/>
                      </w:rPr>
                    </w:pPr>
                    <w:r w:rsidRPr="00A623F8">
                      <w:rPr>
                        <w:rStyle w:val="PlaceholderText"/>
                        <w:b/>
                        <w:bCs/>
                      </w:rPr>
                      <w:t>Click.</w:t>
                    </w:r>
                  </w:p>
                </w:tc>
              </w:sdtContent>
            </w:sdt>
          </w:tr>
        </w:tbl>
        <w:p w14:paraId="6B20D1EA" w14:textId="77777777" w:rsidR="003B6453" w:rsidRPr="007B1C98" w:rsidRDefault="003B6453" w:rsidP="00C65B3E"/>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C65B3E" w:rsidRPr="007B1C98" w14:paraId="0B368D4E" w14:textId="77777777" w:rsidTr="00A75FE1">
            <w:trPr>
              <w:trHeight w:val="454"/>
            </w:trPr>
            <w:tc>
              <w:tcPr>
                <w:tcW w:w="709" w:type="dxa"/>
                <w:tcMar>
                  <w:left w:w="0" w:type="dxa"/>
                </w:tcMar>
                <w:vAlign w:val="bottom"/>
              </w:tcPr>
              <w:p w14:paraId="4DD6D0D6" w14:textId="77777777" w:rsidR="00C65B3E" w:rsidRPr="007B1C98" w:rsidRDefault="00C65B3E" w:rsidP="00A75FE1">
                <w:r>
                  <w:t>T</w:t>
                </w:r>
                <w:r w:rsidRPr="007B1C98">
                  <w:t>itle</w:t>
                </w:r>
              </w:p>
            </w:tc>
            <w:sdt>
              <w:sdtPr>
                <w:rPr>
                  <w:b/>
                  <w:bCs/>
                </w:rPr>
                <w:id w:val="-1651055141"/>
                <w:placeholder>
                  <w:docPart w:val="535AF71013E946C19852F25CEAE5AD97"/>
                </w:placeholder>
                <w:showingPlcHdr/>
                <w:text/>
              </w:sdtPr>
              <w:sdtEndPr/>
              <w:sdtContent>
                <w:tc>
                  <w:tcPr>
                    <w:tcW w:w="8646" w:type="dxa"/>
                    <w:tcBorders>
                      <w:bottom w:val="single" w:sz="4" w:space="0" w:color="auto"/>
                    </w:tcBorders>
                    <w:vAlign w:val="bottom"/>
                  </w:tcPr>
                  <w:p w14:paraId="45167FED" w14:textId="77777777" w:rsidR="00C65B3E" w:rsidRPr="00A623F8" w:rsidRDefault="00C65B3E" w:rsidP="00A75FE1">
                    <w:pPr>
                      <w:rPr>
                        <w:b/>
                        <w:bCs/>
                      </w:rPr>
                    </w:pPr>
                    <w:r w:rsidRPr="00A623F8">
                      <w:rPr>
                        <w:rStyle w:val="PlaceholderText"/>
                        <w:b/>
                        <w:bCs/>
                      </w:rPr>
                      <w:t>Click or tap here to enter text.</w:t>
                    </w:r>
                  </w:p>
                </w:tc>
              </w:sdtContent>
            </w:sdt>
          </w:tr>
        </w:tbl>
        <w:p w14:paraId="2E72BC50" w14:textId="77777777" w:rsidR="003B6453" w:rsidRDefault="003B6453" w:rsidP="003B6453">
          <w:pPr>
            <w:spacing w:line="240" w:lineRule="auto"/>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
            <w:gridCol w:w="8849"/>
          </w:tblGrid>
          <w:tr w:rsidR="003B6453" w:rsidRPr="007B1C98" w14:paraId="32003BC7" w14:textId="77777777" w:rsidTr="003B6453">
            <w:trPr>
              <w:trHeight w:val="454"/>
            </w:trPr>
            <w:sdt>
              <w:sdtPr>
                <w:rPr>
                  <w:sz w:val="36"/>
                  <w:szCs w:val="36"/>
                </w:rPr>
                <w:id w:val="-1428498802"/>
                <w14:checkbox>
                  <w14:checked w14:val="0"/>
                  <w14:checkedState w14:val="2612" w14:font="MS Gothic"/>
                  <w14:uncheckedState w14:val="2610" w14:font="MS Gothic"/>
                </w14:checkbox>
              </w:sdtPr>
              <w:sdtEndPr/>
              <w:sdtContent>
                <w:tc>
                  <w:tcPr>
                    <w:tcW w:w="507" w:type="dxa"/>
                    <w:tcMar>
                      <w:left w:w="28" w:type="dxa"/>
                    </w:tcMar>
                    <w:vAlign w:val="center"/>
                  </w:tcPr>
                  <w:p w14:paraId="02AF1D10" w14:textId="77777777" w:rsidR="003B6453" w:rsidRDefault="003B6453" w:rsidP="00A75FE1">
                    <w:pPr>
                      <w:rPr>
                        <w:sz w:val="36"/>
                        <w:szCs w:val="36"/>
                      </w:rPr>
                    </w:pPr>
                    <w:r w:rsidRPr="00A623F8">
                      <w:rPr>
                        <w:rFonts w:ascii="MS Gothic" w:eastAsia="MS Gothic" w:hAnsi="MS Gothic" w:hint="eastAsia"/>
                        <w:sz w:val="36"/>
                        <w:szCs w:val="36"/>
                      </w:rPr>
                      <w:t>☐</w:t>
                    </w:r>
                  </w:p>
                </w:tc>
              </w:sdtContent>
            </w:sdt>
            <w:tc>
              <w:tcPr>
                <w:tcW w:w="8849" w:type="dxa"/>
                <w:vAlign w:val="center"/>
              </w:tcPr>
              <w:p w14:paraId="12FA93AE" w14:textId="77777777" w:rsidR="003B6453" w:rsidRPr="00D61425" w:rsidRDefault="003B6453" w:rsidP="00A75FE1">
                <w:r w:rsidRPr="003B6453">
                  <w:t>Composition 1 Programme note included in the submission (please select to confirm)</w:t>
                </w:r>
              </w:p>
            </w:tc>
          </w:tr>
        </w:tbl>
        <w:p w14:paraId="4E02094C" w14:textId="77777777" w:rsidR="003B6453" w:rsidRDefault="003B6453" w:rsidP="003B6453">
          <w:pPr>
            <w:spacing w:line="240" w:lineRule="auto"/>
          </w:pPr>
        </w:p>
        <w:p w14:paraId="2D968719" w14:textId="24A48D1E" w:rsidR="003B6453" w:rsidRDefault="003B6453" w:rsidP="00C65B3E">
          <w:pPr>
            <w:spacing w:line="240" w:lineRule="auto"/>
          </w:pPr>
          <w:r w:rsidRPr="003B6453">
            <w:t>Students must also present one or more evidence types. Please indicate in the appropriate boxes below which type(s) of evidence you are submitting for Composition 1.</w:t>
          </w:r>
        </w:p>
        <w:p w14:paraId="3A996564" w14:textId="77777777" w:rsidR="00C65B3E" w:rsidRDefault="00C65B3E" w:rsidP="00C65B3E">
          <w:pPr>
            <w:spacing w:line="240" w:lineRule="auto"/>
          </w:pPr>
        </w:p>
        <w:tbl>
          <w:tblPr>
            <w:tblStyle w:val="TableGrid"/>
            <w:tblW w:w="7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
            <w:gridCol w:w="2137"/>
            <w:gridCol w:w="507"/>
            <w:gridCol w:w="1810"/>
            <w:gridCol w:w="507"/>
            <w:gridCol w:w="1670"/>
          </w:tblGrid>
          <w:tr w:rsidR="00C65B3E" w:rsidRPr="007B1C98" w14:paraId="43EE5D76" w14:textId="77777777" w:rsidTr="003B6453">
            <w:trPr>
              <w:trHeight w:val="454"/>
            </w:trPr>
            <w:sdt>
              <w:sdtPr>
                <w:rPr>
                  <w:sz w:val="36"/>
                  <w:szCs w:val="36"/>
                </w:rPr>
                <w:id w:val="-859041491"/>
                <w14:checkbox>
                  <w14:checked w14:val="0"/>
                  <w14:checkedState w14:val="2612" w14:font="MS Gothic"/>
                  <w14:uncheckedState w14:val="2610" w14:font="MS Gothic"/>
                </w14:checkbox>
              </w:sdtPr>
              <w:sdtEndPr/>
              <w:sdtContent>
                <w:tc>
                  <w:tcPr>
                    <w:tcW w:w="507" w:type="dxa"/>
                    <w:tcMar>
                      <w:left w:w="0" w:type="dxa"/>
                    </w:tcMar>
                    <w:vAlign w:val="center"/>
                  </w:tcPr>
                  <w:p w14:paraId="4864B137" w14:textId="77777777" w:rsidR="00C65B3E" w:rsidRDefault="00C65B3E" w:rsidP="00A75FE1">
                    <w:pPr>
                      <w:rPr>
                        <w:sz w:val="36"/>
                        <w:szCs w:val="36"/>
                      </w:rPr>
                    </w:pPr>
                    <w:r w:rsidRPr="00A623F8">
                      <w:rPr>
                        <w:rFonts w:ascii="MS Gothic" w:eastAsia="MS Gothic" w:hAnsi="MS Gothic" w:hint="eastAsia"/>
                        <w:sz w:val="36"/>
                        <w:szCs w:val="36"/>
                      </w:rPr>
                      <w:t>☐</w:t>
                    </w:r>
                  </w:p>
                </w:tc>
              </w:sdtContent>
            </w:sdt>
            <w:tc>
              <w:tcPr>
                <w:tcW w:w="2137" w:type="dxa"/>
                <w:vAlign w:val="center"/>
              </w:tcPr>
              <w:p w14:paraId="59EF68CA" w14:textId="521CC1AD" w:rsidR="00C65B3E" w:rsidRPr="00D61425" w:rsidRDefault="00C65B3E" w:rsidP="00A75FE1">
                <w:r>
                  <w:t>N</w:t>
                </w:r>
                <w:r w:rsidRPr="003C7E30">
                  <w:t>otated score</w:t>
                </w:r>
              </w:p>
            </w:tc>
            <w:sdt>
              <w:sdtPr>
                <w:rPr>
                  <w:sz w:val="36"/>
                  <w:szCs w:val="36"/>
                </w:rPr>
                <w:id w:val="660043108"/>
                <w14:checkbox>
                  <w14:checked w14:val="0"/>
                  <w14:checkedState w14:val="2612" w14:font="MS Gothic"/>
                  <w14:uncheckedState w14:val="2610" w14:font="MS Gothic"/>
                </w14:checkbox>
              </w:sdtPr>
              <w:sdtEndPr/>
              <w:sdtContent>
                <w:tc>
                  <w:tcPr>
                    <w:tcW w:w="507" w:type="dxa"/>
                    <w:vAlign w:val="center"/>
                  </w:tcPr>
                  <w:p w14:paraId="5093F71B" w14:textId="77777777" w:rsidR="00C65B3E" w:rsidRDefault="00C65B3E" w:rsidP="00A75FE1">
                    <w:pPr>
                      <w:rPr>
                        <w:sz w:val="36"/>
                        <w:szCs w:val="36"/>
                      </w:rPr>
                    </w:pPr>
                    <w:r w:rsidRPr="00A623F8">
                      <w:rPr>
                        <w:rFonts w:ascii="MS Gothic" w:eastAsia="MS Gothic" w:hAnsi="MS Gothic" w:hint="eastAsia"/>
                        <w:sz w:val="36"/>
                        <w:szCs w:val="36"/>
                      </w:rPr>
                      <w:t>☐</w:t>
                    </w:r>
                  </w:p>
                </w:tc>
              </w:sdtContent>
            </w:sdt>
            <w:tc>
              <w:tcPr>
                <w:tcW w:w="1810" w:type="dxa"/>
                <w:vAlign w:val="center"/>
              </w:tcPr>
              <w:p w14:paraId="577BABF6" w14:textId="77777777" w:rsidR="00C65B3E" w:rsidRPr="00D61425" w:rsidRDefault="00C65B3E" w:rsidP="00A75FE1">
                <w:r w:rsidRPr="003C7E30">
                  <w:t>Lead sheet</w:t>
                </w:r>
              </w:p>
            </w:tc>
            <w:sdt>
              <w:sdtPr>
                <w:rPr>
                  <w:sz w:val="36"/>
                  <w:szCs w:val="36"/>
                </w:rPr>
                <w:id w:val="-355347868"/>
                <w14:checkbox>
                  <w14:checked w14:val="0"/>
                  <w14:checkedState w14:val="2612" w14:font="MS Gothic"/>
                  <w14:uncheckedState w14:val="2610" w14:font="MS Gothic"/>
                </w14:checkbox>
              </w:sdtPr>
              <w:sdtEndPr/>
              <w:sdtContent>
                <w:tc>
                  <w:tcPr>
                    <w:tcW w:w="507" w:type="dxa"/>
                    <w:vAlign w:val="center"/>
                  </w:tcPr>
                  <w:p w14:paraId="3E80DE73" w14:textId="77777777" w:rsidR="00C65B3E" w:rsidRDefault="00C65B3E" w:rsidP="00A75FE1">
                    <w:pPr>
                      <w:rPr>
                        <w:sz w:val="36"/>
                        <w:szCs w:val="36"/>
                      </w:rPr>
                    </w:pPr>
                    <w:r>
                      <w:rPr>
                        <w:rFonts w:ascii="MS Gothic" w:eastAsia="MS Gothic" w:hAnsi="MS Gothic" w:hint="eastAsia"/>
                        <w:sz w:val="36"/>
                        <w:szCs w:val="36"/>
                      </w:rPr>
                      <w:t>☐</w:t>
                    </w:r>
                  </w:p>
                </w:tc>
              </w:sdtContent>
            </w:sdt>
            <w:tc>
              <w:tcPr>
                <w:tcW w:w="1670" w:type="dxa"/>
                <w:vAlign w:val="center"/>
              </w:tcPr>
              <w:p w14:paraId="70E2B2B2" w14:textId="77777777" w:rsidR="00C65B3E" w:rsidRPr="00D61425" w:rsidRDefault="00C65B3E" w:rsidP="00A75FE1">
                <w:r w:rsidRPr="003C7E30">
                  <w:t>Aural guide</w:t>
                </w:r>
              </w:p>
            </w:tc>
          </w:tr>
        </w:tbl>
        <w:p w14:paraId="336E08DD" w14:textId="77777777" w:rsidR="00C65B3E" w:rsidRDefault="00C65B3E" w:rsidP="00C65B3E">
          <w:pPr>
            <w:spacing w:line="240" w:lineRule="auto"/>
          </w:pPr>
        </w:p>
        <w:p w14:paraId="727C3FB0" w14:textId="77777777" w:rsidR="003B6453" w:rsidRPr="00A14367" w:rsidRDefault="003B6453" w:rsidP="00C65B3E">
          <w:pPr>
            <w:spacing w:line="240" w:lineRule="auto"/>
          </w:pPr>
        </w:p>
        <w:p w14:paraId="68F884AF" w14:textId="1585A350" w:rsidR="003B6453" w:rsidRPr="00C65B3E" w:rsidRDefault="003B6453" w:rsidP="003B6453">
          <w:pPr>
            <w:spacing w:line="240" w:lineRule="auto"/>
            <w:rPr>
              <w:b/>
              <w:bCs/>
            </w:rPr>
          </w:pPr>
          <w:r w:rsidRPr="00C65B3E">
            <w:rPr>
              <w:b/>
              <w:bCs/>
            </w:rPr>
            <w:t xml:space="preserve">Composition </w:t>
          </w:r>
          <w:r>
            <w:rPr>
              <w:b/>
              <w:bCs/>
            </w:rPr>
            <w:t>2</w:t>
          </w:r>
          <w:r w:rsidRPr="00C65B3E">
            <w:rPr>
              <w:b/>
              <w:bCs/>
            </w:rPr>
            <w:t xml:space="preserve">: </w:t>
          </w:r>
          <w:r>
            <w:rPr>
              <w:b/>
              <w:bCs/>
            </w:rPr>
            <w:t>Free c</w:t>
          </w:r>
          <w:r w:rsidRPr="00C65B3E">
            <w:rPr>
              <w:b/>
              <w:bCs/>
            </w:rPr>
            <w:t>omposition</w:t>
          </w:r>
        </w:p>
        <w:p w14:paraId="210728E9" w14:textId="77777777" w:rsidR="003B6453" w:rsidRDefault="003B6453" w:rsidP="003B6453">
          <w:pPr>
            <w:spacing w:line="240" w:lineRule="auto"/>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
            <w:gridCol w:w="8849"/>
          </w:tblGrid>
          <w:tr w:rsidR="003B6453" w:rsidRPr="007B1C98" w14:paraId="41B6B446" w14:textId="77777777" w:rsidTr="00A75FE1">
            <w:trPr>
              <w:trHeight w:val="454"/>
            </w:trPr>
            <w:sdt>
              <w:sdtPr>
                <w:rPr>
                  <w:sz w:val="36"/>
                  <w:szCs w:val="36"/>
                </w:rPr>
                <w:id w:val="-721439160"/>
                <w14:checkbox>
                  <w14:checked w14:val="0"/>
                  <w14:checkedState w14:val="2612" w14:font="MS Gothic"/>
                  <w14:uncheckedState w14:val="2610" w14:font="MS Gothic"/>
                </w14:checkbox>
              </w:sdtPr>
              <w:sdtEndPr/>
              <w:sdtContent>
                <w:tc>
                  <w:tcPr>
                    <w:tcW w:w="507" w:type="dxa"/>
                    <w:tcMar>
                      <w:left w:w="28" w:type="dxa"/>
                    </w:tcMar>
                    <w:vAlign w:val="center"/>
                  </w:tcPr>
                  <w:p w14:paraId="12CBEC18" w14:textId="649E9268" w:rsidR="003B6453" w:rsidRDefault="003B6453" w:rsidP="00A75FE1">
                    <w:pPr>
                      <w:rPr>
                        <w:sz w:val="36"/>
                        <w:szCs w:val="36"/>
                      </w:rPr>
                    </w:pPr>
                    <w:r>
                      <w:rPr>
                        <w:rFonts w:ascii="MS Gothic" w:eastAsia="MS Gothic" w:hAnsi="MS Gothic" w:hint="eastAsia"/>
                        <w:sz w:val="36"/>
                        <w:szCs w:val="36"/>
                      </w:rPr>
                      <w:t>☐</w:t>
                    </w:r>
                  </w:p>
                </w:tc>
              </w:sdtContent>
            </w:sdt>
            <w:tc>
              <w:tcPr>
                <w:tcW w:w="8849" w:type="dxa"/>
                <w:vAlign w:val="center"/>
              </w:tcPr>
              <w:p w14:paraId="342D1CCD" w14:textId="0FD8AAB7" w:rsidR="003B6453" w:rsidRPr="00D61425" w:rsidRDefault="003B6453" w:rsidP="00A75FE1">
                <w:r w:rsidRPr="003B6453">
                  <w:t>Composition 2 Programme note included in the submission (please select to confirm)</w:t>
                </w:r>
              </w:p>
            </w:tc>
          </w:tr>
        </w:tbl>
        <w:p w14:paraId="192EA611" w14:textId="77777777" w:rsidR="003B6453" w:rsidRDefault="003B6453" w:rsidP="003B6453">
          <w:pPr>
            <w:spacing w:line="240" w:lineRule="auto"/>
          </w:pPr>
        </w:p>
        <w:p w14:paraId="2DA59C57" w14:textId="322B7AB7" w:rsidR="003B6453" w:rsidRDefault="003B6453" w:rsidP="003B6453">
          <w:pPr>
            <w:spacing w:line="240" w:lineRule="auto"/>
          </w:pPr>
          <w:r w:rsidRPr="003B6453">
            <w:t xml:space="preserve">Students must also present one or more evidence types. Please indicate in the appropriate boxes below which type(s) of evidence you are submitting for Composition </w:t>
          </w:r>
          <w:r>
            <w:t>2</w:t>
          </w:r>
          <w:r w:rsidRPr="003B6453">
            <w:t>.</w:t>
          </w:r>
        </w:p>
        <w:p w14:paraId="456B77FE" w14:textId="77777777" w:rsidR="003B6453" w:rsidRDefault="003B6453" w:rsidP="003B6453">
          <w:pPr>
            <w:spacing w:line="240" w:lineRule="auto"/>
          </w:pPr>
        </w:p>
        <w:tbl>
          <w:tblPr>
            <w:tblStyle w:val="TableGrid"/>
            <w:tblW w:w="7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
            <w:gridCol w:w="2137"/>
            <w:gridCol w:w="507"/>
            <w:gridCol w:w="1810"/>
            <w:gridCol w:w="507"/>
            <w:gridCol w:w="1670"/>
          </w:tblGrid>
          <w:tr w:rsidR="003B6453" w:rsidRPr="007B1C98" w14:paraId="71DCB2D3" w14:textId="77777777" w:rsidTr="003B6453">
            <w:trPr>
              <w:trHeight w:val="454"/>
            </w:trPr>
            <w:sdt>
              <w:sdtPr>
                <w:rPr>
                  <w:sz w:val="36"/>
                  <w:szCs w:val="36"/>
                </w:rPr>
                <w:id w:val="1384985517"/>
                <w14:checkbox>
                  <w14:checked w14:val="0"/>
                  <w14:checkedState w14:val="2612" w14:font="MS Gothic"/>
                  <w14:uncheckedState w14:val="2610" w14:font="MS Gothic"/>
                </w14:checkbox>
              </w:sdtPr>
              <w:sdtEndPr/>
              <w:sdtContent>
                <w:tc>
                  <w:tcPr>
                    <w:tcW w:w="507" w:type="dxa"/>
                    <w:tcMar>
                      <w:left w:w="0" w:type="dxa"/>
                    </w:tcMar>
                    <w:vAlign w:val="center"/>
                  </w:tcPr>
                  <w:p w14:paraId="46E72291" w14:textId="77777777" w:rsidR="003B6453" w:rsidRDefault="003B6453" w:rsidP="00A75FE1">
                    <w:pPr>
                      <w:rPr>
                        <w:sz w:val="36"/>
                        <w:szCs w:val="36"/>
                      </w:rPr>
                    </w:pPr>
                    <w:r w:rsidRPr="00A623F8">
                      <w:rPr>
                        <w:rFonts w:ascii="MS Gothic" w:eastAsia="MS Gothic" w:hAnsi="MS Gothic" w:hint="eastAsia"/>
                        <w:sz w:val="36"/>
                        <w:szCs w:val="36"/>
                      </w:rPr>
                      <w:t>☐</w:t>
                    </w:r>
                  </w:p>
                </w:tc>
              </w:sdtContent>
            </w:sdt>
            <w:tc>
              <w:tcPr>
                <w:tcW w:w="2137" w:type="dxa"/>
                <w:vAlign w:val="center"/>
              </w:tcPr>
              <w:p w14:paraId="2C25DF9B" w14:textId="77777777" w:rsidR="003B6453" w:rsidRPr="00D61425" w:rsidRDefault="003B6453" w:rsidP="00A75FE1">
                <w:r>
                  <w:t>N</w:t>
                </w:r>
                <w:r w:rsidRPr="003C7E30">
                  <w:t>otated score</w:t>
                </w:r>
              </w:p>
            </w:tc>
            <w:sdt>
              <w:sdtPr>
                <w:rPr>
                  <w:sz w:val="36"/>
                  <w:szCs w:val="36"/>
                </w:rPr>
                <w:id w:val="-1282334539"/>
                <w14:checkbox>
                  <w14:checked w14:val="0"/>
                  <w14:checkedState w14:val="2612" w14:font="MS Gothic"/>
                  <w14:uncheckedState w14:val="2610" w14:font="MS Gothic"/>
                </w14:checkbox>
              </w:sdtPr>
              <w:sdtEndPr/>
              <w:sdtContent>
                <w:tc>
                  <w:tcPr>
                    <w:tcW w:w="507" w:type="dxa"/>
                    <w:vAlign w:val="center"/>
                  </w:tcPr>
                  <w:p w14:paraId="4400095C" w14:textId="77777777" w:rsidR="003B6453" w:rsidRDefault="003B6453" w:rsidP="00A75FE1">
                    <w:pPr>
                      <w:rPr>
                        <w:sz w:val="36"/>
                        <w:szCs w:val="36"/>
                      </w:rPr>
                    </w:pPr>
                    <w:r w:rsidRPr="00A623F8">
                      <w:rPr>
                        <w:rFonts w:ascii="MS Gothic" w:eastAsia="MS Gothic" w:hAnsi="MS Gothic" w:hint="eastAsia"/>
                        <w:sz w:val="36"/>
                        <w:szCs w:val="36"/>
                      </w:rPr>
                      <w:t>☐</w:t>
                    </w:r>
                  </w:p>
                </w:tc>
              </w:sdtContent>
            </w:sdt>
            <w:tc>
              <w:tcPr>
                <w:tcW w:w="1810" w:type="dxa"/>
                <w:vAlign w:val="center"/>
              </w:tcPr>
              <w:p w14:paraId="5073F646" w14:textId="77777777" w:rsidR="003B6453" w:rsidRPr="00D61425" w:rsidRDefault="003B6453" w:rsidP="00A75FE1">
                <w:r w:rsidRPr="003C7E30">
                  <w:t>Lead sheet</w:t>
                </w:r>
              </w:p>
            </w:tc>
            <w:sdt>
              <w:sdtPr>
                <w:rPr>
                  <w:sz w:val="36"/>
                  <w:szCs w:val="36"/>
                </w:rPr>
                <w:id w:val="-19781652"/>
                <w14:checkbox>
                  <w14:checked w14:val="0"/>
                  <w14:checkedState w14:val="2612" w14:font="MS Gothic"/>
                  <w14:uncheckedState w14:val="2610" w14:font="MS Gothic"/>
                </w14:checkbox>
              </w:sdtPr>
              <w:sdtEndPr/>
              <w:sdtContent>
                <w:tc>
                  <w:tcPr>
                    <w:tcW w:w="507" w:type="dxa"/>
                    <w:vAlign w:val="center"/>
                  </w:tcPr>
                  <w:p w14:paraId="0BBBABD5" w14:textId="77777777" w:rsidR="003B6453" w:rsidRDefault="003B6453" w:rsidP="00A75FE1">
                    <w:pPr>
                      <w:rPr>
                        <w:sz w:val="36"/>
                        <w:szCs w:val="36"/>
                      </w:rPr>
                    </w:pPr>
                    <w:r>
                      <w:rPr>
                        <w:rFonts w:ascii="MS Gothic" w:eastAsia="MS Gothic" w:hAnsi="MS Gothic" w:hint="eastAsia"/>
                        <w:sz w:val="36"/>
                        <w:szCs w:val="36"/>
                      </w:rPr>
                      <w:t>☐</w:t>
                    </w:r>
                  </w:p>
                </w:tc>
              </w:sdtContent>
            </w:sdt>
            <w:tc>
              <w:tcPr>
                <w:tcW w:w="1670" w:type="dxa"/>
                <w:vAlign w:val="center"/>
              </w:tcPr>
              <w:p w14:paraId="39BBBA09" w14:textId="77777777" w:rsidR="003B6453" w:rsidRPr="00D61425" w:rsidRDefault="003B6453" w:rsidP="00A75FE1">
                <w:r w:rsidRPr="003C7E30">
                  <w:t>Aural guide</w:t>
                </w:r>
              </w:p>
            </w:tc>
          </w:tr>
        </w:tbl>
        <w:p w14:paraId="0A192FCA" w14:textId="45854D4A" w:rsidR="003B6453" w:rsidRDefault="003B6453" w:rsidP="00121A50">
          <w:pPr>
            <w:spacing w:line="240" w:lineRule="auto"/>
          </w:pPr>
        </w:p>
        <w:p w14:paraId="25F2F94F" w14:textId="77777777" w:rsidR="003B6453" w:rsidRDefault="003B6453">
          <w:pPr>
            <w:spacing w:line="240" w:lineRule="auto"/>
          </w:pPr>
          <w:r>
            <w:br w:type="page"/>
          </w:r>
        </w:p>
        <w:p w14:paraId="5B934F9D" w14:textId="77777777" w:rsidR="003B6453" w:rsidRDefault="003B6453" w:rsidP="003B6453">
          <w:pPr>
            <w:pStyle w:val="Heading4"/>
          </w:pPr>
          <w:r>
            <w:lastRenderedPageBreak/>
            <w:t>To be completed by the AQA examiner</w:t>
          </w:r>
        </w:p>
        <w:p w14:paraId="14A6498A" w14:textId="5D201EC1" w:rsidR="003B6453" w:rsidRDefault="003B6453" w:rsidP="003B6453">
          <w:pPr>
            <w:spacing w:line="240" w:lineRule="auto"/>
          </w:pPr>
          <w:r>
            <w:t>Teachers and candidates should NOT fill these pages in as they relate to the marking of the NEA.</w:t>
          </w:r>
        </w:p>
        <w:p w14:paraId="4A5FFE6F" w14:textId="77777777" w:rsidR="003B6453" w:rsidRDefault="003B6453" w:rsidP="003B6453">
          <w:pPr>
            <w:spacing w:line="240" w:lineRule="auto"/>
          </w:pPr>
        </w:p>
        <w:p w14:paraId="41A72D65" w14:textId="5FB0D737" w:rsidR="005E38A5" w:rsidRPr="003B6453" w:rsidRDefault="003B6453" w:rsidP="003B6453">
          <w:pPr>
            <w:spacing w:line="240" w:lineRule="auto"/>
            <w:rPr>
              <w:b/>
              <w:bCs/>
            </w:rPr>
          </w:pPr>
          <w:r w:rsidRPr="003B6453">
            <w:rPr>
              <w:b/>
              <w:bCs/>
            </w:rPr>
            <w:t>Composition 1: Composition to a brief</w:t>
          </w:r>
        </w:p>
        <w:p w14:paraId="7986B4A3" w14:textId="77777777" w:rsidR="003B6453" w:rsidRDefault="003B6453" w:rsidP="003B6453">
          <w:pPr>
            <w:spacing w:line="240" w:lineRule="auto"/>
          </w:pPr>
        </w:p>
        <w:tbl>
          <w:tblPr>
            <w:tblStyle w:val="TableGrid"/>
            <w:tblW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51"/>
          </w:tblGrid>
          <w:tr w:rsidR="003B6453" w:rsidRPr="007B1C98" w14:paraId="21760A57" w14:textId="77777777" w:rsidTr="00A75FE1">
            <w:trPr>
              <w:trHeight w:val="454"/>
            </w:trPr>
            <w:tc>
              <w:tcPr>
                <w:tcW w:w="1701" w:type="dxa"/>
                <w:tcMar>
                  <w:left w:w="0" w:type="dxa"/>
                </w:tcMar>
                <w:vAlign w:val="bottom"/>
              </w:tcPr>
              <w:p w14:paraId="3FCCD1CB" w14:textId="77777777" w:rsidR="003B6453" w:rsidRPr="007B1C98" w:rsidRDefault="003B6453" w:rsidP="00A75FE1">
                <w:r>
                  <w:t>Brief used (1 – 7)</w:t>
                </w:r>
              </w:p>
            </w:tc>
            <w:tc>
              <w:tcPr>
                <w:tcW w:w="851" w:type="dxa"/>
                <w:tcBorders>
                  <w:bottom w:val="single" w:sz="4" w:space="0" w:color="auto"/>
                </w:tcBorders>
                <w:vAlign w:val="bottom"/>
              </w:tcPr>
              <w:p w14:paraId="2F9926E6" w14:textId="47C21008" w:rsidR="003B6453" w:rsidRPr="00A623F8" w:rsidRDefault="003B6453" w:rsidP="00A75FE1">
                <w:pPr>
                  <w:rPr>
                    <w:b/>
                    <w:bCs/>
                  </w:rPr>
                </w:pPr>
              </w:p>
            </w:tc>
          </w:tr>
        </w:tbl>
        <w:p w14:paraId="48777BB4" w14:textId="77777777" w:rsidR="003B6453" w:rsidRPr="007B1C98" w:rsidRDefault="003B6453" w:rsidP="003B6453"/>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3B6453" w:rsidRPr="007B1C98" w14:paraId="48F92C78" w14:textId="77777777" w:rsidTr="00A75FE1">
            <w:trPr>
              <w:trHeight w:val="454"/>
            </w:trPr>
            <w:tc>
              <w:tcPr>
                <w:tcW w:w="709" w:type="dxa"/>
                <w:tcMar>
                  <w:left w:w="0" w:type="dxa"/>
                </w:tcMar>
                <w:vAlign w:val="bottom"/>
              </w:tcPr>
              <w:p w14:paraId="2AD188E6" w14:textId="77777777" w:rsidR="003B6453" w:rsidRPr="007B1C98" w:rsidRDefault="003B6453" w:rsidP="00A75FE1">
                <w:r>
                  <w:t>T</w:t>
                </w:r>
                <w:r w:rsidRPr="007B1C98">
                  <w:t>itle</w:t>
                </w:r>
              </w:p>
            </w:tc>
            <w:tc>
              <w:tcPr>
                <w:tcW w:w="8646" w:type="dxa"/>
                <w:tcBorders>
                  <w:bottom w:val="single" w:sz="4" w:space="0" w:color="auto"/>
                </w:tcBorders>
                <w:vAlign w:val="bottom"/>
              </w:tcPr>
              <w:p w14:paraId="437DB798" w14:textId="7AEDEEF3" w:rsidR="003B6453" w:rsidRPr="00A623F8" w:rsidRDefault="003B6453" w:rsidP="00A75FE1">
                <w:pPr>
                  <w:rPr>
                    <w:b/>
                    <w:bCs/>
                  </w:rPr>
                </w:pPr>
              </w:p>
            </w:tc>
          </w:tr>
        </w:tbl>
        <w:p w14:paraId="1A2BC0CD" w14:textId="77777777" w:rsidR="003B6453" w:rsidRDefault="003B6453" w:rsidP="003B6453">
          <w:pPr>
            <w:spacing w:line="240" w:lineRule="auto"/>
          </w:pPr>
        </w:p>
        <w:tbl>
          <w:tblPr>
            <w:tblStyle w:val="TableGrid"/>
            <w:tblW w:w="0" w:type="auto"/>
            <w:tblLook w:val="04A0" w:firstRow="1" w:lastRow="0" w:firstColumn="1" w:lastColumn="0" w:noHBand="0" w:noVBand="1"/>
          </w:tblPr>
          <w:tblGrid>
            <w:gridCol w:w="1980"/>
            <w:gridCol w:w="1529"/>
            <w:gridCol w:w="1530"/>
            <w:gridCol w:w="1529"/>
            <w:gridCol w:w="1530"/>
            <w:gridCol w:w="1530"/>
          </w:tblGrid>
          <w:tr w:rsidR="00C72563" w14:paraId="0A71FC3D" w14:textId="77777777" w:rsidTr="00C72563">
            <w:tc>
              <w:tcPr>
                <w:tcW w:w="1980" w:type="dxa"/>
                <w:shd w:val="clear" w:color="auto" w:fill="F2F2F2" w:themeFill="background1" w:themeFillShade="F2"/>
              </w:tcPr>
              <w:p w14:paraId="2B0669D8" w14:textId="73610018" w:rsidR="00C72563" w:rsidRDefault="00C72563" w:rsidP="00C72563">
                <w:pPr>
                  <w:spacing w:line="240" w:lineRule="auto"/>
                </w:pPr>
                <w:r w:rsidRPr="00365365">
                  <w:t>Requirements (see assessment grids in specification)</w:t>
                </w:r>
              </w:p>
            </w:tc>
            <w:tc>
              <w:tcPr>
                <w:tcW w:w="7648" w:type="dxa"/>
                <w:gridSpan w:val="5"/>
                <w:shd w:val="clear" w:color="auto" w:fill="F2F2F2" w:themeFill="background1" w:themeFillShade="F2"/>
              </w:tcPr>
              <w:p w14:paraId="30175704" w14:textId="6B4D9B77" w:rsidR="00C72563" w:rsidRDefault="00C72563" w:rsidP="00C72563">
                <w:pPr>
                  <w:spacing w:line="240" w:lineRule="auto"/>
                </w:pPr>
                <w:r w:rsidRPr="00365365">
                  <w:t>Comments</w:t>
                </w:r>
              </w:p>
            </w:tc>
          </w:tr>
          <w:tr w:rsidR="00C72563" w14:paraId="568B9A32" w14:textId="77777777" w:rsidTr="00C72563">
            <w:trPr>
              <w:trHeight w:val="7938"/>
            </w:trPr>
            <w:tc>
              <w:tcPr>
                <w:tcW w:w="1980" w:type="dxa"/>
              </w:tcPr>
              <w:p w14:paraId="48B37C8F" w14:textId="77777777" w:rsidR="00C72563" w:rsidRDefault="00C72563" w:rsidP="00C72563">
                <w:pPr>
                  <w:spacing w:line="240" w:lineRule="auto"/>
                </w:pPr>
              </w:p>
              <w:p w14:paraId="28BE6074" w14:textId="77777777" w:rsidR="00C72563" w:rsidRDefault="00C72563" w:rsidP="00C72563">
                <w:pPr>
                  <w:spacing w:line="240" w:lineRule="auto"/>
                </w:pPr>
                <w:r w:rsidRPr="00C72563">
                  <w:rPr>
                    <w:b/>
                    <w:bCs/>
                  </w:rPr>
                  <w:t>Brief 1</w:t>
                </w:r>
                <w:r>
                  <w:t xml:space="preserve"> (Chorales):</w:t>
                </w:r>
              </w:p>
              <w:p w14:paraId="2A870833" w14:textId="726AABA3" w:rsidR="00C72563" w:rsidRDefault="00C72563" w:rsidP="00C72563">
                <w:pPr>
                  <w:spacing w:line="240" w:lineRule="auto"/>
                </w:pPr>
                <w:r>
                  <w:t>•</w:t>
                </w:r>
                <w:r>
                  <w:t xml:space="preserve">  </w:t>
                </w:r>
                <w:r>
                  <w:t>Stylistic detail</w:t>
                </w:r>
              </w:p>
              <w:p w14:paraId="19526000" w14:textId="48A93830" w:rsidR="00C72563" w:rsidRDefault="00C72563" w:rsidP="00C72563">
                <w:pPr>
                  <w:spacing w:line="240" w:lineRule="auto"/>
                </w:pPr>
                <w:r>
                  <w:t>•</w:t>
                </w:r>
                <w:r>
                  <w:t xml:space="preserve">  </w:t>
                </w:r>
                <w:r>
                  <w:t>Keys and</w:t>
                </w:r>
                <w:r>
                  <w:br/>
                  <w:t xml:space="preserve">   </w:t>
                </w:r>
                <w:r>
                  <w:t xml:space="preserve"> cadence</w:t>
                </w:r>
              </w:p>
              <w:p w14:paraId="0839A0D1" w14:textId="4DBAEAC8" w:rsidR="00C72563" w:rsidRDefault="00C72563" w:rsidP="00C72563">
                <w:pPr>
                  <w:spacing w:line="240" w:lineRule="auto"/>
                </w:pPr>
                <w:r>
                  <w:t>•</w:t>
                </w:r>
                <w:r>
                  <w:t xml:space="preserve">  </w:t>
                </w:r>
                <w:r>
                  <w:t>Use of chords</w:t>
                </w:r>
              </w:p>
              <w:p w14:paraId="25DB29F9" w14:textId="6A8DA192" w:rsidR="00C72563" w:rsidRDefault="00C72563" w:rsidP="00C72563">
                <w:pPr>
                  <w:spacing w:line="240" w:lineRule="auto"/>
                </w:pPr>
                <w:r>
                  <w:t>•</w:t>
                </w:r>
                <w:r>
                  <w:t xml:space="preserve">  </w:t>
                </w:r>
                <w:r>
                  <w:t>Grammar and</w:t>
                </w:r>
                <w:r>
                  <w:br/>
                  <w:t xml:space="preserve">   </w:t>
                </w:r>
                <w:r>
                  <w:t xml:space="preserve"> part-writing</w:t>
                </w:r>
              </w:p>
              <w:p w14:paraId="63E60A33" w14:textId="77777777" w:rsidR="00C72563" w:rsidRDefault="00C72563" w:rsidP="00C72563">
                <w:pPr>
                  <w:spacing w:line="240" w:lineRule="auto"/>
                </w:pPr>
              </w:p>
              <w:p w14:paraId="0B223114" w14:textId="77777777" w:rsidR="00C72563" w:rsidRPr="00C72563" w:rsidRDefault="00C72563" w:rsidP="00C72563">
                <w:pPr>
                  <w:spacing w:line="240" w:lineRule="auto"/>
                  <w:rPr>
                    <w:b/>
                    <w:bCs/>
                  </w:rPr>
                </w:pPr>
                <w:r w:rsidRPr="00C72563">
                  <w:rPr>
                    <w:b/>
                    <w:bCs/>
                  </w:rPr>
                  <w:t>OR</w:t>
                </w:r>
              </w:p>
              <w:p w14:paraId="39C18AFB" w14:textId="77777777" w:rsidR="00C72563" w:rsidRDefault="00C72563" w:rsidP="00C72563">
                <w:pPr>
                  <w:spacing w:line="240" w:lineRule="auto"/>
                </w:pPr>
              </w:p>
              <w:p w14:paraId="50FD9A4C" w14:textId="77777777" w:rsidR="00C72563" w:rsidRDefault="00C72563" w:rsidP="00C72563">
                <w:pPr>
                  <w:spacing w:line="240" w:lineRule="auto"/>
                </w:pPr>
                <w:r w:rsidRPr="00C72563">
                  <w:rPr>
                    <w:b/>
                    <w:bCs/>
                  </w:rPr>
                  <w:t>Briefs 2-6</w:t>
                </w:r>
                <w:r>
                  <w:t>:</w:t>
                </w:r>
              </w:p>
              <w:p w14:paraId="2C152AA8" w14:textId="3DDC8D89" w:rsidR="00C72563" w:rsidRDefault="00C72563" w:rsidP="00C72563">
                <w:pPr>
                  <w:spacing w:line="240" w:lineRule="auto"/>
                </w:pPr>
                <w:r>
                  <w:t>•</w:t>
                </w:r>
                <w:r>
                  <w:t xml:space="preserve">  </w:t>
                </w:r>
                <w:r>
                  <w:t>Technical control</w:t>
                </w:r>
              </w:p>
              <w:p w14:paraId="431228BA" w14:textId="6167143D" w:rsidR="00C72563" w:rsidRDefault="00C72563" w:rsidP="00C72563">
                <w:pPr>
                  <w:spacing w:line="240" w:lineRule="auto"/>
                </w:pPr>
                <w:r>
                  <w:t>•</w:t>
                </w:r>
                <w:r>
                  <w:t xml:space="preserve">  </w:t>
                </w:r>
                <w:r>
                  <w:t>Ideas &amp;</w:t>
                </w:r>
                <w:r>
                  <w:br/>
                  <w:t xml:space="preserve">    </w:t>
                </w:r>
                <w:r>
                  <w:t>development</w:t>
                </w:r>
                <w:r>
                  <w:br/>
                  <w:t xml:space="preserve">   </w:t>
                </w:r>
                <w:r>
                  <w:t xml:space="preserve"> and structure &amp;</w:t>
                </w:r>
                <w:r>
                  <w:br/>
                  <w:t xml:space="preserve">   </w:t>
                </w:r>
                <w:r>
                  <w:t xml:space="preserve"> contrast</w:t>
                </w:r>
              </w:p>
              <w:p w14:paraId="2AB13C2A" w14:textId="6874D44A" w:rsidR="00C72563" w:rsidRDefault="00C72563" w:rsidP="00C72563">
                <w:pPr>
                  <w:spacing w:line="240" w:lineRule="auto"/>
                </w:pPr>
                <w:r>
                  <w:t>•</w:t>
                </w:r>
                <w:r>
                  <w:t xml:space="preserve">  </w:t>
                </w:r>
                <w:r>
                  <w:t>Use of musical</w:t>
                </w:r>
                <w:r>
                  <w:br/>
                  <w:t xml:space="preserve">   </w:t>
                </w:r>
                <w:r>
                  <w:t xml:space="preserve"> elements</w:t>
                </w:r>
              </w:p>
              <w:p w14:paraId="6C5DF3DE" w14:textId="343C8586" w:rsidR="00C72563" w:rsidRDefault="00C72563" w:rsidP="00C72563">
                <w:pPr>
                  <w:spacing w:line="240" w:lineRule="auto"/>
                </w:pPr>
                <w:r>
                  <w:t>•</w:t>
                </w:r>
                <w:r>
                  <w:t xml:space="preserve">  </w:t>
                </w:r>
                <w:r>
                  <w:t>Sense and</w:t>
                </w:r>
                <w:r>
                  <w:br/>
                  <w:t xml:space="preserve">   </w:t>
                </w:r>
                <w:r>
                  <w:t xml:space="preserve"> exploration of</w:t>
                </w:r>
                <w:r>
                  <w:br/>
                  <w:t xml:space="preserve">    </w:t>
                </w:r>
                <w:r>
                  <w:t>style</w:t>
                </w:r>
              </w:p>
              <w:p w14:paraId="6B6178F7" w14:textId="24A7EE28" w:rsidR="00C72563" w:rsidRDefault="00C72563" w:rsidP="00C72563">
                <w:pPr>
                  <w:spacing w:line="240" w:lineRule="auto"/>
                </w:pPr>
                <w:r>
                  <w:t>•</w:t>
                </w:r>
                <w:r>
                  <w:t xml:space="preserve">  </w:t>
                </w:r>
                <w:r>
                  <w:t>Use of the brief</w:t>
                </w:r>
              </w:p>
              <w:p w14:paraId="51E66416" w14:textId="470123DA" w:rsidR="00C72563" w:rsidRDefault="00C72563" w:rsidP="00C72563">
                <w:pPr>
                  <w:spacing w:line="240" w:lineRule="auto"/>
                </w:pPr>
                <w:r>
                  <w:t>•</w:t>
                </w:r>
                <w:r>
                  <w:t xml:space="preserve">  C</w:t>
                </w:r>
                <w:r>
                  <w:t>ommunication</w:t>
                </w:r>
                <w:r>
                  <w:br/>
                  <w:t xml:space="preserve">   </w:t>
                </w:r>
                <w:r>
                  <w:t xml:space="preserve"> of the music on</w:t>
                </w:r>
                <w:r>
                  <w:br/>
                  <w:t xml:space="preserve">   </w:t>
                </w:r>
                <w:r>
                  <w:t xml:space="preserve"> the paper</w:t>
                </w:r>
              </w:p>
            </w:tc>
            <w:tc>
              <w:tcPr>
                <w:tcW w:w="7648" w:type="dxa"/>
                <w:gridSpan w:val="5"/>
              </w:tcPr>
              <w:p w14:paraId="0E9A751D" w14:textId="77777777" w:rsidR="00C72563" w:rsidRDefault="00C72563" w:rsidP="00121A50">
                <w:pPr>
                  <w:spacing w:line="240" w:lineRule="auto"/>
                </w:pPr>
              </w:p>
            </w:tc>
          </w:tr>
          <w:tr w:rsidR="00C72563" w14:paraId="394C173F" w14:textId="77777777" w:rsidTr="00C72563">
            <w:trPr>
              <w:trHeight w:val="1588"/>
            </w:trPr>
            <w:tc>
              <w:tcPr>
                <w:tcW w:w="1980" w:type="dxa"/>
                <w:tcBorders>
                  <w:bottom w:val="single" w:sz="4" w:space="0" w:color="auto"/>
                </w:tcBorders>
              </w:tcPr>
              <w:p w14:paraId="67469EBF" w14:textId="77777777" w:rsidR="00C72563" w:rsidRDefault="00C72563" w:rsidP="00121A50">
                <w:pPr>
                  <w:spacing w:line="240" w:lineRule="auto"/>
                </w:pPr>
              </w:p>
              <w:p w14:paraId="688AAE47" w14:textId="0A4B6A6A" w:rsidR="00C72563" w:rsidRDefault="00C72563" w:rsidP="00121A50">
                <w:pPr>
                  <w:spacing w:line="240" w:lineRule="auto"/>
                </w:pPr>
                <w:r w:rsidRPr="00C72563">
                  <w:t>Summative</w:t>
                </w:r>
              </w:p>
            </w:tc>
            <w:tc>
              <w:tcPr>
                <w:tcW w:w="7648" w:type="dxa"/>
                <w:gridSpan w:val="5"/>
              </w:tcPr>
              <w:p w14:paraId="2B4CB86E" w14:textId="77777777" w:rsidR="00C72563" w:rsidRDefault="00C72563" w:rsidP="00121A50">
                <w:pPr>
                  <w:spacing w:line="240" w:lineRule="auto"/>
                </w:pPr>
              </w:p>
            </w:tc>
          </w:tr>
          <w:tr w:rsidR="00C72563" w14:paraId="689E3D19" w14:textId="77777777" w:rsidTr="00C72563">
            <w:trPr>
              <w:trHeight w:val="680"/>
            </w:trPr>
            <w:tc>
              <w:tcPr>
                <w:tcW w:w="1980" w:type="dxa"/>
                <w:shd w:val="clear" w:color="auto" w:fill="F2F2F2" w:themeFill="background1" w:themeFillShade="F2"/>
                <w:vAlign w:val="center"/>
              </w:tcPr>
              <w:p w14:paraId="73AEFB92" w14:textId="63D5FD22" w:rsidR="00C72563" w:rsidRDefault="00C72563" w:rsidP="00C72563">
                <w:pPr>
                  <w:spacing w:line="240" w:lineRule="auto"/>
                  <w:jc w:val="right"/>
                </w:pPr>
                <w:r w:rsidRPr="00971C27">
                  <w:rPr>
                    <w:rFonts w:cs="Arial"/>
                    <w:szCs w:val="20"/>
                  </w:rPr>
                  <w:t>Duration</w:t>
                </w:r>
              </w:p>
            </w:tc>
            <w:tc>
              <w:tcPr>
                <w:tcW w:w="1529" w:type="dxa"/>
                <w:vAlign w:val="center"/>
              </w:tcPr>
              <w:p w14:paraId="0F431AFF" w14:textId="77777777" w:rsidR="00C72563" w:rsidRDefault="00C72563" w:rsidP="00C72563">
                <w:pPr>
                  <w:spacing w:line="240" w:lineRule="auto"/>
                  <w:jc w:val="right"/>
                </w:pPr>
              </w:p>
            </w:tc>
            <w:tc>
              <w:tcPr>
                <w:tcW w:w="1530" w:type="dxa"/>
                <w:shd w:val="clear" w:color="auto" w:fill="F2F2F2" w:themeFill="background1" w:themeFillShade="F2"/>
                <w:vAlign w:val="center"/>
              </w:tcPr>
              <w:p w14:paraId="05C0984C" w14:textId="77777777" w:rsidR="00C72563" w:rsidRPr="00971C27" w:rsidRDefault="00C72563" w:rsidP="00C72563">
                <w:pPr>
                  <w:jc w:val="right"/>
                  <w:rPr>
                    <w:rFonts w:cs="Arial"/>
                  </w:rPr>
                </w:pPr>
                <w:r w:rsidRPr="00971C27">
                  <w:rPr>
                    <w:rFonts w:cs="Arial"/>
                  </w:rPr>
                  <w:t>Examiner’s</w:t>
                </w:r>
              </w:p>
              <w:p w14:paraId="1C6F6302" w14:textId="489F4C16" w:rsidR="00C72563" w:rsidRDefault="00C72563" w:rsidP="00C72563">
                <w:pPr>
                  <w:spacing w:line="240" w:lineRule="auto"/>
                  <w:jc w:val="right"/>
                </w:pPr>
                <w:r w:rsidRPr="00971C27">
                  <w:rPr>
                    <w:rFonts w:cs="Arial"/>
                  </w:rPr>
                  <w:t>initials</w:t>
                </w:r>
              </w:p>
            </w:tc>
            <w:tc>
              <w:tcPr>
                <w:tcW w:w="1529" w:type="dxa"/>
                <w:vAlign w:val="center"/>
              </w:tcPr>
              <w:p w14:paraId="78360A4E" w14:textId="77777777" w:rsidR="00C72563" w:rsidRDefault="00C72563" w:rsidP="00C72563">
                <w:pPr>
                  <w:spacing w:line="240" w:lineRule="auto"/>
                  <w:jc w:val="right"/>
                </w:pPr>
              </w:p>
            </w:tc>
            <w:tc>
              <w:tcPr>
                <w:tcW w:w="1530" w:type="dxa"/>
                <w:shd w:val="clear" w:color="auto" w:fill="F2F2F2" w:themeFill="background1" w:themeFillShade="F2"/>
                <w:vAlign w:val="center"/>
              </w:tcPr>
              <w:p w14:paraId="5427F6A8" w14:textId="77777777" w:rsidR="00C72563" w:rsidRDefault="00C72563" w:rsidP="00C72563">
                <w:pPr>
                  <w:spacing w:line="240" w:lineRule="auto"/>
                  <w:jc w:val="right"/>
                </w:pPr>
                <w:r>
                  <w:t>Mark awarded</w:t>
                </w:r>
              </w:p>
              <w:p w14:paraId="4C365695" w14:textId="1C2E676C" w:rsidR="00C72563" w:rsidRDefault="00C72563" w:rsidP="00C72563">
                <w:pPr>
                  <w:spacing w:line="240" w:lineRule="auto"/>
                  <w:jc w:val="right"/>
                </w:pPr>
                <w:r>
                  <w:t>(max 25)</w:t>
                </w:r>
              </w:p>
            </w:tc>
            <w:tc>
              <w:tcPr>
                <w:tcW w:w="1530" w:type="dxa"/>
                <w:vAlign w:val="center"/>
              </w:tcPr>
              <w:p w14:paraId="1AF5F3FF" w14:textId="6F364006" w:rsidR="00C72563" w:rsidRDefault="00C72563" w:rsidP="00C72563">
                <w:pPr>
                  <w:spacing w:line="240" w:lineRule="auto"/>
                  <w:jc w:val="right"/>
                </w:pPr>
              </w:p>
            </w:tc>
          </w:tr>
        </w:tbl>
        <w:p w14:paraId="1C8A58A6" w14:textId="77777777" w:rsidR="003B6453" w:rsidRDefault="003B6453" w:rsidP="00121A50">
          <w:pPr>
            <w:spacing w:line="240" w:lineRule="auto"/>
          </w:pPr>
        </w:p>
        <w:p w14:paraId="4025C8AB" w14:textId="77777777" w:rsidR="003B6453" w:rsidRPr="00207929" w:rsidRDefault="003B6453" w:rsidP="00121A50">
          <w:pPr>
            <w:spacing w:line="240" w:lineRule="auto"/>
            <w:sectPr w:rsidR="003B6453" w:rsidRPr="0020792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78793F48" w14:textId="729700BB" w:rsidR="00654AC5" w:rsidRPr="003B6453" w:rsidRDefault="00654AC5" w:rsidP="00654AC5">
          <w:pPr>
            <w:spacing w:line="240" w:lineRule="auto"/>
            <w:rPr>
              <w:b/>
              <w:bCs/>
            </w:rPr>
          </w:pPr>
          <w:r w:rsidRPr="003B6453">
            <w:rPr>
              <w:b/>
              <w:bCs/>
            </w:rPr>
            <w:lastRenderedPageBreak/>
            <w:t xml:space="preserve">Composition </w:t>
          </w:r>
          <w:r>
            <w:rPr>
              <w:b/>
              <w:bCs/>
            </w:rPr>
            <w:t>2</w:t>
          </w:r>
          <w:r w:rsidRPr="003B6453">
            <w:rPr>
              <w:b/>
              <w:bCs/>
            </w:rPr>
            <w:t xml:space="preserve">: </w:t>
          </w:r>
          <w:r>
            <w:rPr>
              <w:b/>
              <w:bCs/>
            </w:rPr>
            <w:t>Free c</w:t>
          </w:r>
          <w:r w:rsidRPr="003B6453">
            <w:rPr>
              <w:b/>
              <w:bCs/>
            </w:rPr>
            <w:t>omposition</w:t>
          </w:r>
        </w:p>
        <w:p w14:paraId="5E7DA6FD" w14:textId="77777777" w:rsidR="00654AC5" w:rsidRDefault="00654AC5" w:rsidP="00654AC5">
          <w:pPr>
            <w:spacing w:line="240" w:lineRule="auto"/>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46"/>
          </w:tblGrid>
          <w:tr w:rsidR="00654AC5" w:rsidRPr="007B1C98" w14:paraId="56B3DFCC" w14:textId="77777777" w:rsidTr="00C55738">
            <w:trPr>
              <w:trHeight w:val="454"/>
            </w:trPr>
            <w:tc>
              <w:tcPr>
                <w:tcW w:w="709" w:type="dxa"/>
                <w:tcMar>
                  <w:left w:w="0" w:type="dxa"/>
                </w:tcMar>
                <w:vAlign w:val="bottom"/>
              </w:tcPr>
              <w:p w14:paraId="56DA7ADE" w14:textId="77777777" w:rsidR="00654AC5" w:rsidRPr="007B1C98" w:rsidRDefault="00654AC5" w:rsidP="00C55738">
                <w:r>
                  <w:t>T</w:t>
                </w:r>
                <w:r w:rsidRPr="007B1C98">
                  <w:t>itle</w:t>
                </w:r>
              </w:p>
            </w:tc>
            <w:tc>
              <w:tcPr>
                <w:tcW w:w="8646" w:type="dxa"/>
                <w:tcBorders>
                  <w:bottom w:val="single" w:sz="4" w:space="0" w:color="auto"/>
                </w:tcBorders>
                <w:vAlign w:val="bottom"/>
              </w:tcPr>
              <w:p w14:paraId="16A86EEB" w14:textId="77777777" w:rsidR="00654AC5" w:rsidRPr="00A623F8" w:rsidRDefault="00654AC5" w:rsidP="00C55738">
                <w:pPr>
                  <w:rPr>
                    <w:b/>
                    <w:bCs/>
                  </w:rPr>
                </w:pPr>
              </w:p>
            </w:tc>
          </w:tr>
        </w:tbl>
        <w:p w14:paraId="4D9D7850" w14:textId="77777777" w:rsidR="00654AC5" w:rsidRDefault="00654AC5" w:rsidP="00654AC5">
          <w:pPr>
            <w:spacing w:line="240" w:lineRule="auto"/>
          </w:pPr>
        </w:p>
        <w:tbl>
          <w:tblPr>
            <w:tblStyle w:val="TableGrid"/>
            <w:tblW w:w="0" w:type="auto"/>
            <w:tblLook w:val="04A0" w:firstRow="1" w:lastRow="0" w:firstColumn="1" w:lastColumn="0" w:noHBand="0" w:noVBand="1"/>
          </w:tblPr>
          <w:tblGrid>
            <w:gridCol w:w="1980"/>
            <w:gridCol w:w="1529"/>
            <w:gridCol w:w="1530"/>
            <w:gridCol w:w="1529"/>
            <w:gridCol w:w="1530"/>
            <w:gridCol w:w="1530"/>
          </w:tblGrid>
          <w:tr w:rsidR="00654AC5" w14:paraId="4B7A67B1" w14:textId="77777777" w:rsidTr="00C55738">
            <w:tc>
              <w:tcPr>
                <w:tcW w:w="1980" w:type="dxa"/>
                <w:shd w:val="clear" w:color="auto" w:fill="F2F2F2" w:themeFill="background1" w:themeFillShade="F2"/>
              </w:tcPr>
              <w:p w14:paraId="2D1D81C9" w14:textId="77777777" w:rsidR="00654AC5" w:rsidRDefault="00654AC5" w:rsidP="00C55738">
                <w:pPr>
                  <w:spacing w:line="240" w:lineRule="auto"/>
                </w:pPr>
                <w:r w:rsidRPr="00365365">
                  <w:t>Requirements (see assessment grids in specification)</w:t>
                </w:r>
              </w:p>
            </w:tc>
            <w:tc>
              <w:tcPr>
                <w:tcW w:w="7648" w:type="dxa"/>
                <w:gridSpan w:val="5"/>
                <w:shd w:val="clear" w:color="auto" w:fill="F2F2F2" w:themeFill="background1" w:themeFillShade="F2"/>
              </w:tcPr>
              <w:p w14:paraId="6008C500" w14:textId="77777777" w:rsidR="00654AC5" w:rsidRDefault="00654AC5" w:rsidP="00C55738">
                <w:pPr>
                  <w:spacing w:line="240" w:lineRule="auto"/>
                </w:pPr>
                <w:r w:rsidRPr="00365365">
                  <w:t>Comments</w:t>
                </w:r>
              </w:p>
            </w:tc>
          </w:tr>
          <w:tr w:rsidR="00654AC5" w14:paraId="11ED345A" w14:textId="77777777" w:rsidTr="00C55738">
            <w:trPr>
              <w:trHeight w:val="7938"/>
            </w:trPr>
            <w:tc>
              <w:tcPr>
                <w:tcW w:w="1980" w:type="dxa"/>
              </w:tcPr>
              <w:p w14:paraId="31E8D136" w14:textId="77777777" w:rsidR="00654AC5" w:rsidRDefault="00654AC5" w:rsidP="00C55738">
                <w:pPr>
                  <w:spacing w:line="240" w:lineRule="auto"/>
                </w:pPr>
              </w:p>
              <w:p w14:paraId="1531C979" w14:textId="77777777" w:rsidR="00654AC5" w:rsidRDefault="00654AC5" w:rsidP="00C55738">
                <w:pPr>
                  <w:spacing w:line="240" w:lineRule="auto"/>
                </w:pPr>
                <w:r>
                  <w:t>•  Technical control</w:t>
                </w:r>
              </w:p>
              <w:p w14:paraId="320AD929" w14:textId="77777777" w:rsidR="00654AC5" w:rsidRDefault="00654AC5" w:rsidP="00C55738">
                <w:pPr>
                  <w:spacing w:line="240" w:lineRule="auto"/>
                </w:pPr>
                <w:r>
                  <w:t>•  Ideas &amp;</w:t>
                </w:r>
                <w:r>
                  <w:br/>
                  <w:t xml:space="preserve">    development</w:t>
                </w:r>
                <w:r>
                  <w:br/>
                  <w:t xml:space="preserve">    and structure &amp;</w:t>
                </w:r>
                <w:r>
                  <w:br/>
                  <w:t xml:space="preserve">    contrast</w:t>
                </w:r>
              </w:p>
              <w:p w14:paraId="6539C831" w14:textId="77777777" w:rsidR="00654AC5" w:rsidRDefault="00654AC5" w:rsidP="00C55738">
                <w:pPr>
                  <w:spacing w:line="240" w:lineRule="auto"/>
                </w:pPr>
                <w:r>
                  <w:t>•  Use of musical</w:t>
                </w:r>
                <w:r>
                  <w:br/>
                  <w:t xml:space="preserve">    elements</w:t>
                </w:r>
              </w:p>
              <w:p w14:paraId="74C1F8E2" w14:textId="77777777" w:rsidR="00654AC5" w:rsidRDefault="00654AC5" w:rsidP="00C55738">
                <w:pPr>
                  <w:spacing w:line="240" w:lineRule="auto"/>
                </w:pPr>
                <w:r>
                  <w:t>•  Sense and</w:t>
                </w:r>
                <w:r>
                  <w:br/>
                  <w:t xml:space="preserve">    exploration of</w:t>
                </w:r>
                <w:r>
                  <w:br/>
                  <w:t xml:space="preserve">    style</w:t>
                </w:r>
              </w:p>
              <w:p w14:paraId="5075E452" w14:textId="77777777" w:rsidR="00654AC5" w:rsidRDefault="00654AC5" w:rsidP="00C55738">
                <w:pPr>
                  <w:spacing w:line="240" w:lineRule="auto"/>
                </w:pPr>
                <w:r>
                  <w:t>•  Use of the brief</w:t>
                </w:r>
              </w:p>
              <w:p w14:paraId="55C4FF1F" w14:textId="77777777" w:rsidR="00654AC5" w:rsidRDefault="00654AC5" w:rsidP="00C55738">
                <w:pPr>
                  <w:spacing w:line="240" w:lineRule="auto"/>
                </w:pPr>
                <w:r>
                  <w:t>•  Communication</w:t>
                </w:r>
                <w:r>
                  <w:br/>
                  <w:t xml:space="preserve">    of the music on</w:t>
                </w:r>
                <w:r>
                  <w:br/>
                  <w:t xml:space="preserve">    the paper</w:t>
                </w:r>
              </w:p>
            </w:tc>
            <w:tc>
              <w:tcPr>
                <w:tcW w:w="7648" w:type="dxa"/>
                <w:gridSpan w:val="5"/>
              </w:tcPr>
              <w:p w14:paraId="017C203B" w14:textId="77777777" w:rsidR="00654AC5" w:rsidRDefault="00654AC5" w:rsidP="00C55738">
                <w:pPr>
                  <w:spacing w:line="240" w:lineRule="auto"/>
                </w:pPr>
              </w:p>
            </w:tc>
          </w:tr>
          <w:tr w:rsidR="00654AC5" w14:paraId="3B3C0491" w14:textId="77777777" w:rsidTr="00C55738">
            <w:trPr>
              <w:trHeight w:val="1588"/>
            </w:trPr>
            <w:tc>
              <w:tcPr>
                <w:tcW w:w="1980" w:type="dxa"/>
                <w:tcBorders>
                  <w:bottom w:val="single" w:sz="4" w:space="0" w:color="auto"/>
                </w:tcBorders>
              </w:tcPr>
              <w:p w14:paraId="53FE2E06" w14:textId="77777777" w:rsidR="00654AC5" w:rsidRDefault="00654AC5" w:rsidP="00C55738">
                <w:pPr>
                  <w:spacing w:line="240" w:lineRule="auto"/>
                </w:pPr>
              </w:p>
              <w:p w14:paraId="59386C8A" w14:textId="77777777" w:rsidR="00654AC5" w:rsidRDefault="00654AC5" w:rsidP="00C55738">
                <w:pPr>
                  <w:spacing w:line="240" w:lineRule="auto"/>
                </w:pPr>
                <w:r w:rsidRPr="00C72563">
                  <w:t>Summative</w:t>
                </w:r>
              </w:p>
            </w:tc>
            <w:tc>
              <w:tcPr>
                <w:tcW w:w="7648" w:type="dxa"/>
                <w:gridSpan w:val="5"/>
              </w:tcPr>
              <w:p w14:paraId="64A8CFE2" w14:textId="77777777" w:rsidR="00654AC5" w:rsidRDefault="00654AC5" w:rsidP="00C55738">
                <w:pPr>
                  <w:spacing w:line="240" w:lineRule="auto"/>
                </w:pPr>
              </w:p>
            </w:tc>
          </w:tr>
          <w:tr w:rsidR="00654AC5" w14:paraId="0B9D4EF2" w14:textId="77777777" w:rsidTr="00C55738">
            <w:trPr>
              <w:trHeight w:val="680"/>
            </w:trPr>
            <w:tc>
              <w:tcPr>
                <w:tcW w:w="1980" w:type="dxa"/>
                <w:shd w:val="clear" w:color="auto" w:fill="F2F2F2" w:themeFill="background1" w:themeFillShade="F2"/>
                <w:vAlign w:val="center"/>
              </w:tcPr>
              <w:p w14:paraId="088804FF" w14:textId="77777777" w:rsidR="00654AC5" w:rsidRDefault="00654AC5" w:rsidP="00C55738">
                <w:pPr>
                  <w:spacing w:line="240" w:lineRule="auto"/>
                  <w:jc w:val="right"/>
                </w:pPr>
                <w:r w:rsidRPr="00971C27">
                  <w:rPr>
                    <w:rFonts w:cs="Arial"/>
                    <w:szCs w:val="20"/>
                  </w:rPr>
                  <w:t>Duration</w:t>
                </w:r>
              </w:p>
            </w:tc>
            <w:tc>
              <w:tcPr>
                <w:tcW w:w="1529" w:type="dxa"/>
                <w:vAlign w:val="center"/>
              </w:tcPr>
              <w:p w14:paraId="653467B4" w14:textId="77777777" w:rsidR="00654AC5" w:rsidRDefault="00654AC5" w:rsidP="00C55738">
                <w:pPr>
                  <w:spacing w:line="240" w:lineRule="auto"/>
                  <w:jc w:val="right"/>
                </w:pPr>
              </w:p>
            </w:tc>
            <w:tc>
              <w:tcPr>
                <w:tcW w:w="1530" w:type="dxa"/>
                <w:shd w:val="clear" w:color="auto" w:fill="F2F2F2" w:themeFill="background1" w:themeFillShade="F2"/>
                <w:vAlign w:val="center"/>
              </w:tcPr>
              <w:p w14:paraId="267B3FA8" w14:textId="77777777" w:rsidR="00654AC5" w:rsidRPr="00971C27" w:rsidRDefault="00654AC5" w:rsidP="00C55738">
                <w:pPr>
                  <w:jc w:val="right"/>
                  <w:rPr>
                    <w:rFonts w:cs="Arial"/>
                  </w:rPr>
                </w:pPr>
                <w:r w:rsidRPr="00971C27">
                  <w:rPr>
                    <w:rFonts w:cs="Arial"/>
                  </w:rPr>
                  <w:t>Examiner’s</w:t>
                </w:r>
              </w:p>
              <w:p w14:paraId="6145CCA6" w14:textId="77777777" w:rsidR="00654AC5" w:rsidRDefault="00654AC5" w:rsidP="00C55738">
                <w:pPr>
                  <w:spacing w:line="240" w:lineRule="auto"/>
                  <w:jc w:val="right"/>
                </w:pPr>
                <w:r w:rsidRPr="00971C27">
                  <w:rPr>
                    <w:rFonts w:cs="Arial"/>
                  </w:rPr>
                  <w:t>initials</w:t>
                </w:r>
              </w:p>
            </w:tc>
            <w:tc>
              <w:tcPr>
                <w:tcW w:w="1529" w:type="dxa"/>
                <w:vAlign w:val="center"/>
              </w:tcPr>
              <w:p w14:paraId="4DC8D41F" w14:textId="77777777" w:rsidR="00654AC5" w:rsidRDefault="00654AC5" w:rsidP="00C55738">
                <w:pPr>
                  <w:spacing w:line="240" w:lineRule="auto"/>
                  <w:jc w:val="right"/>
                </w:pPr>
              </w:p>
            </w:tc>
            <w:tc>
              <w:tcPr>
                <w:tcW w:w="1530" w:type="dxa"/>
                <w:shd w:val="clear" w:color="auto" w:fill="F2F2F2" w:themeFill="background1" w:themeFillShade="F2"/>
                <w:vAlign w:val="center"/>
              </w:tcPr>
              <w:p w14:paraId="2C7E7E9B" w14:textId="77777777" w:rsidR="00654AC5" w:rsidRDefault="00654AC5" w:rsidP="00C55738">
                <w:pPr>
                  <w:spacing w:line="240" w:lineRule="auto"/>
                  <w:jc w:val="right"/>
                </w:pPr>
                <w:r>
                  <w:t>Mark awarded</w:t>
                </w:r>
              </w:p>
              <w:p w14:paraId="0BCBD5E1" w14:textId="77777777" w:rsidR="00654AC5" w:rsidRDefault="00654AC5" w:rsidP="00C55738">
                <w:pPr>
                  <w:spacing w:line="240" w:lineRule="auto"/>
                  <w:jc w:val="right"/>
                </w:pPr>
                <w:r>
                  <w:t>(max 25)</w:t>
                </w:r>
              </w:p>
            </w:tc>
            <w:tc>
              <w:tcPr>
                <w:tcW w:w="1530" w:type="dxa"/>
                <w:vAlign w:val="center"/>
              </w:tcPr>
              <w:p w14:paraId="25D8DCDA" w14:textId="77777777" w:rsidR="00654AC5" w:rsidRDefault="00654AC5" w:rsidP="00C55738">
                <w:pPr>
                  <w:spacing w:line="240" w:lineRule="auto"/>
                  <w:jc w:val="right"/>
                </w:pPr>
              </w:p>
            </w:tc>
          </w:tr>
        </w:tbl>
        <w:p w14:paraId="5812E7B4" w14:textId="77777777" w:rsidR="00C65B3E" w:rsidRDefault="00C65B3E" w:rsidP="005E38A5">
          <w:pPr>
            <w:spacing w:line="240" w:lineRule="auto"/>
          </w:pPr>
        </w:p>
        <w:p w14:paraId="56D168A3" w14:textId="7FB1CC28" w:rsidR="00C65B3E" w:rsidRPr="00207929" w:rsidRDefault="00654AC5" w:rsidP="005E38A5">
          <w:pPr>
            <w:spacing w:line="240" w:lineRule="auto"/>
          </w:pPr>
          <w:r w:rsidRPr="00654AC5">
            <w:rPr>
              <w:b/>
              <w:bCs/>
            </w:rPr>
            <w:t>Remember</w:t>
          </w:r>
          <w:r w:rsidRPr="00654AC5">
            <w:t xml:space="preserve"> to </w:t>
          </w:r>
          <w:r>
            <w:t>add</w:t>
          </w:r>
          <w:r w:rsidRPr="00654AC5">
            <w:t xml:space="preserve"> the total mark out of 50 for this component in the box at the top of the form.</w:t>
          </w:r>
        </w:p>
      </w:sdtContent>
    </w:sdt>
    <w:sectPr w:rsidR="00C65B3E" w:rsidRPr="00207929"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1F328" w14:textId="77777777" w:rsidR="00D96536" w:rsidRDefault="00D96536">
      <w:r>
        <w:separator/>
      </w:r>
    </w:p>
  </w:endnote>
  <w:endnote w:type="continuationSeparator" w:id="0">
    <w:p w14:paraId="11317363" w14:textId="77777777" w:rsidR="00D96536" w:rsidRDefault="00D9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92A873F2-8F8C-446F-8374-3D2D775AE5E4}"/>
    <w:embedBold r:id="rId2" w:fontKey="{6F0C4390-24FB-4887-B587-691E5A131176}"/>
    <w:embedItalic r:id="rId3" w:fontKey="{F164BB40-9BEE-4972-9347-A63884147C7B}"/>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B9662424-8F5E-4685-9CB9-CFDA5AD750F7}"/>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451466DE-14A0-44AE-ADEE-AF931C00AF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D96536"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72144AB" w:rsidR="006955C6" w:rsidRDefault="007140A3" w:rsidP="006955C6">
          <w:pPr>
            <w:pStyle w:val="Footer0"/>
            <w:jc w:val="right"/>
          </w:pPr>
          <w:r>
            <w:t>7</w:t>
          </w:r>
          <w:r w:rsidR="000F62FD">
            <w:t>2</w:t>
          </w:r>
          <w:r w:rsidR="00C65B3E">
            <w:t>72</w:t>
          </w:r>
          <w:r>
            <w:t>/</w:t>
          </w:r>
          <w:r w:rsidR="00C65B3E">
            <w:t>C</w:t>
          </w:r>
          <w:r>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9960A" w14:textId="77777777" w:rsidR="00D96536" w:rsidRDefault="00D96536">
      <w:r>
        <w:separator/>
      </w:r>
    </w:p>
  </w:footnote>
  <w:footnote w:type="continuationSeparator" w:id="0">
    <w:p w14:paraId="5529F9C4" w14:textId="77777777" w:rsidR="00D96536" w:rsidRDefault="00D96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5F1F"/>
    <w:rsid w:val="000867FD"/>
    <w:rsid w:val="00091108"/>
    <w:rsid w:val="00095511"/>
    <w:rsid w:val="00095536"/>
    <w:rsid w:val="000A29DB"/>
    <w:rsid w:val="000A52BC"/>
    <w:rsid w:val="000B055A"/>
    <w:rsid w:val="000C17FF"/>
    <w:rsid w:val="000C4AED"/>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64"/>
    <w:rsid w:val="00203981"/>
    <w:rsid w:val="00205D0C"/>
    <w:rsid w:val="00207929"/>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453"/>
    <w:rsid w:val="003B66B3"/>
    <w:rsid w:val="003B693B"/>
    <w:rsid w:val="003C0BF7"/>
    <w:rsid w:val="003C4E4A"/>
    <w:rsid w:val="003D17A6"/>
    <w:rsid w:val="003D2194"/>
    <w:rsid w:val="003D241C"/>
    <w:rsid w:val="003D2974"/>
    <w:rsid w:val="003D393A"/>
    <w:rsid w:val="003D5B11"/>
    <w:rsid w:val="003D70EB"/>
    <w:rsid w:val="003E1BD0"/>
    <w:rsid w:val="003E4F5D"/>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33A06"/>
    <w:rsid w:val="00434D81"/>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4387"/>
    <w:rsid w:val="005C5807"/>
    <w:rsid w:val="005D4826"/>
    <w:rsid w:val="005E0D2F"/>
    <w:rsid w:val="005E38A5"/>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4AC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C4BEA"/>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0081"/>
    <w:rsid w:val="00852843"/>
    <w:rsid w:val="00855BEA"/>
    <w:rsid w:val="0086108E"/>
    <w:rsid w:val="00861684"/>
    <w:rsid w:val="00861EEB"/>
    <w:rsid w:val="00862562"/>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14367"/>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17CF"/>
    <w:rsid w:val="00B16E3C"/>
    <w:rsid w:val="00B2076B"/>
    <w:rsid w:val="00B21296"/>
    <w:rsid w:val="00B27B40"/>
    <w:rsid w:val="00B379AA"/>
    <w:rsid w:val="00B4021E"/>
    <w:rsid w:val="00B40C51"/>
    <w:rsid w:val="00B440A2"/>
    <w:rsid w:val="00B44171"/>
    <w:rsid w:val="00B52880"/>
    <w:rsid w:val="00B53C4B"/>
    <w:rsid w:val="00B63468"/>
    <w:rsid w:val="00B6369C"/>
    <w:rsid w:val="00B64C1F"/>
    <w:rsid w:val="00B659B5"/>
    <w:rsid w:val="00B71ED7"/>
    <w:rsid w:val="00B80105"/>
    <w:rsid w:val="00B81988"/>
    <w:rsid w:val="00B849F2"/>
    <w:rsid w:val="00B95931"/>
    <w:rsid w:val="00BA00CA"/>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65B3E"/>
    <w:rsid w:val="00C724BC"/>
    <w:rsid w:val="00C72563"/>
    <w:rsid w:val="00C83C55"/>
    <w:rsid w:val="00C877FD"/>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882"/>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536"/>
    <w:rsid w:val="00D96983"/>
    <w:rsid w:val="00DA0534"/>
    <w:rsid w:val="00DA3DE7"/>
    <w:rsid w:val="00DA7A98"/>
    <w:rsid w:val="00DB01A8"/>
    <w:rsid w:val="00DB30CC"/>
    <w:rsid w:val="00DC2435"/>
    <w:rsid w:val="00DC264C"/>
    <w:rsid w:val="00DC68AF"/>
    <w:rsid w:val="00DE42DE"/>
    <w:rsid w:val="00DE5FDF"/>
    <w:rsid w:val="00DE7741"/>
    <w:rsid w:val="00DF0AEF"/>
    <w:rsid w:val="00E00713"/>
    <w:rsid w:val="00E06128"/>
    <w:rsid w:val="00E148A9"/>
    <w:rsid w:val="00E21804"/>
    <w:rsid w:val="00E24350"/>
    <w:rsid w:val="00E243B0"/>
    <w:rsid w:val="00E25B32"/>
    <w:rsid w:val="00E25E0F"/>
    <w:rsid w:val="00E3328D"/>
    <w:rsid w:val="00E457F1"/>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1CF"/>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1E9F"/>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 w:type="paragraph" w:styleId="Revision">
    <w:name w:val="Revision"/>
    <w:hidden/>
    <w:uiPriority w:val="99"/>
    <w:semiHidden/>
    <w:rsid w:val="00B63468"/>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5517E0" w:rsidP="005517E0">
          <w:pPr>
            <w:pStyle w:val="5AE1C47E89F047F9924044B1444FE22E"/>
          </w:pPr>
          <w:r w:rsidRPr="0020792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5517E0" w:rsidP="005517E0">
          <w:pPr>
            <w:pStyle w:val="AAE938A8265D44CEACF3E7558B330258"/>
          </w:pPr>
          <w:r w:rsidRPr="0020792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5517E0" w:rsidP="005517E0">
          <w:pPr>
            <w:pStyle w:val="6A15FAC8A90B4EB8AFE9BD17FE31779C"/>
          </w:pPr>
          <w:r w:rsidRPr="0020792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5517E0" w:rsidP="005517E0">
          <w:pPr>
            <w:pStyle w:val="CACA43C098B948538F3BC944C03AE638"/>
          </w:pPr>
          <w:r w:rsidRPr="0020792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5517E0" w:rsidP="005517E0">
          <w:pPr>
            <w:pStyle w:val="025DA7D116AC405A9FDC62C4C806C01B"/>
          </w:pPr>
          <w:r w:rsidRPr="00A14367">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5517E0" w:rsidP="005517E0">
          <w:pPr>
            <w:pStyle w:val="11A5E02149544EB5A904AECEC087F9A8"/>
          </w:pPr>
          <w:r w:rsidRPr="00A14367">
            <w:rPr>
              <w:rStyle w:val="PlaceholderText"/>
              <w:b/>
              <w:bCs/>
            </w:rPr>
            <w:t>Click.</w:t>
          </w:r>
        </w:p>
      </w:docPartBody>
    </w:docPart>
    <w:docPart>
      <w:docPartPr>
        <w:name w:val="B8AC120EE19A4D79B775C6F20ABBCFD4"/>
        <w:category>
          <w:name w:val="General"/>
          <w:gallery w:val="placeholder"/>
        </w:category>
        <w:types>
          <w:type w:val="bbPlcHdr"/>
        </w:types>
        <w:behaviors>
          <w:behavior w:val="content"/>
        </w:behaviors>
        <w:guid w:val="{8EB2B478-2620-4C74-A08E-0E303C1E7E9E}"/>
      </w:docPartPr>
      <w:docPartBody>
        <w:p w:rsidR="004324B8" w:rsidRDefault="005517E0" w:rsidP="005517E0">
          <w:pPr>
            <w:pStyle w:val="B8AC120EE19A4D79B775C6F20ABBCFD4"/>
          </w:pPr>
          <w:r w:rsidRPr="00207929">
            <w:rPr>
              <w:rStyle w:val="PlaceholderText"/>
              <w:b/>
              <w:bCs/>
            </w:rPr>
            <w:t>Click or tap here to enter text.</w:t>
          </w:r>
        </w:p>
      </w:docPartBody>
    </w:docPart>
    <w:docPart>
      <w:docPartPr>
        <w:name w:val="2416AA9E06E24D52B5BF7143BAF1B2FF"/>
        <w:category>
          <w:name w:val="General"/>
          <w:gallery w:val="placeholder"/>
        </w:category>
        <w:types>
          <w:type w:val="bbPlcHdr"/>
        </w:types>
        <w:behaviors>
          <w:behavior w:val="content"/>
        </w:behaviors>
        <w:guid w:val="{EDFC10BF-99E9-4CFF-82FA-91250515BC06}"/>
      </w:docPartPr>
      <w:docPartBody>
        <w:p w:rsidR="004324B8" w:rsidRDefault="005517E0" w:rsidP="005517E0">
          <w:pPr>
            <w:pStyle w:val="2416AA9E06E24D52B5BF7143BAF1B2FF"/>
          </w:pPr>
          <w:r w:rsidRPr="00207929">
            <w:rPr>
              <w:rStyle w:val="PlaceholderText"/>
              <w:b/>
              <w:bCs/>
            </w:rPr>
            <w:t>Click or tap here to enter text.</w:t>
          </w:r>
        </w:p>
      </w:docPartBody>
    </w:docPart>
    <w:docPart>
      <w:docPartPr>
        <w:name w:val="7F6078E91C40490282BA5B2F07E1F5CF"/>
        <w:category>
          <w:name w:val="General"/>
          <w:gallery w:val="placeholder"/>
        </w:category>
        <w:types>
          <w:type w:val="bbPlcHdr"/>
        </w:types>
        <w:behaviors>
          <w:behavior w:val="content"/>
        </w:behaviors>
        <w:guid w:val="{533386AB-B706-492C-B525-24A25682676B}"/>
      </w:docPartPr>
      <w:docPartBody>
        <w:p w:rsidR="004324B8" w:rsidRDefault="005517E0" w:rsidP="005517E0">
          <w:pPr>
            <w:pStyle w:val="7F6078E91C40490282BA5B2F07E1F5CF"/>
          </w:pPr>
          <w:r w:rsidRPr="00207929">
            <w:rPr>
              <w:rStyle w:val="PlaceholderText"/>
              <w:b/>
              <w:bCs/>
            </w:rPr>
            <w:t>Click.</w:t>
          </w:r>
        </w:p>
      </w:docPartBody>
    </w:docPart>
    <w:docPart>
      <w:docPartPr>
        <w:name w:val="535AF71013E946C19852F25CEAE5AD97"/>
        <w:category>
          <w:name w:val="General"/>
          <w:gallery w:val="placeholder"/>
        </w:category>
        <w:types>
          <w:type w:val="bbPlcHdr"/>
        </w:types>
        <w:behaviors>
          <w:behavior w:val="content"/>
        </w:behaviors>
        <w:guid w:val="{FF7E093A-5405-4FC6-876E-1953952893E3}"/>
      </w:docPartPr>
      <w:docPartBody>
        <w:p w:rsidR="004324B8" w:rsidRDefault="005517E0" w:rsidP="005517E0">
          <w:pPr>
            <w:pStyle w:val="535AF71013E946C19852F25CEAE5AD97"/>
          </w:pPr>
          <w:r w:rsidRPr="00A623F8">
            <w:rPr>
              <w:rStyle w:val="PlaceholderText"/>
              <w:b/>
              <w:bCs/>
            </w:rPr>
            <w:t>Click or tap here to enter text.</w:t>
          </w:r>
        </w:p>
      </w:docPartBody>
    </w:docPart>
    <w:docPart>
      <w:docPartPr>
        <w:name w:val="3CA13AE353374CFFBC537CE26D12EDC3"/>
        <w:category>
          <w:name w:val="General"/>
          <w:gallery w:val="placeholder"/>
        </w:category>
        <w:types>
          <w:type w:val="bbPlcHdr"/>
        </w:types>
        <w:behaviors>
          <w:behavior w:val="content"/>
        </w:behaviors>
        <w:guid w:val="{5F098547-BBF9-410D-8D98-88B201CC7FB5}"/>
      </w:docPartPr>
      <w:docPartBody>
        <w:p w:rsidR="004324B8" w:rsidRDefault="005517E0" w:rsidP="005517E0">
          <w:pPr>
            <w:pStyle w:val="3CA13AE353374CFFBC537CE26D12EDC3"/>
          </w:pPr>
          <w:r w:rsidRPr="00A623F8">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3F436C98-9E93-41F7-8407-C667BE379019}"/>
      </w:docPartPr>
      <w:docPartBody>
        <w:p w:rsidR="009060A6" w:rsidRDefault="005517E0">
          <w:r w:rsidRPr="003671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13218B"/>
    <w:rsid w:val="00134F08"/>
    <w:rsid w:val="001D2366"/>
    <w:rsid w:val="001E773A"/>
    <w:rsid w:val="002440E2"/>
    <w:rsid w:val="002F4A92"/>
    <w:rsid w:val="00390C3A"/>
    <w:rsid w:val="004258D5"/>
    <w:rsid w:val="004324B8"/>
    <w:rsid w:val="00434D81"/>
    <w:rsid w:val="005517E0"/>
    <w:rsid w:val="00610EC0"/>
    <w:rsid w:val="00653718"/>
    <w:rsid w:val="008F127E"/>
    <w:rsid w:val="009060A6"/>
    <w:rsid w:val="00985102"/>
    <w:rsid w:val="00A401B4"/>
    <w:rsid w:val="00A5191F"/>
    <w:rsid w:val="00B117CF"/>
    <w:rsid w:val="00B27B40"/>
    <w:rsid w:val="00C159EB"/>
    <w:rsid w:val="00D3176B"/>
    <w:rsid w:val="00DE42DE"/>
    <w:rsid w:val="00E3059C"/>
    <w:rsid w:val="00E457F1"/>
    <w:rsid w:val="00EF5231"/>
    <w:rsid w:val="00F71342"/>
    <w:rsid w:val="00FD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7E0"/>
    <w:rPr>
      <w:color w:val="808080"/>
    </w:rPr>
  </w:style>
  <w:style w:type="paragraph" w:customStyle="1" w:styleId="AAE938A8265D44CEACF3E7558B330258">
    <w:name w:val="AAE938A8265D44CEACF3E7558B330258"/>
    <w:rsid w:val="005517E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5517E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5517E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5517E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5517E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5517E0"/>
    <w:pPr>
      <w:spacing w:after="0" w:line="260" w:lineRule="atLeast"/>
    </w:pPr>
    <w:rPr>
      <w:rFonts w:ascii="Source Sans Pro" w:eastAsia="Times New Roman" w:hAnsi="Source Sans Pro" w:cs="Times New Roman"/>
      <w:kern w:val="0"/>
      <w:sz w:val="22"/>
      <w14:ligatures w14:val="none"/>
    </w:rPr>
  </w:style>
  <w:style w:type="paragraph" w:customStyle="1" w:styleId="B8AC120EE19A4D79B775C6F20ABBCFD4">
    <w:name w:val="B8AC120EE19A4D79B775C6F20ABBCFD4"/>
    <w:rsid w:val="005517E0"/>
    <w:pPr>
      <w:spacing w:after="0" w:line="260" w:lineRule="atLeast"/>
    </w:pPr>
    <w:rPr>
      <w:rFonts w:ascii="Source Sans Pro" w:eastAsia="Times New Roman" w:hAnsi="Source Sans Pro" w:cs="Times New Roman"/>
      <w:kern w:val="0"/>
      <w:sz w:val="22"/>
      <w14:ligatures w14:val="none"/>
    </w:rPr>
  </w:style>
  <w:style w:type="paragraph" w:customStyle="1" w:styleId="2416AA9E06E24D52B5BF7143BAF1B2FF">
    <w:name w:val="2416AA9E06E24D52B5BF7143BAF1B2FF"/>
    <w:rsid w:val="005517E0"/>
    <w:pPr>
      <w:spacing w:after="0" w:line="260" w:lineRule="atLeast"/>
    </w:pPr>
    <w:rPr>
      <w:rFonts w:ascii="Source Sans Pro" w:eastAsia="Times New Roman" w:hAnsi="Source Sans Pro" w:cs="Times New Roman"/>
      <w:kern w:val="0"/>
      <w:sz w:val="22"/>
      <w14:ligatures w14:val="none"/>
    </w:rPr>
  </w:style>
  <w:style w:type="paragraph" w:customStyle="1" w:styleId="7F6078E91C40490282BA5B2F07E1F5CF">
    <w:name w:val="7F6078E91C40490282BA5B2F07E1F5CF"/>
    <w:rsid w:val="005517E0"/>
    <w:pPr>
      <w:spacing w:after="0" w:line="260" w:lineRule="atLeast"/>
    </w:pPr>
    <w:rPr>
      <w:rFonts w:ascii="Source Sans Pro" w:eastAsia="Times New Roman" w:hAnsi="Source Sans Pro" w:cs="Times New Roman"/>
      <w:kern w:val="0"/>
      <w:sz w:val="22"/>
      <w14:ligatures w14:val="none"/>
    </w:rPr>
  </w:style>
  <w:style w:type="paragraph" w:customStyle="1" w:styleId="3CA13AE353374CFFBC537CE26D12EDC3">
    <w:name w:val="3CA13AE353374CFFBC537CE26D12EDC3"/>
    <w:rsid w:val="005517E0"/>
    <w:pPr>
      <w:spacing w:after="0" w:line="260" w:lineRule="atLeast"/>
    </w:pPr>
    <w:rPr>
      <w:rFonts w:ascii="Source Sans Pro" w:eastAsia="Times New Roman" w:hAnsi="Source Sans Pro" w:cs="Times New Roman"/>
      <w:kern w:val="0"/>
      <w:sz w:val="22"/>
      <w14:ligatures w14:val="none"/>
    </w:rPr>
  </w:style>
  <w:style w:type="paragraph" w:customStyle="1" w:styleId="535AF71013E946C19852F25CEAE5AD97">
    <w:name w:val="535AF71013E946C19852F25CEAE5AD97"/>
    <w:rsid w:val="005517E0"/>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E3059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E3059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E3059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E3059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E3059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E3059C"/>
    <w:pPr>
      <w:spacing w:after="0" w:line="260" w:lineRule="atLeast"/>
    </w:pPr>
    <w:rPr>
      <w:rFonts w:ascii="Source Sans Pro" w:eastAsia="Times New Roman" w:hAnsi="Source Sans Pro" w:cs="Times New Roman"/>
      <w:kern w:val="0"/>
      <w:sz w:val="22"/>
      <w14:ligatures w14:val="none"/>
    </w:rPr>
  </w:style>
  <w:style w:type="paragraph" w:customStyle="1" w:styleId="B8AC120EE19A4D79B775C6F20ABBCFD41">
    <w:name w:val="B8AC120EE19A4D79B775C6F20ABBCFD41"/>
    <w:rsid w:val="00E3059C"/>
    <w:pPr>
      <w:spacing w:after="0" w:line="260" w:lineRule="atLeast"/>
    </w:pPr>
    <w:rPr>
      <w:rFonts w:ascii="Source Sans Pro" w:eastAsia="Times New Roman" w:hAnsi="Source Sans Pro" w:cs="Times New Roman"/>
      <w:kern w:val="0"/>
      <w:sz w:val="22"/>
      <w14:ligatures w14:val="none"/>
    </w:rPr>
  </w:style>
  <w:style w:type="paragraph" w:customStyle="1" w:styleId="2416AA9E06E24D52B5BF7143BAF1B2FF1">
    <w:name w:val="2416AA9E06E24D52B5BF7143BAF1B2FF1"/>
    <w:rsid w:val="00E3059C"/>
    <w:pPr>
      <w:spacing w:after="0" w:line="260" w:lineRule="atLeast"/>
    </w:pPr>
    <w:rPr>
      <w:rFonts w:ascii="Source Sans Pro" w:eastAsia="Times New Roman" w:hAnsi="Source Sans Pro" w:cs="Times New Roman"/>
      <w:kern w:val="0"/>
      <w:sz w:val="22"/>
      <w14:ligatures w14:val="none"/>
    </w:rPr>
  </w:style>
  <w:style w:type="paragraph" w:customStyle="1" w:styleId="7F6078E91C40490282BA5B2F07E1F5CF1">
    <w:name w:val="7F6078E91C40490282BA5B2F07E1F5CF1"/>
    <w:rsid w:val="00E3059C"/>
    <w:pPr>
      <w:spacing w:after="0" w:line="260" w:lineRule="atLeast"/>
    </w:pPr>
    <w:rPr>
      <w:rFonts w:ascii="Source Sans Pro" w:eastAsia="Times New Roman" w:hAnsi="Source Sans Pro" w:cs="Times New Roman"/>
      <w:kern w:val="0"/>
      <w:sz w:val="22"/>
      <w14:ligatures w14:val="none"/>
    </w:rPr>
  </w:style>
  <w:style w:type="paragraph" w:customStyle="1" w:styleId="3CA13AE353374CFFBC537CE26D12EDC31">
    <w:name w:val="3CA13AE353374CFFBC537CE26D12EDC31"/>
    <w:rsid w:val="00E3059C"/>
    <w:pPr>
      <w:spacing w:after="0" w:line="260" w:lineRule="atLeast"/>
    </w:pPr>
    <w:rPr>
      <w:rFonts w:ascii="Source Sans Pro" w:eastAsia="Times New Roman" w:hAnsi="Source Sans Pro" w:cs="Times New Roman"/>
      <w:kern w:val="0"/>
      <w:sz w:val="22"/>
      <w14:ligatures w14:val="none"/>
    </w:rPr>
  </w:style>
  <w:style w:type="paragraph" w:customStyle="1" w:styleId="535AF71013E946C19852F25CEAE5AD971">
    <w:name w:val="535AF71013E946C19852F25CEAE5AD971"/>
    <w:rsid w:val="00E3059C"/>
    <w:pPr>
      <w:spacing w:after="0" w:line="260" w:lineRule="atLeast"/>
    </w:pPr>
    <w:rPr>
      <w:rFonts w:ascii="Source Sans Pro" w:eastAsia="Times New Roman" w:hAnsi="Source Sans Pro" w:cs="Times New Roman"/>
      <w:kern w:val="0"/>
      <w:sz w:val="22"/>
      <w14:ligatures w14:val="none"/>
    </w:rPr>
  </w:style>
  <w:style w:type="paragraph" w:customStyle="1" w:styleId="E5D5E5F4D54F4A6799102F62822BAE1E">
    <w:name w:val="E5D5E5F4D54F4A6799102F62822BAE1E"/>
    <w:rsid w:val="00E3059C"/>
  </w:style>
  <w:style w:type="paragraph" w:customStyle="1" w:styleId="762FD42210F9454CB4EA70FD18A74CF6">
    <w:name w:val="762FD42210F9454CB4EA70FD18A74CF6"/>
    <w:rsid w:val="00E305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414</TotalTime>
  <Pages>6</Pages>
  <Words>1018</Words>
  <Characters>5808</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Music NEA – Composition (7272/C)</dc:title>
  <cp:lastPrinted>2012-08-10T10:23:00Z</cp:lastPrinted>
  <dcterms:created xsi:type="dcterms:W3CDTF">2026-06-23T09:04:00Z</dcterms:created>
  <dcterms:modified xsi:type="dcterms:W3CDTF">2026-10-12T09:25:00Z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