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91619408"/>
        <w:lock w:val="contentLocked"/>
        <w:placeholder>
          <w:docPart w:val="DefaultPlaceholder_-1854013440"/>
        </w:placeholder>
        <w:group/>
      </w:sdtPr>
      <w:sdtEndPr>
        <w:rPr>
          <w:rFonts w:eastAsia="Times New Roman" w:cs="Times New Roman"/>
          <w:bCs w:val="0"/>
          <w:sz w:val="22"/>
          <w:szCs w:val="24"/>
        </w:rPr>
      </w:sdtEndPr>
      <w:sdtContent>
        <w:p w14:paraId="03ADE4C8" w14:textId="3E0443B1" w:rsidR="008709F4" w:rsidRPr="00897383" w:rsidRDefault="0037793B" w:rsidP="00417211">
          <w:pPr>
            <w:pStyle w:val="Heading1"/>
          </w:pPr>
          <w:r w:rsidRPr="00897383">
            <w:t>2027 candidate record form</w:t>
          </w:r>
        </w:p>
        <w:p w14:paraId="412E8215" w14:textId="1F1370C1" w:rsidR="00085F1F" w:rsidRPr="00897383" w:rsidRDefault="0006025B" w:rsidP="00417211">
          <w:pPr>
            <w:pStyle w:val="Heading2"/>
          </w:pPr>
          <w:r>
            <w:t>A-level</w:t>
          </w:r>
          <w:r w:rsidR="0037793B" w:rsidRPr="00897383">
            <w:t xml:space="preserve"> </w:t>
          </w:r>
          <w:r w:rsidR="00797CBA">
            <w:t>Art and Design</w:t>
          </w:r>
          <w:r w:rsidR="00AF41C7">
            <w:t xml:space="preserve"> </w:t>
          </w:r>
          <w:r w:rsidR="0037793B" w:rsidRPr="00897383">
            <w:t>NEA</w:t>
          </w:r>
          <w:r w:rsidR="00797CBA">
            <w:t xml:space="preserve"> - </w:t>
          </w:r>
          <w:r w:rsidR="00F0420B" w:rsidRPr="00F0420B">
            <w:t>Externally set assignment</w:t>
          </w:r>
          <w:r w:rsidR="00F0420B" w:rsidRPr="00F0420B">
            <w:t xml:space="preserve"> </w:t>
          </w:r>
          <w:r w:rsidR="0037793B" w:rsidRPr="00897383">
            <w:t>(</w:t>
          </w:r>
          <w:r>
            <w:t>7</w:t>
          </w:r>
          <w:r w:rsidR="00797CBA">
            <w:t xml:space="preserve">201 - </w:t>
          </w:r>
          <w:r>
            <w:t>7</w:t>
          </w:r>
          <w:r w:rsidR="00797CBA">
            <w:t>206</w:t>
          </w:r>
          <w:r w:rsidR="0037793B" w:rsidRPr="00897383">
            <w:t>)</w:t>
          </w:r>
        </w:p>
        <w:p w14:paraId="304126AA" w14:textId="06A337D6" w:rsidR="00177F60" w:rsidRPr="00897383" w:rsidRDefault="00AF41C7" w:rsidP="00906421">
          <w:pPr>
            <w:pStyle w:val="Introduction"/>
          </w:pPr>
          <w:r w:rsidRPr="005A19C8">
            <w:t xml:space="preserve">Complete a Candidate Record Form (CRF) for every candidate. </w:t>
          </w:r>
          <w:r w:rsidR="005A19C8" w:rsidRPr="005A19C8">
            <w:t>Attach the form to your candidate’s work and keep it at the centre or send it to the moderator as required</w:t>
          </w:r>
          <w:r w:rsidRPr="005A19C8">
            <w:t>.</w:t>
          </w:r>
        </w:p>
        <w:p w14:paraId="6E1FAAA2" w14:textId="77777777" w:rsidR="00797CBA" w:rsidRPr="00797CBA" w:rsidRDefault="00797CBA" w:rsidP="00797CBA"/>
        <w:tbl>
          <w:tblPr>
            <w:tblW w:w="9639" w:type="dxa"/>
            <w:tblCellMar>
              <w:left w:w="0" w:type="dxa"/>
              <w:right w:w="28" w:type="dxa"/>
            </w:tblCellMar>
            <w:tblLook w:val="01E0" w:firstRow="1" w:lastRow="1" w:firstColumn="1" w:lastColumn="1" w:noHBand="0" w:noVBand="0"/>
          </w:tblPr>
          <w:tblGrid>
            <w:gridCol w:w="400"/>
            <w:gridCol w:w="971"/>
            <w:gridCol w:w="433"/>
            <w:gridCol w:w="883"/>
            <w:gridCol w:w="413"/>
            <w:gridCol w:w="1489"/>
            <w:gridCol w:w="413"/>
            <w:gridCol w:w="1348"/>
            <w:gridCol w:w="413"/>
            <w:gridCol w:w="1175"/>
            <w:gridCol w:w="413"/>
            <w:gridCol w:w="1288"/>
          </w:tblGrid>
          <w:tr w:rsidR="00797CBA" w:rsidRPr="00797CBA" w14:paraId="53DC3A47" w14:textId="77777777" w:rsidTr="00797CBA">
            <w:sdt>
              <w:sdtPr>
                <w:rPr>
                  <w:sz w:val="36"/>
                  <w:szCs w:val="36"/>
                </w:rPr>
                <w:id w:val="-2027097347"/>
                <w14:checkbox>
                  <w14:checked w14:val="0"/>
                  <w14:checkedState w14:val="2612" w14:font="MS Gothic"/>
                  <w14:uncheckedState w14:val="2610" w14:font="MS Gothic"/>
                </w14:checkbox>
              </w:sdtPr>
              <w:sdtEndPr/>
              <w:sdtContent>
                <w:tc>
                  <w:tcPr>
                    <w:tcW w:w="400" w:type="dxa"/>
                    <w:tcMar>
                      <w:left w:w="0" w:type="dxa"/>
                      <w:right w:w="0" w:type="dxa"/>
                    </w:tcMar>
                  </w:tcPr>
                  <w:p w14:paraId="4FE1E949" w14:textId="225C013B" w:rsidR="00797CBA" w:rsidRPr="00797CBA" w:rsidRDefault="00797CBA" w:rsidP="00797CBA">
                    <w:pPr>
                      <w:rPr>
                        <w:sz w:val="36"/>
                        <w:szCs w:val="36"/>
                      </w:rPr>
                    </w:pPr>
                    <w:r w:rsidRPr="00797CBA">
                      <w:rPr>
                        <w:rFonts w:ascii="MS Gothic" w:eastAsia="MS Gothic" w:hAnsi="MS Gothic" w:hint="eastAsia"/>
                        <w:sz w:val="36"/>
                        <w:szCs w:val="36"/>
                      </w:rPr>
                      <w:t>☐</w:t>
                    </w:r>
                  </w:p>
                </w:tc>
              </w:sdtContent>
            </w:sdt>
            <w:tc>
              <w:tcPr>
                <w:tcW w:w="971" w:type="dxa"/>
              </w:tcPr>
              <w:p w14:paraId="51D27D18" w14:textId="75D963D3" w:rsidR="00797CBA" w:rsidRPr="00797CBA" w:rsidRDefault="00797CBA" w:rsidP="00797CBA">
                <w:r w:rsidRPr="00797CBA">
                  <w:t>Art, craft</w:t>
                </w:r>
                <w:r>
                  <w:br/>
                  <w:t>&amp;</w:t>
                </w:r>
                <w:r w:rsidRPr="00797CBA">
                  <w:t xml:space="preserve"> design</w:t>
                </w:r>
              </w:p>
            </w:tc>
            <w:sdt>
              <w:sdtPr>
                <w:rPr>
                  <w:sz w:val="36"/>
                  <w:szCs w:val="36"/>
                </w:rPr>
                <w:id w:val="1457527609"/>
                <w14:checkbox>
                  <w14:checked w14:val="0"/>
                  <w14:checkedState w14:val="2612" w14:font="MS Gothic"/>
                  <w14:uncheckedState w14:val="2610" w14:font="MS Gothic"/>
                </w14:checkbox>
              </w:sdtPr>
              <w:sdtEndPr/>
              <w:sdtContent>
                <w:tc>
                  <w:tcPr>
                    <w:tcW w:w="433" w:type="dxa"/>
                    <w:tcMar>
                      <w:left w:w="0" w:type="dxa"/>
                    </w:tcMar>
                  </w:tcPr>
                  <w:p w14:paraId="1315ECCB" w14:textId="528873A6" w:rsidR="00797CBA" w:rsidRPr="00797CBA" w:rsidRDefault="00797CBA" w:rsidP="00797CBA">
                    <w:r w:rsidRPr="00797CBA">
                      <w:rPr>
                        <w:rFonts w:ascii="MS Gothic" w:eastAsia="MS Gothic" w:hAnsi="MS Gothic" w:hint="eastAsia"/>
                        <w:sz w:val="36"/>
                        <w:szCs w:val="36"/>
                      </w:rPr>
                      <w:t>☐</w:t>
                    </w:r>
                  </w:p>
                </w:tc>
              </w:sdtContent>
            </w:sdt>
            <w:tc>
              <w:tcPr>
                <w:tcW w:w="883" w:type="dxa"/>
              </w:tcPr>
              <w:p w14:paraId="4B29F0E0" w14:textId="77777777" w:rsidR="00797CBA" w:rsidRPr="00797CBA" w:rsidRDefault="00797CBA" w:rsidP="00797CBA">
                <w:r w:rsidRPr="00797CBA">
                  <w:t>Fine art</w:t>
                </w:r>
              </w:p>
            </w:tc>
            <w:sdt>
              <w:sdtPr>
                <w:rPr>
                  <w:sz w:val="36"/>
                  <w:szCs w:val="36"/>
                </w:rPr>
                <w:id w:val="2027364157"/>
                <w14:checkbox>
                  <w14:checked w14:val="0"/>
                  <w14:checkedState w14:val="2612" w14:font="MS Gothic"/>
                  <w14:uncheckedState w14:val="2610" w14:font="MS Gothic"/>
                </w14:checkbox>
              </w:sdtPr>
              <w:sdtEndPr/>
              <w:sdtContent>
                <w:tc>
                  <w:tcPr>
                    <w:tcW w:w="413" w:type="dxa"/>
                  </w:tcPr>
                  <w:p w14:paraId="230AA601" w14:textId="52989874" w:rsidR="00797CBA" w:rsidRPr="00797CBA" w:rsidRDefault="00797CBA" w:rsidP="00797CBA">
                    <w:r w:rsidRPr="00797CBA">
                      <w:rPr>
                        <w:rFonts w:ascii="MS Gothic" w:eastAsia="MS Gothic" w:hAnsi="MS Gothic" w:hint="eastAsia"/>
                        <w:sz w:val="36"/>
                        <w:szCs w:val="36"/>
                      </w:rPr>
                      <w:t>☐</w:t>
                    </w:r>
                  </w:p>
                </w:tc>
              </w:sdtContent>
            </w:sdt>
            <w:tc>
              <w:tcPr>
                <w:tcW w:w="1489" w:type="dxa"/>
              </w:tcPr>
              <w:p w14:paraId="16649651" w14:textId="7BFBCB8B" w:rsidR="00797CBA" w:rsidRPr="00797CBA" w:rsidRDefault="00797CBA" w:rsidP="00797CBA">
                <w:r w:rsidRPr="00797CBA">
                  <w:t>Graphic</w:t>
                </w:r>
                <w:r>
                  <w:br/>
                </w:r>
                <w:r w:rsidRPr="00797CBA">
                  <w:t>communication</w:t>
                </w:r>
              </w:p>
            </w:tc>
            <w:sdt>
              <w:sdtPr>
                <w:rPr>
                  <w:sz w:val="36"/>
                  <w:szCs w:val="36"/>
                </w:rPr>
                <w:id w:val="-2050132771"/>
                <w14:checkbox>
                  <w14:checked w14:val="0"/>
                  <w14:checkedState w14:val="2612" w14:font="MS Gothic"/>
                  <w14:uncheckedState w14:val="2610" w14:font="MS Gothic"/>
                </w14:checkbox>
              </w:sdtPr>
              <w:sdtEndPr/>
              <w:sdtContent>
                <w:tc>
                  <w:tcPr>
                    <w:tcW w:w="413" w:type="dxa"/>
                  </w:tcPr>
                  <w:p w14:paraId="2BE758E0" w14:textId="4634A5FD" w:rsidR="00797CBA" w:rsidRPr="00797CBA" w:rsidRDefault="00797CBA" w:rsidP="00797CBA">
                    <w:r w:rsidRPr="00797CBA">
                      <w:rPr>
                        <w:rFonts w:ascii="MS Gothic" w:eastAsia="MS Gothic" w:hAnsi="MS Gothic" w:hint="eastAsia"/>
                        <w:sz w:val="36"/>
                        <w:szCs w:val="36"/>
                      </w:rPr>
                      <w:t>☐</w:t>
                    </w:r>
                  </w:p>
                </w:tc>
              </w:sdtContent>
            </w:sdt>
            <w:tc>
              <w:tcPr>
                <w:tcW w:w="1348" w:type="dxa"/>
              </w:tcPr>
              <w:p w14:paraId="65494CBC" w14:textId="77777777" w:rsidR="00797CBA" w:rsidRPr="00797CBA" w:rsidRDefault="00797CBA" w:rsidP="00797CBA">
                <w:r w:rsidRPr="00797CBA">
                  <w:t>Textile design</w:t>
                </w:r>
              </w:p>
            </w:tc>
            <w:sdt>
              <w:sdtPr>
                <w:rPr>
                  <w:sz w:val="36"/>
                  <w:szCs w:val="36"/>
                </w:rPr>
                <w:id w:val="1708217352"/>
                <w14:checkbox>
                  <w14:checked w14:val="0"/>
                  <w14:checkedState w14:val="2612" w14:font="MS Gothic"/>
                  <w14:uncheckedState w14:val="2610" w14:font="MS Gothic"/>
                </w14:checkbox>
              </w:sdtPr>
              <w:sdtEndPr/>
              <w:sdtContent>
                <w:tc>
                  <w:tcPr>
                    <w:tcW w:w="413" w:type="dxa"/>
                  </w:tcPr>
                  <w:p w14:paraId="4811AD73" w14:textId="7FC04B47" w:rsidR="00797CBA" w:rsidRPr="00797CBA" w:rsidRDefault="00797CBA" w:rsidP="00797CBA">
                    <w:r w:rsidRPr="00797CBA">
                      <w:rPr>
                        <w:rFonts w:ascii="MS Gothic" w:eastAsia="MS Gothic" w:hAnsi="MS Gothic" w:hint="eastAsia"/>
                        <w:sz w:val="36"/>
                        <w:szCs w:val="36"/>
                      </w:rPr>
                      <w:t>☐</w:t>
                    </w:r>
                  </w:p>
                </w:tc>
              </w:sdtContent>
            </w:sdt>
            <w:tc>
              <w:tcPr>
                <w:tcW w:w="1175" w:type="dxa"/>
              </w:tcPr>
              <w:p w14:paraId="230626D9" w14:textId="49B72A07" w:rsidR="00797CBA" w:rsidRPr="00797CBA" w:rsidRDefault="00797CBA" w:rsidP="00797CBA">
                <w:r w:rsidRPr="00797CBA">
                  <w:t>3D design</w:t>
                </w:r>
              </w:p>
            </w:tc>
            <w:sdt>
              <w:sdtPr>
                <w:rPr>
                  <w:sz w:val="36"/>
                  <w:szCs w:val="36"/>
                </w:rPr>
                <w:id w:val="625432219"/>
                <w14:checkbox>
                  <w14:checked w14:val="0"/>
                  <w14:checkedState w14:val="2612" w14:font="MS Gothic"/>
                  <w14:uncheckedState w14:val="2610" w14:font="MS Gothic"/>
                </w14:checkbox>
              </w:sdtPr>
              <w:sdtEndPr/>
              <w:sdtContent>
                <w:tc>
                  <w:tcPr>
                    <w:tcW w:w="413" w:type="dxa"/>
                  </w:tcPr>
                  <w:p w14:paraId="3E0D0CE7" w14:textId="5ED94085" w:rsidR="00797CBA" w:rsidRPr="00797CBA" w:rsidRDefault="00797CBA" w:rsidP="00797CBA">
                    <w:r w:rsidRPr="00797CBA">
                      <w:rPr>
                        <w:rFonts w:ascii="MS Gothic" w:eastAsia="MS Gothic" w:hAnsi="MS Gothic" w:hint="eastAsia"/>
                        <w:sz w:val="36"/>
                        <w:szCs w:val="36"/>
                      </w:rPr>
                      <w:t>☐</w:t>
                    </w:r>
                  </w:p>
                </w:tc>
              </w:sdtContent>
            </w:sdt>
            <w:tc>
              <w:tcPr>
                <w:tcW w:w="1288" w:type="dxa"/>
              </w:tcPr>
              <w:p w14:paraId="15B4CAFE" w14:textId="77777777" w:rsidR="00797CBA" w:rsidRPr="00797CBA" w:rsidRDefault="00797CBA" w:rsidP="00797CBA">
                <w:r w:rsidRPr="00797CBA">
                  <w:t>Photography</w:t>
                </w:r>
              </w:p>
            </w:tc>
          </w:tr>
          <w:tr w:rsidR="00797CBA" w:rsidRPr="00797CBA" w14:paraId="75CB55C3" w14:textId="77777777" w:rsidTr="00797CBA">
            <w:tc>
              <w:tcPr>
                <w:tcW w:w="400" w:type="dxa"/>
                <w:tcMar>
                  <w:left w:w="0" w:type="dxa"/>
                  <w:right w:w="0" w:type="dxa"/>
                </w:tcMar>
              </w:tcPr>
              <w:p w14:paraId="42B4A4FD" w14:textId="77777777" w:rsidR="00797CBA" w:rsidRPr="00797CBA" w:rsidRDefault="00797CBA" w:rsidP="00797CBA"/>
            </w:tc>
            <w:tc>
              <w:tcPr>
                <w:tcW w:w="971" w:type="dxa"/>
              </w:tcPr>
              <w:p w14:paraId="272A46AB" w14:textId="77FCF7F2" w:rsidR="00797CBA" w:rsidRPr="00797CBA" w:rsidRDefault="0006025B" w:rsidP="00797CBA">
                <w:r>
                  <w:t>7</w:t>
                </w:r>
                <w:r w:rsidR="00797CBA" w:rsidRPr="00797CBA">
                  <w:t>201/</w:t>
                </w:r>
                <w:r w:rsidR="00F0420B">
                  <w:t>X</w:t>
                </w:r>
              </w:p>
            </w:tc>
            <w:tc>
              <w:tcPr>
                <w:tcW w:w="433" w:type="dxa"/>
                <w:tcMar>
                  <w:left w:w="0" w:type="dxa"/>
                </w:tcMar>
              </w:tcPr>
              <w:p w14:paraId="1BE5CFE9" w14:textId="77777777" w:rsidR="00797CBA" w:rsidRPr="00797CBA" w:rsidRDefault="00797CBA" w:rsidP="00797CBA">
                <w:r w:rsidRPr="00797CBA">
                  <w:t xml:space="preserve"> </w:t>
                </w:r>
              </w:p>
            </w:tc>
            <w:tc>
              <w:tcPr>
                <w:tcW w:w="883" w:type="dxa"/>
              </w:tcPr>
              <w:p w14:paraId="5A65E38D" w14:textId="0B5BA6FE" w:rsidR="00797CBA" w:rsidRPr="00797CBA" w:rsidRDefault="0006025B" w:rsidP="00797CBA">
                <w:r>
                  <w:t>7</w:t>
                </w:r>
                <w:r w:rsidR="00797CBA" w:rsidRPr="00797CBA">
                  <w:t>202/</w:t>
                </w:r>
                <w:r w:rsidR="00F0420B">
                  <w:t>X</w:t>
                </w:r>
              </w:p>
            </w:tc>
            <w:tc>
              <w:tcPr>
                <w:tcW w:w="413" w:type="dxa"/>
              </w:tcPr>
              <w:p w14:paraId="11D7841F" w14:textId="77777777" w:rsidR="00797CBA" w:rsidRPr="00797CBA" w:rsidRDefault="00797CBA" w:rsidP="00797CBA"/>
            </w:tc>
            <w:tc>
              <w:tcPr>
                <w:tcW w:w="1489" w:type="dxa"/>
              </w:tcPr>
              <w:p w14:paraId="13F46252" w14:textId="761DCCC1" w:rsidR="00797CBA" w:rsidRPr="00797CBA" w:rsidRDefault="0006025B" w:rsidP="00797CBA">
                <w:r>
                  <w:t>7</w:t>
                </w:r>
                <w:r w:rsidR="00797CBA" w:rsidRPr="00797CBA">
                  <w:t>203/</w:t>
                </w:r>
                <w:r w:rsidR="00F0420B">
                  <w:t>X</w:t>
                </w:r>
              </w:p>
            </w:tc>
            <w:tc>
              <w:tcPr>
                <w:tcW w:w="413" w:type="dxa"/>
              </w:tcPr>
              <w:p w14:paraId="216C9B17" w14:textId="77777777" w:rsidR="00797CBA" w:rsidRPr="00797CBA" w:rsidRDefault="00797CBA" w:rsidP="00797CBA"/>
            </w:tc>
            <w:tc>
              <w:tcPr>
                <w:tcW w:w="1348" w:type="dxa"/>
              </w:tcPr>
              <w:p w14:paraId="5E8676C7" w14:textId="1F82E975" w:rsidR="00797CBA" w:rsidRPr="00797CBA" w:rsidRDefault="0006025B" w:rsidP="00797CBA">
                <w:r>
                  <w:t>7</w:t>
                </w:r>
                <w:r w:rsidR="00797CBA" w:rsidRPr="00797CBA">
                  <w:t>204/</w:t>
                </w:r>
                <w:r w:rsidR="00F0420B">
                  <w:t>X</w:t>
                </w:r>
              </w:p>
            </w:tc>
            <w:tc>
              <w:tcPr>
                <w:tcW w:w="413" w:type="dxa"/>
              </w:tcPr>
              <w:p w14:paraId="67879DB0" w14:textId="77777777" w:rsidR="00797CBA" w:rsidRPr="00797CBA" w:rsidRDefault="00797CBA" w:rsidP="00797CBA"/>
            </w:tc>
            <w:tc>
              <w:tcPr>
                <w:tcW w:w="1175" w:type="dxa"/>
              </w:tcPr>
              <w:p w14:paraId="58B94A45" w14:textId="318C1781" w:rsidR="00797CBA" w:rsidRPr="00797CBA" w:rsidRDefault="0006025B" w:rsidP="00797CBA">
                <w:r>
                  <w:t>7</w:t>
                </w:r>
                <w:r w:rsidR="00797CBA" w:rsidRPr="00797CBA">
                  <w:t>205/</w:t>
                </w:r>
                <w:r w:rsidR="00F0420B">
                  <w:t>X</w:t>
                </w:r>
              </w:p>
            </w:tc>
            <w:tc>
              <w:tcPr>
                <w:tcW w:w="413" w:type="dxa"/>
              </w:tcPr>
              <w:p w14:paraId="57631108" w14:textId="77777777" w:rsidR="00797CBA" w:rsidRPr="00797CBA" w:rsidRDefault="00797CBA" w:rsidP="00797CBA"/>
            </w:tc>
            <w:tc>
              <w:tcPr>
                <w:tcW w:w="1288" w:type="dxa"/>
              </w:tcPr>
              <w:p w14:paraId="0E914331" w14:textId="39BC8F07" w:rsidR="00797CBA" w:rsidRPr="00797CBA" w:rsidRDefault="0006025B" w:rsidP="00797CBA">
                <w:r>
                  <w:t>7</w:t>
                </w:r>
                <w:r w:rsidR="00797CBA" w:rsidRPr="00797CBA">
                  <w:t>206/</w:t>
                </w:r>
                <w:r w:rsidR="00F0420B">
                  <w:t>X</w:t>
                </w:r>
              </w:p>
            </w:tc>
          </w:tr>
        </w:tbl>
        <w:p w14:paraId="7CC6D0A8" w14:textId="77777777" w:rsidR="00797CBA" w:rsidRPr="00797CBA" w:rsidRDefault="00797CBA" w:rsidP="00797C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lastRenderedPageBreak/>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7CF6CE25" w14:textId="77777777" w:rsidR="00B51145" w:rsidRPr="00897383" w:rsidRDefault="00B51145" w:rsidP="00B51145">
          <w:pPr>
            <w:pStyle w:val="ListParagraph"/>
            <w:numPr>
              <w:ilvl w:val="0"/>
              <w:numId w:val="10"/>
            </w:numPr>
            <w:spacing w:line="240" w:lineRule="auto"/>
          </w:pPr>
          <w:r w:rsidRPr="00897383">
            <w:lastRenderedPageBreak/>
            <w:t>any help given to the candidate has been recorded below</w:t>
          </w:r>
        </w:p>
        <w:p w14:paraId="234F6312" w14:textId="77777777" w:rsidR="00B51145" w:rsidRPr="00897383" w:rsidRDefault="00B51145" w:rsidP="00B51145">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3798664F" w14:textId="77777777" w:rsidR="00B51145" w:rsidRPr="00897383" w:rsidRDefault="00B51145" w:rsidP="00B51145">
          <w:pPr>
            <w:pStyle w:val="ListParagraph"/>
            <w:numPr>
              <w:ilvl w:val="0"/>
              <w:numId w:val="10"/>
            </w:numPr>
            <w:spacing w:line="240" w:lineRule="auto"/>
          </w:pPr>
          <w:r w:rsidRPr="00897383">
            <w:t>the candidate’s work was conducted under the required conditions detailed in the specification</w:t>
          </w:r>
        </w:p>
        <w:p w14:paraId="6C99A416" w14:textId="77777777" w:rsidR="00B51145" w:rsidRPr="00897383" w:rsidRDefault="00B51145" w:rsidP="00B51145">
          <w:pPr>
            <w:pStyle w:val="ListParagraph"/>
            <w:numPr>
              <w:ilvl w:val="0"/>
              <w:numId w:val="10"/>
            </w:numPr>
            <w:spacing w:line="240" w:lineRule="auto"/>
          </w:pPr>
          <w:r w:rsidRPr="00897383">
            <w:t>the marking was carried out according to the mark scheme and AI was not used as the sole form of marking; I have reviewed the work in its entirety and determined the final mark</w:t>
          </w:r>
        </w:p>
        <w:p w14:paraId="5D38D375" w14:textId="77777777" w:rsidR="00B51145" w:rsidRPr="00897383" w:rsidRDefault="00B51145" w:rsidP="00B51145">
          <w:pPr>
            <w:pStyle w:val="ListParagraph"/>
            <w:numPr>
              <w:ilvl w:val="0"/>
              <w:numId w:val="10"/>
            </w:numPr>
            <w:spacing w:line="240" w:lineRule="auto"/>
          </w:pPr>
          <w:r w:rsidRPr="00897383">
            <w:t>internal standardisation was carried out to ensure all candidates have been assessed against the same standard.</w:t>
          </w:r>
        </w:p>
        <w:p w14:paraId="681505E5" w14:textId="77777777" w:rsidR="00B51145" w:rsidRPr="00897383" w:rsidRDefault="00B51145" w:rsidP="00B51145">
          <w:pPr>
            <w:spacing w:line="240" w:lineRule="auto"/>
          </w:pPr>
        </w:p>
        <w:p w14:paraId="09900C98" w14:textId="77777777" w:rsidR="00B51145" w:rsidRPr="00897383" w:rsidRDefault="00B51145" w:rsidP="00B51145">
          <w:pPr>
            <w:spacing w:line="240" w:lineRule="auto"/>
          </w:pPr>
          <w:r w:rsidRPr="00897383">
            <w:t>I understand that a false declaration is a form of malpractice.</w:t>
          </w:r>
        </w:p>
        <w:p w14:paraId="763FD3FE" w14:textId="77777777" w:rsidR="00B51145" w:rsidRPr="00897383" w:rsidRDefault="00B51145" w:rsidP="00B51145">
          <w:pPr>
            <w:spacing w:line="240" w:lineRule="auto"/>
          </w:pPr>
        </w:p>
        <w:tbl>
          <w:tblPr>
            <w:tblStyle w:val="TableGrid"/>
            <w:tblW w:w="0" w:type="auto"/>
            <w:tblLook w:val="04A0" w:firstRow="1" w:lastRow="0" w:firstColumn="1" w:lastColumn="0" w:noHBand="0" w:noVBand="1"/>
          </w:tblPr>
          <w:tblGrid>
            <w:gridCol w:w="9628"/>
          </w:tblGrid>
          <w:tr w:rsidR="00B51145" w:rsidRPr="00897383" w14:paraId="5B27F584" w14:textId="77777777" w:rsidTr="00704CB1">
            <w:trPr>
              <w:trHeight w:val="2835"/>
            </w:trPr>
            <w:tc>
              <w:tcPr>
                <w:tcW w:w="9628" w:type="dxa"/>
              </w:tcPr>
              <w:p w14:paraId="09B4C0FF" w14:textId="77777777" w:rsidR="00B51145" w:rsidRPr="00897383" w:rsidRDefault="00B51145" w:rsidP="00704CB1">
                <w:pPr>
                  <w:spacing w:line="240" w:lineRule="auto"/>
                </w:pPr>
                <w:r w:rsidRPr="00897383">
                  <w:t xml:space="preserve">Details of assistance given </w:t>
                </w:r>
              </w:p>
              <w:sdt>
                <w:sdtPr>
                  <w:rPr>
                    <w:b/>
                    <w:bCs/>
                  </w:rPr>
                  <w:id w:val="1403100027"/>
                  <w:placeholder>
                    <w:docPart w:val="F3A240CD6FB84D15B4AB81E858D20FF6"/>
                  </w:placeholder>
                  <w:showingPlcHdr/>
                </w:sdtPr>
                <w:sdtEndPr/>
                <w:sdtContent>
                  <w:p w14:paraId="765CA4B7" w14:textId="77777777" w:rsidR="00B51145" w:rsidRPr="00897383" w:rsidRDefault="00B51145" w:rsidP="00704CB1">
                    <w:pPr>
                      <w:spacing w:line="240" w:lineRule="auto"/>
                      <w:rPr>
                        <w:b/>
                        <w:bCs/>
                      </w:rPr>
                    </w:pPr>
                    <w:r w:rsidRPr="00897383">
                      <w:rPr>
                        <w:rStyle w:val="PlaceholderText"/>
                        <w:b/>
                        <w:bCs/>
                      </w:rPr>
                      <w:t>Click or tap here to enter text.</w:t>
                    </w:r>
                  </w:p>
                </w:sdtContent>
              </w:sdt>
            </w:tc>
          </w:tr>
        </w:tbl>
        <w:p w14:paraId="2702BEAB" w14:textId="77777777" w:rsidR="00B51145" w:rsidRPr="00897383" w:rsidRDefault="00B51145" w:rsidP="00B5114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B51145" w:rsidRPr="00897383" w14:paraId="4FECF822" w14:textId="77777777" w:rsidTr="00704CB1">
            <w:trPr>
              <w:trHeight w:val="454"/>
            </w:trPr>
            <w:tc>
              <w:tcPr>
                <w:tcW w:w="2127" w:type="dxa"/>
                <w:tcMar>
                  <w:left w:w="0" w:type="dxa"/>
                </w:tcMar>
                <w:vAlign w:val="bottom"/>
              </w:tcPr>
              <w:p w14:paraId="2F59674F" w14:textId="77777777" w:rsidR="00B51145" w:rsidRPr="00897383" w:rsidRDefault="00B51145" w:rsidP="00704CB1">
                <w:r>
                  <w:t>Teacher</w:t>
                </w:r>
                <w:r w:rsidRPr="00897383">
                  <w:t xml:space="preserve"> signature</w:t>
                </w:r>
              </w:p>
            </w:tc>
            <w:sdt>
              <w:sdtPr>
                <w:rPr>
                  <w:b/>
                  <w:bCs/>
                </w:rPr>
                <w:id w:val="-1583371628"/>
                <w:placeholder>
                  <w:docPart w:val="379E41BA7A9740829EE1713582CB15FB"/>
                </w:placeholder>
                <w:showingPlcHdr/>
                <w:text/>
              </w:sdtPr>
              <w:sdtEndPr/>
              <w:sdtContent>
                <w:tc>
                  <w:tcPr>
                    <w:tcW w:w="4819" w:type="dxa"/>
                    <w:tcBorders>
                      <w:bottom w:val="single" w:sz="4" w:space="0" w:color="auto"/>
                    </w:tcBorders>
                    <w:vAlign w:val="bottom"/>
                  </w:tcPr>
                  <w:p w14:paraId="13DD1C97" w14:textId="77777777" w:rsidR="00B51145" w:rsidRPr="00897383" w:rsidRDefault="00B51145" w:rsidP="00704CB1">
                    <w:pPr>
                      <w:rPr>
                        <w:b/>
                        <w:bCs/>
                      </w:rPr>
                    </w:pPr>
                    <w:r w:rsidRPr="00897383">
                      <w:rPr>
                        <w:rStyle w:val="PlaceholderText"/>
                        <w:b/>
                        <w:bCs/>
                      </w:rPr>
                      <w:t>Click or tap here to enter text.</w:t>
                    </w:r>
                  </w:p>
                </w:tc>
              </w:sdtContent>
            </w:sdt>
            <w:tc>
              <w:tcPr>
                <w:tcW w:w="1134" w:type="dxa"/>
                <w:vAlign w:val="bottom"/>
              </w:tcPr>
              <w:p w14:paraId="249E8CFF" w14:textId="77777777" w:rsidR="00B51145" w:rsidRPr="00897383" w:rsidRDefault="00B51145" w:rsidP="00704CB1">
                <w:r w:rsidRPr="00897383">
                  <w:t>Date</w:t>
                </w:r>
              </w:p>
            </w:tc>
            <w:sdt>
              <w:sdtPr>
                <w:rPr>
                  <w:b/>
                  <w:bCs/>
                </w:rPr>
                <w:id w:val="1196351313"/>
                <w:placeholder>
                  <w:docPart w:val="82F9DEF1D0AD4C0E80D2E155C7894B0C"/>
                </w:placeholder>
                <w:showingPlcHdr/>
                <w:text/>
              </w:sdtPr>
              <w:sdtEndPr/>
              <w:sdtContent>
                <w:tc>
                  <w:tcPr>
                    <w:tcW w:w="1548" w:type="dxa"/>
                    <w:tcBorders>
                      <w:bottom w:val="single" w:sz="4" w:space="0" w:color="auto"/>
                    </w:tcBorders>
                    <w:vAlign w:val="bottom"/>
                  </w:tcPr>
                  <w:p w14:paraId="7193D8B1" w14:textId="77777777" w:rsidR="00B51145" w:rsidRPr="00897383" w:rsidRDefault="00B51145" w:rsidP="00704CB1">
                    <w:pPr>
                      <w:rPr>
                        <w:b/>
                        <w:bCs/>
                      </w:rPr>
                    </w:pPr>
                    <w:r w:rsidRPr="00897383">
                      <w:rPr>
                        <w:rStyle w:val="PlaceholderText"/>
                        <w:b/>
                        <w:bCs/>
                      </w:rPr>
                      <w:t>Click.</w:t>
                    </w:r>
                  </w:p>
                </w:tc>
              </w:sdtContent>
            </w:sdt>
          </w:tr>
        </w:tbl>
        <w:p w14:paraId="50F817AD" w14:textId="77777777" w:rsidR="00B51145" w:rsidRDefault="00B51145" w:rsidP="00B51145">
          <w:pPr>
            <w:spacing w:line="240" w:lineRule="auto"/>
          </w:pPr>
        </w:p>
        <w:p w14:paraId="2FEA25EF" w14:textId="77777777" w:rsidR="00B51145" w:rsidRDefault="00B51145" w:rsidP="00B51145">
          <w:pPr>
            <w:spacing w:line="240" w:lineRule="auto"/>
          </w:pPr>
        </w:p>
        <w:p w14:paraId="631C171C" w14:textId="77777777" w:rsidR="00B51145" w:rsidRDefault="00B51145" w:rsidP="00B51145">
          <w:pPr>
            <w:spacing w:line="240" w:lineRule="auto"/>
          </w:pPr>
        </w:p>
        <w:p w14:paraId="6565E292" w14:textId="26100728" w:rsidR="00121A50" w:rsidRPr="00897383" w:rsidRDefault="00AF41C7" w:rsidP="00121A50">
          <w:pPr>
            <w:pStyle w:val="Heading4"/>
          </w:pPr>
          <w:r>
            <w:t>S</w:t>
          </w:r>
          <w:r w:rsidR="00121A50" w:rsidRPr="00897383">
            <w:t>ummary of marks</w:t>
          </w:r>
        </w:p>
        <w:p w14:paraId="653C44E4" w14:textId="10B1EA16" w:rsidR="00121A50" w:rsidRPr="00897383" w:rsidRDefault="00121A50" w:rsidP="00121A50">
          <w:pPr>
            <w:spacing w:line="240" w:lineRule="auto"/>
          </w:pPr>
          <w:r w:rsidRPr="00897383">
            <w:t>To be completed by the teacher. Marks must be awarded in accordance with the instructions and criteria in the specification.</w:t>
          </w:r>
        </w:p>
        <w:p w14:paraId="078D30DA" w14:textId="77777777" w:rsidR="001664BA" w:rsidRPr="00797CBA" w:rsidRDefault="001664BA" w:rsidP="001664B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1664BA" w:rsidRPr="00897383" w14:paraId="4DB59366" w14:textId="77777777" w:rsidTr="001664BA">
            <w:trPr>
              <w:trHeight w:val="454"/>
            </w:trPr>
            <w:tc>
              <w:tcPr>
                <w:tcW w:w="1980" w:type="dxa"/>
                <w:tcMar>
                  <w:left w:w="0" w:type="dxa"/>
                </w:tcMar>
                <w:vAlign w:val="bottom"/>
              </w:tcPr>
              <w:p w14:paraId="05B296EE" w14:textId="77777777" w:rsidR="001664BA" w:rsidRPr="00897383" w:rsidRDefault="001664BA" w:rsidP="00FE3BCB">
                <w:r w:rsidRPr="00897383">
                  <w:t>Candidate number</w:t>
                </w:r>
              </w:p>
            </w:tc>
            <w:sdt>
              <w:sdtPr>
                <w:rPr>
                  <w:b/>
                  <w:bCs/>
                </w:rPr>
                <w:id w:val="-1625534056"/>
                <w:placeholder>
                  <w:docPart w:val="86A8FE04ED374F948FC5739DE922CFC9"/>
                </w:placeholder>
                <w:showingPlcHdr/>
                <w:text/>
              </w:sdtPr>
              <w:sdtEndPr/>
              <w:sdtContent>
                <w:tc>
                  <w:tcPr>
                    <w:tcW w:w="1559" w:type="dxa"/>
                    <w:tcBorders>
                      <w:bottom w:val="single" w:sz="4" w:space="0" w:color="auto"/>
                    </w:tcBorders>
                    <w:vAlign w:val="bottom"/>
                  </w:tcPr>
                  <w:p w14:paraId="2F54CEAD" w14:textId="77777777" w:rsidR="001664BA" w:rsidRPr="00897383" w:rsidRDefault="001664BA" w:rsidP="00FE3BCB">
                    <w:pPr>
                      <w:rPr>
                        <w:b/>
                        <w:bCs/>
                      </w:rPr>
                    </w:pPr>
                    <w:r w:rsidRPr="00897383">
                      <w:rPr>
                        <w:rStyle w:val="PlaceholderText"/>
                        <w:b/>
                        <w:bCs/>
                      </w:rPr>
                      <w:t>Click.</w:t>
                    </w:r>
                  </w:p>
                </w:tc>
              </w:sdtContent>
            </w:sdt>
            <w:tc>
              <w:tcPr>
                <w:tcW w:w="1843" w:type="dxa"/>
                <w:vAlign w:val="bottom"/>
              </w:tcPr>
              <w:p w14:paraId="63898EC0" w14:textId="77777777" w:rsidR="001664BA" w:rsidRPr="00897383" w:rsidRDefault="001664BA" w:rsidP="00FE3BCB">
                <w:r w:rsidRPr="00897383">
                  <w:t>Candidate name</w:t>
                </w:r>
              </w:p>
            </w:tc>
            <w:sdt>
              <w:sdtPr>
                <w:rPr>
                  <w:b/>
                  <w:bCs/>
                </w:rPr>
                <w:id w:val="-1963099332"/>
                <w:placeholder>
                  <w:docPart w:val="CDC3EBDEAE7E496C84C2A9485ACEEA09"/>
                </w:placeholder>
                <w:showingPlcHdr/>
                <w:text/>
              </w:sdtPr>
              <w:sdtEndPr/>
              <w:sdtContent>
                <w:tc>
                  <w:tcPr>
                    <w:tcW w:w="4246" w:type="dxa"/>
                    <w:tcBorders>
                      <w:bottom w:val="single" w:sz="4" w:space="0" w:color="auto"/>
                    </w:tcBorders>
                    <w:vAlign w:val="bottom"/>
                  </w:tcPr>
                  <w:p w14:paraId="2F3635AA" w14:textId="77777777" w:rsidR="001664BA" w:rsidRPr="00897383" w:rsidRDefault="001664BA" w:rsidP="00FE3BCB">
                    <w:pPr>
                      <w:rPr>
                        <w:b/>
                        <w:bCs/>
                      </w:rPr>
                    </w:pPr>
                    <w:r w:rsidRPr="00897383">
                      <w:rPr>
                        <w:rStyle w:val="PlaceholderText"/>
                        <w:b/>
                        <w:bCs/>
                      </w:rPr>
                      <w:t>Click or tap here to enter text.</w:t>
                    </w:r>
                  </w:p>
                </w:tc>
              </w:sdtContent>
            </w:sdt>
          </w:tr>
        </w:tbl>
        <w:p w14:paraId="356E120B" w14:textId="77777777" w:rsidR="001664BA" w:rsidRDefault="001664BA" w:rsidP="00121A50">
          <w:pPr>
            <w:spacing w:line="240" w:lineRule="auto"/>
          </w:pPr>
        </w:p>
        <w:p w14:paraId="1F5871DE" w14:textId="77777777" w:rsidR="00635E0C" w:rsidRPr="00897383" w:rsidRDefault="00635E0C" w:rsidP="00635E0C">
          <w:pPr>
            <w:spacing w:line="240" w:lineRule="auto"/>
          </w:pPr>
        </w:p>
        <w:tbl>
          <w:tblPr>
            <w:tblStyle w:val="TableGrid"/>
            <w:tblW w:w="0" w:type="auto"/>
            <w:tblLayout w:type="fixed"/>
            <w:tblLook w:val="04A0" w:firstRow="1" w:lastRow="0" w:firstColumn="1" w:lastColumn="0" w:noHBand="0" w:noVBand="1"/>
          </w:tblPr>
          <w:tblGrid>
            <w:gridCol w:w="8452"/>
            <w:gridCol w:w="1128"/>
          </w:tblGrid>
          <w:tr w:rsidR="00635E0C" w:rsidRPr="00897383" w14:paraId="002AEA64" w14:textId="77777777" w:rsidTr="006C4818">
            <w:trPr>
              <w:trHeight w:val="454"/>
            </w:trPr>
            <w:tc>
              <w:tcPr>
                <w:tcW w:w="8452" w:type="dxa"/>
                <w:shd w:val="clear" w:color="auto" w:fill="F2F2F2" w:themeFill="background1" w:themeFillShade="F2"/>
                <w:vAlign w:val="center"/>
              </w:tcPr>
              <w:p w14:paraId="1F152499" w14:textId="3889CCA1" w:rsidR="00635E0C" w:rsidRPr="00897383" w:rsidRDefault="00635E0C" w:rsidP="00DC7506">
                <w:pPr>
                  <w:spacing w:line="240" w:lineRule="auto"/>
                  <w:rPr>
                    <w:b/>
                    <w:bCs/>
                  </w:rPr>
                </w:pPr>
                <w:r w:rsidRPr="00635E0C">
                  <w:rPr>
                    <w:b/>
                    <w:bCs/>
                  </w:rPr>
                  <w:t>Assessment criteria (max 24 per AO)</w:t>
                </w:r>
              </w:p>
            </w:tc>
            <w:tc>
              <w:tcPr>
                <w:tcW w:w="1128" w:type="dxa"/>
                <w:shd w:val="clear" w:color="auto" w:fill="F2F2F2" w:themeFill="background1" w:themeFillShade="F2"/>
                <w:vAlign w:val="center"/>
              </w:tcPr>
              <w:p w14:paraId="2083ED14" w14:textId="77777777" w:rsidR="00635E0C" w:rsidRPr="00897383" w:rsidRDefault="00635E0C" w:rsidP="00DC7506">
                <w:pPr>
                  <w:spacing w:line="240" w:lineRule="auto"/>
                  <w:rPr>
                    <w:b/>
                    <w:bCs/>
                  </w:rPr>
                </w:pPr>
                <w:r w:rsidRPr="00897383">
                  <w:rPr>
                    <w:b/>
                    <w:bCs/>
                  </w:rPr>
                  <w:t>Mark</w:t>
                </w:r>
                <w:r w:rsidRPr="00897383">
                  <w:rPr>
                    <w:b/>
                    <w:bCs/>
                  </w:rPr>
                  <w:br/>
                  <w:t>awarded</w:t>
                </w:r>
              </w:p>
            </w:tc>
          </w:tr>
          <w:tr w:rsidR="00635E0C" w:rsidRPr="00897383" w14:paraId="3B1DB7F8" w14:textId="77777777" w:rsidTr="006C4818">
            <w:trPr>
              <w:trHeight w:val="454"/>
            </w:trPr>
            <w:tc>
              <w:tcPr>
                <w:tcW w:w="8452" w:type="dxa"/>
                <w:vAlign w:val="center"/>
              </w:tcPr>
              <w:p w14:paraId="096EB4CE" w14:textId="135834CC" w:rsidR="00635E0C" w:rsidRPr="00897383" w:rsidRDefault="0006025B" w:rsidP="00DC7506">
                <w:pPr>
                  <w:spacing w:line="240" w:lineRule="auto"/>
                  <w:ind w:left="720" w:hanging="720"/>
                </w:pPr>
                <w:r w:rsidRPr="0006025B">
                  <w:t>AO1</w:t>
                </w:r>
                <w:r>
                  <w:t xml:space="preserve">   </w:t>
                </w:r>
                <w:r w:rsidRPr="0006025B">
                  <w:t xml:space="preserve"> Develop ideas through sustained and focused investigations</w:t>
                </w:r>
              </w:p>
            </w:tc>
            <w:sdt>
              <w:sdtPr>
                <w:rPr>
                  <w:b/>
                  <w:bCs/>
                </w:rPr>
                <w:id w:val="-1544057498"/>
                <w:placeholder>
                  <w:docPart w:val="D812862377794D87841C89081494A8CA"/>
                </w:placeholder>
                <w:showingPlcHdr/>
                <w:text/>
              </w:sdtPr>
              <w:sdtEndPr/>
              <w:sdtContent>
                <w:tc>
                  <w:tcPr>
                    <w:tcW w:w="1128" w:type="dxa"/>
                    <w:vAlign w:val="center"/>
                  </w:tcPr>
                  <w:p w14:paraId="60B5D79E" w14:textId="77777777" w:rsidR="00635E0C" w:rsidRPr="00897383" w:rsidRDefault="00635E0C" w:rsidP="00DC7506">
                    <w:pPr>
                      <w:spacing w:line="240" w:lineRule="auto"/>
                      <w:jc w:val="center"/>
                      <w:rPr>
                        <w:b/>
                        <w:bCs/>
                      </w:rPr>
                    </w:pPr>
                    <w:r w:rsidRPr="00897383">
                      <w:rPr>
                        <w:rStyle w:val="PlaceholderText"/>
                        <w:b/>
                        <w:bCs/>
                      </w:rPr>
                      <w:t>Click.</w:t>
                    </w:r>
                  </w:p>
                </w:tc>
              </w:sdtContent>
            </w:sdt>
          </w:tr>
          <w:tr w:rsidR="0006025B" w:rsidRPr="00897383" w14:paraId="37AB07A7" w14:textId="77777777" w:rsidTr="00D77757">
            <w:trPr>
              <w:trHeight w:val="454"/>
            </w:trPr>
            <w:tc>
              <w:tcPr>
                <w:tcW w:w="8452" w:type="dxa"/>
                <w:vAlign w:val="center"/>
              </w:tcPr>
              <w:p w14:paraId="2853290B" w14:textId="2E99D460" w:rsidR="0006025B" w:rsidRPr="00897383" w:rsidRDefault="0006025B" w:rsidP="00D77757">
                <w:pPr>
                  <w:spacing w:line="240" w:lineRule="auto"/>
                  <w:ind w:left="720" w:hanging="720"/>
                </w:pPr>
                <w:r w:rsidRPr="0006025B">
                  <w:t>AO2</w:t>
                </w:r>
                <w:r>
                  <w:t xml:space="preserve">   </w:t>
                </w:r>
                <w:r w:rsidRPr="0006025B">
                  <w:t xml:space="preserve"> Explore and select appropriate resources</w:t>
                </w:r>
              </w:p>
            </w:tc>
            <w:sdt>
              <w:sdtPr>
                <w:rPr>
                  <w:b/>
                  <w:bCs/>
                </w:rPr>
                <w:id w:val="1959606330"/>
                <w:placeholder>
                  <w:docPart w:val="98F0B3B2858649B785BB85193F6E67F4"/>
                </w:placeholder>
                <w:showingPlcHdr/>
                <w:text/>
              </w:sdtPr>
              <w:sdtEndPr/>
              <w:sdtContent>
                <w:tc>
                  <w:tcPr>
                    <w:tcW w:w="1128" w:type="dxa"/>
                    <w:vAlign w:val="center"/>
                  </w:tcPr>
                  <w:p w14:paraId="195A48E4" w14:textId="77777777" w:rsidR="0006025B" w:rsidRPr="00897383" w:rsidRDefault="0006025B" w:rsidP="00D77757">
                    <w:pPr>
                      <w:spacing w:line="240" w:lineRule="auto"/>
                      <w:jc w:val="center"/>
                      <w:rPr>
                        <w:b/>
                        <w:bCs/>
                      </w:rPr>
                    </w:pPr>
                    <w:r w:rsidRPr="00897383">
                      <w:rPr>
                        <w:rStyle w:val="PlaceholderText"/>
                        <w:b/>
                        <w:bCs/>
                      </w:rPr>
                      <w:t>Click.</w:t>
                    </w:r>
                  </w:p>
                </w:tc>
              </w:sdtContent>
            </w:sdt>
          </w:tr>
          <w:tr w:rsidR="00635E0C" w:rsidRPr="00897383" w14:paraId="1A2F3275" w14:textId="77777777" w:rsidTr="006C4818">
            <w:trPr>
              <w:trHeight w:val="454"/>
            </w:trPr>
            <w:tc>
              <w:tcPr>
                <w:tcW w:w="8452" w:type="dxa"/>
                <w:vAlign w:val="center"/>
              </w:tcPr>
              <w:p w14:paraId="3F58F8D6" w14:textId="0613070B" w:rsidR="00635E0C" w:rsidRPr="00897383" w:rsidRDefault="0006025B" w:rsidP="00DC7506">
                <w:pPr>
                  <w:spacing w:line="240" w:lineRule="auto"/>
                  <w:ind w:left="720" w:hanging="720"/>
                </w:pPr>
                <w:r w:rsidRPr="0006025B">
                  <w:t xml:space="preserve">AO3 </w:t>
                </w:r>
                <w:r>
                  <w:t xml:space="preserve">   </w:t>
                </w:r>
                <w:r w:rsidRPr="0006025B">
                  <w:t>Record ideas, observations and insights</w:t>
                </w:r>
              </w:p>
            </w:tc>
            <w:sdt>
              <w:sdtPr>
                <w:rPr>
                  <w:b/>
                  <w:bCs/>
                </w:rPr>
                <w:id w:val="251242850"/>
                <w:placeholder>
                  <w:docPart w:val="917B7A2D809043BA86CA77CF0B057A69"/>
                </w:placeholder>
                <w:showingPlcHdr/>
                <w:text/>
              </w:sdtPr>
              <w:sdtEndPr/>
              <w:sdtContent>
                <w:tc>
                  <w:tcPr>
                    <w:tcW w:w="1128" w:type="dxa"/>
                    <w:vAlign w:val="center"/>
                  </w:tcPr>
                  <w:p w14:paraId="534F0993" w14:textId="77777777" w:rsidR="00635E0C" w:rsidRPr="00897383" w:rsidRDefault="00635E0C" w:rsidP="00DC7506">
                    <w:pPr>
                      <w:spacing w:line="240" w:lineRule="auto"/>
                      <w:jc w:val="center"/>
                      <w:rPr>
                        <w:b/>
                        <w:bCs/>
                      </w:rPr>
                    </w:pPr>
                    <w:r w:rsidRPr="00897383">
                      <w:rPr>
                        <w:rStyle w:val="PlaceholderText"/>
                        <w:b/>
                        <w:bCs/>
                      </w:rPr>
                      <w:t>Click.</w:t>
                    </w:r>
                  </w:p>
                </w:tc>
              </w:sdtContent>
            </w:sdt>
          </w:tr>
          <w:tr w:rsidR="006C4818" w:rsidRPr="00897383" w14:paraId="3D47E35C" w14:textId="77777777" w:rsidTr="006C4818">
            <w:trPr>
              <w:trHeight w:val="454"/>
            </w:trPr>
            <w:tc>
              <w:tcPr>
                <w:tcW w:w="8452" w:type="dxa"/>
                <w:tcBorders>
                  <w:bottom w:val="single" w:sz="4" w:space="0" w:color="auto"/>
                </w:tcBorders>
                <w:vAlign w:val="center"/>
              </w:tcPr>
              <w:p w14:paraId="0F842864" w14:textId="3C8A54CD" w:rsidR="006C4818" w:rsidRPr="00897383" w:rsidRDefault="0006025B" w:rsidP="006C4818">
                <w:pPr>
                  <w:spacing w:line="240" w:lineRule="auto"/>
                  <w:ind w:left="720" w:hanging="720"/>
                </w:pPr>
                <w:r w:rsidRPr="0006025B">
                  <w:t xml:space="preserve">AO4 </w:t>
                </w:r>
                <w:r>
                  <w:t xml:space="preserve">   </w:t>
                </w:r>
                <w:r w:rsidRPr="0006025B">
                  <w:t>Present a personal and meaningful response</w:t>
                </w:r>
              </w:p>
            </w:tc>
            <w:sdt>
              <w:sdtPr>
                <w:rPr>
                  <w:b/>
                  <w:bCs/>
                </w:rPr>
                <w:id w:val="-62638511"/>
                <w:placeholder>
                  <w:docPart w:val="F15342F7B1614867809F5A78064971BF"/>
                </w:placeholder>
                <w:showingPlcHdr/>
                <w:text/>
              </w:sdtPr>
              <w:sdtEndPr/>
              <w:sdtContent>
                <w:tc>
                  <w:tcPr>
                    <w:tcW w:w="1128" w:type="dxa"/>
                    <w:vAlign w:val="center"/>
                  </w:tcPr>
                  <w:p w14:paraId="26E1BE22" w14:textId="77777777" w:rsidR="006C4818" w:rsidRPr="00897383" w:rsidRDefault="006C4818" w:rsidP="006C4818">
                    <w:pPr>
                      <w:spacing w:line="240" w:lineRule="auto"/>
                      <w:jc w:val="center"/>
                      <w:rPr>
                        <w:b/>
                        <w:bCs/>
                      </w:rPr>
                    </w:pPr>
                    <w:r w:rsidRPr="00897383">
                      <w:rPr>
                        <w:rStyle w:val="PlaceholderText"/>
                        <w:b/>
                        <w:bCs/>
                      </w:rPr>
                      <w:t>Click.</w:t>
                    </w:r>
                  </w:p>
                </w:tc>
              </w:sdtContent>
            </w:sdt>
          </w:tr>
          <w:tr w:rsidR="006C4818" w14:paraId="20E7C546" w14:textId="77777777" w:rsidTr="006C4818">
            <w:trPr>
              <w:trHeight w:val="454"/>
            </w:trPr>
            <w:tc>
              <w:tcPr>
                <w:tcW w:w="8452" w:type="dxa"/>
                <w:shd w:val="clear" w:color="auto" w:fill="F2F2F2" w:themeFill="background1" w:themeFillShade="F2"/>
                <w:vAlign w:val="center"/>
              </w:tcPr>
              <w:p w14:paraId="09EA256E" w14:textId="02506E96" w:rsidR="006C4818" w:rsidRPr="00897383" w:rsidRDefault="006C4818" w:rsidP="006C4818">
                <w:pPr>
                  <w:spacing w:line="240" w:lineRule="auto"/>
                  <w:jc w:val="right"/>
                </w:pPr>
                <w:r>
                  <w:t>T</w:t>
                </w:r>
                <w:r w:rsidRPr="00897383">
                  <w:t>otal</w:t>
                </w:r>
                <w:r>
                  <w:t xml:space="preserve"> mark   (max 96)</w:t>
                </w:r>
              </w:p>
            </w:tc>
            <w:sdt>
              <w:sdtPr>
                <w:rPr>
                  <w:b/>
                  <w:bCs/>
                </w:rPr>
                <w:id w:val="28073739"/>
                <w:placeholder>
                  <w:docPart w:val="0B5E6A30065048738DC89E8EF8381835"/>
                </w:placeholder>
                <w:showingPlcHdr/>
                <w:text/>
              </w:sdtPr>
              <w:sdtEndPr/>
              <w:sdtContent>
                <w:tc>
                  <w:tcPr>
                    <w:tcW w:w="1128" w:type="dxa"/>
                    <w:vAlign w:val="center"/>
                  </w:tcPr>
                  <w:p w14:paraId="09FF4431" w14:textId="77777777" w:rsidR="006C4818" w:rsidRPr="003D393A" w:rsidRDefault="006C4818" w:rsidP="006C4818">
                    <w:pPr>
                      <w:spacing w:line="240" w:lineRule="auto"/>
                      <w:jc w:val="center"/>
                      <w:rPr>
                        <w:b/>
                        <w:bCs/>
                      </w:rPr>
                    </w:pPr>
                    <w:r w:rsidRPr="00897383">
                      <w:rPr>
                        <w:rStyle w:val="PlaceholderText"/>
                        <w:b/>
                        <w:bCs/>
                      </w:rPr>
                      <w:t>Click.</w:t>
                    </w:r>
                  </w:p>
                </w:tc>
              </w:sdtContent>
            </w:sdt>
          </w:tr>
        </w:tbl>
        <w:p w14:paraId="7687CE1E" w14:textId="67FC57C4" w:rsidR="00635E0C" w:rsidRPr="00897383" w:rsidRDefault="00F0420B" w:rsidP="00635E0C">
          <w:pPr>
            <w:spacing w:line="240" w:lineRule="auto"/>
          </w:pPr>
        </w:p>
      </w:sdtContent>
    </w:sdt>
    <w:sectPr w:rsidR="00635E0C" w:rsidRPr="00897383"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4EF09" w14:textId="77777777" w:rsidR="00EA62BB" w:rsidRDefault="00EA62BB">
      <w:r>
        <w:separator/>
      </w:r>
    </w:p>
  </w:endnote>
  <w:endnote w:type="continuationSeparator" w:id="0">
    <w:p w14:paraId="06D2C2EB" w14:textId="77777777" w:rsidR="00EA62BB" w:rsidRDefault="00EA6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CA5CAEC9-45BF-4431-8D28-9488C367B534}"/>
    <w:embedBold r:id="rId2" w:fontKey="{38E1429C-82CE-4BCA-9FD4-5E22BCCD63EE}"/>
    <w:embedItalic r:id="rId3" w:fontKey="{9B5CE7EF-D5DE-4B3E-B9F2-FA8496D9C724}"/>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66BA84CC-6EA9-40A5-A3BB-E9C4E737B119}"/>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915EEDC7-47A9-4B78-92EE-D0C1A61584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EA62BB"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60C69230" w:rsidR="006955C6" w:rsidRDefault="0006025B" w:rsidP="006955C6">
          <w:pPr>
            <w:pStyle w:val="Footer0"/>
            <w:jc w:val="right"/>
          </w:pPr>
          <w:r>
            <w:t>7200</w:t>
          </w:r>
          <w:r w:rsidR="007140A3">
            <w:t>/</w:t>
          </w:r>
          <w:r w:rsidR="00F0420B">
            <w:t>X</w:t>
          </w:r>
          <w:r w:rsidR="007140A3">
            <w:t>/CRF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63CB4" w14:textId="77777777" w:rsidR="00EA62BB" w:rsidRDefault="00EA62BB">
      <w:r>
        <w:separator/>
      </w:r>
    </w:p>
  </w:footnote>
  <w:footnote w:type="continuationSeparator" w:id="0">
    <w:p w14:paraId="78445989" w14:textId="77777777" w:rsidR="00EA62BB" w:rsidRDefault="00EA6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1301"/>
    <w:rsid w:val="00053468"/>
    <w:rsid w:val="0006025B"/>
    <w:rsid w:val="00066285"/>
    <w:rsid w:val="000664FF"/>
    <w:rsid w:val="000714E7"/>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64BA"/>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D0C"/>
    <w:rsid w:val="002203FA"/>
    <w:rsid w:val="00223AB5"/>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146E"/>
    <w:rsid w:val="003332EC"/>
    <w:rsid w:val="00343E67"/>
    <w:rsid w:val="003546A0"/>
    <w:rsid w:val="00367416"/>
    <w:rsid w:val="0037793B"/>
    <w:rsid w:val="003821B1"/>
    <w:rsid w:val="00384229"/>
    <w:rsid w:val="00385FBB"/>
    <w:rsid w:val="003905E2"/>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440C"/>
    <w:rsid w:val="00515CF2"/>
    <w:rsid w:val="0051749E"/>
    <w:rsid w:val="00520EBC"/>
    <w:rsid w:val="00523DBF"/>
    <w:rsid w:val="005322E1"/>
    <w:rsid w:val="005403D3"/>
    <w:rsid w:val="005427C1"/>
    <w:rsid w:val="00542BE7"/>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19C8"/>
    <w:rsid w:val="005A28F6"/>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5E0C"/>
    <w:rsid w:val="00636088"/>
    <w:rsid w:val="0064078B"/>
    <w:rsid w:val="00642C48"/>
    <w:rsid w:val="006536B5"/>
    <w:rsid w:val="00656AA4"/>
    <w:rsid w:val="006611D6"/>
    <w:rsid w:val="006612C1"/>
    <w:rsid w:val="0066404E"/>
    <w:rsid w:val="0067559E"/>
    <w:rsid w:val="00676815"/>
    <w:rsid w:val="0067720F"/>
    <w:rsid w:val="0068644C"/>
    <w:rsid w:val="006925E2"/>
    <w:rsid w:val="006955C6"/>
    <w:rsid w:val="006A7B73"/>
    <w:rsid w:val="006B24D1"/>
    <w:rsid w:val="006C1AF3"/>
    <w:rsid w:val="006C4818"/>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97CBA"/>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56803"/>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176"/>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1145"/>
    <w:rsid w:val="00B52880"/>
    <w:rsid w:val="00B53C4B"/>
    <w:rsid w:val="00B6369C"/>
    <w:rsid w:val="00B655E9"/>
    <w:rsid w:val="00B659B5"/>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21CD"/>
    <w:rsid w:val="00C238D3"/>
    <w:rsid w:val="00C2603B"/>
    <w:rsid w:val="00C325A1"/>
    <w:rsid w:val="00C34C31"/>
    <w:rsid w:val="00C34E71"/>
    <w:rsid w:val="00C36573"/>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1FC"/>
    <w:rsid w:val="00CC5AA1"/>
    <w:rsid w:val="00CD0238"/>
    <w:rsid w:val="00CD0245"/>
    <w:rsid w:val="00CD26B8"/>
    <w:rsid w:val="00CD498A"/>
    <w:rsid w:val="00CD6E10"/>
    <w:rsid w:val="00CE1C7E"/>
    <w:rsid w:val="00CE418E"/>
    <w:rsid w:val="00CF062E"/>
    <w:rsid w:val="00CF14F3"/>
    <w:rsid w:val="00D0072F"/>
    <w:rsid w:val="00D0320B"/>
    <w:rsid w:val="00D1351D"/>
    <w:rsid w:val="00D20216"/>
    <w:rsid w:val="00D32CA1"/>
    <w:rsid w:val="00D34528"/>
    <w:rsid w:val="00D35D3C"/>
    <w:rsid w:val="00D36216"/>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81C8C"/>
    <w:rsid w:val="00E951DB"/>
    <w:rsid w:val="00EA16F3"/>
    <w:rsid w:val="00EA4DE7"/>
    <w:rsid w:val="00EA62BB"/>
    <w:rsid w:val="00EB57A8"/>
    <w:rsid w:val="00ED6710"/>
    <w:rsid w:val="00EE1579"/>
    <w:rsid w:val="00EE20C0"/>
    <w:rsid w:val="00EE4055"/>
    <w:rsid w:val="00EF1257"/>
    <w:rsid w:val="00EF4283"/>
    <w:rsid w:val="00EF549B"/>
    <w:rsid w:val="00F00751"/>
    <w:rsid w:val="00F02B88"/>
    <w:rsid w:val="00F0420B"/>
    <w:rsid w:val="00F17C34"/>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C477D6" w:rsidP="00C477D6">
          <w:pPr>
            <w:pStyle w:val="5AE1C47E89F047F9924044B1444FE22E"/>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C477D6" w:rsidP="00C477D6">
          <w:pPr>
            <w:pStyle w:val="AAE938A8265D44CEACF3E7558B330258"/>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C477D6" w:rsidP="00C477D6">
          <w:pPr>
            <w:pStyle w:val="6A15FAC8A90B4EB8AFE9BD17FE31779C"/>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C477D6" w:rsidP="00C477D6">
          <w:pPr>
            <w:pStyle w:val="CACA43C098B948538F3BC944C03AE638"/>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C477D6" w:rsidP="00C477D6">
          <w:pPr>
            <w:pStyle w:val="025DA7D116AC405A9FDC62C4C806C01B"/>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C477D6" w:rsidP="00C477D6">
          <w:pPr>
            <w:pStyle w:val="11A5E02149544EB5A904AECEC087F9A8"/>
          </w:pPr>
          <w:r w:rsidRPr="00897383">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D812862377794D87841C89081494A8CA"/>
        <w:category>
          <w:name w:val="General"/>
          <w:gallery w:val="placeholder"/>
        </w:category>
        <w:types>
          <w:type w:val="bbPlcHdr"/>
        </w:types>
        <w:behaviors>
          <w:behavior w:val="content"/>
        </w:behaviors>
        <w:guid w:val="{DE03319E-EDA3-455C-B05F-9B95C4C26A11}"/>
      </w:docPartPr>
      <w:docPartBody>
        <w:p w:rsidR="00295FB2" w:rsidRDefault="00C477D6" w:rsidP="00C477D6">
          <w:pPr>
            <w:pStyle w:val="D812862377794D87841C89081494A8CA"/>
          </w:pPr>
          <w:r w:rsidRPr="00897383">
            <w:rPr>
              <w:rStyle w:val="PlaceholderText"/>
              <w:b/>
              <w:bCs/>
            </w:rPr>
            <w:t>Click.</w:t>
          </w:r>
        </w:p>
      </w:docPartBody>
    </w:docPart>
    <w:docPart>
      <w:docPartPr>
        <w:name w:val="917B7A2D809043BA86CA77CF0B057A69"/>
        <w:category>
          <w:name w:val="General"/>
          <w:gallery w:val="placeholder"/>
        </w:category>
        <w:types>
          <w:type w:val="bbPlcHdr"/>
        </w:types>
        <w:behaviors>
          <w:behavior w:val="content"/>
        </w:behaviors>
        <w:guid w:val="{2D47CFC0-B4A3-46FB-B046-644EDBC4935D}"/>
      </w:docPartPr>
      <w:docPartBody>
        <w:p w:rsidR="00295FB2" w:rsidRDefault="00C477D6" w:rsidP="00C477D6">
          <w:pPr>
            <w:pStyle w:val="917B7A2D809043BA86CA77CF0B057A69"/>
          </w:pPr>
          <w:r w:rsidRPr="00897383">
            <w:rPr>
              <w:rStyle w:val="PlaceholderText"/>
              <w:b/>
              <w:bCs/>
            </w:rPr>
            <w:t>Click.</w:t>
          </w:r>
        </w:p>
      </w:docPartBody>
    </w:docPart>
    <w:docPart>
      <w:docPartPr>
        <w:name w:val="F15342F7B1614867809F5A78064971BF"/>
        <w:category>
          <w:name w:val="General"/>
          <w:gallery w:val="placeholder"/>
        </w:category>
        <w:types>
          <w:type w:val="bbPlcHdr"/>
        </w:types>
        <w:behaviors>
          <w:behavior w:val="content"/>
        </w:behaviors>
        <w:guid w:val="{E5D16E59-2CD9-4C40-831A-AE697066C559}"/>
      </w:docPartPr>
      <w:docPartBody>
        <w:p w:rsidR="00295FB2" w:rsidRDefault="00C477D6" w:rsidP="00C477D6">
          <w:pPr>
            <w:pStyle w:val="F15342F7B1614867809F5A78064971BF"/>
          </w:pPr>
          <w:r w:rsidRPr="00897383">
            <w:rPr>
              <w:rStyle w:val="PlaceholderText"/>
              <w:b/>
              <w:bCs/>
            </w:rPr>
            <w:t>Click.</w:t>
          </w:r>
        </w:p>
      </w:docPartBody>
    </w:docPart>
    <w:docPart>
      <w:docPartPr>
        <w:name w:val="0B5E6A30065048738DC89E8EF8381835"/>
        <w:category>
          <w:name w:val="General"/>
          <w:gallery w:val="placeholder"/>
        </w:category>
        <w:types>
          <w:type w:val="bbPlcHdr"/>
        </w:types>
        <w:behaviors>
          <w:behavior w:val="content"/>
        </w:behaviors>
        <w:guid w:val="{6F8C3160-3A4B-4722-A312-3C4CED918B9C}"/>
      </w:docPartPr>
      <w:docPartBody>
        <w:p w:rsidR="00295FB2" w:rsidRDefault="00C477D6" w:rsidP="00C477D6">
          <w:pPr>
            <w:pStyle w:val="0B5E6A30065048738DC89E8EF8381835"/>
          </w:pPr>
          <w:r w:rsidRPr="00897383">
            <w:rPr>
              <w:rStyle w:val="PlaceholderText"/>
              <w:b/>
              <w:bCs/>
            </w:rPr>
            <w:t>Click.</w:t>
          </w:r>
        </w:p>
      </w:docPartBody>
    </w:docPart>
    <w:docPart>
      <w:docPartPr>
        <w:name w:val="86A8FE04ED374F948FC5739DE922CFC9"/>
        <w:category>
          <w:name w:val="General"/>
          <w:gallery w:val="placeholder"/>
        </w:category>
        <w:types>
          <w:type w:val="bbPlcHdr"/>
        </w:types>
        <w:behaviors>
          <w:behavior w:val="content"/>
        </w:behaviors>
        <w:guid w:val="{576E4120-28FA-409F-8225-A66FA5ECCC94}"/>
      </w:docPartPr>
      <w:docPartBody>
        <w:p w:rsidR="00B96B46" w:rsidRDefault="00C477D6" w:rsidP="00C477D6">
          <w:pPr>
            <w:pStyle w:val="86A8FE04ED374F948FC5739DE922CFC9"/>
          </w:pPr>
          <w:r w:rsidRPr="00897383">
            <w:rPr>
              <w:rStyle w:val="PlaceholderText"/>
              <w:b/>
              <w:bCs/>
            </w:rPr>
            <w:t>Click.</w:t>
          </w:r>
        </w:p>
      </w:docPartBody>
    </w:docPart>
    <w:docPart>
      <w:docPartPr>
        <w:name w:val="CDC3EBDEAE7E496C84C2A9485ACEEA09"/>
        <w:category>
          <w:name w:val="General"/>
          <w:gallery w:val="placeholder"/>
        </w:category>
        <w:types>
          <w:type w:val="bbPlcHdr"/>
        </w:types>
        <w:behaviors>
          <w:behavior w:val="content"/>
        </w:behaviors>
        <w:guid w:val="{E5C388E5-FB13-4749-9DBC-96D7F915389A}"/>
      </w:docPartPr>
      <w:docPartBody>
        <w:p w:rsidR="00B96B46" w:rsidRDefault="00C477D6" w:rsidP="00C477D6">
          <w:pPr>
            <w:pStyle w:val="CDC3EBDEAE7E496C84C2A9485ACEEA09"/>
          </w:pPr>
          <w:r w:rsidRPr="00897383">
            <w:rPr>
              <w:rStyle w:val="PlaceholderText"/>
              <w:b/>
              <w:bCs/>
            </w:rPr>
            <w:t>Click or tap here to enter text.</w:t>
          </w:r>
        </w:p>
      </w:docPartBody>
    </w:docPart>
    <w:docPart>
      <w:docPartPr>
        <w:name w:val="98F0B3B2858649B785BB85193F6E67F4"/>
        <w:category>
          <w:name w:val="General"/>
          <w:gallery w:val="placeholder"/>
        </w:category>
        <w:types>
          <w:type w:val="bbPlcHdr"/>
        </w:types>
        <w:behaviors>
          <w:behavior w:val="content"/>
        </w:behaviors>
        <w:guid w:val="{A798CF0C-C55E-49C6-9AEA-2831F35BA361}"/>
      </w:docPartPr>
      <w:docPartBody>
        <w:p w:rsidR="000211C0" w:rsidRDefault="00C477D6" w:rsidP="00C477D6">
          <w:pPr>
            <w:pStyle w:val="98F0B3B2858649B785BB85193F6E67F4"/>
          </w:pPr>
          <w:r w:rsidRPr="00897383">
            <w:rPr>
              <w:rStyle w:val="PlaceholderText"/>
              <w:b/>
              <w:bCs/>
            </w:rPr>
            <w:t>Click.</w:t>
          </w:r>
        </w:p>
      </w:docPartBody>
    </w:docPart>
    <w:docPart>
      <w:docPartPr>
        <w:name w:val="F3A240CD6FB84D15B4AB81E858D20FF6"/>
        <w:category>
          <w:name w:val="General"/>
          <w:gallery w:val="placeholder"/>
        </w:category>
        <w:types>
          <w:type w:val="bbPlcHdr"/>
        </w:types>
        <w:behaviors>
          <w:behavior w:val="content"/>
        </w:behaviors>
        <w:guid w:val="{68A89B64-2664-49B1-8876-AD22B45DD27D}"/>
      </w:docPartPr>
      <w:docPartBody>
        <w:p w:rsidR="00913A29" w:rsidRDefault="00C477D6" w:rsidP="00C477D6">
          <w:pPr>
            <w:pStyle w:val="F3A240CD6FB84D15B4AB81E858D20FF6"/>
          </w:pPr>
          <w:r w:rsidRPr="00897383">
            <w:rPr>
              <w:rStyle w:val="PlaceholderText"/>
              <w:b/>
              <w:bCs/>
            </w:rPr>
            <w:t>Click or tap here to enter text.</w:t>
          </w:r>
        </w:p>
      </w:docPartBody>
    </w:docPart>
    <w:docPart>
      <w:docPartPr>
        <w:name w:val="379E41BA7A9740829EE1713582CB15FB"/>
        <w:category>
          <w:name w:val="General"/>
          <w:gallery w:val="placeholder"/>
        </w:category>
        <w:types>
          <w:type w:val="bbPlcHdr"/>
        </w:types>
        <w:behaviors>
          <w:behavior w:val="content"/>
        </w:behaviors>
        <w:guid w:val="{0198797B-04A2-449E-B5D8-60185FED2065}"/>
      </w:docPartPr>
      <w:docPartBody>
        <w:p w:rsidR="00913A29" w:rsidRDefault="00C477D6" w:rsidP="00C477D6">
          <w:pPr>
            <w:pStyle w:val="379E41BA7A9740829EE1713582CB15FB"/>
          </w:pPr>
          <w:r w:rsidRPr="00897383">
            <w:rPr>
              <w:rStyle w:val="PlaceholderText"/>
              <w:b/>
              <w:bCs/>
            </w:rPr>
            <w:t>Click or tap here to enter text.</w:t>
          </w:r>
        </w:p>
      </w:docPartBody>
    </w:docPart>
    <w:docPart>
      <w:docPartPr>
        <w:name w:val="82F9DEF1D0AD4C0E80D2E155C7894B0C"/>
        <w:category>
          <w:name w:val="General"/>
          <w:gallery w:val="placeholder"/>
        </w:category>
        <w:types>
          <w:type w:val="bbPlcHdr"/>
        </w:types>
        <w:behaviors>
          <w:behavior w:val="content"/>
        </w:behaviors>
        <w:guid w:val="{1F48FE0B-32F6-4746-A29E-FBA18FD8D7CB}"/>
      </w:docPartPr>
      <w:docPartBody>
        <w:p w:rsidR="00913A29" w:rsidRDefault="00C477D6" w:rsidP="00C477D6">
          <w:pPr>
            <w:pStyle w:val="82F9DEF1D0AD4C0E80D2E155C7894B0C"/>
          </w:pPr>
          <w:r w:rsidRPr="00897383">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11C0"/>
    <w:rsid w:val="00023A09"/>
    <w:rsid w:val="00094351"/>
    <w:rsid w:val="000E6CC9"/>
    <w:rsid w:val="001D2366"/>
    <w:rsid w:val="001E4678"/>
    <w:rsid w:val="00295FB2"/>
    <w:rsid w:val="002F5BE7"/>
    <w:rsid w:val="0033146E"/>
    <w:rsid w:val="0037362E"/>
    <w:rsid w:val="0051440C"/>
    <w:rsid w:val="00565F15"/>
    <w:rsid w:val="005C6C3F"/>
    <w:rsid w:val="00686920"/>
    <w:rsid w:val="007A0F82"/>
    <w:rsid w:val="007C3FB9"/>
    <w:rsid w:val="008B7CA4"/>
    <w:rsid w:val="008F127E"/>
    <w:rsid w:val="008F400A"/>
    <w:rsid w:val="00913A29"/>
    <w:rsid w:val="00956803"/>
    <w:rsid w:val="00A61F69"/>
    <w:rsid w:val="00A840B9"/>
    <w:rsid w:val="00A96F64"/>
    <w:rsid w:val="00AA4FB2"/>
    <w:rsid w:val="00AC3D42"/>
    <w:rsid w:val="00AF5564"/>
    <w:rsid w:val="00B01F7B"/>
    <w:rsid w:val="00B27B40"/>
    <w:rsid w:val="00B76AA7"/>
    <w:rsid w:val="00B857DF"/>
    <w:rsid w:val="00B96B46"/>
    <w:rsid w:val="00C221CD"/>
    <w:rsid w:val="00C477D6"/>
    <w:rsid w:val="00CC51FC"/>
    <w:rsid w:val="00CE3259"/>
    <w:rsid w:val="00D36216"/>
    <w:rsid w:val="00DB6C15"/>
    <w:rsid w:val="00DD6151"/>
    <w:rsid w:val="00E21F77"/>
    <w:rsid w:val="00EA77FF"/>
    <w:rsid w:val="00F17C34"/>
    <w:rsid w:val="00FB2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77D6"/>
    <w:rPr>
      <w:color w:val="808080"/>
    </w:rPr>
  </w:style>
  <w:style w:type="paragraph" w:customStyle="1" w:styleId="AAE938A8265D44CEACF3E7558B330258">
    <w:name w:val="AAE938A8265D44CEACF3E7558B330258"/>
    <w:rsid w:val="00C477D6"/>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C477D6"/>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C477D6"/>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C477D6"/>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C477D6"/>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C477D6"/>
    <w:pPr>
      <w:spacing w:after="0" w:line="260" w:lineRule="atLeast"/>
    </w:pPr>
    <w:rPr>
      <w:rFonts w:ascii="Source Sans Pro" w:eastAsia="Times New Roman" w:hAnsi="Source Sans Pro" w:cs="Times New Roman"/>
      <w:kern w:val="0"/>
      <w:sz w:val="22"/>
      <w14:ligatures w14:val="none"/>
    </w:rPr>
  </w:style>
  <w:style w:type="paragraph" w:customStyle="1" w:styleId="F3A240CD6FB84D15B4AB81E858D20FF6">
    <w:name w:val="F3A240CD6FB84D15B4AB81E858D20FF6"/>
    <w:rsid w:val="00C477D6"/>
    <w:pPr>
      <w:spacing w:after="0" w:line="260" w:lineRule="atLeast"/>
    </w:pPr>
    <w:rPr>
      <w:rFonts w:ascii="Source Sans Pro" w:eastAsia="Times New Roman" w:hAnsi="Source Sans Pro" w:cs="Times New Roman"/>
      <w:kern w:val="0"/>
      <w:sz w:val="22"/>
      <w14:ligatures w14:val="none"/>
    </w:rPr>
  </w:style>
  <w:style w:type="paragraph" w:customStyle="1" w:styleId="379E41BA7A9740829EE1713582CB15FB">
    <w:name w:val="379E41BA7A9740829EE1713582CB15FB"/>
    <w:rsid w:val="00C477D6"/>
    <w:pPr>
      <w:spacing w:after="0" w:line="260" w:lineRule="atLeast"/>
    </w:pPr>
    <w:rPr>
      <w:rFonts w:ascii="Source Sans Pro" w:eastAsia="Times New Roman" w:hAnsi="Source Sans Pro" w:cs="Times New Roman"/>
      <w:kern w:val="0"/>
      <w:sz w:val="22"/>
      <w14:ligatures w14:val="none"/>
    </w:rPr>
  </w:style>
  <w:style w:type="paragraph" w:customStyle="1" w:styleId="82F9DEF1D0AD4C0E80D2E155C7894B0C">
    <w:name w:val="82F9DEF1D0AD4C0E80D2E155C7894B0C"/>
    <w:rsid w:val="00C477D6"/>
    <w:pPr>
      <w:spacing w:after="0" w:line="260" w:lineRule="atLeast"/>
    </w:pPr>
    <w:rPr>
      <w:rFonts w:ascii="Source Sans Pro" w:eastAsia="Times New Roman" w:hAnsi="Source Sans Pro" w:cs="Times New Roman"/>
      <w:kern w:val="0"/>
      <w:sz w:val="22"/>
      <w14:ligatures w14:val="none"/>
    </w:rPr>
  </w:style>
  <w:style w:type="paragraph" w:customStyle="1" w:styleId="86A8FE04ED374F948FC5739DE922CFC9">
    <w:name w:val="86A8FE04ED374F948FC5739DE922CFC9"/>
    <w:rsid w:val="00C477D6"/>
    <w:pPr>
      <w:spacing w:after="0" w:line="260" w:lineRule="atLeast"/>
    </w:pPr>
    <w:rPr>
      <w:rFonts w:ascii="Source Sans Pro" w:eastAsia="Times New Roman" w:hAnsi="Source Sans Pro" w:cs="Times New Roman"/>
      <w:kern w:val="0"/>
      <w:sz w:val="22"/>
      <w14:ligatures w14:val="none"/>
    </w:rPr>
  </w:style>
  <w:style w:type="paragraph" w:customStyle="1" w:styleId="CDC3EBDEAE7E496C84C2A9485ACEEA09">
    <w:name w:val="CDC3EBDEAE7E496C84C2A9485ACEEA09"/>
    <w:rsid w:val="00C477D6"/>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
    <w:name w:val="D812862377794D87841C89081494A8CA"/>
    <w:rsid w:val="00C477D6"/>
    <w:pPr>
      <w:spacing w:after="0" w:line="260" w:lineRule="atLeast"/>
    </w:pPr>
    <w:rPr>
      <w:rFonts w:ascii="Source Sans Pro" w:eastAsia="Times New Roman" w:hAnsi="Source Sans Pro" w:cs="Times New Roman"/>
      <w:kern w:val="0"/>
      <w:sz w:val="22"/>
      <w14:ligatures w14:val="none"/>
    </w:rPr>
  </w:style>
  <w:style w:type="paragraph" w:customStyle="1" w:styleId="98F0B3B2858649B785BB85193F6E67F4">
    <w:name w:val="98F0B3B2858649B785BB85193F6E67F4"/>
    <w:rsid w:val="00C477D6"/>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
    <w:name w:val="917B7A2D809043BA86CA77CF0B057A69"/>
    <w:rsid w:val="00C477D6"/>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
    <w:name w:val="F15342F7B1614867809F5A78064971BF"/>
    <w:rsid w:val="00C477D6"/>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
    <w:name w:val="0B5E6A30065048738DC89E8EF8381835"/>
    <w:rsid w:val="00C477D6"/>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3">
    <w:name w:val="AAE938A8265D44CEACF3E7558B3302583"/>
    <w:rsid w:val="00A61F69"/>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3">
    <w:name w:val="6A15FAC8A90B4EB8AFE9BD17FE31779C3"/>
    <w:rsid w:val="00A61F69"/>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3">
    <w:name w:val="5AE1C47E89F047F9924044B1444FE22E3"/>
    <w:rsid w:val="00A61F69"/>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3">
    <w:name w:val="CACA43C098B948538F3BC944C03AE6383"/>
    <w:rsid w:val="00A61F69"/>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3">
    <w:name w:val="025DA7D116AC405A9FDC62C4C806C01B3"/>
    <w:rsid w:val="00A61F69"/>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3">
    <w:name w:val="11A5E02149544EB5A904AECEC087F9A83"/>
    <w:rsid w:val="00A61F69"/>
    <w:pPr>
      <w:spacing w:after="0" w:line="260" w:lineRule="atLeast"/>
    </w:pPr>
    <w:rPr>
      <w:rFonts w:ascii="Source Sans Pro" w:eastAsia="Times New Roman" w:hAnsi="Source Sans Pro" w:cs="Times New Roman"/>
      <w:kern w:val="0"/>
      <w:sz w:val="22"/>
      <w14:ligatures w14:val="none"/>
    </w:rPr>
  </w:style>
  <w:style w:type="paragraph" w:customStyle="1" w:styleId="F3A240CD6FB84D15B4AB81E858D20FF63">
    <w:name w:val="F3A240CD6FB84D15B4AB81E858D20FF63"/>
    <w:rsid w:val="00A61F69"/>
    <w:pPr>
      <w:spacing w:after="0" w:line="260" w:lineRule="atLeast"/>
    </w:pPr>
    <w:rPr>
      <w:rFonts w:ascii="Source Sans Pro" w:eastAsia="Times New Roman" w:hAnsi="Source Sans Pro" w:cs="Times New Roman"/>
      <w:kern w:val="0"/>
      <w:sz w:val="22"/>
      <w14:ligatures w14:val="none"/>
    </w:rPr>
  </w:style>
  <w:style w:type="paragraph" w:customStyle="1" w:styleId="379E41BA7A9740829EE1713582CB15FB3">
    <w:name w:val="379E41BA7A9740829EE1713582CB15FB3"/>
    <w:rsid w:val="00A61F69"/>
    <w:pPr>
      <w:spacing w:after="0" w:line="260" w:lineRule="atLeast"/>
    </w:pPr>
    <w:rPr>
      <w:rFonts w:ascii="Source Sans Pro" w:eastAsia="Times New Roman" w:hAnsi="Source Sans Pro" w:cs="Times New Roman"/>
      <w:kern w:val="0"/>
      <w:sz w:val="22"/>
      <w14:ligatures w14:val="none"/>
    </w:rPr>
  </w:style>
  <w:style w:type="paragraph" w:customStyle="1" w:styleId="82F9DEF1D0AD4C0E80D2E155C7894B0C3">
    <w:name w:val="82F9DEF1D0AD4C0E80D2E155C7894B0C3"/>
    <w:rsid w:val="00A61F69"/>
    <w:pPr>
      <w:spacing w:after="0" w:line="260" w:lineRule="atLeast"/>
    </w:pPr>
    <w:rPr>
      <w:rFonts w:ascii="Source Sans Pro" w:eastAsia="Times New Roman" w:hAnsi="Source Sans Pro" w:cs="Times New Roman"/>
      <w:kern w:val="0"/>
      <w:sz w:val="22"/>
      <w14:ligatures w14:val="none"/>
    </w:rPr>
  </w:style>
  <w:style w:type="paragraph" w:customStyle="1" w:styleId="86A8FE04ED374F948FC5739DE922CFC93">
    <w:name w:val="86A8FE04ED374F948FC5739DE922CFC93"/>
    <w:rsid w:val="00A61F69"/>
    <w:pPr>
      <w:spacing w:after="0" w:line="260" w:lineRule="atLeast"/>
    </w:pPr>
    <w:rPr>
      <w:rFonts w:ascii="Source Sans Pro" w:eastAsia="Times New Roman" w:hAnsi="Source Sans Pro" w:cs="Times New Roman"/>
      <w:kern w:val="0"/>
      <w:sz w:val="22"/>
      <w14:ligatures w14:val="none"/>
    </w:rPr>
  </w:style>
  <w:style w:type="paragraph" w:customStyle="1" w:styleId="CDC3EBDEAE7E496C84C2A9485ACEEA093">
    <w:name w:val="CDC3EBDEAE7E496C84C2A9485ACEEA093"/>
    <w:rsid w:val="00A61F69"/>
    <w:pPr>
      <w:spacing w:after="0" w:line="260" w:lineRule="atLeast"/>
    </w:pPr>
    <w:rPr>
      <w:rFonts w:ascii="Source Sans Pro" w:eastAsia="Times New Roman" w:hAnsi="Source Sans Pro" w:cs="Times New Roman"/>
      <w:kern w:val="0"/>
      <w:sz w:val="22"/>
      <w14:ligatures w14:val="none"/>
    </w:rPr>
  </w:style>
  <w:style w:type="paragraph" w:customStyle="1" w:styleId="D812862377794D87841C89081494A8CA3">
    <w:name w:val="D812862377794D87841C89081494A8CA3"/>
    <w:rsid w:val="00A61F69"/>
    <w:pPr>
      <w:spacing w:after="0" w:line="260" w:lineRule="atLeast"/>
    </w:pPr>
    <w:rPr>
      <w:rFonts w:ascii="Source Sans Pro" w:eastAsia="Times New Roman" w:hAnsi="Source Sans Pro" w:cs="Times New Roman"/>
      <w:kern w:val="0"/>
      <w:sz w:val="22"/>
      <w14:ligatures w14:val="none"/>
    </w:rPr>
  </w:style>
  <w:style w:type="paragraph" w:customStyle="1" w:styleId="98F0B3B2858649B785BB85193F6E67F43">
    <w:name w:val="98F0B3B2858649B785BB85193F6E67F43"/>
    <w:rsid w:val="00A61F69"/>
    <w:pPr>
      <w:spacing w:after="0" w:line="260" w:lineRule="atLeast"/>
    </w:pPr>
    <w:rPr>
      <w:rFonts w:ascii="Source Sans Pro" w:eastAsia="Times New Roman" w:hAnsi="Source Sans Pro" w:cs="Times New Roman"/>
      <w:kern w:val="0"/>
      <w:sz w:val="22"/>
      <w14:ligatures w14:val="none"/>
    </w:rPr>
  </w:style>
  <w:style w:type="paragraph" w:customStyle="1" w:styleId="917B7A2D809043BA86CA77CF0B057A693">
    <w:name w:val="917B7A2D809043BA86CA77CF0B057A693"/>
    <w:rsid w:val="00A61F69"/>
    <w:pPr>
      <w:spacing w:after="0" w:line="260" w:lineRule="atLeast"/>
    </w:pPr>
    <w:rPr>
      <w:rFonts w:ascii="Source Sans Pro" w:eastAsia="Times New Roman" w:hAnsi="Source Sans Pro" w:cs="Times New Roman"/>
      <w:kern w:val="0"/>
      <w:sz w:val="22"/>
      <w14:ligatures w14:val="none"/>
    </w:rPr>
  </w:style>
  <w:style w:type="paragraph" w:customStyle="1" w:styleId="F15342F7B1614867809F5A78064971BF3">
    <w:name w:val="F15342F7B1614867809F5A78064971BF3"/>
    <w:rsid w:val="00A61F69"/>
    <w:pPr>
      <w:spacing w:after="0" w:line="260" w:lineRule="atLeast"/>
    </w:pPr>
    <w:rPr>
      <w:rFonts w:ascii="Source Sans Pro" w:eastAsia="Times New Roman" w:hAnsi="Source Sans Pro" w:cs="Times New Roman"/>
      <w:kern w:val="0"/>
      <w:sz w:val="22"/>
      <w14:ligatures w14:val="none"/>
    </w:rPr>
  </w:style>
  <w:style w:type="paragraph" w:customStyle="1" w:styleId="0B5E6A30065048738DC89E8EF83818353">
    <w:name w:val="0B5E6A30065048738DC89E8EF83818353"/>
    <w:rsid w:val="00A61F69"/>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3.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4.xml><?xml version="1.0" encoding="utf-8"?>
<ds:datastoreItem xmlns:ds="http://schemas.openxmlformats.org/officeDocument/2006/customXml" ds:itemID="{D7B9D385-A4A7-49E8-9E7E-546951D77B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341</TotalTime>
  <Pages>3</Pages>
  <Words>851</Words>
  <Characters>4852</Characters>
  <DocSecurity>0</DocSecurity>
  <Lines>40</Lines>
  <Paragraphs>11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Art and Design NEA - Externally set assignment (7201 - 7206)</dc:title>
  <cp:lastPrinted>2012-08-10T10:23:00Z</cp:lastPrinted>
  <dcterms:created xsi:type="dcterms:W3CDTF">2026-06-23T09:04:00Z</dcterms:created>
  <dcterms:modified xsi:type="dcterms:W3CDTF">2026-09-25T16:10:00Z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