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541314757"/>
        <w:lock w:val="contentLocked"/>
        <w:placeholder>
          <w:docPart w:val="DefaultPlaceholder_-1854013440"/>
        </w:placeholder>
        <w:group/>
      </w:sdtPr>
      <w:sdtEndPr>
        <w:rPr>
          <w:rFonts w:eastAsia="Times New Roman" w:cs="Times New Roman"/>
          <w:bCs w:val="0"/>
          <w:sz w:val="22"/>
          <w:szCs w:val="24"/>
        </w:rPr>
      </w:sdtEndPr>
      <w:sdtContent>
        <w:p w14:paraId="03ADE4C8" w14:textId="68194EC1" w:rsidR="008709F4" w:rsidRPr="00417211" w:rsidRDefault="0037793B" w:rsidP="00417211">
          <w:pPr>
            <w:pStyle w:val="Heading1"/>
          </w:pPr>
          <w:r>
            <w:t xml:space="preserve">2027 </w:t>
          </w:r>
          <w:r w:rsidR="00003172">
            <w:t>play</w:t>
          </w:r>
          <w:r w:rsidR="003D3852">
            <w:t xml:space="preserve"> approval form</w:t>
          </w:r>
        </w:p>
        <w:p w14:paraId="412E8215" w14:textId="2FC226CA" w:rsidR="00085F1F" w:rsidRPr="00417211" w:rsidRDefault="0037793B" w:rsidP="00417211">
          <w:pPr>
            <w:pStyle w:val="Heading2"/>
          </w:pPr>
          <w:r>
            <w:t xml:space="preserve">A-level </w:t>
          </w:r>
          <w:r w:rsidR="00003172">
            <w:t>Drama and Theatre</w:t>
          </w:r>
          <w:r>
            <w:t xml:space="preserve"> – </w:t>
          </w:r>
          <w:r w:rsidR="00003172">
            <w:t>Making theatre</w:t>
          </w:r>
          <w:r w:rsidR="003D3852" w:rsidRPr="003D3852">
            <w:t xml:space="preserve"> </w:t>
          </w:r>
          <w:r>
            <w:t>(</w:t>
          </w:r>
          <w:r w:rsidR="00003172">
            <w:t>7262</w:t>
          </w:r>
          <w:r>
            <w:t>/</w:t>
          </w:r>
          <w:r w:rsidR="00003172">
            <w:t>X</w:t>
          </w:r>
          <w:r>
            <w:t>)</w:t>
          </w:r>
        </w:p>
        <w:p w14:paraId="304126AA" w14:textId="231637A7" w:rsidR="00177F60" w:rsidRDefault="00003172" w:rsidP="00906421">
          <w:pPr>
            <w:pStyle w:val="Introduction"/>
          </w:pPr>
          <w:r w:rsidRPr="00003172">
            <w:t>Forms must be completed onscreen and emailed to your allocated NEA Adviser well in advance of (and no later than 6 weeks before) the visiting exam date so that your students have time to find and rehearse alternative extracts ahead of the performance date if required</w:t>
          </w:r>
          <w:r w:rsidR="00322F2F" w:rsidRPr="00322F2F">
            <w:t>.</w:t>
          </w:r>
        </w:p>
        <w:p w14:paraId="4E4E136C" w14:textId="77777777" w:rsidR="00863CD3" w:rsidRDefault="00863CD3" w:rsidP="003D3852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80"/>
            <w:gridCol w:w="1559"/>
            <w:gridCol w:w="1843"/>
            <w:gridCol w:w="4246"/>
          </w:tblGrid>
          <w:tr w:rsidR="003D3852" w14:paraId="1F31DE41" w14:textId="77777777" w:rsidTr="007C1672">
            <w:trPr>
              <w:trHeight w:val="454"/>
            </w:trPr>
            <w:tc>
              <w:tcPr>
                <w:tcW w:w="1980" w:type="dxa"/>
                <w:tcMar>
                  <w:left w:w="0" w:type="dxa"/>
                </w:tcMar>
                <w:vAlign w:val="bottom"/>
              </w:tcPr>
              <w:p w14:paraId="7DA4360F" w14:textId="77777777" w:rsidR="003D3852" w:rsidRDefault="003D3852" w:rsidP="007C1672">
                <w:r>
                  <w:t>Centre number</w:t>
                </w:r>
              </w:p>
            </w:tc>
            <w:sdt>
              <w:sdtPr>
                <w:rPr>
                  <w:b/>
                  <w:bCs/>
                </w:rPr>
                <w:id w:val="1114257144"/>
                <w:placeholder>
                  <w:docPart w:val="F3FB6BC3F96E48C4A2AE7C9CE31212E6"/>
                </w:placeholder>
                <w:showingPlcHdr/>
                <w:text/>
              </w:sdtPr>
              <w:sdtEndPr/>
              <w:sdtContent>
                <w:tc>
                  <w:tcPr>
                    <w:tcW w:w="155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1FBACA9F" w14:textId="77777777" w:rsidR="003D3852" w:rsidRPr="003D393A" w:rsidRDefault="003D3852" w:rsidP="007C1672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1843" w:type="dxa"/>
                <w:vAlign w:val="bottom"/>
              </w:tcPr>
              <w:p w14:paraId="5BFC0243" w14:textId="77777777" w:rsidR="003D3852" w:rsidRDefault="003D3852" w:rsidP="007C1672">
                <w:r>
                  <w:t>Centre name</w:t>
                </w:r>
              </w:p>
            </w:tc>
            <w:sdt>
              <w:sdtPr>
                <w:rPr>
                  <w:b/>
                  <w:bCs/>
                </w:rPr>
                <w:id w:val="345843882"/>
                <w:placeholder>
                  <w:docPart w:val="E16199A879E1451D931A5C4C8B7EC7D2"/>
                </w:placeholder>
                <w:showingPlcHdr/>
                <w:text/>
              </w:sdtPr>
              <w:sdtEndPr/>
              <w:sdtContent>
                <w:tc>
                  <w:tcPr>
                    <w:tcW w:w="4246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6DEFAFA2" w14:textId="77777777" w:rsidR="003D3852" w:rsidRPr="003D393A" w:rsidRDefault="003D3852" w:rsidP="007C1672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</w:tbl>
        <w:p w14:paraId="776819CB" w14:textId="77777777" w:rsidR="0029575D" w:rsidRDefault="0029575D" w:rsidP="0014224B">
          <w:pPr>
            <w:rPr>
              <w:szCs w:val="22"/>
            </w:rPr>
          </w:pPr>
        </w:p>
        <w:p w14:paraId="246D93B0" w14:textId="48A46030" w:rsidR="00003172" w:rsidRDefault="00003172" w:rsidP="0014224B">
          <w:pPr>
            <w:rPr>
              <w:szCs w:val="22"/>
            </w:rPr>
          </w:pPr>
          <w:r w:rsidRPr="00003172">
            <w:rPr>
              <w:szCs w:val="22"/>
            </w:rPr>
            <w:t>You must submit a separate form for each set play chosen within your centre.</w:t>
          </w:r>
        </w:p>
        <w:p w14:paraId="71A2B56D" w14:textId="77777777" w:rsidR="00003172" w:rsidRDefault="00003172" w:rsidP="0014224B">
          <w:pPr>
            <w:rPr>
              <w:szCs w:val="22"/>
            </w:rPr>
          </w:pPr>
        </w:p>
        <w:tbl>
          <w:tblPr>
            <w:tblW w:w="6521" w:type="dxa"/>
            <w:tblLayout w:type="fixed"/>
            <w:tblLook w:val="0000" w:firstRow="0" w:lastRow="0" w:firstColumn="0" w:lastColumn="0" w:noHBand="0" w:noVBand="0"/>
          </w:tblPr>
          <w:tblGrid>
            <w:gridCol w:w="5245"/>
            <w:gridCol w:w="1276"/>
          </w:tblGrid>
          <w:tr w:rsidR="00A02836" w:rsidRPr="00526FE6" w14:paraId="03A53DF6" w14:textId="77777777" w:rsidTr="0029575D">
            <w:trPr>
              <w:cantSplit/>
            </w:trPr>
            <w:tc>
              <w:tcPr>
                <w:tcW w:w="5245" w:type="dxa"/>
                <w:tcMar>
                  <w:left w:w="0" w:type="dxa"/>
                </w:tcMar>
                <w:vAlign w:val="center"/>
              </w:tcPr>
              <w:p w14:paraId="2C3CD496" w14:textId="72C61CEF" w:rsidR="00A02836" w:rsidRPr="00526FE6" w:rsidRDefault="00A02836" w:rsidP="00560EF4">
                <w:pPr>
                  <w:rPr>
                    <w:rFonts w:cs="Arial"/>
                    <w:szCs w:val="22"/>
                  </w:rPr>
                </w:pPr>
                <w:r>
                  <w:rPr>
                    <w:rFonts w:cs="Arial"/>
                    <w:szCs w:val="22"/>
                  </w:rPr>
                  <w:t>Total number of play approval forms being submitted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1236674658"/>
                <w:placeholder>
                  <w:docPart w:val="56ECD2C92C4A470EA230A03E265E3969"/>
                </w:placeholder>
                <w:showingPlcHdr/>
                <w:text/>
              </w:sdtPr>
              <w:sdtEndPr/>
              <w:sdtContent>
                <w:tc>
                  <w:tcPr>
                    <w:tcW w:w="1276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34B44AC5" w14:textId="16D6FFFD" w:rsidR="00A02836" w:rsidRPr="0029575D" w:rsidRDefault="0029575D" w:rsidP="00560EF4">
                    <w:pPr>
                      <w:rPr>
                        <w:b/>
                        <w:bCs/>
                        <w:szCs w:val="22"/>
                      </w:rPr>
                    </w:pPr>
                    <w:r w:rsidRPr="0029575D">
                      <w:rPr>
                        <w:rStyle w:val="PlaceholderText"/>
                        <w:b/>
                        <w:bCs/>
                      </w:rPr>
                      <w:t>Click here.</w:t>
                    </w:r>
                  </w:p>
                </w:tc>
              </w:sdtContent>
            </w:sdt>
          </w:tr>
        </w:tbl>
        <w:p w14:paraId="626DFCE6" w14:textId="77777777" w:rsidR="00A02836" w:rsidRPr="00526FE6" w:rsidRDefault="00A02836" w:rsidP="0014224B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3969"/>
            <w:gridCol w:w="5670"/>
          </w:tblGrid>
          <w:tr w:rsidR="00003172" w:rsidRPr="00526FE6" w14:paraId="06FE6CB2" w14:textId="77777777" w:rsidTr="00A02836">
            <w:trPr>
              <w:cantSplit/>
            </w:trPr>
            <w:tc>
              <w:tcPr>
                <w:tcW w:w="3969" w:type="dxa"/>
                <w:tcMar>
                  <w:left w:w="0" w:type="dxa"/>
                </w:tcMar>
                <w:vAlign w:val="center"/>
              </w:tcPr>
              <w:p w14:paraId="33DDC16F" w14:textId="754B03F5" w:rsidR="00003172" w:rsidRPr="00526FE6" w:rsidRDefault="00F644D3" w:rsidP="007C1672">
                <w:pPr>
                  <w:rPr>
                    <w:rFonts w:cs="Arial"/>
                    <w:szCs w:val="22"/>
                  </w:rPr>
                </w:pPr>
                <w:r w:rsidRPr="00F644D3">
                  <w:rPr>
                    <w:rFonts w:cs="Arial"/>
                    <w:szCs w:val="22"/>
                  </w:rPr>
                  <w:t>Set play chosen for Component 1</w:t>
                </w:r>
                <w:r w:rsidR="00A02836">
                  <w:rPr>
                    <w:rFonts w:cs="Arial"/>
                    <w:szCs w:val="22"/>
                  </w:rPr>
                  <w:t xml:space="preserve"> - </w:t>
                </w:r>
                <w:r w:rsidRPr="00F644D3">
                  <w:rPr>
                    <w:rFonts w:cs="Arial"/>
                    <w:szCs w:val="22"/>
                  </w:rPr>
                  <w:t>list A</w:t>
                </w:r>
              </w:p>
            </w:tc>
            <w:tc>
              <w:tcPr>
                <w:tcW w:w="5670" w:type="dxa"/>
                <w:tcBorders>
                  <w:bottom w:val="single" w:sz="4" w:space="0" w:color="auto"/>
                </w:tcBorders>
                <w:vAlign w:val="center"/>
              </w:tcPr>
              <w:sdt>
                <w:sdtPr>
                  <w:rPr>
                    <w:b/>
                    <w:bCs/>
                    <w:szCs w:val="22"/>
                  </w:rPr>
                  <w:alias w:val="Component 1 Set Play"/>
                  <w:tag w:val="Component 1 Set Play"/>
                  <w:id w:val="2054426448"/>
                  <w:placeholder>
                    <w:docPart w:val="B0A63083CB404856AC2A37816FE3AC89"/>
                  </w:placeholder>
                  <w:showingPlcHdr/>
                  <w:dropDownList>
                    <w:listItem w:value="Select a play from the list"/>
                    <w:listItem w:displayText="Antigone" w:value="Antigone"/>
                    <w:listItem w:displayText="Much Ado About Nothing" w:value="Much Ado About Nothing"/>
                    <w:listItem w:displayText="A Servant to Two Masters" w:value="A Servant to Two Masters"/>
                    <w:listItem w:displayText="Hedda Gabler" w:value="Hedda Gabler"/>
                    <w:listItem w:displayText="The Caucasian Chalk Circle" w:value="The Caucasian Chalk Circle"/>
                    <w:listItem w:displayText="Accidental Death of an Anarchist" w:value="Accidental Death of an Anarchist"/>
                    <w:listItem w:displayText="Jerusalem*" w:value="Jerusalem*"/>
                  </w:dropDownList>
                </w:sdtPr>
                <w:sdtEndPr/>
                <w:sdtContent>
                  <w:p w14:paraId="5D5289F4" w14:textId="54082362" w:rsidR="00003172" w:rsidRPr="00A02836" w:rsidRDefault="0015318C" w:rsidP="00F644D3">
                    <w:pPr>
                      <w:rPr>
                        <w:b/>
                        <w:bCs/>
                        <w:szCs w:val="22"/>
                      </w:rPr>
                    </w:pPr>
                    <w:r w:rsidRPr="00A02836">
                      <w:rPr>
                        <w:rStyle w:val="PlaceholderText"/>
                        <w:b/>
                        <w:bCs/>
                        <w:szCs w:val="22"/>
                      </w:rPr>
                      <w:t>Select a component from the list.</w:t>
                    </w:r>
                  </w:p>
                </w:sdtContent>
              </w:sdt>
            </w:tc>
          </w:tr>
        </w:tbl>
        <w:p w14:paraId="699CA654" w14:textId="77777777" w:rsidR="0014224B" w:rsidRPr="00526FE6" w:rsidRDefault="0014224B" w:rsidP="0014224B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3969"/>
            <w:gridCol w:w="5670"/>
          </w:tblGrid>
          <w:tr w:rsidR="00003172" w:rsidRPr="00526FE6" w14:paraId="60CE7D9B" w14:textId="77777777" w:rsidTr="00A02836">
            <w:trPr>
              <w:cantSplit/>
            </w:trPr>
            <w:tc>
              <w:tcPr>
                <w:tcW w:w="3969" w:type="dxa"/>
                <w:tcMar>
                  <w:left w:w="0" w:type="dxa"/>
                </w:tcMar>
                <w:vAlign w:val="center"/>
              </w:tcPr>
              <w:p w14:paraId="39A5D12A" w14:textId="401938A9" w:rsidR="00003172" w:rsidRPr="00526FE6" w:rsidRDefault="00F644D3" w:rsidP="007C1672">
                <w:pPr>
                  <w:rPr>
                    <w:rFonts w:cs="Arial"/>
                    <w:szCs w:val="22"/>
                  </w:rPr>
                </w:pPr>
                <w:r w:rsidRPr="00F644D3">
                  <w:rPr>
                    <w:rFonts w:cs="Arial"/>
                    <w:szCs w:val="22"/>
                  </w:rPr>
                  <w:t>Set play chosen for Component 1</w:t>
                </w:r>
                <w:r w:rsidR="00A02836">
                  <w:rPr>
                    <w:rFonts w:cs="Arial"/>
                    <w:szCs w:val="22"/>
                  </w:rPr>
                  <w:t xml:space="preserve"> - </w:t>
                </w:r>
                <w:r w:rsidRPr="00F644D3">
                  <w:rPr>
                    <w:rFonts w:cs="Arial"/>
                    <w:szCs w:val="22"/>
                  </w:rPr>
                  <w:t xml:space="preserve">list </w:t>
                </w:r>
                <w:r>
                  <w:rPr>
                    <w:rFonts w:cs="Arial"/>
                    <w:szCs w:val="22"/>
                  </w:rPr>
                  <w:t>B</w:t>
                </w:r>
              </w:p>
            </w:tc>
            <w:tc>
              <w:tcPr>
                <w:tcW w:w="5670" w:type="dxa"/>
                <w:tcBorders>
                  <w:bottom w:val="single" w:sz="4" w:space="0" w:color="auto"/>
                </w:tcBorders>
                <w:vAlign w:val="center"/>
              </w:tcPr>
              <w:sdt>
                <w:sdtPr>
                  <w:rPr>
                    <w:b/>
                    <w:bCs/>
                    <w:szCs w:val="22"/>
                  </w:rPr>
                  <w:alias w:val="Component 1 Set Play"/>
                  <w:tag w:val="Component 1 Set Play"/>
                  <w:id w:val="1481806939"/>
                  <w:placeholder>
                    <w:docPart w:val="76F676EA32604218A1A5F9D314A9E56A"/>
                  </w:placeholder>
                  <w:showingPlcHdr/>
                  <w:dropDownList>
                    <w:listItem w:value="Select a play from the list"/>
                    <w:listItem w:displayText="Yerma" w:value="Yerma"/>
                    <w:listItem w:displayText="The Glass Menagerie" w:value="The Glass Menagerie"/>
                    <w:listItem w:displayText="Metamorphosis" w:value="Metamorphosis"/>
                    <w:listItem w:displayText="Cloud Nine" w:value="Cloud Nine"/>
                    <w:listItem w:displayText="Our Country's Good" w:value="Our Country's Good"/>
                    <w:listItem w:displayText="Bronte*" w:value="Bronte*"/>
                    <w:listItem w:displayText="The Convert*" w:value="The Convert*"/>
                    <w:listItem w:displayText="Three Sisters*" w:value="Three Sisters*"/>
                  </w:dropDownList>
                </w:sdtPr>
                <w:sdtEndPr/>
                <w:sdtContent>
                  <w:p w14:paraId="2955FA45" w14:textId="27C3F60E" w:rsidR="00003172" w:rsidRPr="00A02836" w:rsidRDefault="0015318C" w:rsidP="00F644D3">
                    <w:pPr>
                      <w:rPr>
                        <w:b/>
                        <w:bCs/>
                        <w:szCs w:val="22"/>
                      </w:rPr>
                    </w:pPr>
                    <w:r w:rsidRPr="00A02836">
                      <w:rPr>
                        <w:rStyle w:val="PlaceholderText"/>
                        <w:b/>
                        <w:bCs/>
                        <w:szCs w:val="22"/>
                      </w:rPr>
                      <w:t>Select a component from the list.</w:t>
                    </w:r>
                  </w:p>
                </w:sdtContent>
              </w:sdt>
            </w:tc>
          </w:tr>
        </w:tbl>
        <w:p w14:paraId="6CB59CC4" w14:textId="77777777" w:rsidR="0014224B" w:rsidRDefault="0014224B" w:rsidP="0014224B">
          <w:pPr>
            <w:rPr>
              <w:szCs w:val="22"/>
            </w:rPr>
          </w:pPr>
        </w:p>
        <w:p w14:paraId="1D912A79" w14:textId="4F9BD5E1" w:rsidR="005A2896" w:rsidRPr="00526FE6" w:rsidRDefault="00F644D3" w:rsidP="005A2896">
          <w:pPr>
            <w:rPr>
              <w:szCs w:val="22"/>
            </w:rPr>
          </w:pPr>
          <w:r w:rsidRPr="00F644D3">
            <w:rPr>
              <w:szCs w:val="22"/>
            </w:rPr>
            <w:t xml:space="preserve">*  There are three prohibited play combinations for the exam: students must not answer on both Butterworth’s Jerusalem from List A and Teale’s Brontë, Gurira’s </w:t>
          </w:r>
          <w:proofErr w:type="gramStart"/>
          <w:r w:rsidRPr="00F644D3">
            <w:rPr>
              <w:szCs w:val="22"/>
            </w:rPr>
            <w:t>The</w:t>
          </w:r>
          <w:proofErr w:type="gramEnd"/>
          <w:r w:rsidRPr="00F644D3">
            <w:rPr>
              <w:szCs w:val="22"/>
            </w:rPr>
            <w:t xml:space="preserve"> Convert, or Ellams’ Three Sisters from List B. This is because these texts were written at a similar time.</w:t>
          </w:r>
        </w:p>
        <w:p w14:paraId="2A2CE884" w14:textId="77777777" w:rsidR="0029575D" w:rsidRDefault="0029575D" w:rsidP="005A2896">
          <w:pPr>
            <w:rPr>
              <w:szCs w:val="22"/>
            </w:rPr>
          </w:pPr>
        </w:p>
        <w:p w14:paraId="4A471DC4" w14:textId="271FBB42" w:rsidR="0029575D" w:rsidRPr="00526FE6" w:rsidRDefault="0029575D" w:rsidP="0029575D">
          <w:pPr>
            <w:rPr>
              <w:rFonts w:cs="Arial"/>
              <w:noProof/>
              <w:szCs w:val="22"/>
            </w:rPr>
          </w:pPr>
          <w:r w:rsidRPr="0029575D">
            <w:rPr>
              <w:rFonts w:cs="Arial"/>
              <w:noProof/>
              <w:szCs w:val="22"/>
            </w:rPr>
            <w:t>Play(s) chosen for Component 3</w:t>
          </w:r>
        </w:p>
        <w:p w14:paraId="17704D03" w14:textId="77777777" w:rsidR="0029575D" w:rsidRDefault="0029575D" w:rsidP="005A2896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1985"/>
            <w:gridCol w:w="7654"/>
          </w:tblGrid>
          <w:tr w:rsidR="0029575D" w:rsidRPr="00526FE6" w14:paraId="59471543" w14:textId="77777777" w:rsidTr="0029575D">
            <w:trPr>
              <w:cantSplit/>
            </w:trPr>
            <w:tc>
              <w:tcPr>
                <w:tcW w:w="1985" w:type="dxa"/>
                <w:tcMar>
                  <w:left w:w="0" w:type="dxa"/>
                </w:tcMar>
                <w:vAlign w:val="center"/>
              </w:tcPr>
              <w:p w14:paraId="26322AA3" w14:textId="5C1BF78C" w:rsidR="0029575D" w:rsidRPr="00526FE6" w:rsidRDefault="0029575D" w:rsidP="00560EF4">
                <w:pPr>
                  <w:rPr>
                    <w:rFonts w:cs="Arial"/>
                    <w:szCs w:val="22"/>
                  </w:rPr>
                </w:pPr>
                <w:r>
                  <w:rPr>
                    <w:rFonts w:cs="Arial"/>
                    <w:szCs w:val="22"/>
                  </w:rPr>
                  <w:t>Extract 1 Play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-220605813"/>
                <w:placeholder>
                  <w:docPart w:val="B661B17755754C71A65131F4E24E0A09"/>
                </w:placeholder>
                <w:showingPlcHdr/>
                <w:text/>
              </w:sdtPr>
              <w:sdtEndPr/>
              <w:sdtContent>
                <w:tc>
                  <w:tcPr>
                    <w:tcW w:w="7654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6D9A7352" w14:textId="694B071F" w:rsidR="0029575D" w:rsidRPr="0029575D" w:rsidRDefault="0029575D" w:rsidP="00560EF4">
                    <w:pPr>
                      <w:rPr>
                        <w:b/>
                        <w:bCs/>
                        <w:szCs w:val="22"/>
                      </w:rPr>
                    </w:pPr>
                    <w:r w:rsidRPr="0029575D">
                      <w:rPr>
                        <w:rStyle w:val="PlaceholderText"/>
                        <w:b/>
                        <w:bCs/>
                      </w:rPr>
                      <w:t>Click here to enter text.</w:t>
                    </w:r>
                  </w:p>
                </w:tc>
              </w:sdtContent>
            </w:sdt>
          </w:tr>
        </w:tbl>
        <w:p w14:paraId="2D47F44B" w14:textId="77777777" w:rsidR="0029575D" w:rsidRDefault="0029575D" w:rsidP="0029575D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1985"/>
            <w:gridCol w:w="7654"/>
          </w:tblGrid>
          <w:tr w:rsidR="0029575D" w:rsidRPr="00526FE6" w14:paraId="3BC53D2C" w14:textId="77777777" w:rsidTr="00560EF4">
            <w:trPr>
              <w:cantSplit/>
            </w:trPr>
            <w:tc>
              <w:tcPr>
                <w:tcW w:w="1985" w:type="dxa"/>
                <w:tcMar>
                  <w:left w:w="0" w:type="dxa"/>
                </w:tcMar>
                <w:vAlign w:val="center"/>
              </w:tcPr>
              <w:p w14:paraId="3C73A941" w14:textId="5CEDAF89" w:rsidR="0029575D" w:rsidRPr="00526FE6" w:rsidRDefault="0029575D" w:rsidP="00560EF4">
                <w:pPr>
                  <w:rPr>
                    <w:rFonts w:cs="Arial"/>
                    <w:szCs w:val="22"/>
                  </w:rPr>
                </w:pPr>
                <w:r>
                  <w:rPr>
                    <w:rFonts w:cs="Arial"/>
                    <w:szCs w:val="22"/>
                  </w:rPr>
                  <w:t>Extract 1 Playwright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-869535205"/>
                <w:placeholder>
                  <w:docPart w:val="C250D934F36C4FF280E909D3EB4008ED"/>
                </w:placeholder>
                <w:showingPlcHdr/>
                <w:text/>
              </w:sdtPr>
              <w:sdtEndPr/>
              <w:sdtContent>
                <w:tc>
                  <w:tcPr>
                    <w:tcW w:w="7654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3C30EB72" w14:textId="77777777" w:rsidR="0029575D" w:rsidRPr="0029575D" w:rsidRDefault="0029575D" w:rsidP="00560EF4">
                    <w:pPr>
                      <w:rPr>
                        <w:b/>
                        <w:bCs/>
                        <w:szCs w:val="22"/>
                      </w:rPr>
                    </w:pPr>
                    <w:r w:rsidRPr="0029575D">
                      <w:rPr>
                        <w:rStyle w:val="PlaceholderText"/>
                        <w:b/>
                        <w:bCs/>
                      </w:rPr>
                      <w:t>Click here to enter text.</w:t>
                    </w:r>
                  </w:p>
                </w:tc>
              </w:sdtContent>
            </w:sdt>
          </w:tr>
        </w:tbl>
        <w:p w14:paraId="6B3F94EC" w14:textId="77777777" w:rsidR="0029575D" w:rsidRDefault="0029575D" w:rsidP="0029575D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1985"/>
            <w:gridCol w:w="7654"/>
          </w:tblGrid>
          <w:tr w:rsidR="0029575D" w:rsidRPr="00526FE6" w14:paraId="7C522C96" w14:textId="77777777" w:rsidTr="00560EF4">
            <w:trPr>
              <w:cantSplit/>
            </w:trPr>
            <w:tc>
              <w:tcPr>
                <w:tcW w:w="1985" w:type="dxa"/>
                <w:tcMar>
                  <w:left w:w="0" w:type="dxa"/>
                </w:tcMar>
                <w:vAlign w:val="center"/>
              </w:tcPr>
              <w:p w14:paraId="01410E62" w14:textId="231739D0" w:rsidR="0029575D" w:rsidRPr="00526FE6" w:rsidRDefault="0029575D" w:rsidP="00560EF4">
                <w:pPr>
                  <w:rPr>
                    <w:rFonts w:cs="Arial"/>
                    <w:szCs w:val="22"/>
                  </w:rPr>
                </w:pPr>
                <w:r>
                  <w:rPr>
                    <w:rFonts w:cs="Arial"/>
                    <w:szCs w:val="22"/>
                  </w:rPr>
                  <w:t>Extract 2 Play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-147125631"/>
                <w:placeholder>
                  <w:docPart w:val="5D1668E3CE1743EBAB89502800E48ACE"/>
                </w:placeholder>
                <w:showingPlcHdr/>
                <w:text/>
              </w:sdtPr>
              <w:sdtEndPr/>
              <w:sdtContent>
                <w:tc>
                  <w:tcPr>
                    <w:tcW w:w="7654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37D187C4" w14:textId="77777777" w:rsidR="0029575D" w:rsidRPr="0029575D" w:rsidRDefault="0029575D" w:rsidP="00560EF4">
                    <w:pPr>
                      <w:rPr>
                        <w:b/>
                        <w:bCs/>
                        <w:szCs w:val="22"/>
                      </w:rPr>
                    </w:pPr>
                    <w:r w:rsidRPr="0029575D">
                      <w:rPr>
                        <w:rStyle w:val="PlaceholderText"/>
                        <w:b/>
                        <w:bCs/>
                      </w:rPr>
                      <w:t>Click here to enter text.</w:t>
                    </w:r>
                  </w:p>
                </w:tc>
              </w:sdtContent>
            </w:sdt>
          </w:tr>
        </w:tbl>
        <w:p w14:paraId="77857F9C" w14:textId="77777777" w:rsidR="0029575D" w:rsidRDefault="0029575D" w:rsidP="0029575D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1985"/>
            <w:gridCol w:w="7654"/>
          </w:tblGrid>
          <w:tr w:rsidR="0029575D" w:rsidRPr="00526FE6" w14:paraId="024298DD" w14:textId="77777777" w:rsidTr="00560EF4">
            <w:trPr>
              <w:cantSplit/>
            </w:trPr>
            <w:tc>
              <w:tcPr>
                <w:tcW w:w="1985" w:type="dxa"/>
                <w:tcMar>
                  <w:left w:w="0" w:type="dxa"/>
                </w:tcMar>
                <w:vAlign w:val="center"/>
              </w:tcPr>
              <w:p w14:paraId="577D6D18" w14:textId="08D0CDA0" w:rsidR="0029575D" w:rsidRPr="00526FE6" w:rsidRDefault="0029575D" w:rsidP="00560EF4">
                <w:pPr>
                  <w:rPr>
                    <w:rFonts w:cs="Arial"/>
                    <w:szCs w:val="22"/>
                  </w:rPr>
                </w:pPr>
                <w:r>
                  <w:rPr>
                    <w:rFonts w:cs="Arial"/>
                    <w:szCs w:val="22"/>
                  </w:rPr>
                  <w:t>Extract 2 Playwright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1010333435"/>
                <w:placeholder>
                  <w:docPart w:val="0FE8B933A3DD415C976C3E7C37044010"/>
                </w:placeholder>
                <w:showingPlcHdr/>
                <w:text/>
              </w:sdtPr>
              <w:sdtEndPr/>
              <w:sdtContent>
                <w:tc>
                  <w:tcPr>
                    <w:tcW w:w="7654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01CF2171" w14:textId="77777777" w:rsidR="0029575D" w:rsidRPr="0029575D" w:rsidRDefault="0029575D" w:rsidP="00560EF4">
                    <w:pPr>
                      <w:rPr>
                        <w:b/>
                        <w:bCs/>
                        <w:szCs w:val="22"/>
                      </w:rPr>
                    </w:pPr>
                    <w:r w:rsidRPr="0029575D">
                      <w:rPr>
                        <w:rStyle w:val="PlaceholderText"/>
                        <w:b/>
                        <w:bCs/>
                      </w:rPr>
                      <w:t>Click here to enter text.</w:t>
                    </w:r>
                  </w:p>
                </w:tc>
              </w:sdtContent>
            </w:sdt>
          </w:tr>
        </w:tbl>
        <w:p w14:paraId="66A95B82" w14:textId="77777777" w:rsidR="0029575D" w:rsidRDefault="0029575D" w:rsidP="0029575D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1985"/>
            <w:gridCol w:w="7654"/>
          </w:tblGrid>
          <w:tr w:rsidR="0029575D" w:rsidRPr="00526FE6" w14:paraId="70EFEF1A" w14:textId="77777777" w:rsidTr="00560EF4">
            <w:trPr>
              <w:cantSplit/>
            </w:trPr>
            <w:tc>
              <w:tcPr>
                <w:tcW w:w="1985" w:type="dxa"/>
                <w:tcMar>
                  <w:left w:w="0" w:type="dxa"/>
                </w:tcMar>
                <w:vAlign w:val="center"/>
              </w:tcPr>
              <w:p w14:paraId="0A28736F" w14:textId="627F5FB9" w:rsidR="0029575D" w:rsidRPr="00526FE6" w:rsidRDefault="0029575D" w:rsidP="00560EF4">
                <w:pPr>
                  <w:rPr>
                    <w:rFonts w:cs="Arial"/>
                    <w:szCs w:val="22"/>
                  </w:rPr>
                </w:pPr>
                <w:r>
                  <w:rPr>
                    <w:rFonts w:cs="Arial"/>
                    <w:szCs w:val="22"/>
                  </w:rPr>
                  <w:t>Extract 3 Play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1091440791"/>
                <w:placeholder>
                  <w:docPart w:val="DB068A33AC3C48E486CCAB4E32797764"/>
                </w:placeholder>
                <w:showingPlcHdr/>
                <w:text/>
              </w:sdtPr>
              <w:sdtEndPr/>
              <w:sdtContent>
                <w:tc>
                  <w:tcPr>
                    <w:tcW w:w="7654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4CE10E57" w14:textId="77777777" w:rsidR="0029575D" w:rsidRPr="0029575D" w:rsidRDefault="0029575D" w:rsidP="00560EF4">
                    <w:pPr>
                      <w:rPr>
                        <w:b/>
                        <w:bCs/>
                        <w:szCs w:val="22"/>
                      </w:rPr>
                    </w:pPr>
                    <w:r w:rsidRPr="0029575D">
                      <w:rPr>
                        <w:rStyle w:val="PlaceholderText"/>
                        <w:b/>
                        <w:bCs/>
                      </w:rPr>
                      <w:t>Click here to enter text.</w:t>
                    </w:r>
                  </w:p>
                </w:tc>
              </w:sdtContent>
            </w:sdt>
          </w:tr>
        </w:tbl>
        <w:p w14:paraId="3FB4ADEF" w14:textId="77777777" w:rsidR="0029575D" w:rsidRDefault="0029575D" w:rsidP="0029575D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1985"/>
            <w:gridCol w:w="7654"/>
          </w:tblGrid>
          <w:tr w:rsidR="0029575D" w:rsidRPr="00526FE6" w14:paraId="6627B9D8" w14:textId="77777777" w:rsidTr="00560EF4">
            <w:trPr>
              <w:cantSplit/>
            </w:trPr>
            <w:tc>
              <w:tcPr>
                <w:tcW w:w="1985" w:type="dxa"/>
                <w:tcMar>
                  <w:left w:w="0" w:type="dxa"/>
                </w:tcMar>
                <w:vAlign w:val="center"/>
              </w:tcPr>
              <w:p w14:paraId="11817C79" w14:textId="421E155D" w:rsidR="0029575D" w:rsidRPr="00526FE6" w:rsidRDefault="0029575D" w:rsidP="00560EF4">
                <w:pPr>
                  <w:rPr>
                    <w:rFonts w:cs="Arial"/>
                    <w:szCs w:val="22"/>
                  </w:rPr>
                </w:pPr>
                <w:r>
                  <w:rPr>
                    <w:rFonts w:cs="Arial"/>
                    <w:szCs w:val="22"/>
                  </w:rPr>
                  <w:t>Extract 3 Playwright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-1291123478"/>
                <w:placeholder>
                  <w:docPart w:val="3F10D6BE580C43ADA064BBA1131B1CB6"/>
                </w:placeholder>
                <w:showingPlcHdr/>
                <w:text/>
              </w:sdtPr>
              <w:sdtEndPr/>
              <w:sdtContent>
                <w:tc>
                  <w:tcPr>
                    <w:tcW w:w="7654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2F90EED9" w14:textId="77777777" w:rsidR="0029575D" w:rsidRPr="0029575D" w:rsidRDefault="0029575D" w:rsidP="00560EF4">
                    <w:pPr>
                      <w:rPr>
                        <w:b/>
                        <w:bCs/>
                        <w:szCs w:val="22"/>
                      </w:rPr>
                    </w:pPr>
                    <w:r w:rsidRPr="0029575D">
                      <w:rPr>
                        <w:rStyle w:val="PlaceholderText"/>
                        <w:b/>
                        <w:bCs/>
                      </w:rPr>
                      <w:t>Click here to enter text.</w:t>
                    </w:r>
                  </w:p>
                </w:tc>
              </w:sdtContent>
            </w:sdt>
          </w:tr>
        </w:tbl>
        <w:p w14:paraId="707C42D7" w14:textId="77777777" w:rsidR="00A02836" w:rsidRDefault="00A02836" w:rsidP="005A2896">
          <w:pPr>
            <w:rPr>
              <w:szCs w:val="22"/>
            </w:rPr>
          </w:pPr>
        </w:p>
        <w:p w14:paraId="7A876903" w14:textId="77777777" w:rsidR="005A2896" w:rsidRPr="00526FE6" w:rsidRDefault="005A2896" w:rsidP="005A2896">
          <w:pPr>
            <w:rPr>
              <w:rFonts w:cs="Arial"/>
              <w:noProof/>
              <w:szCs w:val="22"/>
            </w:rPr>
          </w:pPr>
          <w:r w:rsidRPr="00526FE6">
            <w:rPr>
              <w:rFonts w:cs="Arial"/>
              <w:noProof/>
              <w:szCs w:val="22"/>
            </w:rPr>
            <w:t>Form completed by:</w:t>
          </w:r>
        </w:p>
        <w:p w14:paraId="37D49CF0" w14:textId="77777777" w:rsidR="005A2896" w:rsidRPr="00526FE6" w:rsidRDefault="005A2896" w:rsidP="005A2896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1418"/>
            <w:gridCol w:w="5528"/>
            <w:gridCol w:w="1134"/>
            <w:gridCol w:w="1559"/>
          </w:tblGrid>
          <w:tr w:rsidR="005A2896" w:rsidRPr="00526FE6" w14:paraId="4A65F1E0" w14:textId="77777777" w:rsidTr="00863CD3">
            <w:trPr>
              <w:cantSplit/>
            </w:trPr>
            <w:tc>
              <w:tcPr>
                <w:tcW w:w="1418" w:type="dxa"/>
                <w:tcMar>
                  <w:left w:w="0" w:type="dxa"/>
                </w:tcMar>
                <w:vAlign w:val="center"/>
              </w:tcPr>
              <w:p w14:paraId="72957EF9" w14:textId="77777777" w:rsidR="005A2896" w:rsidRPr="00526FE6" w:rsidRDefault="005A2896" w:rsidP="007C1672">
                <w:pPr>
                  <w:rPr>
                    <w:rFonts w:cs="Arial"/>
                    <w:noProof/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Full name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-1110347999"/>
                <w:placeholder>
                  <w:docPart w:val="FD0508E8D8B54E93806BFD0EC44F7712"/>
                </w:placeholder>
                <w:showingPlcHdr/>
                <w:text/>
              </w:sdtPr>
              <w:sdtEndPr/>
              <w:sdtContent>
                <w:tc>
                  <w:tcPr>
                    <w:tcW w:w="5528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6C3503DA" w14:textId="77777777" w:rsidR="005A2896" w:rsidRPr="005A2896" w:rsidRDefault="005A2896" w:rsidP="007C1672">
                    <w:pPr>
                      <w:tabs>
                        <w:tab w:val="right" w:pos="6838"/>
                      </w:tabs>
                      <w:rPr>
                        <w:rFonts w:cs="Arial"/>
                        <w:b/>
                        <w:bCs/>
                        <w:noProof/>
                        <w:szCs w:val="22"/>
                      </w:rPr>
                    </w:pPr>
                    <w:r w:rsidRPr="005A2896">
                      <w:rPr>
                        <w:rStyle w:val="PlaceholderText"/>
                        <w:b/>
                        <w:bCs/>
                        <w:szCs w:val="22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1134" w:type="dxa"/>
              </w:tcPr>
              <w:p w14:paraId="48E1A387" w14:textId="77777777" w:rsidR="005A2896" w:rsidRPr="00526FE6" w:rsidRDefault="005A2896" w:rsidP="007C1672">
                <w:pPr>
                  <w:tabs>
                    <w:tab w:val="right" w:pos="6838"/>
                  </w:tabs>
                  <w:rPr>
                    <w:rFonts w:cs="Arial"/>
                    <w:noProof/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Date</w:t>
                </w:r>
              </w:p>
            </w:tc>
            <w:sdt>
              <w:sdtPr>
                <w:rPr>
                  <w:rFonts w:cs="Arial"/>
                  <w:b/>
                  <w:bCs/>
                  <w:noProof/>
                  <w:szCs w:val="22"/>
                </w:rPr>
                <w:id w:val="-323902290"/>
                <w:placeholder>
                  <w:docPart w:val="F6D43636626942689A2CF66A6B29C2BA"/>
                </w:placeholder>
                <w:showingPlcHdr/>
                <w:text/>
              </w:sdtPr>
              <w:sdtEndPr/>
              <w:sdtContent>
                <w:tc>
                  <w:tcPr>
                    <w:tcW w:w="1559" w:type="dxa"/>
                    <w:tcBorders>
                      <w:bottom w:val="single" w:sz="4" w:space="0" w:color="auto"/>
                    </w:tcBorders>
                  </w:tcPr>
                  <w:p w14:paraId="134B4A16" w14:textId="34BDDDF4" w:rsidR="005A2896" w:rsidRPr="005A2896" w:rsidRDefault="005A2896" w:rsidP="007C1672">
                    <w:pPr>
                      <w:tabs>
                        <w:tab w:val="right" w:pos="6838"/>
                      </w:tabs>
                      <w:rPr>
                        <w:rFonts w:cs="Arial"/>
                        <w:b/>
                        <w:bCs/>
                        <w:noProof/>
                        <w:szCs w:val="22"/>
                      </w:rPr>
                    </w:pPr>
                    <w:r w:rsidRPr="005A2896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43FD0DF1" w14:textId="77777777" w:rsidR="005A2896" w:rsidRPr="00526FE6" w:rsidRDefault="005A2896" w:rsidP="005A2896">
          <w:pPr>
            <w:rPr>
              <w:szCs w:val="22"/>
            </w:rPr>
          </w:pPr>
        </w:p>
        <w:tbl>
          <w:tblPr>
            <w:tblW w:w="7797" w:type="dxa"/>
            <w:tblLayout w:type="fixed"/>
            <w:tblLook w:val="0000" w:firstRow="0" w:lastRow="0" w:firstColumn="0" w:lastColumn="0" w:noHBand="0" w:noVBand="0"/>
          </w:tblPr>
          <w:tblGrid>
            <w:gridCol w:w="1418"/>
            <w:gridCol w:w="6379"/>
          </w:tblGrid>
          <w:tr w:rsidR="005A2896" w:rsidRPr="00526FE6" w14:paraId="31D0E77A" w14:textId="77777777" w:rsidTr="00863CD3">
            <w:trPr>
              <w:cantSplit/>
            </w:trPr>
            <w:tc>
              <w:tcPr>
                <w:tcW w:w="1418" w:type="dxa"/>
                <w:tcMar>
                  <w:left w:w="0" w:type="dxa"/>
                </w:tcMar>
                <w:vAlign w:val="center"/>
              </w:tcPr>
              <w:p w14:paraId="5E0CC225" w14:textId="77777777" w:rsidR="005A2896" w:rsidRPr="00526FE6" w:rsidRDefault="005A2896" w:rsidP="007C1672">
                <w:pPr>
                  <w:rPr>
                    <w:rFonts w:cs="Arial"/>
                    <w:noProof/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Position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-1924396638"/>
                <w:placeholder>
                  <w:docPart w:val="D1B8D327443A4052AC68F68233773232"/>
                </w:placeholder>
                <w:showingPlcHdr/>
                <w:text/>
              </w:sdtPr>
              <w:sdtEndPr/>
              <w:sdtContent>
                <w:tc>
                  <w:tcPr>
                    <w:tcW w:w="6379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2A80FF5A" w14:textId="77777777" w:rsidR="005A2896" w:rsidRPr="005A2896" w:rsidRDefault="005A2896" w:rsidP="007C1672">
                    <w:pPr>
                      <w:tabs>
                        <w:tab w:val="right" w:pos="6838"/>
                      </w:tabs>
                      <w:rPr>
                        <w:rFonts w:cs="Arial"/>
                        <w:b/>
                        <w:bCs/>
                        <w:noProof/>
                        <w:szCs w:val="22"/>
                      </w:rPr>
                    </w:pPr>
                    <w:r w:rsidRPr="005A2896">
                      <w:rPr>
                        <w:rStyle w:val="PlaceholderText"/>
                        <w:b/>
                        <w:bCs/>
                        <w:szCs w:val="22"/>
                      </w:rPr>
                      <w:t>Click here to enter text.</w:t>
                    </w:r>
                  </w:p>
                </w:tc>
              </w:sdtContent>
            </w:sdt>
          </w:tr>
        </w:tbl>
        <w:p w14:paraId="364D0D9C" w14:textId="77777777" w:rsidR="005A2896" w:rsidRPr="00526FE6" w:rsidRDefault="005A2896" w:rsidP="005A2896">
          <w:pPr>
            <w:rPr>
              <w:szCs w:val="22"/>
            </w:rPr>
          </w:pPr>
        </w:p>
        <w:tbl>
          <w:tblPr>
            <w:tblW w:w="7797" w:type="dxa"/>
            <w:tblLayout w:type="fixed"/>
            <w:tblLook w:val="0000" w:firstRow="0" w:lastRow="0" w:firstColumn="0" w:lastColumn="0" w:noHBand="0" w:noVBand="0"/>
          </w:tblPr>
          <w:tblGrid>
            <w:gridCol w:w="1418"/>
            <w:gridCol w:w="6379"/>
          </w:tblGrid>
          <w:tr w:rsidR="005A2896" w:rsidRPr="00526FE6" w14:paraId="708B669D" w14:textId="77777777" w:rsidTr="00863CD3">
            <w:trPr>
              <w:cantSplit/>
            </w:trPr>
            <w:tc>
              <w:tcPr>
                <w:tcW w:w="1418" w:type="dxa"/>
                <w:tcMar>
                  <w:left w:w="0" w:type="dxa"/>
                </w:tcMar>
                <w:vAlign w:val="center"/>
              </w:tcPr>
              <w:p w14:paraId="450FEECA" w14:textId="77777777" w:rsidR="005A2896" w:rsidRPr="00526FE6" w:rsidRDefault="005A2896" w:rsidP="007C1672">
                <w:pPr>
                  <w:rPr>
                    <w:rFonts w:cs="Arial"/>
                    <w:noProof/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Email address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1469550171"/>
                <w:placeholder>
                  <w:docPart w:val="6279592DDEA74F44A2621F0B0938D818"/>
                </w:placeholder>
                <w:showingPlcHdr/>
                <w:text/>
              </w:sdtPr>
              <w:sdtEndPr/>
              <w:sdtContent>
                <w:tc>
                  <w:tcPr>
                    <w:tcW w:w="6379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0F48A26A" w14:textId="77777777" w:rsidR="005A2896" w:rsidRPr="005A2896" w:rsidRDefault="005A2896" w:rsidP="007C1672">
                    <w:pPr>
                      <w:tabs>
                        <w:tab w:val="right" w:pos="6838"/>
                      </w:tabs>
                      <w:rPr>
                        <w:rFonts w:cs="Arial"/>
                        <w:b/>
                        <w:bCs/>
                        <w:noProof/>
                        <w:szCs w:val="22"/>
                      </w:rPr>
                    </w:pPr>
                    <w:r w:rsidRPr="005A2896">
                      <w:rPr>
                        <w:rStyle w:val="PlaceholderText"/>
                        <w:b/>
                        <w:bCs/>
                        <w:szCs w:val="22"/>
                      </w:rPr>
                      <w:t>Click here to enter text.</w:t>
                    </w:r>
                  </w:p>
                </w:tc>
              </w:sdtContent>
            </w:sdt>
          </w:tr>
        </w:tbl>
        <w:p w14:paraId="60BCD44A" w14:textId="72270650" w:rsidR="00F13DD3" w:rsidRDefault="00F13DD3" w:rsidP="00121A50">
          <w:pPr>
            <w:spacing w:line="240" w:lineRule="auto"/>
          </w:pPr>
        </w:p>
        <w:p w14:paraId="245DA2AA" w14:textId="77777777" w:rsidR="0029575D" w:rsidRDefault="0029575D" w:rsidP="00121A50">
          <w:pPr>
            <w:spacing w:line="240" w:lineRule="auto"/>
          </w:pPr>
        </w:p>
        <w:p w14:paraId="2EDD192D" w14:textId="35D5AE7A" w:rsidR="0029575D" w:rsidRDefault="0029575D" w:rsidP="00121A50">
          <w:pPr>
            <w:spacing w:line="240" w:lineRule="auto"/>
          </w:pPr>
          <w:r w:rsidRPr="0029575D">
            <w:lastRenderedPageBreak/>
            <w:t>To be completed by the NEA Adviser</w:t>
          </w:r>
        </w:p>
        <w:p w14:paraId="6873FF10" w14:textId="77777777" w:rsidR="0029575D" w:rsidRDefault="0029575D" w:rsidP="00121A50">
          <w:pPr>
            <w:spacing w:line="240" w:lineRule="auto"/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8647"/>
            <w:gridCol w:w="992"/>
          </w:tblGrid>
          <w:tr w:rsidR="006A0651" w:rsidRPr="00526FE6" w14:paraId="074D6274" w14:textId="77777777" w:rsidTr="00F51A90">
            <w:trPr>
              <w:cantSplit/>
              <w:trHeight w:val="454"/>
            </w:trPr>
            <w:tc>
              <w:tcPr>
                <w:tcW w:w="8647" w:type="dxa"/>
                <w:tcMar>
                  <w:left w:w="0" w:type="dxa"/>
                </w:tcMar>
                <w:vAlign w:val="center"/>
              </w:tcPr>
              <w:p w14:paraId="74C4AE9A" w14:textId="63C3EAFE" w:rsidR="006A0651" w:rsidRPr="00526FE6" w:rsidRDefault="006A0651" w:rsidP="00560EF4">
                <w:pPr>
                  <w:rPr>
                    <w:rFonts w:cs="Arial"/>
                    <w:szCs w:val="22"/>
                  </w:rPr>
                </w:pPr>
                <w:r>
                  <w:rPr>
                    <w:rFonts w:cs="Arial"/>
                    <w:szCs w:val="22"/>
                  </w:rPr>
                  <w:t>The selected plays</w:t>
                </w:r>
                <w:r w:rsidR="00F51A90">
                  <w:rPr>
                    <w:rFonts w:cs="Arial"/>
                    <w:szCs w:val="22"/>
                  </w:rPr>
                  <w:t>:</w:t>
                </w:r>
              </w:p>
            </w:tc>
            <w:tc>
              <w:tcPr>
                <w:tcW w:w="992" w:type="dxa"/>
                <w:vAlign w:val="center"/>
              </w:tcPr>
              <w:p w14:paraId="386B4BF2" w14:textId="329F6047" w:rsidR="006A0651" w:rsidRPr="006A0651" w:rsidRDefault="006A0651" w:rsidP="00560EF4">
                <w:pPr>
                  <w:rPr>
                    <w:szCs w:val="22"/>
                  </w:rPr>
                </w:pPr>
                <w:r w:rsidRPr="006A0651">
                  <w:rPr>
                    <w:szCs w:val="22"/>
                  </w:rPr>
                  <w:t>Yes/No</w:t>
                </w:r>
              </w:p>
            </w:tc>
          </w:tr>
          <w:tr w:rsidR="006A0651" w:rsidRPr="00526FE6" w14:paraId="1830FBB4" w14:textId="77777777" w:rsidTr="00F51A90">
            <w:trPr>
              <w:cantSplit/>
              <w:trHeight w:val="454"/>
            </w:trPr>
            <w:tc>
              <w:tcPr>
                <w:tcW w:w="8647" w:type="dxa"/>
                <w:tcMar>
                  <w:left w:w="0" w:type="dxa"/>
                </w:tcMar>
                <w:vAlign w:val="center"/>
              </w:tcPr>
              <w:p w14:paraId="51D5B7BA" w14:textId="621388A0" w:rsidR="006A0651" w:rsidRPr="00F51A90" w:rsidRDefault="006A0651" w:rsidP="00F51A90">
                <w:pPr>
                  <w:pStyle w:val="ListParagraph"/>
                  <w:numPr>
                    <w:ilvl w:val="0"/>
                    <w:numId w:val="17"/>
                  </w:numPr>
                  <w:rPr>
                    <w:rFonts w:cs="Arial"/>
                    <w:szCs w:val="22"/>
                  </w:rPr>
                </w:pPr>
                <w:r w:rsidRPr="00205B0D">
                  <w:t>have each been professionally commissioned or professionally produced</w:t>
                </w:r>
              </w:p>
            </w:tc>
            <w:tc>
              <w:tcPr>
                <w:tcW w:w="992" w:type="dxa"/>
                <w:vAlign w:val="center"/>
              </w:tcPr>
              <w:p w14:paraId="0EF6413A" w14:textId="76E82A74" w:rsidR="006A0651" w:rsidRPr="00A02836" w:rsidRDefault="005E031C" w:rsidP="00DB5165">
                <w:pPr>
                  <w:rPr>
                    <w:b/>
                    <w:bCs/>
                    <w:szCs w:val="22"/>
                  </w:rPr>
                </w:pP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1338508432"/>
                    <w:placeholder>
                      <w:docPart w:val="EB0ECBDE142D4E39979E9C15B050F4CB"/>
                    </w:placeholder>
                    <w:dropDownList>
                      <w:listItem w:displayText="....." w:value="....."/>
                      <w:listItem w:displayText="Yes" w:value="Yes"/>
                      <w:listItem w:displayText="No" w:value="No"/>
                    </w:dropDownList>
                  </w:sdtPr>
                  <w:sdtEndPr/>
                  <w:sdtContent>
                    <w:r w:rsidR="00DB5165" w:rsidRPr="005F16C4">
                      <w:rPr>
                        <w:rFonts w:cs="Arial"/>
                        <w:b/>
                        <w:bCs/>
                        <w:noProof/>
                        <w:szCs w:val="22"/>
                      </w:rPr>
                      <w:t>.....</w:t>
                    </w:r>
                  </w:sdtContent>
                </w:sdt>
              </w:p>
            </w:tc>
          </w:tr>
          <w:tr w:rsidR="006A0651" w:rsidRPr="00526FE6" w14:paraId="6FAE465F" w14:textId="77777777" w:rsidTr="00F51A90">
            <w:trPr>
              <w:cantSplit/>
              <w:trHeight w:val="454"/>
            </w:trPr>
            <w:tc>
              <w:tcPr>
                <w:tcW w:w="8647" w:type="dxa"/>
                <w:tcMar>
                  <w:left w:w="0" w:type="dxa"/>
                </w:tcMar>
                <w:vAlign w:val="center"/>
              </w:tcPr>
              <w:p w14:paraId="0F1555E3" w14:textId="226D403D" w:rsidR="006A0651" w:rsidRPr="00F51A90" w:rsidRDefault="006A0651" w:rsidP="00F51A90">
                <w:pPr>
                  <w:pStyle w:val="ListParagraph"/>
                  <w:numPr>
                    <w:ilvl w:val="0"/>
                    <w:numId w:val="17"/>
                  </w:numPr>
                  <w:rPr>
                    <w:rFonts w:cs="Arial"/>
                    <w:szCs w:val="22"/>
                  </w:rPr>
                </w:pPr>
                <w:proofErr w:type="gramStart"/>
                <w:r w:rsidRPr="00205B0D">
                  <w:t>as a whole are</w:t>
                </w:r>
                <w:proofErr w:type="gramEnd"/>
                <w:r w:rsidRPr="00205B0D">
                  <w:t xml:space="preserve"> each a minimum of 35 minutes in duration if performed in full</w:t>
                </w:r>
              </w:p>
            </w:tc>
            <w:tc>
              <w:tcPr>
                <w:tcW w:w="992" w:type="dxa"/>
                <w:vAlign w:val="center"/>
              </w:tcPr>
              <w:p w14:paraId="408CABF9" w14:textId="27631E07" w:rsidR="006A0651" w:rsidRPr="00A02836" w:rsidRDefault="005E031C" w:rsidP="006A0651">
                <w:pPr>
                  <w:rPr>
                    <w:b/>
                    <w:bCs/>
                    <w:szCs w:val="22"/>
                  </w:rPr>
                </w:pP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-770158426"/>
                    <w:placeholder>
                      <w:docPart w:val="51C0E709FF054468A926C0EB0C762FEF"/>
                    </w:placeholder>
                    <w:dropDownList>
                      <w:listItem w:displayText="....." w:value="....."/>
                      <w:listItem w:displayText="Yes" w:value="Yes"/>
                      <w:listItem w:displayText="No" w:value="No"/>
                    </w:dropDownList>
                  </w:sdtPr>
                  <w:sdtEndPr/>
                  <w:sdtContent>
                    <w:r w:rsidR="00DB5165" w:rsidRPr="005F16C4">
                      <w:rPr>
                        <w:rFonts w:cs="Arial"/>
                        <w:b/>
                        <w:bCs/>
                        <w:noProof/>
                        <w:szCs w:val="22"/>
                      </w:rPr>
                      <w:t>.....</w:t>
                    </w:r>
                  </w:sdtContent>
                </w:sdt>
              </w:p>
            </w:tc>
          </w:tr>
          <w:tr w:rsidR="006A0651" w:rsidRPr="00526FE6" w14:paraId="58E9BF37" w14:textId="77777777" w:rsidTr="00F51A90">
            <w:trPr>
              <w:cantSplit/>
              <w:trHeight w:val="454"/>
            </w:trPr>
            <w:tc>
              <w:tcPr>
                <w:tcW w:w="8647" w:type="dxa"/>
                <w:tcMar>
                  <w:left w:w="0" w:type="dxa"/>
                </w:tcMar>
                <w:vAlign w:val="center"/>
              </w:tcPr>
              <w:p w14:paraId="26DEB20D" w14:textId="54461D08" w:rsidR="006A0651" w:rsidRPr="00F51A90" w:rsidRDefault="006A0651" w:rsidP="00F51A90">
                <w:pPr>
                  <w:pStyle w:val="ListParagraph"/>
                  <w:numPr>
                    <w:ilvl w:val="0"/>
                    <w:numId w:val="17"/>
                  </w:numPr>
                  <w:rPr>
                    <w:rFonts w:cs="Arial"/>
                    <w:szCs w:val="22"/>
                  </w:rPr>
                </w:pPr>
                <w:r w:rsidRPr="00205B0D">
                  <w:t>each offer interpretive opportunities for performers, designers and directors</w:t>
                </w:r>
              </w:p>
            </w:tc>
            <w:tc>
              <w:tcPr>
                <w:tcW w:w="992" w:type="dxa"/>
                <w:vAlign w:val="center"/>
              </w:tcPr>
              <w:p w14:paraId="4861543F" w14:textId="6EA1FB33" w:rsidR="006A0651" w:rsidRPr="00A02836" w:rsidRDefault="005E031C" w:rsidP="006A0651">
                <w:pPr>
                  <w:rPr>
                    <w:b/>
                    <w:bCs/>
                    <w:szCs w:val="22"/>
                  </w:rPr>
                </w:pP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-482551695"/>
                    <w:placeholder>
                      <w:docPart w:val="0B63949EC51E4790B55A6DCA36CC5BEC"/>
                    </w:placeholder>
                    <w:dropDownList>
                      <w:listItem w:displayText="....." w:value="....."/>
                      <w:listItem w:displayText="Yes" w:value="Yes"/>
                      <w:listItem w:displayText="No" w:value="No"/>
                    </w:dropDownList>
                  </w:sdtPr>
                  <w:sdtEndPr/>
                  <w:sdtContent>
                    <w:r w:rsidR="00DB5165" w:rsidRPr="005F16C4">
                      <w:rPr>
                        <w:rFonts w:cs="Arial"/>
                        <w:b/>
                        <w:bCs/>
                        <w:noProof/>
                        <w:szCs w:val="22"/>
                      </w:rPr>
                      <w:t>.....</w:t>
                    </w:r>
                  </w:sdtContent>
                </w:sdt>
              </w:p>
            </w:tc>
          </w:tr>
          <w:tr w:rsidR="006A0651" w:rsidRPr="00526FE6" w14:paraId="135FB571" w14:textId="77777777" w:rsidTr="00F51A90">
            <w:trPr>
              <w:cantSplit/>
              <w:trHeight w:val="454"/>
            </w:trPr>
            <w:tc>
              <w:tcPr>
                <w:tcW w:w="8647" w:type="dxa"/>
                <w:tcMar>
                  <w:left w:w="0" w:type="dxa"/>
                </w:tcMar>
                <w:vAlign w:val="center"/>
              </w:tcPr>
              <w:p w14:paraId="2CD8BB43" w14:textId="20D49094" w:rsidR="006A0651" w:rsidRPr="00F51A90" w:rsidRDefault="006A0651" w:rsidP="00F51A90">
                <w:pPr>
                  <w:pStyle w:val="ListParagraph"/>
                  <w:numPr>
                    <w:ilvl w:val="0"/>
                    <w:numId w:val="17"/>
                  </w:numPr>
                  <w:rPr>
                    <w:rFonts w:cs="Arial"/>
                    <w:szCs w:val="22"/>
                  </w:rPr>
                </w:pPr>
                <w:r w:rsidRPr="00205B0D">
                  <w:t>are rich and of substance in terms of content, context, theme and/or characterisation</w:t>
                </w:r>
              </w:p>
            </w:tc>
            <w:tc>
              <w:tcPr>
                <w:tcW w:w="992" w:type="dxa"/>
                <w:vAlign w:val="center"/>
              </w:tcPr>
              <w:p w14:paraId="1194C53F" w14:textId="68AF3591" w:rsidR="006A0651" w:rsidRPr="00A02836" w:rsidRDefault="005E031C" w:rsidP="006A0651">
                <w:pPr>
                  <w:rPr>
                    <w:b/>
                    <w:bCs/>
                    <w:szCs w:val="22"/>
                  </w:rPr>
                </w:pP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1500690469"/>
                    <w:placeholder>
                      <w:docPart w:val="BD928187893C4FC69C191F711AA5E174"/>
                    </w:placeholder>
                    <w:dropDownList>
                      <w:listItem w:displayText="....." w:value="....."/>
                      <w:listItem w:displayText="Yes" w:value="Yes"/>
                      <w:listItem w:displayText="No" w:value="No"/>
                    </w:dropDownList>
                  </w:sdtPr>
                  <w:sdtEndPr/>
                  <w:sdtContent>
                    <w:r w:rsidR="00DB5165" w:rsidRPr="005F16C4">
                      <w:rPr>
                        <w:rFonts w:cs="Arial"/>
                        <w:b/>
                        <w:bCs/>
                        <w:noProof/>
                        <w:szCs w:val="22"/>
                      </w:rPr>
                      <w:t>.....</w:t>
                    </w:r>
                  </w:sdtContent>
                </w:sdt>
              </w:p>
            </w:tc>
          </w:tr>
          <w:tr w:rsidR="006A0651" w:rsidRPr="00526FE6" w14:paraId="40C36B02" w14:textId="77777777" w:rsidTr="00F51A90">
            <w:trPr>
              <w:cantSplit/>
              <w:trHeight w:val="454"/>
            </w:trPr>
            <w:tc>
              <w:tcPr>
                <w:tcW w:w="8647" w:type="dxa"/>
                <w:tcMar>
                  <w:left w:w="0" w:type="dxa"/>
                </w:tcMar>
                <w:vAlign w:val="center"/>
              </w:tcPr>
              <w:p w14:paraId="57AFBE9E" w14:textId="15BB3AFC" w:rsidR="006A0651" w:rsidRPr="00F51A90" w:rsidRDefault="006A0651" w:rsidP="00F51A90">
                <w:pPr>
                  <w:pStyle w:val="ListParagraph"/>
                  <w:numPr>
                    <w:ilvl w:val="0"/>
                    <w:numId w:val="17"/>
                  </w:numPr>
                  <w:rPr>
                    <w:rFonts w:cs="Arial"/>
                    <w:szCs w:val="22"/>
                  </w:rPr>
                </w:pPr>
                <w:r w:rsidRPr="00205B0D">
                  <w:t>offer an appropriate level of theatrical challenge to students at A-level</w:t>
                </w:r>
              </w:p>
            </w:tc>
            <w:tc>
              <w:tcPr>
                <w:tcW w:w="992" w:type="dxa"/>
                <w:vAlign w:val="center"/>
              </w:tcPr>
              <w:p w14:paraId="0C30A1FF" w14:textId="2F3F9390" w:rsidR="006A0651" w:rsidRPr="00A02836" w:rsidRDefault="005E031C" w:rsidP="006A0651">
                <w:pPr>
                  <w:rPr>
                    <w:b/>
                    <w:bCs/>
                    <w:szCs w:val="22"/>
                  </w:rPr>
                </w:pP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-1381316920"/>
                    <w:placeholder>
                      <w:docPart w:val="FBC9DBEF91B94EDA9E5568BDE4CB91C7"/>
                    </w:placeholder>
                    <w:dropDownList>
                      <w:listItem w:displayText="....." w:value="....."/>
                      <w:listItem w:displayText="Yes" w:value="Yes"/>
                      <w:listItem w:displayText="No" w:value="No"/>
                    </w:dropDownList>
                  </w:sdtPr>
                  <w:sdtEndPr/>
                  <w:sdtContent>
                    <w:r w:rsidR="00DB5165" w:rsidRPr="005F16C4">
                      <w:rPr>
                        <w:rFonts w:cs="Arial"/>
                        <w:b/>
                        <w:bCs/>
                        <w:noProof/>
                        <w:szCs w:val="22"/>
                      </w:rPr>
                      <w:t>.....</w:t>
                    </w:r>
                  </w:sdtContent>
                </w:sdt>
              </w:p>
            </w:tc>
          </w:tr>
          <w:tr w:rsidR="006A0651" w:rsidRPr="00526FE6" w14:paraId="79774DFC" w14:textId="77777777" w:rsidTr="00F51A90">
            <w:trPr>
              <w:cantSplit/>
              <w:trHeight w:val="454"/>
            </w:trPr>
            <w:tc>
              <w:tcPr>
                <w:tcW w:w="8647" w:type="dxa"/>
                <w:tcMar>
                  <w:left w:w="0" w:type="dxa"/>
                </w:tcMar>
                <w:vAlign w:val="center"/>
              </w:tcPr>
              <w:p w14:paraId="46F431B6" w14:textId="4AD29862" w:rsidR="006A0651" w:rsidRPr="00F51A90" w:rsidRDefault="006A0651" w:rsidP="00F51A90">
                <w:pPr>
                  <w:pStyle w:val="ListParagraph"/>
                  <w:numPr>
                    <w:ilvl w:val="0"/>
                    <w:numId w:val="17"/>
                  </w:numPr>
                  <w:rPr>
                    <w:rFonts w:cs="Arial"/>
                    <w:szCs w:val="22"/>
                  </w:rPr>
                </w:pPr>
                <w:r w:rsidRPr="00205B0D">
                  <w:t>are different plays to those set plays studied by the student for Component 1</w:t>
                </w:r>
              </w:p>
            </w:tc>
            <w:tc>
              <w:tcPr>
                <w:tcW w:w="992" w:type="dxa"/>
                <w:vAlign w:val="center"/>
              </w:tcPr>
              <w:p w14:paraId="2123E790" w14:textId="34A8227E" w:rsidR="006A0651" w:rsidRPr="00A02836" w:rsidRDefault="005E031C" w:rsidP="006A0651">
                <w:pPr>
                  <w:rPr>
                    <w:b/>
                    <w:bCs/>
                    <w:szCs w:val="22"/>
                  </w:rPr>
                </w:pP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-2000801207"/>
                    <w:placeholder>
                      <w:docPart w:val="28F6DE7BD72B47568EF5623B4B42B432"/>
                    </w:placeholder>
                    <w:dropDownList>
                      <w:listItem w:displayText="....." w:value="....."/>
                      <w:listItem w:displayText="Yes" w:value="Yes"/>
                      <w:listItem w:displayText="No" w:value="No"/>
                    </w:dropDownList>
                  </w:sdtPr>
                  <w:sdtEndPr/>
                  <w:sdtContent>
                    <w:r w:rsidR="00DB5165" w:rsidRPr="005F16C4">
                      <w:rPr>
                        <w:rFonts w:cs="Arial"/>
                        <w:b/>
                        <w:bCs/>
                        <w:noProof/>
                        <w:szCs w:val="22"/>
                      </w:rPr>
                      <w:t>.....</w:t>
                    </w:r>
                  </w:sdtContent>
                </w:sdt>
              </w:p>
            </w:tc>
          </w:tr>
          <w:tr w:rsidR="006A0651" w:rsidRPr="00526FE6" w14:paraId="43E1EB25" w14:textId="77777777" w:rsidTr="00F51A90">
            <w:trPr>
              <w:cantSplit/>
              <w:trHeight w:val="454"/>
            </w:trPr>
            <w:tc>
              <w:tcPr>
                <w:tcW w:w="8647" w:type="dxa"/>
                <w:tcMar>
                  <w:left w:w="0" w:type="dxa"/>
                </w:tcMar>
                <w:vAlign w:val="center"/>
              </w:tcPr>
              <w:p w14:paraId="56E5A318" w14:textId="0C2CC258" w:rsidR="006A0651" w:rsidRPr="00F51A90" w:rsidRDefault="006A0651" w:rsidP="00F51A90">
                <w:pPr>
                  <w:pStyle w:val="ListParagraph"/>
                  <w:numPr>
                    <w:ilvl w:val="0"/>
                    <w:numId w:val="17"/>
                  </w:numPr>
                  <w:rPr>
                    <w:rFonts w:cs="Arial"/>
                    <w:szCs w:val="22"/>
                  </w:rPr>
                </w:pPr>
                <w:r w:rsidRPr="00205B0D">
                  <w:t xml:space="preserve">are not </w:t>
                </w:r>
                <w:proofErr w:type="gramStart"/>
                <w:r w:rsidRPr="00205B0D">
                  <w:t>similar to</w:t>
                </w:r>
                <w:proofErr w:type="gramEnd"/>
                <w:r w:rsidRPr="00205B0D">
                  <w:t xml:space="preserve"> each other in terms of their social, cultural and historical context</w:t>
                </w:r>
              </w:p>
            </w:tc>
            <w:tc>
              <w:tcPr>
                <w:tcW w:w="992" w:type="dxa"/>
                <w:vAlign w:val="center"/>
              </w:tcPr>
              <w:p w14:paraId="42AEB852" w14:textId="0BF2D785" w:rsidR="006A0651" w:rsidRPr="00A02836" w:rsidRDefault="005E031C" w:rsidP="006A0651">
                <w:pPr>
                  <w:rPr>
                    <w:b/>
                    <w:bCs/>
                    <w:szCs w:val="22"/>
                  </w:rPr>
                </w:pP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-482771690"/>
                    <w:placeholder>
                      <w:docPart w:val="F5A7530907E74D40B00949F2891F9B6F"/>
                    </w:placeholder>
                    <w:dropDownList>
                      <w:listItem w:displayText="....." w:value="....."/>
                      <w:listItem w:displayText="Yes" w:value="Yes"/>
                      <w:listItem w:displayText="No" w:value="No"/>
                    </w:dropDownList>
                  </w:sdtPr>
                  <w:sdtEndPr/>
                  <w:sdtContent>
                    <w:r w:rsidR="00DB5165" w:rsidRPr="005F16C4">
                      <w:rPr>
                        <w:rFonts w:cs="Arial"/>
                        <w:b/>
                        <w:bCs/>
                        <w:noProof/>
                        <w:szCs w:val="22"/>
                      </w:rPr>
                      <w:t>.....</w:t>
                    </w:r>
                  </w:sdtContent>
                </w:sdt>
              </w:p>
            </w:tc>
          </w:tr>
          <w:tr w:rsidR="006A0651" w:rsidRPr="00526FE6" w14:paraId="5AE8A5A3" w14:textId="77777777" w:rsidTr="00F51A90">
            <w:trPr>
              <w:cantSplit/>
              <w:trHeight w:val="454"/>
            </w:trPr>
            <w:tc>
              <w:tcPr>
                <w:tcW w:w="8647" w:type="dxa"/>
                <w:tcMar>
                  <w:left w:w="0" w:type="dxa"/>
                </w:tcMar>
                <w:vAlign w:val="center"/>
              </w:tcPr>
              <w:p w14:paraId="524B0123" w14:textId="2C285C2C" w:rsidR="006A0651" w:rsidRPr="00F51A90" w:rsidRDefault="006A0651" w:rsidP="00F51A90">
                <w:pPr>
                  <w:pStyle w:val="ListParagraph"/>
                  <w:numPr>
                    <w:ilvl w:val="0"/>
                    <w:numId w:val="17"/>
                  </w:numPr>
                  <w:rPr>
                    <w:rFonts w:cs="Arial"/>
                    <w:szCs w:val="22"/>
                  </w:rPr>
                </w:pPr>
                <w:r w:rsidRPr="00205B0D">
                  <w:t>do not contravene the prohibited play combinations in the specification</w:t>
                </w:r>
              </w:p>
            </w:tc>
            <w:tc>
              <w:tcPr>
                <w:tcW w:w="992" w:type="dxa"/>
                <w:vAlign w:val="center"/>
              </w:tcPr>
              <w:p w14:paraId="22776EF6" w14:textId="416D7B0B" w:rsidR="006A0651" w:rsidRPr="00A02836" w:rsidRDefault="005E031C" w:rsidP="006A0651">
                <w:pPr>
                  <w:rPr>
                    <w:b/>
                    <w:bCs/>
                    <w:szCs w:val="22"/>
                  </w:rPr>
                </w:pP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1692185098"/>
                    <w:placeholder>
                      <w:docPart w:val="457C3653FFDC498887A9C160754FCD36"/>
                    </w:placeholder>
                    <w:dropDownList>
                      <w:listItem w:displayText="....." w:value="....."/>
                      <w:listItem w:displayText="Yes" w:value="Yes"/>
                      <w:listItem w:displayText="No" w:value="No"/>
                    </w:dropDownList>
                  </w:sdtPr>
                  <w:sdtEndPr/>
                  <w:sdtContent>
                    <w:r w:rsidR="00DB5165" w:rsidRPr="005F16C4">
                      <w:rPr>
                        <w:rFonts w:cs="Arial"/>
                        <w:b/>
                        <w:bCs/>
                        <w:noProof/>
                        <w:szCs w:val="22"/>
                      </w:rPr>
                      <w:t>.....</w:t>
                    </w:r>
                  </w:sdtContent>
                </w:sdt>
              </w:p>
            </w:tc>
          </w:tr>
        </w:tbl>
        <w:p w14:paraId="09DFD9E1" w14:textId="77777777" w:rsidR="00DB5165" w:rsidRDefault="00DB5165" w:rsidP="006A0651">
          <w:pPr>
            <w:rPr>
              <w:szCs w:val="22"/>
            </w:rPr>
          </w:pPr>
        </w:p>
        <w:p w14:paraId="25190856" w14:textId="77777777" w:rsidR="0015318C" w:rsidRDefault="0015318C" w:rsidP="0015318C"/>
        <w:p w14:paraId="1CCA3B27" w14:textId="6DAAA4AF" w:rsidR="0015318C" w:rsidRDefault="0015318C" w:rsidP="0015318C">
          <w:r>
            <w:t>Decision</w:t>
          </w:r>
        </w:p>
        <w:p w14:paraId="22C3B09C" w14:textId="77777777" w:rsidR="0015318C" w:rsidRPr="00043B01" w:rsidRDefault="0015318C" w:rsidP="0015318C"/>
        <w:tbl>
          <w:tblPr>
            <w:tblStyle w:val="TableGrid"/>
            <w:tblW w:w="6379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416"/>
            <w:gridCol w:w="2986"/>
            <w:gridCol w:w="416"/>
            <w:gridCol w:w="2561"/>
          </w:tblGrid>
          <w:tr w:rsidR="0015318C" w:rsidRPr="00043B01" w14:paraId="7D4A5925" w14:textId="77777777" w:rsidTr="0015318C">
            <w:trPr>
              <w:trHeight w:val="454"/>
            </w:trPr>
            <w:sdt>
              <w:sdtPr>
                <w:rPr>
                  <w:sz w:val="36"/>
                  <w:szCs w:val="36"/>
                </w:rPr>
                <w:id w:val="-90706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  <w:vAlign w:val="center"/>
                  </w:tcPr>
                  <w:p w14:paraId="4C618CE1" w14:textId="77777777" w:rsidR="0015318C" w:rsidRPr="00043B01" w:rsidRDefault="0015318C" w:rsidP="00FE485A">
                    <w:pPr>
                      <w:rPr>
                        <w:sz w:val="36"/>
                        <w:szCs w:val="36"/>
                      </w:rPr>
                    </w:pPr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2986" w:type="dxa"/>
                <w:tcMar>
                  <w:left w:w="28" w:type="dxa"/>
                  <w:right w:w="113" w:type="dxa"/>
                </w:tcMar>
                <w:vAlign w:val="center"/>
              </w:tcPr>
              <w:p w14:paraId="55667212" w14:textId="03E10318" w:rsidR="0015318C" w:rsidRPr="00043B01" w:rsidRDefault="0015318C" w:rsidP="00FE485A">
                <w:r w:rsidRPr="0015318C">
                  <w:t>Play choices approved</w:t>
                </w:r>
              </w:p>
            </w:tc>
            <w:sdt>
              <w:sdtPr>
                <w:rPr>
                  <w:sz w:val="36"/>
                  <w:szCs w:val="36"/>
                </w:rPr>
                <w:id w:val="-31040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  <w:vAlign w:val="center"/>
                  </w:tcPr>
                  <w:p w14:paraId="563310AD" w14:textId="77777777" w:rsidR="0015318C" w:rsidRPr="00043B01" w:rsidRDefault="0015318C" w:rsidP="00FE485A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2561" w:type="dxa"/>
                <w:tcMar>
                  <w:left w:w="28" w:type="dxa"/>
                  <w:right w:w="113" w:type="dxa"/>
                </w:tcMar>
                <w:vAlign w:val="center"/>
              </w:tcPr>
              <w:p w14:paraId="0013AB85" w14:textId="4A84FA0D" w:rsidR="0015318C" w:rsidRPr="00043B01" w:rsidRDefault="0015318C" w:rsidP="00FE485A">
                <w:r w:rsidRPr="0015318C">
                  <w:t>Resubmission required</w:t>
                </w:r>
              </w:p>
            </w:tc>
          </w:tr>
        </w:tbl>
        <w:p w14:paraId="284ADEFF" w14:textId="77777777" w:rsidR="0015318C" w:rsidRDefault="0015318C" w:rsidP="0015318C"/>
        <w:p w14:paraId="02077FA1" w14:textId="77777777" w:rsidR="00DB5165" w:rsidRDefault="00DB5165" w:rsidP="00DB5165">
          <w:pPr>
            <w:spacing w:line="240" w:lineRule="auto"/>
          </w:pPr>
        </w:p>
        <w:tbl>
          <w:tblPr>
            <w:tblStyle w:val="TableGrid"/>
            <w:tblW w:w="0" w:type="auto"/>
            <w:tblBorders>
              <w:insideH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814"/>
            <w:gridCol w:w="4814"/>
          </w:tblGrid>
          <w:tr w:rsidR="00DB5165" w14:paraId="3189EDDB" w14:textId="77777777" w:rsidTr="004E0B8C">
            <w:trPr>
              <w:trHeight w:val="2268"/>
            </w:trPr>
            <w:tc>
              <w:tcPr>
                <w:tcW w:w="9628" w:type="dxa"/>
                <w:gridSpan w:val="2"/>
                <w:tcBorders>
                  <w:bottom w:val="nil"/>
                </w:tcBorders>
              </w:tcPr>
              <w:p w14:paraId="74B7FA68" w14:textId="77777777" w:rsidR="00DB5165" w:rsidRDefault="00DB5165" w:rsidP="00560EF4">
                <w:pPr>
                  <w:spacing w:line="240" w:lineRule="auto"/>
                </w:pPr>
                <w:r>
                  <w:t>Comments</w:t>
                </w:r>
              </w:p>
              <w:sdt>
                <w:sdtPr>
                  <w:rPr>
                    <w:b/>
                    <w:bCs/>
                  </w:rPr>
                  <w:id w:val="-381103619"/>
                  <w:placeholder>
                    <w:docPart w:val="745AA87FE0DB4B36A868C50BD3183D45"/>
                  </w:placeholder>
                  <w:showingPlcHdr/>
                </w:sdtPr>
                <w:sdtEndPr/>
                <w:sdtContent>
                  <w:p w14:paraId="510E6D74" w14:textId="77777777" w:rsidR="00DB5165" w:rsidRDefault="00DB5165" w:rsidP="00560EF4">
                    <w:pPr>
                      <w:spacing w:line="240" w:lineRule="auto"/>
                    </w:pPr>
                    <w:r w:rsidRPr="005F16C4">
                      <w:rPr>
                        <w:rStyle w:val="PlaceholderText"/>
                        <w:b/>
                        <w:bCs/>
                      </w:rPr>
                      <w:t>Click here to enter text.</w:t>
                    </w:r>
                  </w:p>
                </w:sdtContent>
              </w:sdt>
            </w:tc>
          </w:tr>
          <w:tr w:rsidR="004E0B8C" w14:paraId="0FFBB2CA" w14:textId="77777777" w:rsidTr="0015318C">
            <w:trPr>
              <w:trHeight w:val="567"/>
            </w:trPr>
            <w:tc>
              <w:tcPr>
                <w:tcW w:w="4814" w:type="dxa"/>
                <w:tcBorders>
                  <w:top w:val="nil"/>
                  <w:bottom w:val="single" w:sz="4" w:space="0" w:color="auto"/>
                  <w:right w:val="nil"/>
                </w:tcBorders>
                <w:vAlign w:val="center"/>
              </w:tcPr>
              <w:p w14:paraId="2C6DB6AE" w14:textId="5F502AC2" w:rsidR="004E0B8C" w:rsidRDefault="0015318C" w:rsidP="00560EF4">
                <w:pPr>
                  <w:spacing w:line="240" w:lineRule="auto"/>
                </w:pPr>
                <w:r>
                  <w:t>NEA adviser’s initials</w:t>
                </w:r>
                <w:r w:rsidRPr="0015318C">
                  <w:rPr>
                    <w:b/>
                    <w:bCs/>
                  </w:rPr>
                  <w:t xml:space="preserve">  </w:t>
                </w:r>
                <w:sdt>
                  <w:sdtPr>
                    <w:rPr>
                      <w:b/>
                      <w:bCs/>
                    </w:rPr>
                    <w:id w:val="245854425"/>
                    <w:placeholder>
                      <w:docPart w:val="585AE1F0EC0D4314AD339BA70F7D0D33"/>
                    </w:placeholder>
                    <w:showingPlcHdr/>
                    <w:text/>
                  </w:sdtPr>
                  <w:sdtContent>
                    <w:r w:rsidRPr="0015318C">
                      <w:rPr>
                        <w:rStyle w:val="PlaceholderText"/>
                        <w:b/>
                        <w:bCs/>
                      </w:rPr>
                      <w:t xml:space="preserve">     </w:t>
                    </w:r>
                  </w:sdtContent>
                </w:sdt>
              </w:p>
            </w:tc>
            <w:tc>
              <w:tcPr>
                <w:tcW w:w="4814" w:type="dxa"/>
                <w:tcBorders>
                  <w:top w:val="nil"/>
                  <w:left w:val="nil"/>
                  <w:bottom w:val="single" w:sz="4" w:space="0" w:color="auto"/>
                </w:tcBorders>
                <w:vAlign w:val="center"/>
              </w:tcPr>
              <w:p w14:paraId="097CB36B" w14:textId="6698C962" w:rsidR="004E0B8C" w:rsidRDefault="0015318C" w:rsidP="00560EF4">
                <w:pPr>
                  <w:spacing w:line="240" w:lineRule="auto"/>
                </w:pPr>
                <w:r>
                  <w:t>Date</w:t>
                </w:r>
                <w:r w:rsidRPr="0015318C">
                  <w:rPr>
                    <w:b/>
                    <w:bCs/>
                  </w:rPr>
                  <w:t xml:space="preserve">  </w:t>
                </w:r>
                <w:sdt>
                  <w:sdtPr>
                    <w:rPr>
                      <w:b/>
                      <w:bCs/>
                    </w:rPr>
                    <w:id w:val="-294684770"/>
                    <w:placeholder>
                      <w:docPart w:val="E47FFF3CEBB547F4B05BC1DC6AC47953"/>
                    </w:placeholder>
                    <w:showingPlcHdr/>
                    <w:text/>
                  </w:sdtPr>
                  <w:sdtContent>
                    <w:r w:rsidRPr="0015318C">
                      <w:rPr>
                        <w:rStyle w:val="PlaceholderText"/>
                        <w:b/>
                        <w:bCs/>
                      </w:rPr>
                      <w:t xml:space="preserve">     </w:t>
                    </w:r>
                  </w:sdtContent>
                </w:sdt>
              </w:p>
            </w:tc>
          </w:tr>
        </w:tbl>
        <w:p w14:paraId="1376C7EC" w14:textId="1A936B56" w:rsidR="00DB5165" w:rsidRDefault="0015318C" w:rsidP="00DB5165">
          <w:pPr>
            <w:spacing w:line="240" w:lineRule="auto"/>
          </w:pPr>
        </w:p>
      </w:sdtContent>
    </w:sdt>
    <w:sectPr w:rsidR="00DB5165" w:rsidSect="00CD6E1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567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466B6" w14:textId="77777777" w:rsidR="005E031C" w:rsidRDefault="005E031C">
      <w:r>
        <w:separator/>
      </w:r>
    </w:p>
  </w:endnote>
  <w:endnote w:type="continuationSeparator" w:id="0">
    <w:p w14:paraId="2B5970BC" w14:textId="77777777" w:rsidR="005E031C" w:rsidRDefault="005E0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  <w:embedRegular r:id="rId1" w:fontKey="{EDDBF901-780C-481A-A7AE-003B0327C164}"/>
    <w:embedBold r:id="rId2" w:fontKey="{4D344980-3E05-46D1-B482-8A43FB75B0C6}"/>
    <w:embedItalic r:id="rId3" w:fontKey="{E204B2C2-E800-40D5-8F1E-6563B6C48751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QA Chevin Pro Medium">
    <w:charset w:val="00"/>
    <w:family w:val="swiss"/>
    <w:pitch w:val="variable"/>
    <w:sig w:usb0="800002AF" w:usb1="5000204A" w:usb2="00000000" w:usb3="00000000" w:csb0="0000009F" w:csb1="00000000"/>
  </w:font>
  <w:font w:name="AQA Chevin Pro Light">
    <w:altName w:val="Calibri"/>
    <w:charset w:val="00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00"/>
    <w:family w:val="swiss"/>
    <w:pitch w:val="variable"/>
    <w:sig w:usb0="600002F7" w:usb1="00000003" w:usb2="00000000" w:usb3="00000000" w:csb0="0000019F" w:csb1="00000000"/>
    <w:embedRegular r:id="rId4" w:fontKey="{41257832-FA51-442D-97BF-F08EAEAA3BB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2BA6A39C-4E0B-4852-9988-52EA16B070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C77E2" w14:textId="77777777" w:rsidR="0028191C" w:rsidRDefault="0028191C" w:rsidP="0028191C">
    <w:r w:rsidRPr="00CD6E10">
      <w:t>To see how we comply with the General Data Protection Regulation 2016 and Data Protection Act 2018 please see our Privacy Notice at aqa.org.uk/about-us/privacy-notice</w:t>
    </w:r>
  </w:p>
  <w:p w14:paraId="009FEAB4" w14:textId="77777777" w:rsidR="0028191C" w:rsidRDefault="0028191C" w:rsidP="0028191C"/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28191C" w14:paraId="6CF1D780" w14:textId="77777777" w:rsidTr="004F6F1D">
      <w:trPr>
        <w:trHeight w:hRule="exact" w:val="397"/>
      </w:trPr>
      <w:tc>
        <w:tcPr>
          <w:tcW w:w="7655" w:type="dxa"/>
        </w:tcPr>
        <w:p w14:paraId="11FBA774" w14:textId="77777777" w:rsidR="0028191C" w:rsidRDefault="0028191C" w:rsidP="0028191C">
          <w:pPr>
            <w:pStyle w:val="AQAfooter8ptleftaligned"/>
          </w:pPr>
        </w:p>
      </w:tc>
      <w:tc>
        <w:tcPr>
          <w:tcW w:w="1984" w:type="dxa"/>
        </w:tcPr>
        <w:p w14:paraId="7E53B91F" w14:textId="77777777" w:rsidR="0028191C" w:rsidRDefault="0028191C" w:rsidP="0028191C">
          <w:pPr>
            <w:pStyle w:val="Footer0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</w:t>
          </w:r>
          <w:r>
            <w:rPr>
              <w:noProof/>
            </w:rPr>
            <w:fldChar w:fldCharType="end"/>
          </w:r>
        </w:p>
      </w:tc>
    </w:tr>
  </w:tbl>
  <w:p w14:paraId="14E54E0D" w14:textId="77777777" w:rsidR="0028191C" w:rsidRDefault="0028191C" w:rsidP="0028191C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1040" behindDoc="0" locked="0" layoutInCell="1" allowOverlap="1" wp14:anchorId="3BF008A3" wp14:editId="02882CBC">
              <wp:simplePos x="0" y="0"/>
              <wp:positionH relativeFrom="page">
                <wp:posOffset>0</wp:posOffset>
              </wp:positionH>
              <wp:positionV relativeFrom="page">
                <wp:posOffset>9994900</wp:posOffset>
              </wp:positionV>
              <wp:extent cx="6840000" cy="0"/>
              <wp:effectExtent l="0" t="0" r="5715" b="12700"/>
              <wp:wrapNone/>
              <wp:docPr id="165851046" name="Straight Connector 16585104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9A4B6D" id="Straight Connector 165851046" o:spid="_x0000_s1026" alt="&quot;&quot;" style="position:absolute;flip:y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87pt" to="538.6pt,7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" strokeweight=".6pt">
              <v:stroke joinstyle="miter"/>
              <o:lock v:ext="edit" shapetype="f"/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28191C" w14:paraId="484C5465" w14:textId="77777777" w:rsidTr="004F6F1D">
      <w:trPr>
        <w:trHeight w:hRule="exact" w:val="397"/>
      </w:trPr>
      <w:tc>
        <w:tcPr>
          <w:tcW w:w="7655" w:type="dxa"/>
        </w:tcPr>
        <w:p w14:paraId="0EC6BA6A" w14:textId="77777777" w:rsidR="0028191C" w:rsidRDefault="005E031C" w:rsidP="0028191C">
          <w:pPr>
            <w:pStyle w:val="AQAfooter8ptleftaligned"/>
          </w:pPr>
          <w:sdt>
            <w:sdtPr>
              <w:id w:val="-1506898960"/>
              <w:dropDownList>
                <w:listItem w:displayText="Choose option" w:value="Choose option"/>
                <w:listItem w:displayText="Strictly confidential" w:value="Strictly confidential"/>
                <w:listItem w:displayText="Confidential - internal use only" w:value="Confidential - internal use only"/>
                <w:listItem w:displayText="Non-confidential" w:value="Non-confidential"/>
                <w:listItem w:displayText="AQA Education (AQA) is a registered charity (number 1073334) and a company limited by guarantee registered in England and Wales (number 3644723). Our registered address is AQA, Devas Street, Manchester M15 6EX." w:value="AQA Education (AQA) is a registered charity (number 1073334) and a company limited by guarantee registered in England and Wales (number 3644723). Our registered address is AQA, Devas Street, Manchester M15 6EX."/>
                <w:listItem w:displayText="AQA Assessment Services Limited (AQA) is a company limited by shares registered in England No. 5568337. Our registered address is AQA , Devas Street, Manchester M15 6EX. England and Wales (number 05568337)." w:value="AQA Assessment Services Limited (AQA) is a company limited by shares registered in England No. 5568337. Our registered address is AQA , Devas Street, Manchester M15 6EX. England and Wales (number 05568337)."/>
                <w:listItem w:displayText="© 2026 AQA and its licensors. All rights reserved." w:value="© 2026 AQA and its licensors. All rights reserved."/>
              </w:dropDownList>
            </w:sdtPr>
            <w:sdtEndPr/>
            <w:sdtContent>
              <w:r w:rsidR="0028191C">
                <w:t>AQA Education (AQA) is a registered charity (number 1073334) and a company limited by guarantee registered in England and Wales (number 3644723). Our registered address is AQA, Devas Street, Manchester M15 6EX.</w:t>
              </w:r>
            </w:sdtContent>
          </w:sdt>
        </w:p>
      </w:tc>
      <w:tc>
        <w:tcPr>
          <w:tcW w:w="1984" w:type="dxa"/>
        </w:tcPr>
        <w:p w14:paraId="78EA1C4B" w14:textId="763173A4" w:rsidR="0028191C" w:rsidRDefault="0028191C" w:rsidP="0028191C">
          <w:pPr>
            <w:pStyle w:val="Footer0"/>
            <w:jc w:val="right"/>
          </w:pPr>
          <w:r>
            <w:t>7</w:t>
          </w:r>
          <w:r w:rsidR="0029575D">
            <w:t>262</w:t>
          </w:r>
          <w:r>
            <w:t>/</w:t>
          </w:r>
          <w:r w:rsidR="0029575D">
            <w:t>X</w:t>
          </w:r>
          <w:r>
            <w:t>/</w:t>
          </w:r>
          <w:r w:rsidR="0029575D">
            <w:t>PAF</w:t>
          </w:r>
          <w:r>
            <w:t xml:space="preserve"> </w:t>
          </w:r>
        </w:p>
      </w:tc>
    </w:tr>
  </w:tbl>
  <w:p w14:paraId="334E76F1" w14:textId="77777777" w:rsidR="0028191C" w:rsidRDefault="0028191C" w:rsidP="0028191C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8992" behindDoc="0" locked="0" layoutInCell="1" allowOverlap="1" wp14:anchorId="6435C3A1" wp14:editId="7D9EEDA6">
              <wp:simplePos x="0" y="0"/>
              <wp:positionH relativeFrom="page">
                <wp:posOffset>0</wp:posOffset>
              </wp:positionH>
              <wp:positionV relativeFrom="page">
                <wp:posOffset>9994900</wp:posOffset>
              </wp:positionV>
              <wp:extent cx="6840000" cy="0"/>
              <wp:effectExtent l="0" t="0" r="5715" b="12700"/>
              <wp:wrapNone/>
              <wp:docPr id="9" name="Straight Connector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BC6482" id="Straight Connector 9" o:spid="_x0000_s1026" alt="&quot;&quot;" style="position:absolute;flip:y;z-index:25166899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87pt" to="538.6pt,7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" strokeweight=".6pt">
              <v:stroke joinstyle="miter"/>
              <o:lock v:ext="edit" shapetype="f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AA918" w14:textId="77777777" w:rsidR="005E031C" w:rsidRDefault="005E031C">
      <w:r>
        <w:separator/>
      </w:r>
    </w:p>
  </w:footnote>
  <w:footnote w:type="continuationSeparator" w:id="0">
    <w:p w14:paraId="5A23483D" w14:textId="77777777" w:rsidR="005E031C" w:rsidRDefault="005E0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50250" w14:textId="77777777" w:rsidR="0028191C" w:rsidRDefault="0028191C" w:rsidP="0028191C">
    <w:pPr>
      <w:pStyle w:val="HeaderAQA"/>
    </w:pPr>
  </w:p>
  <w:p w14:paraId="22D68C09" w14:textId="77777777" w:rsidR="0028191C" w:rsidRDefault="0028191C" w:rsidP="002819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A7EA" w14:textId="77777777" w:rsidR="0028191C" w:rsidRDefault="0028191C" w:rsidP="0028191C">
    <w:pPr>
      <w:pStyle w:val="HeaderAQA"/>
      <w:spacing w:after="600"/>
    </w:pPr>
    <w:r>
      <w:rPr>
        <w:noProof/>
      </w:rPr>
      <w:drawing>
        <wp:anchor distT="0" distB="0" distL="114300" distR="114300" simplePos="0" relativeHeight="251666944" behindDoc="0" locked="0" layoutInCell="1" allowOverlap="1" wp14:anchorId="58C86212" wp14:editId="1A6730DF">
          <wp:simplePos x="0" y="0"/>
          <wp:positionH relativeFrom="page">
            <wp:posOffset>-266700</wp:posOffset>
          </wp:positionH>
          <wp:positionV relativeFrom="page">
            <wp:posOffset>1836420</wp:posOffset>
          </wp:positionV>
          <wp:extent cx="824400" cy="576000"/>
          <wp:effectExtent l="0" t="2858" r="0" b="0"/>
          <wp:wrapNone/>
          <wp:docPr id="633307582" name="Graphic 63330758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307582" name="Graphic 63330758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 flipH="1" flipV="1">
                    <a:off x="0" y="0"/>
                    <a:ext cx="8244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3CA96CF" wp14:editId="0E0834BB">
          <wp:extent cx="1511300" cy="876300"/>
          <wp:effectExtent l="0" t="0" r="0" b="0"/>
          <wp:docPr id="41" name="Picture 41" descr="AQA log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41" descr="AQA logo&#10;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30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2403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2807F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73AD8"/>
    <w:multiLevelType w:val="hybridMultilevel"/>
    <w:tmpl w:val="939095F4"/>
    <w:lvl w:ilvl="0" w:tplc="B57030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E52D0E"/>
    <w:multiLevelType w:val="hybridMultilevel"/>
    <w:tmpl w:val="F2622C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604EFD"/>
    <w:multiLevelType w:val="hybridMultilevel"/>
    <w:tmpl w:val="8256A3EC"/>
    <w:lvl w:ilvl="0" w:tplc="B818E67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7B097A"/>
    <w:multiLevelType w:val="hybridMultilevel"/>
    <w:tmpl w:val="CA440CC4"/>
    <w:lvl w:ilvl="0" w:tplc="7ECE2DD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F8444F"/>
    <w:multiLevelType w:val="hybridMultilevel"/>
    <w:tmpl w:val="B154621E"/>
    <w:lvl w:ilvl="0" w:tplc="65C80132">
      <w:start w:val="1"/>
      <w:numFmt w:val="bullet"/>
      <w:pStyle w:val="ListBullet2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317B73E4"/>
    <w:multiLevelType w:val="hybridMultilevel"/>
    <w:tmpl w:val="0AD8745C"/>
    <w:lvl w:ilvl="0" w:tplc="505AEB2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734402"/>
    <w:multiLevelType w:val="multilevel"/>
    <w:tmpl w:val="B582B822"/>
    <w:numStyleLink w:val="NumbLstBullet"/>
  </w:abstractNum>
  <w:abstractNum w:abstractNumId="8" w15:restartNumberingAfterBreak="0">
    <w:nsid w:val="472465F8"/>
    <w:multiLevelType w:val="hybridMultilevel"/>
    <w:tmpl w:val="61FEDB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081E64"/>
    <w:multiLevelType w:val="multilevel"/>
    <w:tmpl w:val="B582B822"/>
    <w:styleLink w:val="NumbLstBullet"/>
    <w:lvl w:ilvl="0">
      <w:start w:val="1"/>
      <w:numFmt w:val="bullet"/>
      <w:pStyle w:val="Bullet1"/>
      <w:lvlText w:val="–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10" w15:restartNumberingAfterBreak="0">
    <w:nsid w:val="5BB73FE2"/>
    <w:multiLevelType w:val="hybridMultilevel"/>
    <w:tmpl w:val="0E6CAF0A"/>
    <w:lvl w:ilvl="0" w:tplc="8C7CD5CC">
      <w:start w:val="1"/>
      <w:numFmt w:val="bullet"/>
      <w:pStyle w:val="ListBullet3"/>
      <w:lvlText w:val=""/>
      <w:lvlJc w:val="left"/>
      <w:pPr>
        <w:ind w:left="107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F57089"/>
    <w:multiLevelType w:val="hybridMultilevel"/>
    <w:tmpl w:val="0032B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2033BB"/>
    <w:multiLevelType w:val="hybridMultilevel"/>
    <w:tmpl w:val="B9AC9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187A66"/>
    <w:multiLevelType w:val="hybridMultilevel"/>
    <w:tmpl w:val="0BA887A8"/>
    <w:lvl w:ilvl="0" w:tplc="1402E67E">
      <w:numFmt w:val="bullet"/>
      <w:lvlText w:val="•"/>
      <w:lvlJc w:val="left"/>
      <w:pPr>
        <w:ind w:left="720" w:hanging="720"/>
      </w:pPr>
      <w:rPr>
        <w:rFonts w:ascii="Source Sans Pro" w:eastAsia="Times New Roman" w:hAnsi="Source Sans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AA4161"/>
    <w:multiLevelType w:val="hybridMultilevel"/>
    <w:tmpl w:val="92BE0562"/>
    <w:lvl w:ilvl="0" w:tplc="119E2F8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542B13"/>
    <w:multiLevelType w:val="hybridMultilevel"/>
    <w:tmpl w:val="36269F12"/>
    <w:lvl w:ilvl="0" w:tplc="193EBB54">
      <w:start w:val="5"/>
      <w:numFmt w:val="bullet"/>
      <w:lvlText w:val="•"/>
      <w:lvlJc w:val="left"/>
      <w:pPr>
        <w:ind w:left="720" w:hanging="720"/>
      </w:pPr>
      <w:rPr>
        <w:rFonts w:ascii="Source Sans Pro" w:eastAsia="Times New Roman" w:hAnsi="Source Sans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FBD5436"/>
    <w:multiLevelType w:val="hybridMultilevel"/>
    <w:tmpl w:val="C674CBFE"/>
    <w:lvl w:ilvl="0" w:tplc="5858A2F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931050">
    <w:abstractNumId w:val="0"/>
  </w:num>
  <w:num w:numId="2" w16cid:durableId="456333134">
    <w:abstractNumId w:val="9"/>
  </w:num>
  <w:num w:numId="3" w16cid:durableId="1194809704">
    <w:abstractNumId w:val="7"/>
  </w:num>
  <w:num w:numId="4" w16cid:durableId="2100245809">
    <w:abstractNumId w:val="5"/>
  </w:num>
  <w:num w:numId="5" w16cid:durableId="1298949735">
    <w:abstractNumId w:val="10"/>
  </w:num>
  <w:num w:numId="6" w16cid:durableId="1963263709">
    <w:abstractNumId w:val="16"/>
  </w:num>
  <w:num w:numId="7" w16cid:durableId="37050133">
    <w:abstractNumId w:val="2"/>
  </w:num>
  <w:num w:numId="8" w16cid:durableId="822355877">
    <w:abstractNumId w:val="6"/>
  </w:num>
  <w:num w:numId="9" w16cid:durableId="11304693">
    <w:abstractNumId w:val="11"/>
  </w:num>
  <w:num w:numId="10" w16cid:durableId="1033188388">
    <w:abstractNumId w:val="15"/>
  </w:num>
  <w:num w:numId="11" w16cid:durableId="696810420">
    <w:abstractNumId w:val="14"/>
  </w:num>
  <w:num w:numId="12" w16cid:durableId="119037259">
    <w:abstractNumId w:val="4"/>
  </w:num>
  <w:num w:numId="13" w16cid:durableId="2066680694">
    <w:abstractNumId w:val="1"/>
  </w:num>
  <w:num w:numId="14" w16cid:durableId="600797887">
    <w:abstractNumId w:val="3"/>
  </w:num>
  <w:num w:numId="15" w16cid:durableId="1849952418">
    <w:abstractNumId w:val="12"/>
  </w:num>
  <w:num w:numId="16" w16cid:durableId="1843665511">
    <w:abstractNumId w:val="13"/>
  </w:num>
  <w:num w:numId="17" w16cid:durableId="1064334785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QAOffice" w:val="Ashburton Park Manchester"/>
    <w:docVar w:name="Background" w:val="On"/>
    <w:docVar w:name="CurrentTemplateName" w:val="AQA New Letterhead.dotm"/>
    <w:docVar w:name="CurrentTemplateVersion" w:val="1.0"/>
    <w:docVar w:name="DocTemplateName" w:val="AQA New Letterhead.dotm"/>
    <w:docVar w:name="InitialTemplateName" w:val="AQA New Letterhead.dotm"/>
    <w:docVar w:name="InitialTemplateVersion" w:val="1.0"/>
    <w:docVar w:name="PandC" w:val="True"/>
    <w:docVar w:name="References" w:val="True"/>
    <w:docVar w:name="Subject" w:val="True"/>
  </w:docVars>
  <w:rsids>
    <w:rsidRoot w:val="005C2AC1"/>
    <w:rsid w:val="00002673"/>
    <w:rsid w:val="00003172"/>
    <w:rsid w:val="0000466B"/>
    <w:rsid w:val="00034E2E"/>
    <w:rsid w:val="000352AD"/>
    <w:rsid w:val="0004109A"/>
    <w:rsid w:val="00053468"/>
    <w:rsid w:val="00061C3E"/>
    <w:rsid w:val="00066285"/>
    <w:rsid w:val="000664FF"/>
    <w:rsid w:val="000747A9"/>
    <w:rsid w:val="000801D7"/>
    <w:rsid w:val="00081166"/>
    <w:rsid w:val="00085F1F"/>
    <w:rsid w:val="000867FD"/>
    <w:rsid w:val="00091108"/>
    <w:rsid w:val="00095511"/>
    <w:rsid w:val="000A29DB"/>
    <w:rsid w:val="000A52BC"/>
    <w:rsid w:val="000B055A"/>
    <w:rsid w:val="000C17FF"/>
    <w:rsid w:val="000D04F5"/>
    <w:rsid w:val="000D10F8"/>
    <w:rsid w:val="000D31E8"/>
    <w:rsid w:val="000D432C"/>
    <w:rsid w:val="000D6DC5"/>
    <w:rsid w:val="000E074C"/>
    <w:rsid w:val="000E11B4"/>
    <w:rsid w:val="000E25E3"/>
    <w:rsid w:val="000E6A4B"/>
    <w:rsid w:val="000F4723"/>
    <w:rsid w:val="000F5235"/>
    <w:rsid w:val="00101028"/>
    <w:rsid w:val="001014CC"/>
    <w:rsid w:val="00102FA5"/>
    <w:rsid w:val="001036C1"/>
    <w:rsid w:val="00121A50"/>
    <w:rsid w:val="00125B03"/>
    <w:rsid w:val="00137CE5"/>
    <w:rsid w:val="0014224B"/>
    <w:rsid w:val="00143EF0"/>
    <w:rsid w:val="00150996"/>
    <w:rsid w:val="00150F54"/>
    <w:rsid w:val="0015318C"/>
    <w:rsid w:val="00155462"/>
    <w:rsid w:val="00157D52"/>
    <w:rsid w:val="00164232"/>
    <w:rsid w:val="00167B5D"/>
    <w:rsid w:val="00171E6D"/>
    <w:rsid w:val="00177F60"/>
    <w:rsid w:val="001842B1"/>
    <w:rsid w:val="00186651"/>
    <w:rsid w:val="001868BA"/>
    <w:rsid w:val="00187EE5"/>
    <w:rsid w:val="00190E4B"/>
    <w:rsid w:val="00191C69"/>
    <w:rsid w:val="001924C0"/>
    <w:rsid w:val="0019404D"/>
    <w:rsid w:val="0019640C"/>
    <w:rsid w:val="001A348C"/>
    <w:rsid w:val="001A488C"/>
    <w:rsid w:val="001A6C6D"/>
    <w:rsid w:val="001B2CD6"/>
    <w:rsid w:val="001B509A"/>
    <w:rsid w:val="001B60AA"/>
    <w:rsid w:val="001C6FE6"/>
    <w:rsid w:val="001D04BE"/>
    <w:rsid w:val="001D20F7"/>
    <w:rsid w:val="001D2B08"/>
    <w:rsid w:val="001D69FA"/>
    <w:rsid w:val="001D7CB9"/>
    <w:rsid w:val="001E2A0E"/>
    <w:rsid w:val="001F1568"/>
    <w:rsid w:val="001F56D0"/>
    <w:rsid w:val="00203066"/>
    <w:rsid w:val="00203981"/>
    <w:rsid w:val="00205D0C"/>
    <w:rsid w:val="002203FA"/>
    <w:rsid w:val="002307B7"/>
    <w:rsid w:val="00235968"/>
    <w:rsid w:val="00237778"/>
    <w:rsid w:val="002441D0"/>
    <w:rsid w:val="0024766A"/>
    <w:rsid w:val="0025245D"/>
    <w:rsid w:val="002529FF"/>
    <w:rsid w:val="0026304C"/>
    <w:rsid w:val="00266E14"/>
    <w:rsid w:val="002707F1"/>
    <w:rsid w:val="0028191C"/>
    <w:rsid w:val="002859EE"/>
    <w:rsid w:val="00291191"/>
    <w:rsid w:val="0029575D"/>
    <w:rsid w:val="002A45F9"/>
    <w:rsid w:val="002A7D6D"/>
    <w:rsid w:val="002B1243"/>
    <w:rsid w:val="002B4E4D"/>
    <w:rsid w:val="002C3520"/>
    <w:rsid w:val="002C54C6"/>
    <w:rsid w:val="002C750D"/>
    <w:rsid w:val="002D189E"/>
    <w:rsid w:val="002D44A1"/>
    <w:rsid w:val="002D46F6"/>
    <w:rsid w:val="002E1588"/>
    <w:rsid w:val="002F16DF"/>
    <w:rsid w:val="00320F22"/>
    <w:rsid w:val="00322F2F"/>
    <w:rsid w:val="00324BDF"/>
    <w:rsid w:val="0032681E"/>
    <w:rsid w:val="003332EC"/>
    <w:rsid w:val="00343E67"/>
    <w:rsid w:val="0035048D"/>
    <w:rsid w:val="003546A0"/>
    <w:rsid w:val="00367416"/>
    <w:rsid w:val="0037793B"/>
    <w:rsid w:val="00384229"/>
    <w:rsid w:val="00385FBB"/>
    <w:rsid w:val="0039228E"/>
    <w:rsid w:val="00397DA8"/>
    <w:rsid w:val="003A08A5"/>
    <w:rsid w:val="003A3B10"/>
    <w:rsid w:val="003B2F6C"/>
    <w:rsid w:val="003B58F8"/>
    <w:rsid w:val="003B66B3"/>
    <w:rsid w:val="003C0097"/>
    <w:rsid w:val="003C0BF7"/>
    <w:rsid w:val="003C4E4A"/>
    <w:rsid w:val="003D0502"/>
    <w:rsid w:val="003D17A6"/>
    <w:rsid w:val="003D2194"/>
    <w:rsid w:val="003D2974"/>
    <w:rsid w:val="003D3852"/>
    <w:rsid w:val="003D393A"/>
    <w:rsid w:val="003D5B11"/>
    <w:rsid w:val="003D70EB"/>
    <w:rsid w:val="003E1BD0"/>
    <w:rsid w:val="003E658A"/>
    <w:rsid w:val="003E7E7D"/>
    <w:rsid w:val="003F32F9"/>
    <w:rsid w:val="003F6027"/>
    <w:rsid w:val="003F63E7"/>
    <w:rsid w:val="003F6462"/>
    <w:rsid w:val="00401B85"/>
    <w:rsid w:val="00402ED1"/>
    <w:rsid w:val="004063F5"/>
    <w:rsid w:val="00417211"/>
    <w:rsid w:val="00424033"/>
    <w:rsid w:val="0042473B"/>
    <w:rsid w:val="00424D69"/>
    <w:rsid w:val="004256D8"/>
    <w:rsid w:val="00433A06"/>
    <w:rsid w:val="00434FD1"/>
    <w:rsid w:val="00445737"/>
    <w:rsid w:val="0044695B"/>
    <w:rsid w:val="00452E7B"/>
    <w:rsid w:val="00460D78"/>
    <w:rsid w:val="004619B5"/>
    <w:rsid w:val="004624B9"/>
    <w:rsid w:val="004626BB"/>
    <w:rsid w:val="00466C8D"/>
    <w:rsid w:val="004676E5"/>
    <w:rsid w:val="00470515"/>
    <w:rsid w:val="00474E9E"/>
    <w:rsid w:val="00493E19"/>
    <w:rsid w:val="004954AC"/>
    <w:rsid w:val="004A0BA5"/>
    <w:rsid w:val="004A37E3"/>
    <w:rsid w:val="004C25DB"/>
    <w:rsid w:val="004D2AA3"/>
    <w:rsid w:val="004D6AE4"/>
    <w:rsid w:val="004D744D"/>
    <w:rsid w:val="004E0B8C"/>
    <w:rsid w:val="004E23C4"/>
    <w:rsid w:val="004E2B57"/>
    <w:rsid w:val="004E3F17"/>
    <w:rsid w:val="004E538C"/>
    <w:rsid w:val="004F1A77"/>
    <w:rsid w:val="004F3689"/>
    <w:rsid w:val="005017B0"/>
    <w:rsid w:val="005104BC"/>
    <w:rsid w:val="00515CF2"/>
    <w:rsid w:val="0051749E"/>
    <w:rsid w:val="00523DBF"/>
    <w:rsid w:val="00530DA5"/>
    <w:rsid w:val="005322E1"/>
    <w:rsid w:val="005403D3"/>
    <w:rsid w:val="005427C1"/>
    <w:rsid w:val="00546239"/>
    <w:rsid w:val="00554691"/>
    <w:rsid w:val="00555B55"/>
    <w:rsid w:val="0056593E"/>
    <w:rsid w:val="00574EAF"/>
    <w:rsid w:val="005760E7"/>
    <w:rsid w:val="0058099A"/>
    <w:rsid w:val="0058157F"/>
    <w:rsid w:val="00581E15"/>
    <w:rsid w:val="005844CE"/>
    <w:rsid w:val="00594E72"/>
    <w:rsid w:val="00595B1D"/>
    <w:rsid w:val="005A18BB"/>
    <w:rsid w:val="005A2896"/>
    <w:rsid w:val="005A28F6"/>
    <w:rsid w:val="005B035C"/>
    <w:rsid w:val="005B05A9"/>
    <w:rsid w:val="005B0BAA"/>
    <w:rsid w:val="005C2AC1"/>
    <w:rsid w:val="005C3598"/>
    <w:rsid w:val="005C43F2"/>
    <w:rsid w:val="005C5807"/>
    <w:rsid w:val="005D4826"/>
    <w:rsid w:val="005D49C8"/>
    <w:rsid w:val="005E031C"/>
    <w:rsid w:val="005E0D2F"/>
    <w:rsid w:val="005E68DC"/>
    <w:rsid w:val="005E7314"/>
    <w:rsid w:val="005F16C4"/>
    <w:rsid w:val="00601B41"/>
    <w:rsid w:val="00602329"/>
    <w:rsid w:val="00610EC0"/>
    <w:rsid w:val="0061364A"/>
    <w:rsid w:val="006145BD"/>
    <w:rsid w:val="0061508F"/>
    <w:rsid w:val="00617CB8"/>
    <w:rsid w:val="006216E6"/>
    <w:rsid w:val="00630E3B"/>
    <w:rsid w:val="0063533B"/>
    <w:rsid w:val="00636088"/>
    <w:rsid w:val="0064078B"/>
    <w:rsid w:val="00642C48"/>
    <w:rsid w:val="006536B5"/>
    <w:rsid w:val="00656AA4"/>
    <w:rsid w:val="006612C1"/>
    <w:rsid w:val="0066404E"/>
    <w:rsid w:val="0067559E"/>
    <w:rsid w:val="00676815"/>
    <w:rsid w:val="0067720F"/>
    <w:rsid w:val="0068644C"/>
    <w:rsid w:val="006925E2"/>
    <w:rsid w:val="006955C6"/>
    <w:rsid w:val="006A0651"/>
    <w:rsid w:val="006A3A9A"/>
    <w:rsid w:val="006A7B73"/>
    <w:rsid w:val="006B24D1"/>
    <w:rsid w:val="006C1AF3"/>
    <w:rsid w:val="006C73DA"/>
    <w:rsid w:val="006F082A"/>
    <w:rsid w:val="006F140D"/>
    <w:rsid w:val="007019FB"/>
    <w:rsid w:val="00704347"/>
    <w:rsid w:val="0071079D"/>
    <w:rsid w:val="00710BD2"/>
    <w:rsid w:val="00711FB0"/>
    <w:rsid w:val="007123C6"/>
    <w:rsid w:val="007140A3"/>
    <w:rsid w:val="007158F7"/>
    <w:rsid w:val="00725E20"/>
    <w:rsid w:val="00727C42"/>
    <w:rsid w:val="007304B7"/>
    <w:rsid w:val="007327E8"/>
    <w:rsid w:val="00751F75"/>
    <w:rsid w:val="007522C9"/>
    <w:rsid w:val="0075326A"/>
    <w:rsid w:val="007536CF"/>
    <w:rsid w:val="00754136"/>
    <w:rsid w:val="00755B56"/>
    <w:rsid w:val="00757D53"/>
    <w:rsid w:val="00757F83"/>
    <w:rsid w:val="007617E9"/>
    <w:rsid w:val="00767638"/>
    <w:rsid w:val="00772319"/>
    <w:rsid w:val="007739A8"/>
    <w:rsid w:val="00774FD5"/>
    <w:rsid w:val="00786A19"/>
    <w:rsid w:val="00794E95"/>
    <w:rsid w:val="00795A2D"/>
    <w:rsid w:val="007A202A"/>
    <w:rsid w:val="007A41F8"/>
    <w:rsid w:val="007A5935"/>
    <w:rsid w:val="007B190F"/>
    <w:rsid w:val="007B1D78"/>
    <w:rsid w:val="007D212F"/>
    <w:rsid w:val="007E03AF"/>
    <w:rsid w:val="007F0399"/>
    <w:rsid w:val="007F6654"/>
    <w:rsid w:val="007F6BF2"/>
    <w:rsid w:val="00801673"/>
    <w:rsid w:val="00803138"/>
    <w:rsid w:val="0080396A"/>
    <w:rsid w:val="00803EC4"/>
    <w:rsid w:val="00807CD7"/>
    <w:rsid w:val="008130CD"/>
    <w:rsid w:val="00820DF9"/>
    <w:rsid w:val="00822FF2"/>
    <w:rsid w:val="00825247"/>
    <w:rsid w:val="008271F5"/>
    <w:rsid w:val="008365CC"/>
    <w:rsid w:val="00842F7B"/>
    <w:rsid w:val="008447E4"/>
    <w:rsid w:val="00847DA6"/>
    <w:rsid w:val="00852843"/>
    <w:rsid w:val="00855BEA"/>
    <w:rsid w:val="0086108E"/>
    <w:rsid w:val="00861684"/>
    <w:rsid w:val="00861EEB"/>
    <w:rsid w:val="00862562"/>
    <w:rsid w:val="00863CD3"/>
    <w:rsid w:val="008709F4"/>
    <w:rsid w:val="00872BB4"/>
    <w:rsid w:val="00872D12"/>
    <w:rsid w:val="00876653"/>
    <w:rsid w:val="00877132"/>
    <w:rsid w:val="00881E41"/>
    <w:rsid w:val="008905ED"/>
    <w:rsid w:val="00894B22"/>
    <w:rsid w:val="008A6ED6"/>
    <w:rsid w:val="008B7726"/>
    <w:rsid w:val="008C3FF8"/>
    <w:rsid w:val="008C413A"/>
    <w:rsid w:val="008D72F1"/>
    <w:rsid w:val="008D788F"/>
    <w:rsid w:val="008E0DF8"/>
    <w:rsid w:val="008E1FC9"/>
    <w:rsid w:val="008F4449"/>
    <w:rsid w:val="009007AF"/>
    <w:rsid w:val="00904631"/>
    <w:rsid w:val="0090528E"/>
    <w:rsid w:val="00905F34"/>
    <w:rsid w:val="00906356"/>
    <w:rsid w:val="00906421"/>
    <w:rsid w:val="00910F63"/>
    <w:rsid w:val="00913180"/>
    <w:rsid w:val="009161E9"/>
    <w:rsid w:val="009206AC"/>
    <w:rsid w:val="00921886"/>
    <w:rsid w:val="0092189C"/>
    <w:rsid w:val="00924692"/>
    <w:rsid w:val="00930825"/>
    <w:rsid w:val="0094097A"/>
    <w:rsid w:val="00946CE8"/>
    <w:rsid w:val="00960207"/>
    <w:rsid w:val="0096383E"/>
    <w:rsid w:val="00964F9E"/>
    <w:rsid w:val="00972B00"/>
    <w:rsid w:val="00973254"/>
    <w:rsid w:val="00974922"/>
    <w:rsid w:val="00974E18"/>
    <w:rsid w:val="00975031"/>
    <w:rsid w:val="0097698A"/>
    <w:rsid w:val="00984CFF"/>
    <w:rsid w:val="00993A2A"/>
    <w:rsid w:val="009A1AD0"/>
    <w:rsid w:val="009A23C0"/>
    <w:rsid w:val="009A43A2"/>
    <w:rsid w:val="009A5893"/>
    <w:rsid w:val="009A72CE"/>
    <w:rsid w:val="009A7D82"/>
    <w:rsid w:val="009B033F"/>
    <w:rsid w:val="009B2DA0"/>
    <w:rsid w:val="009C1378"/>
    <w:rsid w:val="009C5618"/>
    <w:rsid w:val="009D6261"/>
    <w:rsid w:val="009E1AEA"/>
    <w:rsid w:val="009E7DDA"/>
    <w:rsid w:val="009F6138"/>
    <w:rsid w:val="00A02836"/>
    <w:rsid w:val="00A130E2"/>
    <w:rsid w:val="00A135E0"/>
    <w:rsid w:val="00A20821"/>
    <w:rsid w:val="00A45968"/>
    <w:rsid w:val="00A45EA5"/>
    <w:rsid w:val="00A52CB5"/>
    <w:rsid w:val="00A578FB"/>
    <w:rsid w:val="00A57B9A"/>
    <w:rsid w:val="00A664F1"/>
    <w:rsid w:val="00A74226"/>
    <w:rsid w:val="00A77D79"/>
    <w:rsid w:val="00A8331B"/>
    <w:rsid w:val="00A84455"/>
    <w:rsid w:val="00A84866"/>
    <w:rsid w:val="00A84C40"/>
    <w:rsid w:val="00A85301"/>
    <w:rsid w:val="00A944D3"/>
    <w:rsid w:val="00A961B6"/>
    <w:rsid w:val="00AA213C"/>
    <w:rsid w:val="00AA3CD7"/>
    <w:rsid w:val="00AA58A1"/>
    <w:rsid w:val="00AA7A1B"/>
    <w:rsid w:val="00AA7DD1"/>
    <w:rsid w:val="00AB0518"/>
    <w:rsid w:val="00AC0898"/>
    <w:rsid w:val="00AC3371"/>
    <w:rsid w:val="00AD2F63"/>
    <w:rsid w:val="00AD7A5B"/>
    <w:rsid w:val="00AE0B57"/>
    <w:rsid w:val="00AE4C05"/>
    <w:rsid w:val="00AE5EBE"/>
    <w:rsid w:val="00AF2C24"/>
    <w:rsid w:val="00AF67FA"/>
    <w:rsid w:val="00AF7D7C"/>
    <w:rsid w:val="00B012E3"/>
    <w:rsid w:val="00B16E3C"/>
    <w:rsid w:val="00B2076B"/>
    <w:rsid w:val="00B21296"/>
    <w:rsid w:val="00B27B40"/>
    <w:rsid w:val="00B379AA"/>
    <w:rsid w:val="00B4021E"/>
    <w:rsid w:val="00B40C51"/>
    <w:rsid w:val="00B440A2"/>
    <w:rsid w:val="00B44171"/>
    <w:rsid w:val="00B52880"/>
    <w:rsid w:val="00B53C4B"/>
    <w:rsid w:val="00B6369C"/>
    <w:rsid w:val="00B659B5"/>
    <w:rsid w:val="00B71ED7"/>
    <w:rsid w:val="00B76AA7"/>
    <w:rsid w:val="00B80105"/>
    <w:rsid w:val="00B81988"/>
    <w:rsid w:val="00B849F2"/>
    <w:rsid w:val="00B95931"/>
    <w:rsid w:val="00BA00CA"/>
    <w:rsid w:val="00BB05CC"/>
    <w:rsid w:val="00BC2663"/>
    <w:rsid w:val="00BD558E"/>
    <w:rsid w:val="00BE0655"/>
    <w:rsid w:val="00BE2A28"/>
    <w:rsid w:val="00BE4D26"/>
    <w:rsid w:val="00BE597E"/>
    <w:rsid w:val="00BE5B9E"/>
    <w:rsid w:val="00BE7901"/>
    <w:rsid w:val="00BF087A"/>
    <w:rsid w:val="00BF4CD3"/>
    <w:rsid w:val="00C01DD2"/>
    <w:rsid w:val="00C05269"/>
    <w:rsid w:val="00C1402C"/>
    <w:rsid w:val="00C163E7"/>
    <w:rsid w:val="00C238D3"/>
    <w:rsid w:val="00C2603B"/>
    <w:rsid w:val="00C325A1"/>
    <w:rsid w:val="00C34C31"/>
    <w:rsid w:val="00C34E71"/>
    <w:rsid w:val="00C369D7"/>
    <w:rsid w:val="00C4299A"/>
    <w:rsid w:val="00C5228C"/>
    <w:rsid w:val="00C52742"/>
    <w:rsid w:val="00C53CBA"/>
    <w:rsid w:val="00C53F9F"/>
    <w:rsid w:val="00C55FEE"/>
    <w:rsid w:val="00C57459"/>
    <w:rsid w:val="00C57CE4"/>
    <w:rsid w:val="00C6154F"/>
    <w:rsid w:val="00C63450"/>
    <w:rsid w:val="00C724BC"/>
    <w:rsid w:val="00C83C55"/>
    <w:rsid w:val="00C926F2"/>
    <w:rsid w:val="00C96D94"/>
    <w:rsid w:val="00C97442"/>
    <w:rsid w:val="00CA0601"/>
    <w:rsid w:val="00CA06B6"/>
    <w:rsid w:val="00CA4044"/>
    <w:rsid w:val="00CA7592"/>
    <w:rsid w:val="00CB700B"/>
    <w:rsid w:val="00CC51BD"/>
    <w:rsid w:val="00CC5AA1"/>
    <w:rsid w:val="00CD0238"/>
    <w:rsid w:val="00CD0245"/>
    <w:rsid w:val="00CD26B8"/>
    <w:rsid w:val="00CD498A"/>
    <w:rsid w:val="00CD6E10"/>
    <w:rsid w:val="00CE1C7E"/>
    <w:rsid w:val="00CE418E"/>
    <w:rsid w:val="00CE4CC6"/>
    <w:rsid w:val="00CF062E"/>
    <w:rsid w:val="00CF14F3"/>
    <w:rsid w:val="00D0072F"/>
    <w:rsid w:val="00D0320B"/>
    <w:rsid w:val="00D1351D"/>
    <w:rsid w:val="00D32CA1"/>
    <w:rsid w:val="00D34528"/>
    <w:rsid w:val="00D35D3C"/>
    <w:rsid w:val="00D413AD"/>
    <w:rsid w:val="00D41D51"/>
    <w:rsid w:val="00D4532F"/>
    <w:rsid w:val="00D539D2"/>
    <w:rsid w:val="00D62316"/>
    <w:rsid w:val="00D635E0"/>
    <w:rsid w:val="00D6466E"/>
    <w:rsid w:val="00D714C6"/>
    <w:rsid w:val="00D73494"/>
    <w:rsid w:val="00D73D3C"/>
    <w:rsid w:val="00D74DB1"/>
    <w:rsid w:val="00D82A92"/>
    <w:rsid w:val="00D93B12"/>
    <w:rsid w:val="00D96983"/>
    <w:rsid w:val="00DA0534"/>
    <w:rsid w:val="00DA3DE7"/>
    <w:rsid w:val="00DA7A98"/>
    <w:rsid w:val="00DB01A8"/>
    <w:rsid w:val="00DB30CC"/>
    <w:rsid w:val="00DB5165"/>
    <w:rsid w:val="00DC2435"/>
    <w:rsid w:val="00DC264C"/>
    <w:rsid w:val="00DC68AF"/>
    <w:rsid w:val="00DE5FDF"/>
    <w:rsid w:val="00DE7741"/>
    <w:rsid w:val="00DF0AEF"/>
    <w:rsid w:val="00E00713"/>
    <w:rsid w:val="00E06128"/>
    <w:rsid w:val="00E148A9"/>
    <w:rsid w:val="00E21804"/>
    <w:rsid w:val="00E24350"/>
    <w:rsid w:val="00E243B0"/>
    <w:rsid w:val="00E25B32"/>
    <w:rsid w:val="00E25E0F"/>
    <w:rsid w:val="00E3328D"/>
    <w:rsid w:val="00E46518"/>
    <w:rsid w:val="00E47A34"/>
    <w:rsid w:val="00E57921"/>
    <w:rsid w:val="00E6344E"/>
    <w:rsid w:val="00E6422D"/>
    <w:rsid w:val="00E67A82"/>
    <w:rsid w:val="00E7493D"/>
    <w:rsid w:val="00E951DB"/>
    <w:rsid w:val="00EA4DE7"/>
    <w:rsid w:val="00EB57A8"/>
    <w:rsid w:val="00ED6710"/>
    <w:rsid w:val="00EE20C0"/>
    <w:rsid w:val="00EF4283"/>
    <w:rsid w:val="00EF549B"/>
    <w:rsid w:val="00F00751"/>
    <w:rsid w:val="00F02B88"/>
    <w:rsid w:val="00F13DD3"/>
    <w:rsid w:val="00F23193"/>
    <w:rsid w:val="00F25568"/>
    <w:rsid w:val="00F26821"/>
    <w:rsid w:val="00F36133"/>
    <w:rsid w:val="00F4085F"/>
    <w:rsid w:val="00F42736"/>
    <w:rsid w:val="00F51A90"/>
    <w:rsid w:val="00F54DEA"/>
    <w:rsid w:val="00F56775"/>
    <w:rsid w:val="00F644D3"/>
    <w:rsid w:val="00F6618A"/>
    <w:rsid w:val="00F710DB"/>
    <w:rsid w:val="00F818FC"/>
    <w:rsid w:val="00F87B3A"/>
    <w:rsid w:val="00F9016A"/>
    <w:rsid w:val="00F93B42"/>
    <w:rsid w:val="00F9740C"/>
    <w:rsid w:val="00FA6BA2"/>
    <w:rsid w:val="00FA7868"/>
    <w:rsid w:val="00FB0F31"/>
    <w:rsid w:val="00FB1403"/>
    <w:rsid w:val="00FB3DF1"/>
    <w:rsid w:val="00FB3E3C"/>
    <w:rsid w:val="00FB719F"/>
    <w:rsid w:val="00FC09D3"/>
    <w:rsid w:val="00FC14C3"/>
    <w:rsid w:val="00FC270D"/>
    <w:rsid w:val="00FC5C81"/>
    <w:rsid w:val="00FD00ED"/>
    <w:rsid w:val="00FD24B5"/>
    <w:rsid w:val="00FD3B16"/>
    <w:rsid w:val="00FD4DB3"/>
    <w:rsid w:val="00FE16F4"/>
    <w:rsid w:val="00FF0117"/>
    <w:rsid w:val="00FF0D0F"/>
    <w:rsid w:val="00FF2818"/>
    <w:rsid w:val="00FF53AE"/>
    <w:rsid w:val="00FF5495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2D4969"/>
  <w15:docId w15:val="{7A0C9B86-7568-42C1-B134-CDE1E2AE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1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59"/>
    <w:lsdException w:name="Table Theme" w:semiHidden="1" w:uiPriority="0" w:unhideWhenUsed="1"/>
    <w:lsdException w:name="Placeholder Text" w:semiHidden="1" w:uiPriority="99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~BodyText"/>
    <w:uiPriority w:val="4"/>
    <w:qFormat/>
    <w:rsid w:val="0071079D"/>
    <w:pPr>
      <w:spacing w:line="260" w:lineRule="atLeast"/>
    </w:pPr>
    <w:rPr>
      <w:rFonts w:ascii="Source Sans Pro" w:hAnsi="Source Sans Pro"/>
      <w:sz w:val="22"/>
      <w:szCs w:val="24"/>
    </w:rPr>
  </w:style>
  <w:style w:type="paragraph" w:styleId="Heading1">
    <w:name w:val="heading 1"/>
    <w:aliases w:val="~Title"/>
    <w:basedOn w:val="Normal"/>
    <w:next w:val="Heading2"/>
    <w:link w:val="Heading1Char"/>
    <w:qFormat/>
    <w:rsid w:val="00417211"/>
    <w:pPr>
      <w:pageBreakBefore/>
      <w:spacing w:line="680" w:lineRule="atLeast"/>
      <w:outlineLvl w:val="0"/>
    </w:pPr>
    <w:rPr>
      <w:rFonts w:eastAsiaTheme="majorEastAsia" w:cstheme="majorBidi"/>
      <w:bCs/>
      <w:sz w:val="64"/>
      <w:szCs w:val="28"/>
    </w:rPr>
  </w:style>
  <w:style w:type="paragraph" w:styleId="Heading2">
    <w:name w:val="heading 2"/>
    <w:aliases w:val="~Subtitle"/>
    <w:basedOn w:val="Normal"/>
    <w:next w:val="Normal"/>
    <w:link w:val="Heading2Char"/>
    <w:uiPriority w:val="1"/>
    <w:qFormat/>
    <w:rsid w:val="00417211"/>
    <w:pPr>
      <w:tabs>
        <w:tab w:val="left" w:pos="0"/>
      </w:tabs>
      <w:spacing w:after="240" w:line="320" w:lineRule="atLeast"/>
      <w:ind w:left="-1134" w:firstLine="1134"/>
      <w:outlineLvl w:val="1"/>
    </w:pPr>
    <w:rPr>
      <w:rFonts w:eastAsiaTheme="majorEastAsia" w:cstheme="majorBidi"/>
      <w:bCs/>
      <w:sz w:val="32"/>
      <w:szCs w:val="26"/>
    </w:rPr>
  </w:style>
  <w:style w:type="paragraph" w:styleId="Heading3">
    <w:name w:val="heading 3"/>
    <w:aliases w:val="AQA 1"/>
    <w:basedOn w:val="Normal"/>
    <w:next w:val="Normal"/>
    <w:link w:val="Heading3Char"/>
    <w:uiPriority w:val="2"/>
    <w:qFormat/>
    <w:rsid w:val="006955C6"/>
    <w:pPr>
      <w:shd w:val="clear" w:color="auto" w:fill="FFFFFF" w:themeFill="text2"/>
      <w:outlineLvl w:val="2"/>
    </w:pPr>
  </w:style>
  <w:style w:type="paragraph" w:styleId="Heading4">
    <w:name w:val="heading 4"/>
    <w:aliases w:val="~Bodyhead"/>
    <w:basedOn w:val="Normal"/>
    <w:next w:val="Normal"/>
    <w:link w:val="Heading4Char"/>
    <w:uiPriority w:val="3"/>
    <w:qFormat/>
    <w:rsid w:val="00AB0518"/>
    <w:pPr>
      <w:keepNext/>
      <w:keepLines/>
      <w:outlineLvl w:val="3"/>
    </w:pPr>
    <w:rPr>
      <w:rFonts w:ascii="Arial Bold" w:eastAsiaTheme="majorEastAsia" w:hAnsi="Arial Bold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755B56"/>
    <w:pPr>
      <w:keepNext/>
      <w:keepLines/>
      <w:spacing w:before="200" w:line="260" w:lineRule="exact"/>
      <w:ind w:left="1008" w:hanging="1008"/>
      <w:outlineLvl w:val="4"/>
    </w:pPr>
    <w:rPr>
      <w:rFonts w:asciiTheme="majorHAnsi" w:eastAsiaTheme="majorEastAsia" w:hAnsiTheme="majorHAnsi" w:cstheme="majorBidi"/>
      <w:color w:val="C8194B" w:themeColor="accent1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55B56"/>
    <w:pPr>
      <w:keepNext/>
      <w:keepLines/>
      <w:spacing w:before="200" w:line="260" w:lineRule="exac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C8194B" w:themeColor="accent1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D7CB9"/>
    <w:pPr>
      <w:keepNext/>
      <w:keepLines/>
      <w:spacing w:before="200" w:line="260" w:lineRule="exac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D7CB9"/>
    <w:pPr>
      <w:keepNext/>
      <w:keepLines/>
      <w:spacing w:before="200" w:line="260" w:lineRule="exac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D7CB9"/>
    <w:pPr>
      <w:keepNext/>
      <w:keepLines/>
      <w:spacing w:before="200" w:line="260" w:lineRule="exac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19"/>
    <w:semiHidden/>
    <w:rsid w:val="009A43A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uiPriority w:val="19"/>
    <w:semiHidden/>
    <w:rsid w:val="007B190F"/>
    <w:pPr>
      <w:tabs>
        <w:tab w:val="center" w:pos="4820"/>
        <w:tab w:val="right" w:pos="9639"/>
      </w:tabs>
      <w:spacing w:line="220" w:lineRule="atLeast"/>
    </w:pPr>
    <w:rPr>
      <w:sz w:val="18"/>
    </w:rPr>
  </w:style>
  <w:style w:type="paragraph" w:customStyle="1" w:styleId="Confidential">
    <w:name w:val="~Confidential"/>
    <w:basedOn w:val="Normal"/>
    <w:uiPriority w:val="19"/>
    <w:semiHidden/>
    <w:rsid w:val="00C57CE4"/>
    <w:pPr>
      <w:framePr w:hSpace="181" w:vSpace="1701" w:wrap="around" w:vAnchor="page" w:hAnchor="text" w:y="2949"/>
      <w:spacing w:line="216" w:lineRule="auto"/>
    </w:pPr>
    <w:rPr>
      <w:b/>
    </w:rPr>
  </w:style>
  <w:style w:type="paragraph" w:customStyle="1" w:styleId="CompanyAddress">
    <w:name w:val="~CompanyAddress"/>
    <w:basedOn w:val="Normal"/>
    <w:uiPriority w:val="19"/>
    <w:semiHidden/>
    <w:qFormat/>
    <w:rsid w:val="007123C6"/>
    <w:pPr>
      <w:spacing w:line="220" w:lineRule="atLeast"/>
    </w:pPr>
    <w:rPr>
      <w:rFonts w:ascii="AQA Chevin Pro Medium" w:hAnsi="AQA Chevin Pro Medium"/>
      <w:color w:val="000000"/>
      <w:sz w:val="18"/>
    </w:rPr>
  </w:style>
  <w:style w:type="paragraph" w:customStyle="1" w:styleId="Footer0">
    <w:name w:val="~Footer"/>
    <w:basedOn w:val="Normal"/>
    <w:uiPriority w:val="19"/>
    <w:semiHidden/>
    <w:rsid w:val="00CA0601"/>
    <w:pPr>
      <w:spacing w:line="180" w:lineRule="atLeast"/>
    </w:pPr>
    <w:rPr>
      <w:rFonts w:ascii="AQA Chevin Pro Light" w:hAnsi="AQA Chevin Pro Light"/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19"/>
    <w:semiHidden/>
    <w:rsid w:val="003D2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9"/>
    <w:semiHidden/>
    <w:rsid w:val="00DC68AF"/>
    <w:rPr>
      <w:rFonts w:ascii="Tahoma" w:hAnsi="Tahoma" w:cs="Tahoma"/>
      <w:sz w:val="16"/>
      <w:szCs w:val="16"/>
    </w:rPr>
  </w:style>
  <w:style w:type="paragraph" w:customStyle="1" w:styleId="Yours">
    <w:name w:val="~Yours"/>
    <w:basedOn w:val="Normal"/>
    <w:uiPriority w:val="19"/>
    <w:semiHidden/>
    <w:qFormat/>
    <w:rsid w:val="003D2974"/>
    <w:pPr>
      <w:spacing w:after="1080"/>
    </w:pPr>
  </w:style>
  <w:style w:type="paragraph" w:customStyle="1" w:styleId="CompanyAddressBold">
    <w:name w:val="~CompanyAddressBold"/>
    <w:basedOn w:val="CompanyAddress"/>
    <w:uiPriority w:val="19"/>
    <w:semiHidden/>
    <w:qFormat/>
    <w:rsid w:val="00861EEB"/>
    <w:pPr>
      <w:framePr w:hSpace="1134" w:wrap="around" w:vAnchor="page" w:hAnchor="page" w:x="8166" w:y="880"/>
    </w:pPr>
    <w:rPr>
      <w:b/>
    </w:rPr>
  </w:style>
  <w:style w:type="paragraph" w:customStyle="1" w:styleId="Bullet1">
    <w:name w:val="~Bullet1"/>
    <w:basedOn w:val="Normal"/>
    <w:uiPriority w:val="6"/>
    <w:qFormat/>
    <w:rsid w:val="00AB0518"/>
    <w:pPr>
      <w:numPr>
        <w:numId w:val="3"/>
      </w:numPr>
      <w:contextualSpacing/>
    </w:pPr>
  </w:style>
  <w:style w:type="numbering" w:customStyle="1" w:styleId="NumbLstBullet">
    <w:name w:val="NumbLstBullet"/>
    <w:uiPriority w:val="99"/>
    <w:rsid w:val="009C1378"/>
    <w:pPr>
      <w:numPr>
        <w:numId w:val="2"/>
      </w:numPr>
    </w:pPr>
  </w:style>
  <w:style w:type="character" w:customStyle="1" w:styleId="Heading4Char">
    <w:name w:val="Heading 4 Char"/>
    <w:aliases w:val="~Bodyhead Char"/>
    <w:basedOn w:val="DefaultParagraphFont"/>
    <w:link w:val="Heading4"/>
    <w:uiPriority w:val="3"/>
    <w:rsid w:val="003B58F8"/>
    <w:rPr>
      <w:rFonts w:ascii="Arial Bold" w:eastAsiaTheme="majorEastAsia" w:hAnsi="Arial Bold" w:cstheme="majorBidi"/>
      <w:b/>
      <w:bCs/>
      <w:iCs/>
      <w:sz w:val="22"/>
      <w:szCs w:val="24"/>
    </w:rPr>
  </w:style>
  <w:style w:type="character" w:customStyle="1" w:styleId="Heading3Char">
    <w:name w:val="Heading 3 Char"/>
    <w:aliases w:val="AQA 1 Char"/>
    <w:basedOn w:val="DefaultParagraphFont"/>
    <w:link w:val="Heading3"/>
    <w:uiPriority w:val="2"/>
    <w:rsid w:val="006955C6"/>
    <w:rPr>
      <w:rFonts w:ascii="Arial" w:hAnsi="Arial"/>
      <w:sz w:val="22"/>
      <w:szCs w:val="24"/>
      <w:shd w:val="clear" w:color="auto" w:fill="FFFFFF" w:themeFill="text2"/>
    </w:rPr>
  </w:style>
  <w:style w:type="character" w:customStyle="1" w:styleId="Heading1Char">
    <w:name w:val="Heading 1 Char"/>
    <w:aliases w:val="~Title Char"/>
    <w:basedOn w:val="DefaultParagraphFont"/>
    <w:link w:val="Heading1"/>
    <w:rsid w:val="00417211"/>
    <w:rPr>
      <w:rFonts w:ascii="Source Sans Pro" w:eastAsiaTheme="majorEastAsia" w:hAnsi="Source Sans Pro" w:cstheme="majorBidi"/>
      <w:bCs/>
      <w:sz w:val="64"/>
      <w:szCs w:val="28"/>
    </w:rPr>
  </w:style>
  <w:style w:type="character" w:customStyle="1" w:styleId="Heading2Char">
    <w:name w:val="Heading 2 Char"/>
    <w:aliases w:val="~Subtitle Char"/>
    <w:basedOn w:val="DefaultParagraphFont"/>
    <w:link w:val="Heading2"/>
    <w:uiPriority w:val="1"/>
    <w:rsid w:val="00417211"/>
    <w:rPr>
      <w:rFonts w:ascii="Source Sans Pro" w:eastAsiaTheme="majorEastAsia" w:hAnsi="Source Sans Pro" w:cstheme="majorBidi"/>
      <w:bCs/>
      <w:sz w:val="32"/>
      <w:szCs w:val="26"/>
    </w:rPr>
  </w:style>
  <w:style w:type="table" w:styleId="TableGrid">
    <w:name w:val="Table Grid"/>
    <w:basedOn w:val="TableNormal"/>
    <w:uiPriority w:val="59"/>
    <w:rsid w:val="005A1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9"/>
    <w:semiHidden/>
    <w:qFormat/>
    <w:rsid w:val="00CA7592"/>
    <w:pPr>
      <w:spacing w:line="480" w:lineRule="atLeast"/>
      <w:contextualSpacing/>
    </w:pPr>
    <w:rPr>
      <w:rFonts w:eastAsiaTheme="majorEastAsia" w:cstheme="majorBid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CA7592"/>
    <w:rPr>
      <w:rFonts w:ascii="Arial" w:eastAsiaTheme="majorEastAsia" w:hAnsi="Arial" w:cstheme="majorBidi"/>
      <w:color w:val="000000"/>
      <w:spacing w:val="5"/>
      <w:kern w:val="28"/>
      <w:sz w:val="44"/>
      <w:szCs w:val="52"/>
    </w:rPr>
  </w:style>
  <w:style w:type="paragraph" w:customStyle="1" w:styleId="DocInfo">
    <w:name w:val="DocInfo"/>
    <w:basedOn w:val="Normal"/>
    <w:uiPriority w:val="19"/>
    <w:semiHidden/>
    <w:qFormat/>
    <w:rsid w:val="00AB0518"/>
    <w:pPr>
      <w:spacing w:line="240" w:lineRule="atLeast"/>
    </w:pPr>
    <w:rPr>
      <w:rFonts w:ascii="AQA Chevin Pro Light" w:hAnsi="AQA Chevin Pro Light"/>
      <w:sz w:val="18"/>
    </w:rPr>
  </w:style>
  <w:style w:type="paragraph" w:customStyle="1" w:styleId="Introduction">
    <w:name w:val="~Introduction"/>
    <w:basedOn w:val="Normal"/>
    <w:next w:val="Normal"/>
    <w:uiPriority w:val="5"/>
    <w:qFormat/>
    <w:rsid w:val="00417211"/>
    <w:rPr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B56"/>
    <w:rPr>
      <w:rFonts w:asciiTheme="majorHAnsi" w:eastAsiaTheme="majorEastAsia" w:hAnsiTheme="majorHAnsi" w:cstheme="majorBidi"/>
      <w:color w:val="C8194B" w:themeColor="accent1"/>
      <w:sz w:val="22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B56"/>
    <w:rPr>
      <w:rFonts w:asciiTheme="majorHAnsi" w:eastAsiaTheme="majorEastAsia" w:hAnsiTheme="majorHAnsi" w:cstheme="majorBidi"/>
      <w:i/>
      <w:iCs/>
      <w:color w:val="C8194B" w:themeColor="accent1"/>
      <w:sz w:val="22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3F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3F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3F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IndentedBodyText">
    <w:name w:val="~IndentedBodyText"/>
    <w:basedOn w:val="Normal"/>
    <w:uiPriority w:val="6"/>
    <w:qFormat/>
    <w:rsid w:val="00AB0518"/>
    <w:pPr>
      <w:spacing w:line="240" w:lineRule="auto"/>
      <w:ind w:left="284"/>
    </w:pPr>
  </w:style>
  <w:style w:type="paragraph" w:customStyle="1" w:styleId="BoldBodyText">
    <w:name w:val="~BoldBodyText"/>
    <w:basedOn w:val="Normal"/>
    <w:next w:val="Normal"/>
    <w:uiPriority w:val="5"/>
    <w:qFormat/>
    <w:rsid w:val="00AB0518"/>
    <w:pPr>
      <w:spacing w:line="240" w:lineRule="auto"/>
    </w:pPr>
    <w:rPr>
      <w:b/>
      <w:color w:val="000000" w:themeColor="text1"/>
    </w:rPr>
  </w:style>
  <w:style w:type="paragraph" w:customStyle="1" w:styleId="DocTitle">
    <w:name w:val="DocTitle"/>
    <w:basedOn w:val="Header"/>
    <w:uiPriority w:val="19"/>
    <w:semiHidden/>
    <w:qFormat/>
    <w:rsid w:val="000D10F8"/>
    <w:pPr>
      <w:spacing w:after="240" w:line="760" w:lineRule="atLeast"/>
    </w:pPr>
    <w:rPr>
      <w:rFonts w:ascii="AQA Chevin Pro Light" w:hAnsi="AQA Chevin Pro Light"/>
      <w:sz w:val="72"/>
    </w:rPr>
  </w:style>
  <w:style w:type="paragraph" w:customStyle="1" w:styleId="HeaderAQA">
    <w:name w:val="HeaderAQA"/>
    <w:basedOn w:val="Header"/>
    <w:uiPriority w:val="19"/>
    <w:semiHidden/>
    <w:qFormat/>
    <w:rsid w:val="00906356"/>
    <w:pPr>
      <w:spacing w:after="1200"/>
    </w:pPr>
  </w:style>
  <w:style w:type="paragraph" w:customStyle="1" w:styleId="FooterAQA">
    <w:name w:val="FooterAQA"/>
    <w:basedOn w:val="Normal"/>
    <w:uiPriority w:val="19"/>
    <w:semiHidden/>
    <w:qFormat/>
    <w:rsid w:val="00AB0518"/>
    <w:pPr>
      <w:framePr w:w="8505" w:h="198" w:hRule="exact" w:wrap="around" w:vAnchor="page" w:hAnchor="text" w:y="15679"/>
      <w:spacing w:line="220" w:lineRule="atLeast"/>
    </w:pPr>
    <w:rPr>
      <w:sz w:val="18"/>
    </w:rPr>
  </w:style>
  <w:style w:type="paragraph" w:customStyle="1" w:styleId="FooterISMS">
    <w:name w:val="FooterISMS"/>
    <w:basedOn w:val="FooterAQA"/>
    <w:uiPriority w:val="19"/>
    <w:semiHidden/>
    <w:qFormat/>
    <w:rsid w:val="00BF087A"/>
    <w:pPr>
      <w:framePr w:wrap="around" w:y="15650"/>
    </w:pPr>
  </w:style>
  <w:style w:type="paragraph" w:customStyle="1" w:styleId="FooterAQARef">
    <w:name w:val="FooterAQARef"/>
    <w:basedOn w:val="FooterAQA"/>
    <w:uiPriority w:val="19"/>
    <w:semiHidden/>
    <w:qFormat/>
    <w:rsid w:val="00002673"/>
    <w:pPr>
      <w:framePr w:w="0" w:hRule="auto" w:wrap="auto" w:vAnchor="margin" w:yAlign="inline"/>
    </w:pPr>
  </w:style>
  <w:style w:type="paragraph" w:customStyle="1" w:styleId="Quotation">
    <w:name w:val="~Quotation"/>
    <w:basedOn w:val="Normal"/>
    <w:next w:val="Normal"/>
    <w:uiPriority w:val="6"/>
    <w:qFormat/>
    <w:rsid w:val="00755B56"/>
    <w:pPr>
      <w:ind w:left="85" w:hanging="85"/>
    </w:pPr>
    <w:rPr>
      <w:color w:val="371376" w:themeColor="accent2"/>
    </w:rPr>
  </w:style>
  <w:style w:type="paragraph" w:customStyle="1" w:styleId="Caption">
    <w:name w:val="~Caption"/>
    <w:basedOn w:val="Normal"/>
    <w:next w:val="Normal"/>
    <w:uiPriority w:val="7"/>
    <w:qFormat/>
    <w:rsid w:val="00755B56"/>
    <w:rPr>
      <w:i/>
      <w:color w:val="371376" w:themeColor="accent2"/>
    </w:rPr>
  </w:style>
  <w:style w:type="character" w:styleId="PlaceholderText">
    <w:name w:val="Placeholder Text"/>
    <w:basedOn w:val="DefaultParagraphFont"/>
    <w:uiPriority w:val="99"/>
    <w:semiHidden/>
    <w:rsid w:val="006C1AF3"/>
    <w:rPr>
      <w:color w:val="808080"/>
    </w:rPr>
  </w:style>
  <w:style w:type="paragraph" w:customStyle="1" w:styleId="AQAfooter8ptleftaligned">
    <w:name w:val="AQA footer 8pt left aligned"/>
    <w:basedOn w:val="Footer0"/>
    <w:uiPriority w:val="4"/>
    <w:qFormat/>
    <w:rsid w:val="00417211"/>
    <w:pPr>
      <w:tabs>
        <w:tab w:val="left" w:pos="2115"/>
      </w:tabs>
    </w:pPr>
    <w:rPr>
      <w:rFonts w:ascii="Source Sans Pro Light" w:hAnsi="Source Sans Pro Light"/>
    </w:rPr>
  </w:style>
  <w:style w:type="paragraph" w:customStyle="1" w:styleId="AQAfooter8ptrightaligned">
    <w:name w:val="AQA footer 8pt right aligned"/>
    <w:basedOn w:val="Footer0"/>
    <w:uiPriority w:val="4"/>
    <w:qFormat/>
    <w:rsid w:val="00417211"/>
    <w:pPr>
      <w:jc w:val="right"/>
    </w:pPr>
    <w:rPr>
      <w:rFonts w:ascii="Source Sans Pro Light" w:hAnsi="Source Sans Pro Light"/>
    </w:rPr>
  </w:style>
  <w:style w:type="character" w:styleId="Hyperlink">
    <w:name w:val="Hyperlink"/>
    <w:basedOn w:val="DefaultParagraphFont"/>
    <w:uiPriority w:val="19"/>
    <w:semiHidden/>
    <w:unhideWhenUsed/>
    <w:rsid w:val="00755B56"/>
    <w:rPr>
      <w:color w:val="0000FF"/>
      <w:u w:val="single"/>
    </w:rPr>
  </w:style>
  <w:style w:type="paragraph" w:styleId="BlockText">
    <w:name w:val="Block Text"/>
    <w:basedOn w:val="Normal"/>
    <w:uiPriority w:val="19"/>
    <w:semiHidden/>
    <w:unhideWhenUsed/>
    <w:rsid w:val="00755B56"/>
    <w:pPr>
      <w:pBdr>
        <w:top w:val="single" w:sz="2" w:space="10" w:color="C8194B" w:themeColor="accent1"/>
        <w:left w:val="single" w:sz="2" w:space="10" w:color="C8194B" w:themeColor="accent1"/>
        <w:bottom w:val="single" w:sz="2" w:space="10" w:color="C8194B" w:themeColor="accent1"/>
        <w:right w:val="single" w:sz="2" w:space="10" w:color="C8194B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C8194B" w:themeColor="accent1"/>
    </w:rPr>
  </w:style>
  <w:style w:type="character" w:styleId="FollowedHyperlink">
    <w:name w:val="FollowedHyperlink"/>
    <w:basedOn w:val="DefaultParagraphFont"/>
    <w:uiPriority w:val="19"/>
    <w:semiHidden/>
    <w:unhideWhenUsed/>
    <w:rsid w:val="00755B56"/>
    <w:rPr>
      <w:color w:val="C8194B" w:themeColor="accent1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5B56"/>
    <w:pPr>
      <w:keepNext/>
      <w:keepLines/>
      <w:pageBreakBefore w:val="0"/>
      <w:spacing w:before="240" w:line="260" w:lineRule="atLeast"/>
      <w:outlineLvl w:val="9"/>
    </w:pPr>
    <w:rPr>
      <w:rFonts w:asciiTheme="majorHAnsi" w:hAnsiTheme="majorHAnsi"/>
      <w:bCs w:val="0"/>
      <w:color w:val="371376" w:themeColor="accent2"/>
      <w:sz w:val="32"/>
      <w:szCs w:val="32"/>
    </w:rPr>
  </w:style>
  <w:style w:type="paragraph" w:styleId="ListBullet">
    <w:name w:val="List Bullet"/>
    <w:basedOn w:val="Normal"/>
    <w:uiPriority w:val="19"/>
    <w:rsid w:val="009A23C0"/>
    <w:pPr>
      <w:numPr>
        <w:numId w:val="6"/>
      </w:numPr>
      <w:tabs>
        <w:tab w:val="num" w:pos="360"/>
      </w:tabs>
      <w:ind w:left="357" w:hanging="357"/>
      <w:contextualSpacing/>
    </w:pPr>
  </w:style>
  <w:style w:type="paragraph" w:styleId="ListBullet2">
    <w:name w:val="List Bullet 2"/>
    <w:basedOn w:val="Normal"/>
    <w:uiPriority w:val="19"/>
    <w:rsid w:val="0071079D"/>
    <w:pPr>
      <w:numPr>
        <w:numId w:val="4"/>
      </w:numPr>
      <w:ind w:left="714" w:hanging="357"/>
      <w:contextualSpacing/>
    </w:pPr>
  </w:style>
  <w:style w:type="paragraph" w:styleId="ListBullet3">
    <w:name w:val="List Bullet 3"/>
    <w:basedOn w:val="Normal"/>
    <w:uiPriority w:val="19"/>
    <w:rsid w:val="0071079D"/>
    <w:pPr>
      <w:numPr>
        <w:numId w:val="5"/>
      </w:numPr>
      <w:ind w:left="1071" w:hanging="357"/>
      <w:contextualSpacing/>
    </w:pPr>
  </w:style>
  <w:style w:type="paragraph" w:styleId="ListParagraph">
    <w:name w:val="List Paragraph"/>
    <w:basedOn w:val="Normal"/>
    <w:uiPriority w:val="34"/>
    <w:semiHidden/>
    <w:qFormat/>
    <w:rsid w:val="00377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ternal.aqa.org.uk\dfs\Common\Templates\AQA%20Templates\AQA%20Templates%202026\AQA%20Portrait%20Colour%20Template%20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FB6BC3F96E48C4A2AE7C9CE3121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C9203-4DBA-4DC3-BCB1-20A0734D7687}"/>
      </w:docPartPr>
      <w:docPartBody>
        <w:p w:rsidR="00FB234A" w:rsidRDefault="00AF111C" w:rsidP="00AF111C">
          <w:pPr>
            <w:pStyle w:val="F3FB6BC3F96E48C4A2AE7C9CE31212E63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E16199A879E1451D931A5C4C8B7EC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F9D03-0B9D-48C4-9CC6-B1603D5830E7}"/>
      </w:docPartPr>
      <w:docPartBody>
        <w:p w:rsidR="00FB234A" w:rsidRDefault="00AF111C" w:rsidP="00AF111C">
          <w:pPr>
            <w:pStyle w:val="E16199A879E1451D931A5C4C8B7EC7D23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FD0508E8D8B54E93806BFD0EC44F7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D72CE-BC20-4F9D-AE17-9C174BCA33F1}"/>
      </w:docPartPr>
      <w:docPartBody>
        <w:p w:rsidR="00FB234A" w:rsidRDefault="00AF111C" w:rsidP="00AF111C">
          <w:pPr>
            <w:pStyle w:val="FD0508E8D8B54E93806BFD0EC44F77123"/>
          </w:pPr>
          <w:r w:rsidRPr="005A2896">
            <w:rPr>
              <w:rStyle w:val="PlaceholderText"/>
              <w:b/>
              <w:bCs/>
              <w:szCs w:val="22"/>
            </w:rPr>
            <w:t>Click here to enter text.</w:t>
          </w:r>
        </w:p>
      </w:docPartBody>
    </w:docPart>
    <w:docPart>
      <w:docPartPr>
        <w:name w:val="D1B8D327443A4052AC68F6823377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909A6-A7F8-4592-93F6-A40A39EF036B}"/>
      </w:docPartPr>
      <w:docPartBody>
        <w:p w:rsidR="00FB234A" w:rsidRDefault="00AF111C" w:rsidP="00AF111C">
          <w:pPr>
            <w:pStyle w:val="D1B8D327443A4052AC68F682337732323"/>
          </w:pPr>
          <w:r w:rsidRPr="005A2896">
            <w:rPr>
              <w:rStyle w:val="PlaceholderText"/>
              <w:b/>
              <w:bCs/>
              <w:szCs w:val="22"/>
            </w:rPr>
            <w:t>Click here to enter text.</w:t>
          </w:r>
        </w:p>
      </w:docPartBody>
    </w:docPart>
    <w:docPart>
      <w:docPartPr>
        <w:name w:val="6279592DDEA74F44A2621F0B0938D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9F0E8-5E00-406B-B3AF-863B53762B62}"/>
      </w:docPartPr>
      <w:docPartBody>
        <w:p w:rsidR="00FB234A" w:rsidRDefault="00AF111C" w:rsidP="00AF111C">
          <w:pPr>
            <w:pStyle w:val="6279592DDEA74F44A2621F0B0938D8183"/>
          </w:pPr>
          <w:r w:rsidRPr="005A2896">
            <w:rPr>
              <w:rStyle w:val="PlaceholderText"/>
              <w:b/>
              <w:bCs/>
              <w:szCs w:val="22"/>
            </w:rPr>
            <w:t>Click here to enter text.</w:t>
          </w:r>
        </w:p>
      </w:docPartBody>
    </w:docPart>
    <w:docPart>
      <w:docPartPr>
        <w:name w:val="F6D43636626942689A2CF66A6B29C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FF59F-F46C-46B3-A076-BE89BE9A31B7}"/>
      </w:docPartPr>
      <w:docPartBody>
        <w:p w:rsidR="00FB234A" w:rsidRDefault="00AF111C" w:rsidP="00AF111C">
          <w:pPr>
            <w:pStyle w:val="F6D43636626942689A2CF66A6B29C2BA3"/>
          </w:pPr>
          <w:r w:rsidRPr="005A2896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B0A63083CB404856AC2A37816FE3A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A773A-9A40-4F40-8E5E-845E89838704}"/>
      </w:docPartPr>
      <w:docPartBody>
        <w:p w:rsidR="0036733B" w:rsidRDefault="00DC5D65" w:rsidP="00DC5D65">
          <w:pPr>
            <w:pStyle w:val="B0A63083CB404856AC2A37816FE3AC894"/>
          </w:pPr>
          <w:r w:rsidRPr="00A02836">
            <w:rPr>
              <w:rStyle w:val="PlaceholderText"/>
              <w:b/>
              <w:bCs/>
              <w:szCs w:val="22"/>
            </w:rPr>
            <w:t>Select a component from the list.</w:t>
          </w:r>
        </w:p>
      </w:docPartBody>
    </w:docPart>
    <w:docPart>
      <w:docPartPr>
        <w:name w:val="76F676EA32604218A1A5F9D314A9E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FF0AC-3C3A-4EC8-BF4D-732457DF3A25}"/>
      </w:docPartPr>
      <w:docPartBody>
        <w:p w:rsidR="0036733B" w:rsidRDefault="00DC5D65" w:rsidP="00DC5D65">
          <w:pPr>
            <w:pStyle w:val="76F676EA32604218A1A5F9D314A9E56A4"/>
          </w:pPr>
          <w:r w:rsidRPr="00A02836">
            <w:rPr>
              <w:rStyle w:val="PlaceholderText"/>
              <w:b/>
              <w:bCs/>
              <w:szCs w:val="22"/>
            </w:rPr>
            <w:t>Select a component from the list.</w:t>
          </w:r>
        </w:p>
      </w:docPartBody>
    </w:docPart>
    <w:docPart>
      <w:docPartPr>
        <w:name w:val="56ECD2C92C4A470EA230A03E265E3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F78D1-BE42-4E24-8A7B-319076927D6A}"/>
      </w:docPartPr>
      <w:docPartBody>
        <w:p w:rsidR="0036733B" w:rsidRDefault="00AF111C" w:rsidP="00AF111C">
          <w:pPr>
            <w:pStyle w:val="56ECD2C92C4A470EA230A03E265E39694"/>
          </w:pPr>
          <w:r w:rsidRPr="0029575D">
            <w:rPr>
              <w:rStyle w:val="PlaceholderText"/>
              <w:b/>
              <w:bCs/>
            </w:rPr>
            <w:t>Click here.</w:t>
          </w:r>
        </w:p>
      </w:docPartBody>
    </w:docPart>
    <w:docPart>
      <w:docPartPr>
        <w:name w:val="C250D934F36C4FF280E909D3EB400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A59D5-A5DD-4138-AEB7-68E174382F55}"/>
      </w:docPartPr>
      <w:docPartBody>
        <w:p w:rsidR="0036733B" w:rsidRDefault="00AF111C" w:rsidP="00AF111C">
          <w:pPr>
            <w:pStyle w:val="C250D934F36C4FF280E909D3EB4008ED4"/>
          </w:pPr>
          <w:r w:rsidRPr="0029575D">
            <w:rPr>
              <w:rStyle w:val="PlaceholderText"/>
              <w:b/>
              <w:bCs/>
            </w:rPr>
            <w:t>Click here to enter text.</w:t>
          </w:r>
        </w:p>
      </w:docPartBody>
    </w:docPart>
    <w:docPart>
      <w:docPartPr>
        <w:name w:val="5D1668E3CE1743EBAB89502800E48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67990-7961-4E0B-9A19-B53907E26DC7}"/>
      </w:docPartPr>
      <w:docPartBody>
        <w:p w:rsidR="0036733B" w:rsidRDefault="00AF111C" w:rsidP="00AF111C">
          <w:pPr>
            <w:pStyle w:val="5D1668E3CE1743EBAB89502800E48ACE4"/>
          </w:pPr>
          <w:r w:rsidRPr="0029575D">
            <w:rPr>
              <w:rStyle w:val="PlaceholderText"/>
              <w:b/>
              <w:bCs/>
            </w:rPr>
            <w:t>Click here to enter text.</w:t>
          </w:r>
        </w:p>
      </w:docPartBody>
    </w:docPart>
    <w:docPart>
      <w:docPartPr>
        <w:name w:val="0FE8B933A3DD415C976C3E7C370440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8165C-1FB7-4D0C-BF3C-0D7BF0F7CE8F}"/>
      </w:docPartPr>
      <w:docPartBody>
        <w:p w:rsidR="0036733B" w:rsidRDefault="00AF111C" w:rsidP="00AF111C">
          <w:pPr>
            <w:pStyle w:val="0FE8B933A3DD415C976C3E7C370440104"/>
          </w:pPr>
          <w:r w:rsidRPr="0029575D">
            <w:rPr>
              <w:rStyle w:val="PlaceholderText"/>
              <w:b/>
              <w:bCs/>
            </w:rPr>
            <w:t>Click here to enter text.</w:t>
          </w:r>
        </w:p>
      </w:docPartBody>
    </w:docPart>
    <w:docPart>
      <w:docPartPr>
        <w:name w:val="DB068A33AC3C48E486CCAB4E32797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B8685-5951-4051-8151-9B95C61E1B27}"/>
      </w:docPartPr>
      <w:docPartBody>
        <w:p w:rsidR="0036733B" w:rsidRDefault="00AF111C" w:rsidP="00AF111C">
          <w:pPr>
            <w:pStyle w:val="DB068A33AC3C48E486CCAB4E327977644"/>
          </w:pPr>
          <w:r w:rsidRPr="0029575D">
            <w:rPr>
              <w:rStyle w:val="PlaceholderText"/>
              <w:b/>
              <w:bCs/>
            </w:rPr>
            <w:t>Click here to enter text.</w:t>
          </w:r>
        </w:p>
      </w:docPartBody>
    </w:docPart>
    <w:docPart>
      <w:docPartPr>
        <w:name w:val="3F10D6BE580C43ADA064BBA1131B1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4094C-823F-4456-9718-59D212C88A7F}"/>
      </w:docPartPr>
      <w:docPartBody>
        <w:p w:rsidR="0036733B" w:rsidRDefault="00AF111C" w:rsidP="00AF111C">
          <w:pPr>
            <w:pStyle w:val="3F10D6BE580C43ADA064BBA1131B1CB64"/>
          </w:pPr>
          <w:r w:rsidRPr="0029575D">
            <w:rPr>
              <w:rStyle w:val="PlaceholderText"/>
              <w:b/>
              <w:bCs/>
            </w:rPr>
            <w:t>Click here to enter text.</w:t>
          </w:r>
        </w:p>
      </w:docPartBody>
    </w:docPart>
    <w:docPart>
      <w:docPartPr>
        <w:name w:val="B661B17755754C71A65131F4E24E0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31C8C-F2F3-40C6-99B5-0C9FF8DD77CF}"/>
      </w:docPartPr>
      <w:docPartBody>
        <w:p w:rsidR="0036733B" w:rsidRDefault="00AF111C" w:rsidP="00AF111C">
          <w:pPr>
            <w:pStyle w:val="B661B17755754C71A65131F4E24E0A094"/>
          </w:pPr>
          <w:r w:rsidRPr="0029575D">
            <w:rPr>
              <w:rStyle w:val="PlaceholderText"/>
              <w:b/>
              <w:bCs/>
            </w:rPr>
            <w:t>Click here to enter text.</w:t>
          </w:r>
        </w:p>
      </w:docPartBody>
    </w:docPart>
    <w:docPart>
      <w:docPartPr>
        <w:name w:val="EB0ECBDE142D4E39979E9C15B050F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28B38-4F31-454D-9FC9-1E46F72380AE}"/>
      </w:docPartPr>
      <w:docPartBody>
        <w:p w:rsidR="0036733B" w:rsidRDefault="00DC5D65" w:rsidP="00DC5D65">
          <w:pPr>
            <w:pStyle w:val="EB0ECBDE142D4E39979E9C15B050F4CB"/>
          </w:pPr>
          <w:r w:rsidRPr="00D1639D">
            <w:rPr>
              <w:rStyle w:val="PlaceholderText"/>
            </w:rPr>
            <w:t>Choose an item.</w:t>
          </w:r>
        </w:p>
      </w:docPartBody>
    </w:docPart>
    <w:docPart>
      <w:docPartPr>
        <w:name w:val="51C0E709FF054468A926C0EB0C762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A2F8B-52DE-41DC-B3E2-0A1BD0572387}"/>
      </w:docPartPr>
      <w:docPartBody>
        <w:p w:rsidR="0036733B" w:rsidRDefault="00DC5D65" w:rsidP="00DC5D65">
          <w:pPr>
            <w:pStyle w:val="51C0E709FF054468A926C0EB0C762FEF"/>
          </w:pPr>
          <w:r w:rsidRPr="00D1639D">
            <w:rPr>
              <w:rStyle w:val="PlaceholderText"/>
            </w:rPr>
            <w:t>Choose an item.</w:t>
          </w:r>
        </w:p>
      </w:docPartBody>
    </w:docPart>
    <w:docPart>
      <w:docPartPr>
        <w:name w:val="0B63949EC51E4790B55A6DCA36CC5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48790-791A-40E7-91D0-0373C42293E4}"/>
      </w:docPartPr>
      <w:docPartBody>
        <w:p w:rsidR="0036733B" w:rsidRDefault="00DC5D65" w:rsidP="00DC5D65">
          <w:pPr>
            <w:pStyle w:val="0B63949EC51E4790B55A6DCA36CC5BEC"/>
          </w:pPr>
          <w:r w:rsidRPr="00D1639D">
            <w:rPr>
              <w:rStyle w:val="PlaceholderText"/>
            </w:rPr>
            <w:t>Choose an item.</w:t>
          </w:r>
        </w:p>
      </w:docPartBody>
    </w:docPart>
    <w:docPart>
      <w:docPartPr>
        <w:name w:val="BD928187893C4FC69C191F711AA5E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77CF4-E2FC-4CD2-B4EF-CAA702BFC5E6}"/>
      </w:docPartPr>
      <w:docPartBody>
        <w:p w:rsidR="0036733B" w:rsidRDefault="00DC5D65" w:rsidP="00DC5D65">
          <w:pPr>
            <w:pStyle w:val="BD928187893C4FC69C191F711AA5E174"/>
          </w:pPr>
          <w:r w:rsidRPr="00D1639D">
            <w:rPr>
              <w:rStyle w:val="PlaceholderText"/>
            </w:rPr>
            <w:t>Choose an item.</w:t>
          </w:r>
        </w:p>
      </w:docPartBody>
    </w:docPart>
    <w:docPart>
      <w:docPartPr>
        <w:name w:val="FBC9DBEF91B94EDA9E5568BDE4CB9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092C3-3349-4969-8813-AC9E67619EB4}"/>
      </w:docPartPr>
      <w:docPartBody>
        <w:p w:rsidR="0036733B" w:rsidRDefault="00DC5D65" w:rsidP="00DC5D65">
          <w:pPr>
            <w:pStyle w:val="FBC9DBEF91B94EDA9E5568BDE4CB91C7"/>
          </w:pPr>
          <w:r w:rsidRPr="00D1639D">
            <w:rPr>
              <w:rStyle w:val="PlaceholderText"/>
            </w:rPr>
            <w:t>Choose an item.</w:t>
          </w:r>
        </w:p>
      </w:docPartBody>
    </w:docPart>
    <w:docPart>
      <w:docPartPr>
        <w:name w:val="28F6DE7BD72B47568EF5623B4B42B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231A1-AF12-48C3-84D2-C99B55D8A803}"/>
      </w:docPartPr>
      <w:docPartBody>
        <w:p w:rsidR="0036733B" w:rsidRDefault="00DC5D65" w:rsidP="00DC5D65">
          <w:pPr>
            <w:pStyle w:val="28F6DE7BD72B47568EF5623B4B42B432"/>
          </w:pPr>
          <w:r w:rsidRPr="00D1639D">
            <w:rPr>
              <w:rStyle w:val="PlaceholderText"/>
            </w:rPr>
            <w:t>Choose an item.</w:t>
          </w:r>
        </w:p>
      </w:docPartBody>
    </w:docPart>
    <w:docPart>
      <w:docPartPr>
        <w:name w:val="F5A7530907E74D40B00949F2891F9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FF500-EE5A-4CC5-9C66-E1254412E95D}"/>
      </w:docPartPr>
      <w:docPartBody>
        <w:p w:rsidR="0036733B" w:rsidRDefault="00DC5D65" w:rsidP="00DC5D65">
          <w:pPr>
            <w:pStyle w:val="F5A7530907E74D40B00949F2891F9B6F"/>
          </w:pPr>
          <w:r w:rsidRPr="00D1639D">
            <w:rPr>
              <w:rStyle w:val="PlaceholderText"/>
            </w:rPr>
            <w:t>Choose an item.</w:t>
          </w:r>
        </w:p>
      </w:docPartBody>
    </w:docPart>
    <w:docPart>
      <w:docPartPr>
        <w:name w:val="457C3653FFDC498887A9C160754FC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22628-CB15-4A94-9C15-9D7814654E25}"/>
      </w:docPartPr>
      <w:docPartBody>
        <w:p w:rsidR="0036733B" w:rsidRDefault="00DC5D65" w:rsidP="00DC5D65">
          <w:pPr>
            <w:pStyle w:val="457C3653FFDC498887A9C160754FCD36"/>
          </w:pPr>
          <w:r w:rsidRPr="00D1639D">
            <w:rPr>
              <w:rStyle w:val="PlaceholderText"/>
            </w:rPr>
            <w:t>Choose an item.</w:t>
          </w:r>
        </w:p>
      </w:docPartBody>
    </w:docPart>
    <w:docPart>
      <w:docPartPr>
        <w:name w:val="745AA87FE0DB4B36A868C50BD3183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33672-22C2-4047-A8C1-5315450AD14D}"/>
      </w:docPartPr>
      <w:docPartBody>
        <w:p w:rsidR="0036733B" w:rsidRDefault="00AF111C" w:rsidP="00AF111C">
          <w:pPr>
            <w:pStyle w:val="745AA87FE0DB4B36A868C50BD3183D454"/>
          </w:pPr>
          <w:r w:rsidRPr="005F16C4">
            <w:rPr>
              <w:rStyle w:val="PlaceholderText"/>
              <w:b/>
              <w:bCs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068D1-3BC0-42A4-9512-10A1A256371F}"/>
      </w:docPartPr>
      <w:docPartBody>
        <w:p w:rsidR="00303769" w:rsidRDefault="00AF111C">
          <w:r w:rsidRPr="007858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5AE1F0EC0D4314AD339BA70F7D0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906E9-0EA1-4382-A1F1-A82E9DB4CFDD}"/>
      </w:docPartPr>
      <w:docPartBody>
        <w:p w:rsidR="00303769" w:rsidRDefault="00AF111C" w:rsidP="00AF111C">
          <w:pPr>
            <w:pStyle w:val="585AE1F0EC0D4314AD339BA70F7D0D33"/>
          </w:pPr>
          <w:r w:rsidRPr="0015318C">
            <w:rPr>
              <w:rStyle w:val="PlaceholderText"/>
              <w:b/>
              <w:bCs/>
            </w:rPr>
            <w:t xml:space="preserve">     </w:t>
          </w:r>
        </w:p>
      </w:docPartBody>
    </w:docPart>
    <w:docPart>
      <w:docPartPr>
        <w:name w:val="E47FFF3CEBB547F4B05BC1DC6AC47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A5146-6493-464C-B321-7920DDD68267}"/>
      </w:docPartPr>
      <w:docPartBody>
        <w:p w:rsidR="00303769" w:rsidRDefault="00AF111C" w:rsidP="00AF111C">
          <w:pPr>
            <w:pStyle w:val="E47FFF3CEBB547F4B05BC1DC6AC47953"/>
          </w:pPr>
          <w:r w:rsidRPr="0015318C">
            <w:rPr>
              <w:rStyle w:val="PlaceholderText"/>
              <w:b/>
              <w:bCs/>
            </w:rPr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QA Chevin Pro Medium">
    <w:charset w:val="00"/>
    <w:family w:val="swiss"/>
    <w:pitch w:val="variable"/>
    <w:sig w:usb0="800002AF" w:usb1="5000204A" w:usb2="00000000" w:usb3="00000000" w:csb0="0000009F" w:csb1="00000000"/>
  </w:font>
  <w:font w:name="AQA Chevin Pro Light">
    <w:altName w:val="Calibri"/>
    <w:charset w:val="00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00"/>
    <w:family w:val="swiss"/>
    <w:pitch w:val="variable"/>
    <w:sig w:usb0="600002F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66"/>
    <w:rsid w:val="001D04BE"/>
    <w:rsid w:val="001D2366"/>
    <w:rsid w:val="001E70D4"/>
    <w:rsid w:val="00303769"/>
    <w:rsid w:val="0035048D"/>
    <w:rsid w:val="0036733B"/>
    <w:rsid w:val="0044398F"/>
    <w:rsid w:val="005706C5"/>
    <w:rsid w:val="00610EC0"/>
    <w:rsid w:val="006216E6"/>
    <w:rsid w:val="007443B7"/>
    <w:rsid w:val="00847DA6"/>
    <w:rsid w:val="008F127E"/>
    <w:rsid w:val="00955C51"/>
    <w:rsid w:val="009C18C8"/>
    <w:rsid w:val="00AD7A5B"/>
    <w:rsid w:val="00AF111C"/>
    <w:rsid w:val="00B27B40"/>
    <w:rsid w:val="00B76AA7"/>
    <w:rsid w:val="00BE597E"/>
    <w:rsid w:val="00BE64B4"/>
    <w:rsid w:val="00C00488"/>
    <w:rsid w:val="00CD4E8A"/>
    <w:rsid w:val="00CD4F67"/>
    <w:rsid w:val="00D576E6"/>
    <w:rsid w:val="00DC5D65"/>
    <w:rsid w:val="00E91071"/>
    <w:rsid w:val="00FB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111C"/>
    <w:rPr>
      <w:color w:val="808080"/>
    </w:rPr>
  </w:style>
  <w:style w:type="paragraph" w:customStyle="1" w:styleId="F3FB6BC3F96E48C4A2AE7C9CE31212E6">
    <w:name w:val="F3FB6BC3F96E48C4A2AE7C9CE31212E6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">
    <w:name w:val="E16199A879E1451D931A5C4C8B7EC7D2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6ECD2C92C4A470EA230A03E265E3969">
    <w:name w:val="56ECD2C92C4A470EA230A03E265E3969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661B17755754C71A65131F4E24E0A09">
    <w:name w:val="B661B17755754C71A65131F4E24E0A09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250D934F36C4FF280E909D3EB4008ED">
    <w:name w:val="C250D934F36C4FF280E909D3EB4008ED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D1668E3CE1743EBAB89502800E48ACE">
    <w:name w:val="5D1668E3CE1743EBAB89502800E48ACE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FE8B933A3DD415C976C3E7C37044010">
    <w:name w:val="0FE8B933A3DD415C976C3E7C37044010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B068A33AC3C48E486CCAB4E32797764">
    <w:name w:val="DB068A33AC3C48E486CCAB4E32797764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F10D6BE580C43ADA064BBA1131B1CB6">
    <w:name w:val="3F10D6BE580C43ADA064BBA1131B1CB6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">
    <w:name w:val="FD0508E8D8B54E93806BFD0EC44F7712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">
    <w:name w:val="F6D43636626942689A2CF66A6B29C2BA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">
    <w:name w:val="D1B8D327443A4052AC68F68233773232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">
    <w:name w:val="6279592DDEA74F44A2621F0B0938D818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45AA87FE0DB4B36A868C50BD3183D451">
    <w:name w:val="745AA87FE0DB4B36A868C50BD3183D451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3FB6BC3F96E48C4A2AE7C9CE31212E61">
    <w:name w:val="F3FB6BC3F96E48C4A2AE7C9CE31212E61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1">
    <w:name w:val="E16199A879E1451D931A5C4C8B7EC7D21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6ECD2C92C4A470EA230A03E265E39691">
    <w:name w:val="56ECD2C92C4A470EA230A03E265E39691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661B17755754C71A65131F4E24E0A092">
    <w:name w:val="B661B17755754C71A65131F4E24E0A092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250D934F36C4FF280E909D3EB4008ED1">
    <w:name w:val="C250D934F36C4FF280E909D3EB4008ED1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D1668E3CE1743EBAB89502800E48ACE1">
    <w:name w:val="5D1668E3CE1743EBAB89502800E48ACE1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FE8B933A3DD415C976C3E7C370440101">
    <w:name w:val="0FE8B933A3DD415C976C3E7C370440101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B068A33AC3C48E486CCAB4E327977641">
    <w:name w:val="DB068A33AC3C48E486CCAB4E327977641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F10D6BE580C43ADA064BBA1131B1CB61">
    <w:name w:val="3F10D6BE580C43ADA064BBA1131B1CB61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1">
    <w:name w:val="FD0508E8D8B54E93806BFD0EC44F77121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1">
    <w:name w:val="F6D43636626942689A2CF66A6B29C2BA1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1">
    <w:name w:val="D1B8D327443A4052AC68F682337732321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1">
    <w:name w:val="6279592DDEA74F44A2621F0B0938D8181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45AA87FE0DB4B36A868C50BD3183D452">
    <w:name w:val="745AA87FE0DB4B36A868C50BD3183D452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3FB6BC3F96E48C4A2AE7C9CE31212E62">
    <w:name w:val="F3FB6BC3F96E48C4A2AE7C9CE31212E62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2">
    <w:name w:val="E16199A879E1451D931A5C4C8B7EC7D22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6ECD2C92C4A470EA230A03E265E39693">
    <w:name w:val="56ECD2C92C4A470EA230A03E265E3969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661B17755754C71A65131F4E24E0A093">
    <w:name w:val="B661B17755754C71A65131F4E24E0A09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250D934F36C4FF280E909D3EB4008ED3">
    <w:name w:val="C250D934F36C4FF280E909D3EB4008ED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D1668E3CE1743EBAB89502800E48ACE3">
    <w:name w:val="5D1668E3CE1743EBAB89502800E48ACE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FE8B933A3DD415C976C3E7C370440103">
    <w:name w:val="0FE8B933A3DD415C976C3E7C37044010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B068A33AC3C48E486CCAB4E327977643">
    <w:name w:val="DB068A33AC3C48E486CCAB4E32797764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F10D6BE580C43ADA064BBA1131B1CB63">
    <w:name w:val="3F10D6BE580C43ADA064BBA1131B1CB6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2">
    <w:name w:val="FD0508E8D8B54E93806BFD0EC44F77122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2">
    <w:name w:val="F6D43636626942689A2CF66A6B29C2BA2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2">
    <w:name w:val="D1B8D327443A4052AC68F682337732322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2">
    <w:name w:val="6279592DDEA74F44A2621F0B0938D8182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45AA87FE0DB4B36A868C50BD3183D453">
    <w:name w:val="745AA87FE0DB4B36A868C50BD3183D45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3FB6BC3F96E48C4A2AE7C9CE31212E63">
    <w:name w:val="F3FB6BC3F96E48C4A2AE7C9CE31212E6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3">
    <w:name w:val="E16199A879E1451D931A5C4C8B7EC7D2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6ECD2C92C4A470EA230A03E265E39694">
    <w:name w:val="56ECD2C92C4A470EA230A03E265E39694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661B17755754C71A65131F4E24E0A094">
    <w:name w:val="B661B17755754C71A65131F4E24E0A094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250D934F36C4FF280E909D3EB4008ED4">
    <w:name w:val="C250D934F36C4FF280E909D3EB4008ED4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D1668E3CE1743EBAB89502800E48ACE4">
    <w:name w:val="5D1668E3CE1743EBAB89502800E48ACE4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FE8B933A3DD415C976C3E7C370440104">
    <w:name w:val="0FE8B933A3DD415C976C3E7C370440104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B068A33AC3C48E486CCAB4E327977644">
    <w:name w:val="DB068A33AC3C48E486CCAB4E327977644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F10D6BE580C43ADA064BBA1131B1CB64">
    <w:name w:val="3F10D6BE580C43ADA064BBA1131B1CB64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3">
    <w:name w:val="FD0508E8D8B54E93806BFD0EC44F7712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3">
    <w:name w:val="F6D43636626942689A2CF66A6B29C2BA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3">
    <w:name w:val="D1B8D327443A4052AC68F68233773232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3">
    <w:name w:val="6279592DDEA74F44A2621F0B0938D818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45AA87FE0DB4B36A868C50BD3183D454">
    <w:name w:val="745AA87FE0DB4B36A868C50BD3183D454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85AE1F0EC0D4314AD339BA70F7D0D33">
    <w:name w:val="585AE1F0EC0D4314AD339BA70F7D0D3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47FFF3CEBB547F4B05BC1DC6AC47953">
    <w:name w:val="E47FFF3CEBB547F4B05BC1DC6AC47953"/>
    <w:rsid w:val="00AF111C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B0ECBDE142D4E39979E9C15B050F4CB">
    <w:name w:val="EB0ECBDE142D4E39979E9C15B050F4CB"/>
    <w:rsid w:val="00DC5D65"/>
  </w:style>
  <w:style w:type="paragraph" w:customStyle="1" w:styleId="51C0E709FF054468A926C0EB0C762FEF">
    <w:name w:val="51C0E709FF054468A926C0EB0C762FEF"/>
    <w:rsid w:val="00DC5D65"/>
  </w:style>
  <w:style w:type="paragraph" w:customStyle="1" w:styleId="0B63949EC51E4790B55A6DCA36CC5BEC">
    <w:name w:val="0B63949EC51E4790B55A6DCA36CC5BEC"/>
    <w:rsid w:val="00DC5D65"/>
  </w:style>
  <w:style w:type="paragraph" w:customStyle="1" w:styleId="BD928187893C4FC69C191F711AA5E174">
    <w:name w:val="BD928187893C4FC69C191F711AA5E174"/>
    <w:rsid w:val="00DC5D65"/>
  </w:style>
  <w:style w:type="paragraph" w:customStyle="1" w:styleId="FBC9DBEF91B94EDA9E5568BDE4CB91C7">
    <w:name w:val="FBC9DBEF91B94EDA9E5568BDE4CB91C7"/>
    <w:rsid w:val="00DC5D65"/>
  </w:style>
  <w:style w:type="paragraph" w:customStyle="1" w:styleId="28F6DE7BD72B47568EF5623B4B42B432">
    <w:name w:val="28F6DE7BD72B47568EF5623B4B42B432"/>
    <w:rsid w:val="00DC5D65"/>
  </w:style>
  <w:style w:type="paragraph" w:customStyle="1" w:styleId="F5A7530907E74D40B00949F2891F9B6F">
    <w:name w:val="F5A7530907E74D40B00949F2891F9B6F"/>
    <w:rsid w:val="00DC5D65"/>
  </w:style>
  <w:style w:type="paragraph" w:customStyle="1" w:styleId="457C3653FFDC498887A9C160754FCD36">
    <w:name w:val="457C3653FFDC498887A9C160754FCD36"/>
    <w:rsid w:val="00DC5D65"/>
  </w:style>
  <w:style w:type="paragraph" w:customStyle="1" w:styleId="F3FB6BC3F96E48C4A2AE7C9CE31212E64">
    <w:name w:val="F3FB6BC3F96E48C4A2AE7C9CE31212E6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4">
    <w:name w:val="E16199A879E1451D931A5C4C8B7EC7D2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6ECD2C92C4A470EA230A03E265E39692">
    <w:name w:val="56ECD2C92C4A470EA230A03E265E39692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0A63083CB404856AC2A37816FE3AC894">
    <w:name w:val="B0A63083CB404856AC2A37816FE3AC89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6F676EA32604218A1A5F9D314A9E56A4">
    <w:name w:val="76F676EA32604218A1A5F9D314A9E56A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661B17755754C71A65131F4E24E0A091">
    <w:name w:val="B661B17755754C71A65131F4E24E0A091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250D934F36C4FF280E909D3EB4008ED2">
    <w:name w:val="C250D934F36C4FF280E909D3EB4008ED2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D1668E3CE1743EBAB89502800E48ACE2">
    <w:name w:val="5D1668E3CE1743EBAB89502800E48ACE2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FE8B933A3DD415C976C3E7C370440102">
    <w:name w:val="0FE8B933A3DD415C976C3E7C370440102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B068A33AC3C48E486CCAB4E327977642">
    <w:name w:val="DB068A33AC3C48E486CCAB4E327977642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F10D6BE580C43ADA064BBA1131B1CB62">
    <w:name w:val="3F10D6BE580C43ADA064BBA1131B1CB62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4">
    <w:name w:val="FD0508E8D8B54E93806BFD0EC44F7712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4">
    <w:name w:val="F6D43636626942689A2CF66A6B29C2BA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4">
    <w:name w:val="D1B8D327443A4052AC68F68233773232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4">
    <w:name w:val="6279592DDEA74F44A2621F0B0938D818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45AA87FE0DB4B36A868C50BD3183D45">
    <w:name w:val="745AA87FE0DB4B36A868C50BD3183D45"/>
    <w:rsid w:val="00DC5D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eme1">
  <a:themeElements>
    <a:clrScheme name="AQA">
      <a:dk1>
        <a:srgbClr val="000000"/>
      </a:dk1>
      <a:lt1>
        <a:srgbClr val="FFFFFF"/>
      </a:lt1>
      <a:dk2>
        <a:srgbClr val="FFFFFF"/>
      </a:dk2>
      <a:lt2>
        <a:srgbClr val="000000"/>
      </a:lt2>
      <a:accent1>
        <a:srgbClr val="C8194B"/>
      </a:accent1>
      <a:accent2>
        <a:srgbClr val="371376"/>
      </a:accent2>
      <a:accent3>
        <a:srgbClr val="C5B4E2"/>
      </a:accent3>
      <a:accent4>
        <a:srgbClr val="19D3C5"/>
      </a:accent4>
      <a:accent5>
        <a:srgbClr val="6BC4E8"/>
      </a:accent5>
      <a:accent6>
        <a:srgbClr val="F2A8DC"/>
      </a:accent6>
      <a:hlink>
        <a:srgbClr val="0000FF"/>
      </a:hlink>
      <a:folHlink>
        <a:srgbClr val="C8194B"/>
      </a:folHlink>
    </a:clrScheme>
    <a:fontScheme name="Source Sans Pro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AQA Red">
      <a:srgbClr val="C8194B"/>
    </a:custClr>
    <a:custClr name="AQA Purple">
      <a:srgbClr val="371376"/>
    </a:custClr>
    <a:custClr name="Lilac">
      <a:srgbClr val="C5B4E2"/>
    </a:custClr>
    <a:custClr name="Turquoise">
      <a:srgbClr val="19D3C5"/>
    </a:custClr>
    <a:custClr name="Blue">
      <a:srgbClr val="6BC4E8"/>
    </a:custClr>
    <a:custClr name="Pink">
      <a:srgbClr val="F2A8DC"/>
    </a:custClr>
    <a:custClr name="Yellow">
      <a:srgbClr val="F3E500"/>
    </a:custClr>
    <a:custClr name="Peach">
      <a:srgbClr val="FFA489"/>
    </a:custClr>
    <a:custClr name="Orange">
      <a:srgbClr val="FFB600"/>
    </a:custClr>
    <a:custClr name="Green">
      <a:srgbClr val="89DC65"/>
    </a:custClr>
    <a:custClr name="Dark Red">
      <a:srgbClr val="9C182F"/>
    </a:custClr>
    <a:custClr name="Dark Purple">
      <a:srgbClr val="211261"/>
    </a:custClr>
    <a:custClr name="Dark Lilac">
      <a:srgbClr val="AE95DA"/>
    </a:custClr>
    <a:custClr name="Dark Turquoise">
      <a:srgbClr val="00BBB4"/>
    </a:custClr>
    <a:custClr name="Dark Blue">
      <a:srgbClr val="3CB4E5"/>
    </a:custClr>
    <a:custClr name="Dark Pink">
      <a:srgbClr val="EF86CE"/>
    </a:custClr>
    <a:custClr name="Dark Yellow">
      <a:srgbClr val="E0CC00"/>
    </a:custClr>
    <a:custClr name="Dark Peach">
      <a:srgbClr val="FF8D6B"/>
    </a:custClr>
    <a:custClr name="Dark Orange">
      <a:srgbClr val="EBA900"/>
    </a:custClr>
    <a:custClr name="Dark Green">
      <a:srgbClr val="7BC65A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564201-db8b-4bef-ab83-a56dcba56d1c" xsi:nil="true"/>
    <lcf76f155ced4ddcb4097134ff3c332f xmlns="1d65ec42-41a7-45b2-a549-3c3dbcdff2a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491580CCC7814699FD3B51D499D2A7" ma:contentTypeVersion="12" ma:contentTypeDescription="Create a new document." ma:contentTypeScope="" ma:versionID="e90980638a402521d89deb63b891cc61">
  <xsd:schema xmlns:xsd="http://www.w3.org/2001/XMLSchema" xmlns:xs="http://www.w3.org/2001/XMLSchema" xmlns:p="http://schemas.microsoft.com/office/2006/metadata/properties" xmlns:ns2="1d65ec42-41a7-45b2-a549-3c3dbcdff2a2" xmlns:ns3="c1564201-db8b-4bef-ab83-a56dcba56d1c" targetNamespace="http://schemas.microsoft.com/office/2006/metadata/properties" ma:root="true" ma:fieldsID="979844da1e1438bfa2fa35a3525798ee" ns2:_="" ns3:_="">
    <xsd:import namespace="1d65ec42-41a7-45b2-a549-3c3dbcdff2a2"/>
    <xsd:import namespace="c1564201-db8b-4bef-ab83-a56dcba56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5ec42-41a7-45b2-a549-3c3dbcdff2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37d0e10-b593-4b08-babc-cd47853d0c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64201-db8b-4bef-ab83-a56dcba56d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3684d6a-b7af-4300-920a-677dc5653528}" ma:internalName="TaxCatchAll" ma:showField="CatchAllData" ma:web="c1564201-db8b-4bef-ab83-a56dcba56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B9D385-A4A7-49E8-9E7E-546951D77B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C4FA2-21F6-4643-82BA-F21FD4095694}">
  <ds:schemaRefs>
    <ds:schemaRef ds:uri="http://schemas.microsoft.com/office/2006/metadata/properties"/>
    <ds:schemaRef ds:uri="http://schemas.microsoft.com/office/infopath/2007/PartnerControls"/>
    <ds:schemaRef ds:uri="c1564201-db8b-4bef-ab83-a56dcba56d1c"/>
    <ds:schemaRef ds:uri="1d65ec42-41a7-45b2-a549-3c3dbcdff2a2"/>
  </ds:schemaRefs>
</ds:datastoreItem>
</file>

<file path=customXml/itemProps3.xml><?xml version="1.0" encoding="utf-8"?>
<ds:datastoreItem xmlns:ds="http://schemas.openxmlformats.org/officeDocument/2006/customXml" ds:itemID="{62D6BCD3-3BCB-4CCA-9F50-AB6938E3EF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537B45-7FA7-4861-8989-98C104804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5ec42-41a7-45b2-a549-3c3dbcdff2a2"/>
    <ds:schemaRef ds:uri="c1564201-db8b-4bef-ab83-a56dcba56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AQA Portrait Colour Template 2026.dotx</Template>
  <TotalTime>344</TotalTime>
  <Pages>2</Pages>
  <Words>356</Words>
  <Characters>2030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AQA Portrait Colour Template 2024</vt:lpstr>
    </vt:vector>
  </TitlesOfParts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2012-08-10T10:23:00Z</cp:lastPrinted>
  <dcterms:created xsi:type="dcterms:W3CDTF">2026-06-23T09:04:00Z</dcterms:created>
  <dcterms:modified xsi:type="dcterms:W3CDTF">2026-09-15T15:42:00Z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  <property fmtid="{D5CDD505-2E9C-101B-9397-08002B2CF9AE}" pid="3" name="Date">
    <vt:lpwstr>10 August 2012</vt:lpwstr>
  </property>
  <property fmtid="{D5CDD505-2E9C-101B-9397-08002B2CF9AE}" pid="4" name="MSIP_Label_91acd197-20b5-43df-a901-28d53622fc7e_Enabled">
    <vt:lpwstr>true</vt:lpwstr>
  </property>
  <property fmtid="{D5CDD505-2E9C-101B-9397-08002B2CF9AE}" pid="5" name="MSIP_Label_91acd197-20b5-43df-a901-28d53622fc7e_SetDate">
    <vt:lpwstr>2024-01-10T12:11:21Z</vt:lpwstr>
  </property>
  <property fmtid="{D5CDD505-2E9C-101B-9397-08002B2CF9AE}" pid="6" name="MSIP_Label_91acd197-20b5-43df-a901-28d53622fc7e_Method">
    <vt:lpwstr>Standard</vt:lpwstr>
  </property>
  <property fmtid="{D5CDD505-2E9C-101B-9397-08002B2CF9AE}" pid="7" name="MSIP_Label_91acd197-20b5-43df-a901-28d53622fc7e_Name">
    <vt:lpwstr>Internal Confidential</vt:lpwstr>
  </property>
  <property fmtid="{D5CDD505-2E9C-101B-9397-08002B2CF9AE}" pid="8" name="MSIP_Label_91acd197-20b5-43df-a901-28d53622fc7e_SiteId">
    <vt:lpwstr>276d0956-0f29-4e02-83bb-f16796b3bf6a</vt:lpwstr>
  </property>
  <property fmtid="{D5CDD505-2E9C-101B-9397-08002B2CF9AE}" pid="9" name="MSIP_Label_91acd197-20b5-43df-a901-28d53622fc7e_ActionId">
    <vt:lpwstr>e279cfc5-4b83-4d2d-9f55-9b032f7601c6</vt:lpwstr>
  </property>
  <property fmtid="{D5CDD505-2E9C-101B-9397-08002B2CF9AE}" pid="10" name="MSIP_Label_91acd197-20b5-43df-a901-28d53622fc7e_ContentBits">
    <vt:lpwstr>0</vt:lpwstr>
  </property>
  <property fmtid="{D5CDD505-2E9C-101B-9397-08002B2CF9AE}" pid="11" name="ContentTypeId">
    <vt:lpwstr>0x01010094491580CCC7814699FD3B51D499D2A7</vt:lpwstr>
  </property>
  <property fmtid="{D5CDD505-2E9C-101B-9397-08002B2CF9AE}" pid="12" name="Order">
    <vt:r8>1009000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MediaServiceImageTags">
    <vt:lpwstr/>
  </property>
</Properties>
</file>