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9660894"/>
        <w:lock w:val="contentLocked"/>
        <w:placeholder>
          <w:docPart w:val="DefaultPlaceholder_-1854013440"/>
        </w:placeholder>
        <w:group/>
      </w:sdtPr>
      <w:sdtEndPr>
        <w:rPr>
          <w:rFonts w:eastAsia="Times New Roman" w:cs="Times New Roman"/>
          <w:bCs w:val="0"/>
          <w:sz w:val="22"/>
          <w:szCs w:val="24"/>
        </w:rPr>
      </w:sdtEndPr>
      <w:sdtContent>
        <w:p w14:paraId="03ADE4C8" w14:textId="304C3A22" w:rsidR="008709F4" w:rsidRPr="00897383" w:rsidRDefault="0037793B" w:rsidP="00417211">
          <w:pPr>
            <w:pStyle w:val="Heading1"/>
          </w:pPr>
          <w:r w:rsidRPr="00897383">
            <w:t>2027 candidate record form</w:t>
          </w:r>
        </w:p>
        <w:p w14:paraId="412E8215" w14:textId="79DA1B35" w:rsidR="00085F1F" w:rsidRPr="00897383" w:rsidRDefault="00520EBC" w:rsidP="00417211">
          <w:pPr>
            <w:pStyle w:val="Heading2"/>
          </w:pPr>
          <w:r>
            <w:t>GCSE</w:t>
          </w:r>
          <w:r w:rsidR="0037793B" w:rsidRPr="00897383">
            <w:t xml:space="preserve"> </w:t>
          </w:r>
          <w:r w:rsidR="007335EF" w:rsidRPr="007335EF">
            <w:t xml:space="preserve">Music </w:t>
          </w:r>
          <w:r w:rsidR="0037793B" w:rsidRPr="00897383">
            <w:t>NEA</w:t>
          </w:r>
          <w:r w:rsidR="003114AE">
            <w:t xml:space="preserve"> - </w:t>
          </w:r>
          <w:r w:rsidR="009A22E7">
            <w:t xml:space="preserve">Performing </w:t>
          </w:r>
          <w:r w:rsidR="007335EF" w:rsidRPr="007335EF">
            <w:t xml:space="preserve">music </w:t>
          </w:r>
          <w:r w:rsidR="0037793B" w:rsidRPr="00897383">
            <w:t>(</w:t>
          </w:r>
          <w:r>
            <w:t>8</w:t>
          </w:r>
          <w:r w:rsidR="007335EF">
            <w:t>271</w:t>
          </w:r>
          <w:r w:rsidR="0037793B" w:rsidRPr="00897383">
            <w:t>/</w:t>
          </w:r>
          <w:r w:rsidR="009A22E7">
            <w:t>P</w:t>
          </w:r>
          <w:r w:rsidR="0037793B" w:rsidRPr="00897383">
            <w:t>)</w:t>
          </w:r>
        </w:p>
        <w:p w14:paraId="304126AA" w14:textId="449B446C" w:rsidR="00177F60" w:rsidRPr="00897383" w:rsidRDefault="00AF41C7" w:rsidP="00906421">
          <w:pPr>
            <w:pStyle w:val="Introduction"/>
          </w:pPr>
          <w:r w:rsidRPr="00AF41C7">
            <w:t>Complete a Candidate Record Form (CRF) for every candidate. For candidates in the moderation sample, upload the CRF with their NEA through Centre Marks Submission</w:t>
          </w:r>
          <w:r>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5BC4D9F7" w14:textId="77777777" w:rsidR="00EB2A42" w:rsidRDefault="00EB2A42" w:rsidP="00121A50">
          <w:pPr>
            <w:spacing w:line="240" w:lineRule="auto"/>
          </w:pPr>
        </w:p>
        <w:p w14:paraId="2B3623B2" w14:textId="1C4E902A" w:rsidR="00EB2A42" w:rsidRDefault="00EB2A42">
          <w:pPr>
            <w:spacing w:line="240" w:lineRule="auto"/>
          </w:pPr>
          <w:r>
            <w:br w:type="page"/>
          </w:r>
        </w:p>
        <w:p w14:paraId="7C0B4434" w14:textId="77777777" w:rsidR="00EB2A42" w:rsidRDefault="00EB2A42" w:rsidP="00EB2A42">
          <w:pPr>
            <w:pStyle w:val="Heading4"/>
          </w:pPr>
          <w:r w:rsidRPr="007335EF">
            <w:lastRenderedPageBreak/>
            <w:t>To be completed by the candidate</w:t>
          </w:r>
        </w:p>
        <w:p w14:paraId="70E9B77D" w14:textId="77777777" w:rsidR="00325E99" w:rsidRDefault="00325E99" w:rsidP="00EB2A42"/>
        <w:p w14:paraId="64995E5B" w14:textId="77777777" w:rsidR="00325E99" w:rsidRDefault="009A22E7" w:rsidP="00EB2A42">
          <w:r w:rsidRPr="009A22E7">
            <w:t xml:space="preserve">You must perform </w:t>
          </w:r>
          <w:r w:rsidRPr="00325E99">
            <w:rPr>
              <w:b/>
              <w:bCs/>
            </w:rPr>
            <w:t>two pieces</w:t>
          </w:r>
          <w:r w:rsidRPr="00325E99">
            <w:t xml:space="preserve"> lasting a </w:t>
          </w:r>
          <w:r w:rsidRPr="00325E99">
            <w:rPr>
              <w:b/>
              <w:bCs/>
            </w:rPr>
            <w:t xml:space="preserve">combined minimum </w:t>
          </w:r>
          <w:r w:rsidRPr="00824528">
            <w:t>time</w:t>
          </w:r>
          <w:r w:rsidRPr="00325E99">
            <w:rPr>
              <w:b/>
              <w:bCs/>
            </w:rPr>
            <w:t xml:space="preserve"> </w:t>
          </w:r>
          <w:r w:rsidRPr="00824528">
            <w:t>of</w:t>
          </w:r>
          <w:r w:rsidRPr="00325E99">
            <w:rPr>
              <w:b/>
              <w:bCs/>
            </w:rPr>
            <w:t xml:space="preserve"> four minutes</w:t>
          </w:r>
          <w:r w:rsidRPr="009A22E7">
            <w:t>.</w:t>
          </w:r>
        </w:p>
        <w:p w14:paraId="24248E39" w14:textId="4D2F61DC" w:rsidR="00325E99" w:rsidRDefault="009A22E7" w:rsidP="00325E99">
          <w:pPr>
            <w:pStyle w:val="ListParagraph"/>
            <w:numPr>
              <w:ilvl w:val="0"/>
              <w:numId w:val="13"/>
            </w:numPr>
          </w:pPr>
          <w:r w:rsidRPr="009A22E7">
            <w:t xml:space="preserve">One performance must be as a </w:t>
          </w:r>
          <w:r w:rsidRPr="00C10C19">
            <w:rPr>
              <w:b/>
              <w:bCs/>
            </w:rPr>
            <w:t>solo</w:t>
          </w:r>
        </w:p>
        <w:p w14:paraId="57447D4B" w14:textId="6BF8792C" w:rsidR="00EB2A42" w:rsidRDefault="00325E99" w:rsidP="00325E99">
          <w:pPr>
            <w:pStyle w:val="ListParagraph"/>
            <w:numPr>
              <w:ilvl w:val="0"/>
              <w:numId w:val="13"/>
            </w:numPr>
          </w:pPr>
          <w:r>
            <w:t>O</w:t>
          </w:r>
          <w:r w:rsidR="009A22E7" w:rsidRPr="009A22E7">
            <w:t xml:space="preserve">ne performance as part of an </w:t>
          </w:r>
          <w:r w:rsidR="009A22E7" w:rsidRPr="00C10C19">
            <w:rPr>
              <w:b/>
              <w:bCs/>
            </w:rPr>
            <w:t>ensemble</w:t>
          </w:r>
          <w:r w:rsidR="009A22E7" w:rsidRPr="009A22E7">
            <w:t xml:space="preserve">. You must perform for </w:t>
          </w:r>
          <w:r w:rsidR="009A22E7" w:rsidRPr="00325E99">
            <w:rPr>
              <w:b/>
              <w:bCs/>
            </w:rPr>
            <w:t>at least one minute as part of an ensemble</w:t>
          </w:r>
          <w:r w:rsidR="009A22E7" w:rsidRPr="009A22E7">
            <w:t>.</w:t>
          </w:r>
        </w:p>
        <w:p w14:paraId="144A7734" w14:textId="77777777" w:rsidR="009A22E7" w:rsidRDefault="009A22E7" w:rsidP="00EB2A42"/>
        <w:p w14:paraId="69E5B993" w14:textId="77777777" w:rsidR="00325E99" w:rsidRPr="007335EF" w:rsidRDefault="00325E99" w:rsidP="00EB2A42"/>
        <w:p w14:paraId="79879091" w14:textId="4E682E1B" w:rsidR="00EB2A42" w:rsidRPr="00897383" w:rsidRDefault="00745B43" w:rsidP="00EB2A42">
          <w:pPr>
            <w:pStyle w:val="Heading4"/>
          </w:pPr>
          <w:r>
            <w:t>Solo performance</w:t>
          </w:r>
        </w:p>
        <w:p w14:paraId="62F9DB78" w14:textId="77777777" w:rsidR="00325E99" w:rsidRDefault="00325E99" w:rsidP="00EB2A42"/>
        <w:p w14:paraId="60C20136" w14:textId="4B38F41D" w:rsidR="00EB2A42" w:rsidRDefault="00325E99" w:rsidP="00EB2A42">
          <w:r>
            <w:t xml:space="preserve">Select </w:t>
          </w:r>
          <w:r w:rsidRPr="00325E99">
            <w:rPr>
              <w:b/>
              <w:bCs/>
            </w:rPr>
            <w:t>one</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646"/>
          </w:tblGrid>
          <w:tr w:rsidR="00745B43" w:rsidRPr="00745B43" w14:paraId="4D25BCB1" w14:textId="77777777" w:rsidTr="00745B43">
            <w:trPr>
              <w:trHeight w:val="454"/>
            </w:trPr>
            <w:sdt>
              <w:sdtPr>
                <w:rPr>
                  <w:sz w:val="36"/>
                  <w:szCs w:val="36"/>
                </w:rPr>
                <w:id w:val="-26181475"/>
                <w14:checkbox>
                  <w14:checked w14:val="0"/>
                  <w14:checkedState w14:val="2612" w14:font="MS Gothic"/>
                  <w14:uncheckedState w14:val="2610" w14:font="MS Gothic"/>
                </w14:checkbox>
              </w:sdtPr>
              <w:sdtContent>
                <w:tc>
                  <w:tcPr>
                    <w:tcW w:w="709" w:type="dxa"/>
                    <w:tcMar>
                      <w:left w:w="0" w:type="dxa"/>
                    </w:tcMar>
                    <w:vAlign w:val="center"/>
                  </w:tcPr>
                  <w:p w14:paraId="2A90E3BC" w14:textId="77777777" w:rsidR="00745B43" w:rsidRPr="00745B43" w:rsidRDefault="00745B43" w:rsidP="00F325AE">
                    <w:pPr>
                      <w:rPr>
                        <w:sz w:val="36"/>
                        <w:szCs w:val="36"/>
                      </w:rPr>
                    </w:pPr>
                    <w:r>
                      <w:rPr>
                        <w:rFonts w:ascii="MS Gothic" w:eastAsia="MS Gothic" w:hAnsi="MS Gothic" w:hint="eastAsia"/>
                        <w:sz w:val="36"/>
                        <w:szCs w:val="36"/>
                      </w:rPr>
                      <w:t>☐</w:t>
                    </w:r>
                  </w:p>
                </w:tc>
              </w:sdtContent>
            </w:sdt>
            <w:tc>
              <w:tcPr>
                <w:tcW w:w="8646" w:type="dxa"/>
                <w:vAlign w:val="center"/>
              </w:tcPr>
              <w:p w14:paraId="137D68AF" w14:textId="77777777" w:rsidR="00745B43" w:rsidRPr="00745B43" w:rsidRDefault="00745B43" w:rsidP="00F325AE">
                <w:r w:rsidRPr="00745B43">
                  <w:t>a) i</w:t>
                </w:r>
                <w:r w:rsidRPr="00745B43">
                  <w:tab/>
                  <w:t>Instrumental/DJing/vocal solo performance</w:t>
                </w:r>
              </w:p>
            </w:tc>
          </w:tr>
          <w:tr w:rsidR="00EB2A42" w:rsidRPr="00745B43" w14:paraId="454BD132" w14:textId="77777777" w:rsidTr="00745B43">
            <w:trPr>
              <w:trHeight w:val="454"/>
            </w:trPr>
            <w:sdt>
              <w:sdtPr>
                <w:rPr>
                  <w:sz w:val="36"/>
                  <w:szCs w:val="36"/>
                </w:rPr>
                <w:id w:val="775907704"/>
                <w14:checkbox>
                  <w14:checked w14:val="0"/>
                  <w14:checkedState w14:val="2612" w14:font="MS Gothic"/>
                  <w14:uncheckedState w14:val="2610" w14:font="MS Gothic"/>
                </w14:checkbox>
              </w:sdtPr>
              <w:sdtContent>
                <w:tc>
                  <w:tcPr>
                    <w:tcW w:w="709" w:type="dxa"/>
                    <w:tcMar>
                      <w:left w:w="0" w:type="dxa"/>
                    </w:tcMar>
                    <w:vAlign w:val="center"/>
                  </w:tcPr>
                  <w:p w14:paraId="01A09862" w14:textId="6369C1E8" w:rsidR="00EB2A42" w:rsidRPr="00745B43" w:rsidRDefault="00745B43" w:rsidP="00745B43">
                    <w:pPr>
                      <w:rPr>
                        <w:sz w:val="36"/>
                        <w:szCs w:val="36"/>
                      </w:rPr>
                    </w:pPr>
                    <w:r>
                      <w:rPr>
                        <w:rFonts w:ascii="MS Gothic" w:eastAsia="MS Gothic" w:hAnsi="MS Gothic" w:hint="eastAsia"/>
                        <w:sz w:val="36"/>
                        <w:szCs w:val="36"/>
                      </w:rPr>
                      <w:t>☐</w:t>
                    </w:r>
                  </w:p>
                </w:tc>
              </w:sdtContent>
            </w:sdt>
            <w:tc>
              <w:tcPr>
                <w:tcW w:w="8646" w:type="dxa"/>
                <w:vAlign w:val="center"/>
              </w:tcPr>
              <w:p w14:paraId="0902A39F" w14:textId="5BBDEEF7" w:rsidR="00EB2A42" w:rsidRPr="00745B43" w:rsidRDefault="00745B43" w:rsidP="00745B43">
                <w:r w:rsidRPr="00745B43">
                  <w:t>a) ii</w:t>
                </w:r>
                <w:r w:rsidRPr="00745B43">
                  <w:tab/>
                  <w:t>Production via technology solo performance</w:t>
                </w:r>
              </w:p>
            </w:tc>
          </w:tr>
        </w:tbl>
        <w:p w14:paraId="08A5469E" w14:textId="77777777" w:rsidR="00EB2A42" w:rsidRDefault="00EB2A42" w:rsidP="00EB2A42"/>
        <w:p w14:paraId="6C20BAE7" w14:textId="33F44E51" w:rsidR="00745B43" w:rsidRDefault="00745B43" w:rsidP="00EB2A42">
          <w:r w:rsidRPr="00745B43">
            <w:t>In addition to the recording of your final performance, you must enclose one or more of the following documents, as appropriate to the type of performance. Please indicate which type(s) of evidence you are submitting for your solo performance.</w:t>
          </w:r>
        </w:p>
        <w:p w14:paraId="61CA6786" w14:textId="77777777" w:rsidR="00745B43" w:rsidRPr="007B1C98" w:rsidRDefault="00745B43" w:rsidP="00EB2A42"/>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
            <w:gridCol w:w="1863"/>
            <w:gridCol w:w="540"/>
            <w:gridCol w:w="1862"/>
            <w:gridCol w:w="538"/>
            <w:gridCol w:w="1862"/>
            <w:gridCol w:w="538"/>
            <w:gridCol w:w="1696"/>
          </w:tblGrid>
          <w:tr w:rsidR="00745B43" w:rsidRPr="007B1C98" w14:paraId="06D52537" w14:textId="77777777" w:rsidTr="00745B43">
            <w:trPr>
              <w:trHeight w:val="454"/>
            </w:trPr>
            <w:sdt>
              <w:sdtPr>
                <w:rPr>
                  <w:sz w:val="36"/>
                  <w:szCs w:val="36"/>
                </w:rPr>
                <w:id w:val="-341714149"/>
                <w14:checkbox>
                  <w14:checked w14:val="0"/>
                  <w14:checkedState w14:val="2612" w14:font="MS Gothic"/>
                  <w14:uncheckedState w14:val="2610" w14:font="MS Gothic"/>
                </w14:checkbox>
              </w:sdtPr>
              <w:sdtContent>
                <w:tc>
                  <w:tcPr>
                    <w:tcW w:w="454" w:type="dxa"/>
                    <w:tcMar>
                      <w:left w:w="0" w:type="dxa"/>
                    </w:tcMar>
                    <w:vAlign w:val="center"/>
                  </w:tcPr>
                  <w:p w14:paraId="6733CC3E" w14:textId="77777777" w:rsidR="00745B43" w:rsidRDefault="00745B43" w:rsidP="00495A2E">
                    <w:pPr>
                      <w:rPr>
                        <w:sz w:val="36"/>
                        <w:szCs w:val="36"/>
                      </w:rPr>
                    </w:pPr>
                    <w:r w:rsidRPr="00A623F8">
                      <w:rPr>
                        <w:rFonts w:ascii="MS Gothic" w:eastAsia="MS Gothic" w:hAnsi="MS Gothic" w:hint="eastAsia"/>
                        <w:sz w:val="36"/>
                        <w:szCs w:val="36"/>
                      </w:rPr>
                      <w:t>☐</w:t>
                    </w:r>
                  </w:p>
                </w:tc>
              </w:sdtContent>
            </w:sdt>
            <w:tc>
              <w:tcPr>
                <w:tcW w:w="1847" w:type="dxa"/>
                <w:vAlign w:val="center"/>
              </w:tcPr>
              <w:p w14:paraId="492F4DED" w14:textId="3AE6E250" w:rsidR="00745B43" w:rsidRPr="00F34E87" w:rsidRDefault="00745B43" w:rsidP="00495A2E">
                <w:r w:rsidRPr="00745B43">
                  <w:t>Notated score</w:t>
                </w:r>
              </w:p>
            </w:tc>
            <w:sdt>
              <w:sdtPr>
                <w:rPr>
                  <w:sz w:val="36"/>
                  <w:szCs w:val="36"/>
                </w:rPr>
                <w:id w:val="1056594167"/>
                <w14:checkbox>
                  <w14:checked w14:val="0"/>
                  <w14:checkedState w14:val="2612" w14:font="MS Gothic"/>
                  <w14:uncheckedState w14:val="2610" w14:font="MS Gothic"/>
                </w14:checkbox>
              </w:sdtPr>
              <w:sdtContent>
                <w:tc>
                  <w:tcPr>
                    <w:tcW w:w="535" w:type="dxa"/>
                    <w:vAlign w:val="center"/>
                  </w:tcPr>
                  <w:p w14:paraId="36CD4A0D" w14:textId="77777777" w:rsidR="00745B43" w:rsidRDefault="00745B43" w:rsidP="00495A2E">
                    <w:pPr>
                      <w:rPr>
                        <w:sz w:val="36"/>
                        <w:szCs w:val="36"/>
                      </w:rPr>
                    </w:pPr>
                    <w:r w:rsidRPr="00A623F8">
                      <w:rPr>
                        <w:rFonts w:ascii="MS Gothic" w:eastAsia="MS Gothic" w:hAnsi="MS Gothic" w:hint="eastAsia"/>
                        <w:sz w:val="36"/>
                        <w:szCs w:val="36"/>
                      </w:rPr>
                      <w:t>☐</w:t>
                    </w:r>
                  </w:p>
                </w:tc>
              </w:sdtContent>
            </w:sdt>
            <w:tc>
              <w:tcPr>
                <w:tcW w:w="1846" w:type="dxa"/>
                <w:vAlign w:val="center"/>
              </w:tcPr>
              <w:p w14:paraId="7C9E9D1A" w14:textId="3FF3007B" w:rsidR="00745B43" w:rsidRPr="00D61425" w:rsidRDefault="00745B43" w:rsidP="00495A2E">
                <w:r w:rsidRPr="00745B43">
                  <w:t>Lead sheet</w:t>
                </w:r>
              </w:p>
            </w:tc>
            <w:sdt>
              <w:sdtPr>
                <w:rPr>
                  <w:sz w:val="36"/>
                  <w:szCs w:val="36"/>
                </w:rPr>
                <w:id w:val="309059697"/>
                <w14:checkbox>
                  <w14:checked w14:val="0"/>
                  <w14:checkedState w14:val="2612" w14:font="MS Gothic"/>
                  <w14:uncheckedState w14:val="2610" w14:font="MS Gothic"/>
                </w14:checkbox>
              </w:sdtPr>
              <w:sdtContent>
                <w:tc>
                  <w:tcPr>
                    <w:tcW w:w="533" w:type="dxa"/>
                    <w:vAlign w:val="center"/>
                  </w:tcPr>
                  <w:p w14:paraId="6BFDDA1D" w14:textId="6580DBCD" w:rsidR="00745B43" w:rsidRDefault="00824528" w:rsidP="00495A2E">
                    <w:pPr>
                      <w:rPr>
                        <w:sz w:val="36"/>
                        <w:szCs w:val="36"/>
                      </w:rPr>
                    </w:pPr>
                    <w:r>
                      <w:rPr>
                        <w:rFonts w:ascii="MS Gothic" w:eastAsia="MS Gothic" w:hAnsi="MS Gothic" w:hint="eastAsia"/>
                        <w:sz w:val="36"/>
                        <w:szCs w:val="36"/>
                      </w:rPr>
                      <w:t>☐</w:t>
                    </w:r>
                  </w:p>
                </w:tc>
              </w:sdtContent>
            </w:sdt>
            <w:tc>
              <w:tcPr>
                <w:tcW w:w="1846" w:type="dxa"/>
                <w:vAlign w:val="center"/>
              </w:tcPr>
              <w:p w14:paraId="04A58B7E" w14:textId="69149E28" w:rsidR="00745B43" w:rsidRPr="00D61425" w:rsidRDefault="00745B43" w:rsidP="00495A2E">
                <w:r w:rsidRPr="00745B43">
                  <w:t>Guide recording</w:t>
                </w:r>
              </w:p>
            </w:tc>
            <w:sdt>
              <w:sdtPr>
                <w:rPr>
                  <w:sz w:val="36"/>
                  <w:szCs w:val="36"/>
                </w:rPr>
                <w:id w:val="1887597974"/>
                <w14:checkbox>
                  <w14:checked w14:val="0"/>
                  <w14:checkedState w14:val="2612" w14:font="MS Gothic"/>
                  <w14:uncheckedState w14:val="2610" w14:font="MS Gothic"/>
                </w14:checkbox>
              </w:sdtPr>
              <w:sdtContent>
                <w:tc>
                  <w:tcPr>
                    <w:tcW w:w="533" w:type="dxa"/>
                    <w:vAlign w:val="center"/>
                  </w:tcPr>
                  <w:p w14:paraId="5DE5051D" w14:textId="77777777" w:rsidR="00745B43" w:rsidRDefault="00745B43" w:rsidP="00495A2E">
                    <w:pPr>
                      <w:rPr>
                        <w:sz w:val="36"/>
                        <w:szCs w:val="36"/>
                      </w:rPr>
                    </w:pPr>
                    <w:r>
                      <w:rPr>
                        <w:rFonts w:ascii="MS Gothic" w:eastAsia="MS Gothic" w:hAnsi="MS Gothic" w:hint="eastAsia"/>
                        <w:sz w:val="36"/>
                        <w:szCs w:val="36"/>
                      </w:rPr>
                      <w:t>☐</w:t>
                    </w:r>
                  </w:p>
                </w:tc>
              </w:sdtContent>
            </w:sdt>
            <w:tc>
              <w:tcPr>
                <w:tcW w:w="1681" w:type="dxa"/>
                <w:vAlign w:val="center"/>
              </w:tcPr>
              <w:p w14:paraId="3602070C" w14:textId="299226D7" w:rsidR="00745B43" w:rsidRPr="00D61425" w:rsidRDefault="00745B43" w:rsidP="00495A2E">
                <w:r w:rsidRPr="00745B43">
                  <w:t>Annotation</w:t>
                </w:r>
              </w:p>
            </w:tc>
          </w:tr>
        </w:tbl>
        <w:p w14:paraId="3A0157E4" w14:textId="77777777" w:rsidR="00EB2A42" w:rsidRDefault="00EB2A42" w:rsidP="00EB2A42">
          <w:pPr>
            <w:spacing w:line="240" w:lineRule="auto"/>
          </w:pPr>
        </w:p>
        <w:p w14:paraId="6095A669" w14:textId="77777777" w:rsidR="00EB2A42" w:rsidRDefault="00EB2A42" w:rsidP="00EB2A42">
          <w:pPr>
            <w:spacing w:line="240" w:lineRule="auto"/>
          </w:pPr>
        </w:p>
        <w:p w14:paraId="1B96DED1" w14:textId="6298721D" w:rsidR="00325E99" w:rsidRPr="00325E99" w:rsidRDefault="00325E99" w:rsidP="00EB2A42">
          <w:pPr>
            <w:spacing w:line="240" w:lineRule="auto"/>
            <w:rPr>
              <w:b/>
              <w:bCs/>
            </w:rPr>
          </w:pPr>
          <w:r w:rsidRPr="00325E99">
            <w:rPr>
              <w:b/>
              <w:bCs/>
            </w:rPr>
            <w:t>AND</w:t>
          </w:r>
        </w:p>
        <w:p w14:paraId="5139E3E2" w14:textId="77777777" w:rsidR="00325E99" w:rsidRDefault="00325E99" w:rsidP="00325E99"/>
        <w:p w14:paraId="03486D8A" w14:textId="77777777" w:rsidR="00325E99" w:rsidRDefault="00325E99" w:rsidP="00325E99"/>
        <w:p w14:paraId="440FD097" w14:textId="2FCEEC8E" w:rsidR="00325E99" w:rsidRPr="00897383" w:rsidRDefault="00325E99" w:rsidP="00325E99">
          <w:pPr>
            <w:pStyle w:val="Heading4"/>
          </w:pPr>
          <w:r w:rsidRPr="00325E99">
            <w:t xml:space="preserve">Ensemble </w:t>
          </w:r>
          <w:r>
            <w:t>performance</w:t>
          </w:r>
        </w:p>
        <w:p w14:paraId="3137C866" w14:textId="77777777" w:rsidR="00325E99" w:rsidRDefault="00325E99" w:rsidP="00325E99"/>
        <w:p w14:paraId="10515B7B" w14:textId="77777777" w:rsidR="00325E99" w:rsidRDefault="00325E99" w:rsidP="00325E99">
          <w:r>
            <w:t xml:space="preserve">Select </w:t>
          </w:r>
          <w:r w:rsidRPr="00325E99">
            <w:rPr>
              <w:b/>
              <w:bCs/>
            </w:rPr>
            <w:t>one</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646"/>
          </w:tblGrid>
          <w:tr w:rsidR="00325E99" w:rsidRPr="00745B43" w14:paraId="34E5B6AE" w14:textId="77777777" w:rsidTr="00F325AE">
            <w:trPr>
              <w:trHeight w:val="454"/>
            </w:trPr>
            <w:sdt>
              <w:sdtPr>
                <w:rPr>
                  <w:sz w:val="36"/>
                  <w:szCs w:val="36"/>
                </w:rPr>
                <w:id w:val="1594206914"/>
                <w14:checkbox>
                  <w14:checked w14:val="0"/>
                  <w14:checkedState w14:val="2612" w14:font="MS Gothic"/>
                  <w14:uncheckedState w14:val="2610" w14:font="MS Gothic"/>
                </w14:checkbox>
              </w:sdtPr>
              <w:sdtContent>
                <w:tc>
                  <w:tcPr>
                    <w:tcW w:w="709" w:type="dxa"/>
                    <w:tcMar>
                      <w:left w:w="0" w:type="dxa"/>
                    </w:tcMar>
                    <w:vAlign w:val="center"/>
                  </w:tcPr>
                  <w:p w14:paraId="1C2F3848" w14:textId="77777777" w:rsidR="00325E99" w:rsidRPr="00745B43" w:rsidRDefault="00325E99" w:rsidP="00F325AE">
                    <w:pPr>
                      <w:rPr>
                        <w:sz w:val="36"/>
                        <w:szCs w:val="36"/>
                      </w:rPr>
                    </w:pPr>
                    <w:r>
                      <w:rPr>
                        <w:rFonts w:ascii="MS Gothic" w:eastAsia="MS Gothic" w:hAnsi="MS Gothic" w:hint="eastAsia"/>
                        <w:sz w:val="36"/>
                        <w:szCs w:val="36"/>
                      </w:rPr>
                      <w:t>☐</w:t>
                    </w:r>
                  </w:p>
                </w:tc>
              </w:sdtContent>
            </w:sdt>
            <w:tc>
              <w:tcPr>
                <w:tcW w:w="8646" w:type="dxa"/>
                <w:vAlign w:val="center"/>
              </w:tcPr>
              <w:p w14:paraId="5A8ED747" w14:textId="08B1D7E1" w:rsidR="00325E99" w:rsidRPr="00745B43" w:rsidRDefault="00325E99" w:rsidP="00F325AE">
                <w:r w:rsidRPr="00325E99">
                  <w:t>b) i</w:t>
                </w:r>
                <w:r w:rsidRPr="00325E99">
                  <w:tab/>
                  <w:t>Instrumental/DJing/vocal ensemble performance</w:t>
                </w:r>
              </w:p>
            </w:tc>
          </w:tr>
          <w:tr w:rsidR="00325E99" w:rsidRPr="00745B43" w14:paraId="4DF76839" w14:textId="77777777" w:rsidTr="00F325AE">
            <w:trPr>
              <w:trHeight w:val="454"/>
            </w:trPr>
            <w:sdt>
              <w:sdtPr>
                <w:rPr>
                  <w:sz w:val="36"/>
                  <w:szCs w:val="36"/>
                </w:rPr>
                <w:id w:val="999850309"/>
                <w14:checkbox>
                  <w14:checked w14:val="0"/>
                  <w14:checkedState w14:val="2612" w14:font="MS Gothic"/>
                  <w14:uncheckedState w14:val="2610" w14:font="MS Gothic"/>
                </w14:checkbox>
              </w:sdtPr>
              <w:sdtContent>
                <w:tc>
                  <w:tcPr>
                    <w:tcW w:w="709" w:type="dxa"/>
                    <w:tcMar>
                      <w:left w:w="0" w:type="dxa"/>
                    </w:tcMar>
                    <w:vAlign w:val="center"/>
                  </w:tcPr>
                  <w:p w14:paraId="6B9DFCA9" w14:textId="77777777" w:rsidR="00325E99" w:rsidRPr="00745B43" w:rsidRDefault="00325E99" w:rsidP="00F325AE">
                    <w:pPr>
                      <w:rPr>
                        <w:sz w:val="36"/>
                        <w:szCs w:val="36"/>
                      </w:rPr>
                    </w:pPr>
                    <w:r>
                      <w:rPr>
                        <w:rFonts w:ascii="MS Gothic" w:eastAsia="MS Gothic" w:hAnsi="MS Gothic" w:hint="eastAsia"/>
                        <w:sz w:val="36"/>
                        <w:szCs w:val="36"/>
                      </w:rPr>
                      <w:t>☐</w:t>
                    </w:r>
                  </w:p>
                </w:tc>
              </w:sdtContent>
            </w:sdt>
            <w:tc>
              <w:tcPr>
                <w:tcW w:w="8646" w:type="dxa"/>
                <w:vAlign w:val="center"/>
              </w:tcPr>
              <w:p w14:paraId="26F2DC3A" w14:textId="53D673ED" w:rsidR="00325E99" w:rsidRPr="00745B43" w:rsidRDefault="00325E99" w:rsidP="00F325AE">
                <w:r w:rsidRPr="00325E99">
                  <w:t>b) ii</w:t>
                </w:r>
                <w:r w:rsidRPr="00325E99">
                  <w:tab/>
                  <w:t>Production via technology ensemble performance</w:t>
                </w:r>
              </w:p>
            </w:tc>
          </w:tr>
        </w:tbl>
        <w:p w14:paraId="276633AB" w14:textId="77777777" w:rsidR="00325E99" w:rsidRDefault="00325E99" w:rsidP="00325E99"/>
        <w:p w14:paraId="16D8DC40" w14:textId="4D557A70" w:rsidR="00325E99" w:rsidRDefault="00325E99" w:rsidP="00325E99">
          <w:r w:rsidRPr="00325E99">
            <w:t>In addition to the recording of your final performance, you must enclose one or more of the following documents, as appropriate to the type of performance. Please indicate which type(s) of evidence you are submitting for your ensemble performance.</w:t>
          </w:r>
        </w:p>
        <w:p w14:paraId="18862E69" w14:textId="77777777" w:rsidR="00325E99" w:rsidRPr="007B1C98" w:rsidRDefault="00325E99" w:rsidP="00325E99"/>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
            <w:gridCol w:w="1863"/>
            <w:gridCol w:w="540"/>
            <w:gridCol w:w="1862"/>
            <w:gridCol w:w="538"/>
            <w:gridCol w:w="1862"/>
            <w:gridCol w:w="538"/>
            <w:gridCol w:w="1696"/>
          </w:tblGrid>
          <w:tr w:rsidR="00325E99" w:rsidRPr="007B1C98" w14:paraId="118234FC" w14:textId="77777777" w:rsidTr="00F325AE">
            <w:trPr>
              <w:trHeight w:val="454"/>
            </w:trPr>
            <w:sdt>
              <w:sdtPr>
                <w:rPr>
                  <w:sz w:val="36"/>
                  <w:szCs w:val="36"/>
                </w:rPr>
                <w:id w:val="-1713258774"/>
                <w14:checkbox>
                  <w14:checked w14:val="0"/>
                  <w14:checkedState w14:val="2612" w14:font="MS Gothic"/>
                  <w14:uncheckedState w14:val="2610" w14:font="MS Gothic"/>
                </w14:checkbox>
              </w:sdtPr>
              <w:sdtContent>
                <w:tc>
                  <w:tcPr>
                    <w:tcW w:w="454" w:type="dxa"/>
                    <w:tcMar>
                      <w:left w:w="0" w:type="dxa"/>
                    </w:tcMar>
                    <w:vAlign w:val="center"/>
                  </w:tcPr>
                  <w:p w14:paraId="6EAF3D98" w14:textId="77777777" w:rsidR="00325E99" w:rsidRDefault="00325E99" w:rsidP="00F325AE">
                    <w:pPr>
                      <w:rPr>
                        <w:sz w:val="36"/>
                        <w:szCs w:val="36"/>
                      </w:rPr>
                    </w:pPr>
                    <w:r w:rsidRPr="00A623F8">
                      <w:rPr>
                        <w:rFonts w:ascii="MS Gothic" w:eastAsia="MS Gothic" w:hAnsi="MS Gothic" w:hint="eastAsia"/>
                        <w:sz w:val="36"/>
                        <w:szCs w:val="36"/>
                      </w:rPr>
                      <w:t>☐</w:t>
                    </w:r>
                  </w:p>
                </w:tc>
              </w:sdtContent>
            </w:sdt>
            <w:tc>
              <w:tcPr>
                <w:tcW w:w="1847" w:type="dxa"/>
                <w:vAlign w:val="center"/>
              </w:tcPr>
              <w:p w14:paraId="53DAED0C" w14:textId="77777777" w:rsidR="00325E99" w:rsidRPr="00F34E87" w:rsidRDefault="00325E99" w:rsidP="00F325AE">
                <w:r w:rsidRPr="00745B43">
                  <w:t>Notated score</w:t>
                </w:r>
              </w:p>
            </w:tc>
            <w:sdt>
              <w:sdtPr>
                <w:rPr>
                  <w:sz w:val="36"/>
                  <w:szCs w:val="36"/>
                </w:rPr>
                <w:id w:val="-2057772599"/>
                <w14:checkbox>
                  <w14:checked w14:val="0"/>
                  <w14:checkedState w14:val="2612" w14:font="MS Gothic"/>
                  <w14:uncheckedState w14:val="2610" w14:font="MS Gothic"/>
                </w14:checkbox>
              </w:sdtPr>
              <w:sdtContent>
                <w:tc>
                  <w:tcPr>
                    <w:tcW w:w="535" w:type="dxa"/>
                    <w:vAlign w:val="center"/>
                  </w:tcPr>
                  <w:p w14:paraId="10C4D6E1" w14:textId="77777777" w:rsidR="00325E99" w:rsidRDefault="00325E99" w:rsidP="00F325AE">
                    <w:pPr>
                      <w:rPr>
                        <w:sz w:val="36"/>
                        <w:szCs w:val="36"/>
                      </w:rPr>
                    </w:pPr>
                    <w:r w:rsidRPr="00A623F8">
                      <w:rPr>
                        <w:rFonts w:ascii="MS Gothic" w:eastAsia="MS Gothic" w:hAnsi="MS Gothic" w:hint="eastAsia"/>
                        <w:sz w:val="36"/>
                        <w:szCs w:val="36"/>
                      </w:rPr>
                      <w:t>☐</w:t>
                    </w:r>
                  </w:p>
                </w:tc>
              </w:sdtContent>
            </w:sdt>
            <w:tc>
              <w:tcPr>
                <w:tcW w:w="1846" w:type="dxa"/>
                <w:vAlign w:val="center"/>
              </w:tcPr>
              <w:p w14:paraId="6A743054" w14:textId="77777777" w:rsidR="00325E99" w:rsidRPr="00D61425" w:rsidRDefault="00325E99" w:rsidP="00F325AE">
                <w:r w:rsidRPr="00745B43">
                  <w:t>Lead sheet</w:t>
                </w:r>
              </w:p>
            </w:tc>
            <w:sdt>
              <w:sdtPr>
                <w:rPr>
                  <w:sz w:val="36"/>
                  <w:szCs w:val="36"/>
                </w:rPr>
                <w:id w:val="1349989562"/>
                <w14:checkbox>
                  <w14:checked w14:val="0"/>
                  <w14:checkedState w14:val="2612" w14:font="MS Gothic"/>
                  <w14:uncheckedState w14:val="2610" w14:font="MS Gothic"/>
                </w14:checkbox>
              </w:sdtPr>
              <w:sdtContent>
                <w:tc>
                  <w:tcPr>
                    <w:tcW w:w="533" w:type="dxa"/>
                    <w:vAlign w:val="center"/>
                  </w:tcPr>
                  <w:p w14:paraId="066F085F" w14:textId="77777777" w:rsidR="00325E99" w:rsidRDefault="00325E99" w:rsidP="00F325AE">
                    <w:pPr>
                      <w:rPr>
                        <w:sz w:val="36"/>
                        <w:szCs w:val="36"/>
                      </w:rPr>
                    </w:pPr>
                    <w:r w:rsidRPr="00A623F8">
                      <w:rPr>
                        <w:rFonts w:ascii="MS Gothic" w:eastAsia="MS Gothic" w:hAnsi="MS Gothic" w:hint="eastAsia"/>
                        <w:sz w:val="36"/>
                        <w:szCs w:val="36"/>
                      </w:rPr>
                      <w:t>☐</w:t>
                    </w:r>
                  </w:p>
                </w:tc>
              </w:sdtContent>
            </w:sdt>
            <w:tc>
              <w:tcPr>
                <w:tcW w:w="1846" w:type="dxa"/>
                <w:vAlign w:val="center"/>
              </w:tcPr>
              <w:p w14:paraId="6CA0CFAB" w14:textId="77777777" w:rsidR="00325E99" w:rsidRPr="00D61425" w:rsidRDefault="00325E99" w:rsidP="00F325AE">
                <w:r w:rsidRPr="00745B43">
                  <w:t>Guide recording</w:t>
                </w:r>
              </w:p>
            </w:tc>
            <w:sdt>
              <w:sdtPr>
                <w:rPr>
                  <w:sz w:val="36"/>
                  <w:szCs w:val="36"/>
                </w:rPr>
                <w:id w:val="182873247"/>
                <w14:checkbox>
                  <w14:checked w14:val="0"/>
                  <w14:checkedState w14:val="2612" w14:font="MS Gothic"/>
                  <w14:uncheckedState w14:val="2610" w14:font="MS Gothic"/>
                </w14:checkbox>
              </w:sdtPr>
              <w:sdtContent>
                <w:tc>
                  <w:tcPr>
                    <w:tcW w:w="533" w:type="dxa"/>
                    <w:vAlign w:val="center"/>
                  </w:tcPr>
                  <w:p w14:paraId="704BC4EF" w14:textId="77777777" w:rsidR="00325E99" w:rsidRDefault="00325E99" w:rsidP="00F325AE">
                    <w:pPr>
                      <w:rPr>
                        <w:sz w:val="36"/>
                        <w:szCs w:val="36"/>
                      </w:rPr>
                    </w:pPr>
                    <w:r>
                      <w:rPr>
                        <w:rFonts w:ascii="MS Gothic" w:eastAsia="MS Gothic" w:hAnsi="MS Gothic" w:hint="eastAsia"/>
                        <w:sz w:val="36"/>
                        <w:szCs w:val="36"/>
                      </w:rPr>
                      <w:t>☐</w:t>
                    </w:r>
                  </w:p>
                </w:tc>
              </w:sdtContent>
            </w:sdt>
            <w:tc>
              <w:tcPr>
                <w:tcW w:w="1681" w:type="dxa"/>
                <w:vAlign w:val="center"/>
              </w:tcPr>
              <w:p w14:paraId="25CF01BB" w14:textId="77777777" w:rsidR="00325E99" w:rsidRPr="00D61425" w:rsidRDefault="00325E99" w:rsidP="00F325AE">
                <w:r w:rsidRPr="00745B43">
                  <w:t>Annotation</w:t>
                </w:r>
              </w:p>
            </w:tc>
          </w:tr>
        </w:tbl>
        <w:p w14:paraId="4B37570D" w14:textId="1526E909" w:rsidR="00325E99" w:rsidRDefault="00325E99" w:rsidP="00325E99">
          <w:pPr>
            <w:spacing w:line="240" w:lineRule="auto"/>
          </w:pPr>
        </w:p>
        <w:p w14:paraId="10C6B977" w14:textId="77777777" w:rsidR="00325E99" w:rsidRDefault="00325E99">
          <w:pPr>
            <w:spacing w:line="240" w:lineRule="auto"/>
          </w:pPr>
          <w:r>
            <w:br w:type="page"/>
          </w:r>
        </w:p>
        <w:p w14:paraId="74F70D58" w14:textId="427B1EB5" w:rsidR="00325E99" w:rsidRDefault="00325E99" w:rsidP="00325E99">
          <w:pPr>
            <w:pStyle w:val="Heading4"/>
          </w:pPr>
          <w:r>
            <w:lastRenderedPageBreak/>
            <w:t>To be completed by the teacher</w:t>
          </w:r>
        </w:p>
        <w:p w14:paraId="44C7ED5E" w14:textId="77777777" w:rsidR="00325E99" w:rsidRDefault="00325E99" w:rsidP="00325E99">
          <w:pPr>
            <w:spacing w:line="240" w:lineRule="auto"/>
          </w:pPr>
          <w:r>
            <w:t xml:space="preserve">Marks must be awarded in accordance with the instructions and criteria in the specification. </w:t>
          </w:r>
        </w:p>
        <w:p w14:paraId="35DA5CCD" w14:textId="44EA077D" w:rsidR="00325E99" w:rsidRDefault="00325E99" w:rsidP="00325E99">
          <w:pPr>
            <w:spacing w:line="240" w:lineRule="auto"/>
          </w:pPr>
          <w:r>
            <w:t>When you are filling in the details below, any instruments (including non-standard instruments) being assessed must be named</w:t>
          </w:r>
        </w:p>
        <w:p w14:paraId="25136DB5" w14:textId="77777777" w:rsidR="00325E99" w:rsidRDefault="00325E99" w:rsidP="00325E99">
          <w:pPr>
            <w:spacing w:line="240" w:lineRule="auto"/>
          </w:pPr>
        </w:p>
        <w:p w14:paraId="3246282A" w14:textId="0855CC7D" w:rsidR="00325E99" w:rsidRDefault="00325E99" w:rsidP="00325E99">
          <w:pPr>
            <w:pStyle w:val="Heading4"/>
          </w:pPr>
          <w:r>
            <w:t>Solo performance.</w:t>
          </w:r>
        </w:p>
        <w:p w14:paraId="65CA021F" w14:textId="77777777" w:rsidR="00325E99" w:rsidRPr="00C10C19" w:rsidRDefault="00325E99" w:rsidP="00C10C19"/>
        <w:p w14:paraId="600A3D0B" w14:textId="0E1E20E4" w:rsidR="00C10C19" w:rsidRPr="00C10C19" w:rsidRDefault="00C10C19" w:rsidP="00C10C19">
          <w:r w:rsidRPr="00C10C19">
            <w:rPr>
              <w:b/>
              <w:bCs/>
            </w:rPr>
            <w:t>EITHER</w:t>
          </w:r>
          <w:r w:rsidRPr="00C10C19">
            <w:t xml:space="preserve">   a) i</w:t>
          </w:r>
          <w:r>
            <w:tab/>
          </w:r>
          <w:r w:rsidRPr="00C10C19">
            <w:t>Instrumental/DJing/vocal solo performance</w:t>
          </w:r>
        </w:p>
        <w:p w14:paraId="4F1FCA7B" w14:textId="77777777" w:rsidR="00C10C19" w:rsidRPr="00C10C19" w:rsidRDefault="00C10C19" w:rsidP="00C10C1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945"/>
          </w:tblGrid>
          <w:tr w:rsidR="00EB2A42" w:rsidRPr="007B1C98" w14:paraId="63172C93" w14:textId="77777777" w:rsidTr="00DC30F3">
            <w:trPr>
              <w:trHeight w:val="454"/>
            </w:trPr>
            <w:tc>
              <w:tcPr>
                <w:tcW w:w="2694" w:type="dxa"/>
                <w:tcMar>
                  <w:left w:w="0" w:type="dxa"/>
                </w:tcMar>
                <w:vAlign w:val="bottom"/>
              </w:tcPr>
              <w:p w14:paraId="368D421F" w14:textId="6BBB5C1B" w:rsidR="00EB2A42" w:rsidRPr="007B1C98" w:rsidRDefault="00C10C19" w:rsidP="00C10C19">
                <w:r w:rsidRPr="00C10C19">
                  <w:t>Instrument/DJing/voice</w:t>
                </w:r>
              </w:p>
            </w:tc>
            <w:sdt>
              <w:sdtPr>
                <w:rPr>
                  <w:b/>
                  <w:bCs/>
                </w:rPr>
                <w:id w:val="-1651055141"/>
                <w:placeholder>
                  <w:docPart w:val="70C1D92965E5489EB3AB86AF7D3F8088"/>
                </w:placeholder>
                <w:showingPlcHdr/>
                <w:text/>
              </w:sdtPr>
              <w:sdtEndPr/>
              <w:sdtContent>
                <w:tc>
                  <w:tcPr>
                    <w:tcW w:w="6945" w:type="dxa"/>
                    <w:tcBorders>
                      <w:bottom w:val="single" w:sz="4" w:space="0" w:color="auto"/>
                    </w:tcBorders>
                    <w:vAlign w:val="bottom"/>
                  </w:tcPr>
                  <w:p w14:paraId="642E664B" w14:textId="77777777" w:rsidR="00EB2A42" w:rsidRPr="00A623F8" w:rsidRDefault="00EB2A42" w:rsidP="00495A2E">
                    <w:pPr>
                      <w:rPr>
                        <w:b/>
                        <w:bCs/>
                      </w:rPr>
                    </w:pPr>
                    <w:r w:rsidRPr="00A623F8">
                      <w:rPr>
                        <w:rStyle w:val="PlaceholderText"/>
                        <w:b/>
                        <w:bCs/>
                      </w:rPr>
                      <w:t>Click or tap here to enter text.</w:t>
                    </w:r>
                  </w:p>
                </w:tc>
              </w:sdtContent>
            </w:sdt>
          </w:tr>
          <w:tr w:rsidR="00EB2A42" w:rsidRPr="007B1C98" w14:paraId="2AB9908F" w14:textId="77777777" w:rsidTr="00DC30F3">
            <w:trPr>
              <w:trHeight w:val="454"/>
            </w:trPr>
            <w:tc>
              <w:tcPr>
                <w:tcW w:w="2694" w:type="dxa"/>
                <w:tcMar>
                  <w:left w:w="0" w:type="dxa"/>
                </w:tcMar>
                <w:vAlign w:val="bottom"/>
              </w:tcPr>
              <w:p w14:paraId="664D4636" w14:textId="707B579D" w:rsidR="00EB2A42" w:rsidRPr="007B1C98" w:rsidRDefault="00C10C19" w:rsidP="00495A2E">
                <w:r w:rsidRPr="00C10C19">
                  <w:t>Composer and title of piece</w:t>
                </w:r>
              </w:p>
            </w:tc>
            <w:sdt>
              <w:sdtPr>
                <w:rPr>
                  <w:b/>
                  <w:bCs/>
                </w:rPr>
                <w:id w:val="2076314377"/>
                <w:placeholder>
                  <w:docPart w:val="79D8A02F905D49B29CF4E775FAC7B190"/>
                </w:placeholder>
                <w:showingPlcHdr/>
                <w:text/>
              </w:sdtPr>
              <w:sdtEndPr/>
              <w:sdtContent>
                <w:tc>
                  <w:tcPr>
                    <w:tcW w:w="6945" w:type="dxa"/>
                    <w:tcBorders>
                      <w:bottom w:val="single" w:sz="4" w:space="0" w:color="auto"/>
                    </w:tcBorders>
                    <w:vAlign w:val="bottom"/>
                  </w:tcPr>
                  <w:p w14:paraId="3D8B794F" w14:textId="77777777" w:rsidR="00EB2A42" w:rsidRPr="00A623F8" w:rsidRDefault="00EB2A42" w:rsidP="00495A2E">
                    <w:pPr>
                      <w:rPr>
                        <w:b/>
                        <w:bCs/>
                      </w:rPr>
                    </w:pPr>
                    <w:r w:rsidRPr="00A623F8">
                      <w:rPr>
                        <w:rStyle w:val="PlaceholderText"/>
                        <w:b/>
                        <w:bCs/>
                      </w:rPr>
                      <w:t>Click or tap here to enter text.</w:t>
                    </w:r>
                  </w:p>
                </w:tc>
              </w:sdtContent>
            </w:sdt>
          </w:tr>
        </w:tbl>
        <w:p w14:paraId="2BEB9504" w14:textId="77777777" w:rsidR="00EB2A42" w:rsidRDefault="00EB2A42" w:rsidP="00EB2A42"/>
        <w:tbl>
          <w:tblPr>
            <w:tblStyle w:val="TableGrid"/>
            <w:tblW w:w="9634" w:type="dxa"/>
            <w:tblLook w:val="04A0" w:firstRow="1" w:lastRow="0" w:firstColumn="1" w:lastColumn="0" w:noHBand="0" w:noVBand="1"/>
          </w:tblPr>
          <w:tblGrid>
            <w:gridCol w:w="2405"/>
            <w:gridCol w:w="1176"/>
            <w:gridCol w:w="1128"/>
            <w:gridCol w:w="4925"/>
          </w:tblGrid>
          <w:tr w:rsidR="00C10C19" w:rsidRPr="00897383" w14:paraId="48EA728C" w14:textId="77777777" w:rsidTr="00F325AE">
            <w:trPr>
              <w:trHeight w:val="454"/>
            </w:trPr>
            <w:tc>
              <w:tcPr>
                <w:tcW w:w="2405" w:type="dxa"/>
                <w:shd w:val="clear" w:color="auto" w:fill="F2F2F2" w:themeFill="background1" w:themeFillShade="F2"/>
                <w:vAlign w:val="center"/>
              </w:tcPr>
              <w:p w14:paraId="70402C07" w14:textId="77777777" w:rsidR="00C10C19" w:rsidRPr="00897383" w:rsidRDefault="00C10C19" w:rsidP="00F325AE">
                <w:pPr>
                  <w:spacing w:line="240" w:lineRule="auto"/>
                  <w:rPr>
                    <w:b/>
                    <w:bCs/>
                  </w:rPr>
                </w:pPr>
                <w:r>
                  <w:rPr>
                    <w:b/>
                    <w:bCs/>
                  </w:rPr>
                  <w:t>Marking criteria</w:t>
                </w:r>
              </w:p>
            </w:tc>
            <w:tc>
              <w:tcPr>
                <w:tcW w:w="1176" w:type="dxa"/>
                <w:shd w:val="clear" w:color="auto" w:fill="F2F2F2" w:themeFill="background1" w:themeFillShade="F2"/>
                <w:vAlign w:val="center"/>
              </w:tcPr>
              <w:p w14:paraId="68E60C31" w14:textId="77777777" w:rsidR="00C10C19" w:rsidRPr="00897383" w:rsidRDefault="00C10C19" w:rsidP="00F325AE">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5C6E932F" w14:textId="77777777" w:rsidR="00C10C19" w:rsidRPr="00897383" w:rsidRDefault="00C10C19" w:rsidP="00F325AE">
                <w:pPr>
                  <w:spacing w:line="240" w:lineRule="auto"/>
                  <w:rPr>
                    <w:b/>
                    <w:bCs/>
                  </w:rPr>
                </w:pPr>
                <w:r w:rsidRPr="00897383">
                  <w:rPr>
                    <w:b/>
                    <w:bCs/>
                  </w:rPr>
                  <w:t>Mark</w:t>
                </w:r>
                <w:r w:rsidRPr="00897383">
                  <w:rPr>
                    <w:b/>
                    <w:bCs/>
                  </w:rPr>
                  <w:br/>
                  <w:t>awarded</w:t>
                </w:r>
              </w:p>
            </w:tc>
            <w:tc>
              <w:tcPr>
                <w:tcW w:w="4925" w:type="dxa"/>
                <w:shd w:val="clear" w:color="auto" w:fill="F2F2F2" w:themeFill="background1" w:themeFillShade="F2"/>
                <w:vAlign w:val="center"/>
              </w:tcPr>
              <w:p w14:paraId="191154AF" w14:textId="77777777" w:rsidR="00C10C19" w:rsidRPr="00897383" w:rsidRDefault="00C10C19" w:rsidP="00F325AE">
                <w:pPr>
                  <w:spacing w:line="240" w:lineRule="auto"/>
                  <w:rPr>
                    <w:b/>
                    <w:bCs/>
                  </w:rPr>
                </w:pPr>
                <w:r w:rsidRPr="00AF41C7">
                  <w:rPr>
                    <w:b/>
                    <w:bCs/>
                  </w:rPr>
                  <w:t>Teacher/assessor’s supporting statement</w:t>
                </w:r>
              </w:p>
            </w:tc>
          </w:tr>
          <w:tr w:rsidR="00C10C19" w:rsidRPr="00897383" w14:paraId="553F643E" w14:textId="77777777" w:rsidTr="00BD1D11">
            <w:trPr>
              <w:trHeight w:val="680"/>
            </w:trPr>
            <w:tc>
              <w:tcPr>
                <w:tcW w:w="2405" w:type="dxa"/>
                <w:vAlign w:val="center"/>
              </w:tcPr>
              <w:p w14:paraId="65394ECE" w14:textId="7D4AC178" w:rsidR="00C10C19" w:rsidRPr="00AF41C7" w:rsidRDefault="00C10C19" w:rsidP="00C10C19">
                <w:pPr>
                  <w:pStyle w:val="ListParagraph"/>
                  <w:numPr>
                    <w:ilvl w:val="0"/>
                    <w:numId w:val="11"/>
                  </w:numPr>
                </w:pPr>
                <w:r w:rsidRPr="00C10C19">
                  <w:t>Level of demand</w:t>
                </w:r>
              </w:p>
            </w:tc>
            <w:tc>
              <w:tcPr>
                <w:tcW w:w="1176" w:type="dxa"/>
                <w:vAlign w:val="center"/>
              </w:tcPr>
              <w:p w14:paraId="62912EE4" w14:textId="1B57557F" w:rsidR="00C10C19" w:rsidRPr="00897383" w:rsidRDefault="00C10C19" w:rsidP="00F325AE">
                <w:pPr>
                  <w:spacing w:line="240" w:lineRule="auto"/>
                  <w:jc w:val="center"/>
                </w:pPr>
                <w:r>
                  <w:t>6</w:t>
                </w:r>
              </w:p>
            </w:tc>
            <w:sdt>
              <w:sdtPr>
                <w:rPr>
                  <w:b/>
                  <w:bCs/>
                </w:rPr>
                <w:id w:val="-1414622276"/>
                <w:placeholder>
                  <w:docPart w:val="DB7629A61E9941C4869E23E19B414005"/>
                </w:placeholder>
                <w:showingPlcHdr/>
                <w:text/>
              </w:sdtPr>
              <w:sdtContent>
                <w:tc>
                  <w:tcPr>
                    <w:tcW w:w="1128" w:type="dxa"/>
                    <w:vAlign w:val="center"/>
                  </w:tcPr>
                  <w:p w14:paraId="76C0DCE8" w14:textId="77777777" w:rsidR="00C10C19" w:rsidRPr="00897383" w:rsidRDefault="00C10C19" w:rsidP="00F325AE">
                    <w:pPr>
                      <w:spacing w:line="240" w:lineRule="auto"/>
                      <w:jc w:val="center"/>
                      <w:rPr>
                        <w:b/>
                        <w:bCs/>
                      </w:rPr>
                    </w:pPr>
                    <w:r w:rsidRPr="00897383">
                      <w:rPr>
                        <w:rStyle w:val="PlaceholderText"/>
                        <w:b/>
                        <w:bCs/>
                      </w:rPr>
                      <w:t>Click.</w:t>
                    </w:r>
                  </w:p>
                </w:tc>
              </w:sdtContent>
            </w:sdt>
            <w:sdt>
              <w:sdtPr>
                <w:rPr>
                  <w:b/>
                  <w:bCs/>
                </w:rPr>
                <w:id w:val="895553989"/>
                <w:placeholder>
                  <w:docPart w:val="E746B4C0F98C427FA3B99BC229DB0F6E"/>
                </w:placeholder>
                <w:showingPlcHdr/>
                <w:text/>
              </w:sdtPr>
              <w:sdtContent>
                <w:tc>
                  <w:tcPr>
                    <w:tcW w:w="4925" w:type="dxa"/>
                  </w:tcPr>
                  <w:p w14:paraId="5FE7A8B0" w14:textId="77777777" w:rsidR="00C10C19" w:rsidRDefault="00C10C19" w:rsidP="00F325AE">
                    <w:pPr>
                      <w:spacing w:line="240" w:lineRule="auto"/>
                      <w:rPr>
                        <w:b/>
                        <w:bCs/>
                      </w:rPr>
                    </w:pPr>
                    <w:r w:rsidRPr="00817E6C">
                      <w:rPr>
                        <w:rStyle w:val="PlaceholderText"/>
                        <w:b/>
                        <w:bCs/>
                      </w:rPr>
                      <w:t>Click or tap here to enter text.</w:t>
                    </w:r>
                  </w:p>
                </w:tc>
              </w:sdtContent>
            </w:sdt>
          </w:tr>
          <w:tr w:rsidR="00C10C19" w:rsidRPr="00897383" w14:paraId="7F82A116" w14:textId="77777777" w:rsidTr="00BD1D11">
            <w:trPr>
              <w:trHeight w:val="680"/>
            </w:trPr>
            <w:tc>
              <w:tcPr>
                <w:tcW w:w="2405" w:type="dxa"/>
                <w:vAlign w:val="center"/>
              </w:tcPr>
              <w:p w14:paraId="7BF58579" w14:textId="0478B73B" w:rsidR="00C10C19" w:rsidRPr="00AF41C7" w:rsidRDefault="00C10C19" w:rsidP="00F325AE">
                <w:pPr>
                  <w:pStyle w:val="ListParagraph"/>
                  <w:numPr>
                    <w:ilvl w:val="0"/>
                    <w:numId w:val="11"/>
                  </w:numPr>
                </w:pPr>
                <w:r w:rsidRPr="00C10C19">
                  <w:t>Technical control (accuracy)</w:t>
                </w:r>
              </w:p>
            </w:tc>
            <w:tc>
              <w:tcPr>
                <w:tcW w:w="1176" w:type="dxa"/>
                <w:vAlign w:val="center"/>
              </w:tcPr>
              <w:p w14:paraId="150E62D4" w14:textId="77777777" w:rsidR="00C10C19" w:rsidRPr="00897383" w:rsidRDefault="00C10C19" w:rsidP="00F325AE">
                <w:pPr>
                  <w:spacing w:line="240" w:lineRule="auto"/>
                  <w:jc w:val="center"/>
                </w:pPr>
                <w:r>
                  <w:t>15</w:t>
                </w:r>
              </w:p>
            </w:tc>
            <w:sdt>
              <w:sdtPr>
                <w:rPr>
                  <w:b/>
                  <w:bCs/>
                </w:rPr>
                <w:id w:val="1650392482"/>
                <w:placeholder>
                  <w:docPart w:val="6323AA351F1943CE94ABA98C1657ED78"/>
                </w:placeholder>
                <w:showingPlcHdr/>
                <w:text/>
              </w:sdtPr>
              <w:sdtContent>
                <w:tc>
                  <w:tcPr>
                    <w:tcW w:w="1128" w:type="dxa"/>
                    <w:vAlign w:val="center"/>
                  </w:tcPr>
                  <w:p w14:paraId="63F219D5" w14:textId="77777777" w:rsidR="00C10C19" w:rsidRPr="00897383" w:rsidRDefault="00C10C19" w:rsidP="00F325AE">
                    <w:pPr>
                      <w:spacing w:line="240" w:lineRule="auto"/>
                      <w:jc w:val="center"/>
                      <w:rPr>
                        <w:b/>
                        <w:bCs/>
                      </w:rPr>
                    </w:pPr>
                    <w:r w:rsidRPr="00897383">
                      <w:rPr>
                        <w:rStyle w:val="PlaceholderText"/>
                        <w:b/>
                        <w:bCs/>
                      </w:rPr>
                      <w:t>Click.</w:t>
                    </w:r>
                  </w:p>
                </w:tc>
              </w:sdtContent>
            </w:sdt>
            <w:sdt>
              <w:sdtPr>
                <w:rPr>
                  <w:b/>
                  <w:bCs/>
                </w:rPr>
                <w:id w:val="-1459563439"/>
                <w:placeholder>
                  <w:docPart w:val="A627330E3B724637A6630C613DF8676C"/>
                </w:placeholder>
                <w:showingPlcHdr/>
                <w:text/>
              </w:sdtPr>
              <w:sdtContent>
                <w:tc>
                  <w:tcPr>
                    <w:tcW w:w="4925" w:type="dxa"/>
                  </w:tcPr>
                  <w:p w14:paraId="59D5F0C5" w14:textId="77777777" w:rsidR="00C10C19" w:rsidRDefault="00C10C19" w:rsidP="00F325AE">
                    <w:pPr>
                      <w:spacing w:line="240" w:lineRule="auto"/>
                      <w:rPr>
                        <w:b/>
                        <w:bCs/>
                      </w:rPr>
                    </w:pPr>
                    <w:r w:rsidRPr="00817E6C">
                      <w:rPr>
                        <w:rStyle w:val="PlaceholderText"/>
                        <w:b/>
                        <w:bCs/>
                      </w:rPr>
                      <w:t>Click or tap here to enter text.</w:t>
                    </w:r>
                  </w:p>
                </w:tc>
              </w:sdtContent>
            </w:sdt>
          </w:tr>
          <w:tr w:rsidR="00C10C19" w:rsidRPr="00897383" w14:paraId="701966AF" w14:textId="77777777" w:rsidTr="00BD1D11">
            <w:trPr>
              <w:trHeight w:val="680"/>
            </w:trPr>
            <w:tc>
              <w:tcPr>
                <w:tcW w:w="2405" w:type="dxa"/>
                <w:vAlign w:val="center"/>
              </w:tcPr>
              <w:p w14:paraId="516ABBEE" w14:textId="58B84094" w:rsidR="00C10C19" w:rsidRPr="00AF41C7" w:rsidRDefault="00C10C19" w:rsidP="00F325AE">
                <w:pPr>
                  <w:pStyle w:val="ListParagraph"/>
                  <w:numPr>
                    <w:ilvl w:val="0"/>
                    <w:numId w:val="11"/>
                  </w:numPr>
                </w:pPr>
                <w:r w:rsidRPr="00C10C19">
                  <w:t>Expression and interpretation</w:t>
                </w:r>
              </w:p>
            </w:tc>
            <w:tc>
              <w:tcPr>
                <w:tcW w:w="1176" w:type="dxa"/>
                <w:vAlign w:val="center"/>
              </w:tcPr>
              <w:p w14:paraId="06B88BE1" w14:textId="77777777" w:rsidR="00C10C19" w:rsidRPr="00897383" w:rsidRDefault="00C10C19" w:rsidP="00F325AE">
                <w:pPr>
                  <w:spacing w:line="240" w:lineRule="auto"/>
                  <w:jc w:val="center"/>
                </w:pPr>
                <w:r>
                  <w:t>15</w:t>
                </w:r>
              </w:p>
            </w:tc>
            <w:sdt>
              <w:sdtPr>
                <w:rPr>
                  <w:b/>
                  <w:bCs/>
                </w:rPr>
                <w:id w:val="-1957639277"/>
                <w:placeholder>
                  <w:docPart w:val="011C7E9A07DA481F8EF4770AC2A16275"/>
                </w:placeholder>
                <w:showingPlcHdr/>
                <w:text/>
              </w:sdtPr>
              <w:sdtContent>
                <w:tc>
                  <w:tcPr>
                    <w:tcW w:w="1128" w:type="dxa"/>
                    <w:vAlign w:val="center"/>
                  </w:tcPr>
                  <w:p w14:paraId="70DAF839" w14:textId="77777777" w:rsidR="00C10C19" w:rsidRPr="00897383" w:rsidRDefault="00C10C19" w:rsidP="00F325AE">
                    <w:pPr>
                      <w:spacing w:line="240" w:lineRule="auto"/>
                      <w:jc w:val="center"/>
                      <w:rPr>
                        <w:b/>
                        <w:bCs/>
                      </w:rPr>
                    </w:pPr>
                    <w:r w:rsidRPr="00897383">
                      <w:rPr>
                        <w:rStyle w:val="PlaceholderText"/>
                        <w:b/>
                        <w:bCs/>
                      </w:rPr>
                      <w:t>Click.</w:t>
                    </w:r>
                  </w:p>
                </w:tc>
              </w:sdtContent>
            </w:sdt>
            <w:sdt>
              <w:sdtPr>
                <w:rPr>
                  <w:b/>
                  <w:bCs/>
                </w:rPr>
                <w:id w:val="-1369376242"/>
                <w:placeholder>
                  <w:docPart w:val="9303EDD012904D2B9B81E477D221AE37"/>
                </w:placeholder>
                <w:showingPlcHdr/>
                <w:text/>
              </w:sdtPr>
              <w:sdtContent>
                <w:tc>
                  <w:tcPr>
                    <w:tcW w:w="4925" w:type="dxa"/>
                  </w:tcPr>
                  <w:p w14:paraId="1B719979" w14:textId="77777777" w:rsidR="00C10C19" w:rsidRDefault="00C10C19" w:rsidP="00F325AE">
                    <w:pPr>
                      <w:spacing w:line="240" w:lineRule="auto"/>
                      <w:rPr>
                        <w:b/>
                        <w:bCs/>
                      </w:rPr>
                    </w:pPr>
                    <w:r w:rsidRPr="00817E6C">
                      <w:rPr>
                        <w:rStyle w:val="PlaceholderText"/>
                        <w:b/>
                        <w:bCs/>
                      </w:rPr>
                      <w:t>Click or tap here to enter text.</w:t>
                    </w:r>
                  </w:p>
                </w:tc>
              </w:sdtContent>
            </w:sdt>
          </w:tr>
          <w:tr w:rsidR="00C10C19" w14:paraId="2E078A79" w14:textId="77777777" w:rsidTr="00F325AE">
            <w:trPr>
              <w:trHeight w:val="454"/>
            </w:trPr>
            <w:tc>
              <w:tcPr>
                <w:tcW w:w="2405" w:type="dxa"/>
                <w:shd w:val="clear" w:color="auto" w:fill="F2F2F2" w:themeFill="background1" w:themeFillShade="F2"/>
                <w:vAlign w:val="center"/>
              </w:tcPr>
              <w:p w14:paraId="1BC87890" w14:textId="77777777" w:rsidR="00C10C19" w:rsidRPr="00897383" w:rsidRDefault="00C10C19" w:rsidP="00F325AE">
                <w:pPr>
                  <w:spacing w:line="240" w:lineRule="auto"/>
                  <w:jc w:val="right"/>
                </w:pPr>
                <w:r w:rsidRPr="00897383">
                  <w:t>Total mark</w:t>
                </w:r>
              </w:p>
            </w:tc>
            <w:tc>
              <w:tcPr>
                <w:tcW w:w="1176" w:type="dxa"/>
                <w:vAlign w:val="center"/>
              </w:tcPr>
              <w:p w14:paraId="74C5F18B" w14:textId="5DB08B7F" w:rsidR="00C10C19" w:rsidRPr="00897383" w:rsidRDefault="00C10C19" w:rsidP="00F325AE">
                <w:pPr>
                  <w:spacing w:line="240" w:lineRule="auto"/>
                  <w:jc w:val="center"/>
                </w:pPr>
                <w:r>
                  <w:t>36</w:t>
                </w:r>
              </w:p>
            </w:tc>
            <w:sdt>
              <w:sdtPr>
                <w:rPr>
                  <w:b/>
                  <w:bCs/>
                </w:rPr>
                <w:id w:val="48895272"/>
                <w:placeholder>
                  <w:docPart w:val="70035101AD2D46DC8908B6821049A833"/>
                </w:placeholder>
                <w:showingPlcHdr/>
                <w:text/>
              </w:sdtPr>
              <w:sdtContent>
                <w:tc>
                  <w:tcPr>
                    <w:tcW w:w="1128" w:type="dxa"/>
                    <w:vAlign w:val="center"/>
                  </w:tcPr>
                  <w:p w14:paraId="68D05B67" w14:textId="77777777" w:rsidR="00C10C19" w:rsidRPr="003D393A" w:rsidRDefault="00C10C19" w:rsidP="00F325AE">
                    <w:pPr>
                      <w:spacing w:line="240" w:lineRule="auto"/>
                      <w:jc w:val="center"/>
                      <w:rPr>
                        <w:b/>
                        <w:bCs/>
                      </w:rPr>
                    </w:pPr>
                    <w:r w:rsidRPr="00897383">
                      <w:rPr>
                        <w:rStyle w:val="PlaceholderText"/>
                        <w:b/>
                        <w:bCs/>
                      </w:rPr>
                      <w:t>Click.</w:t>
                    </w:r>
                  </w:p>
                </w:tc>
              </w:sdtContent>
            </w:sdt>
            <w:tc>
              <w:tcPr>
                <w:tcW w:w="4925" w:type="dxa"/>
                <w:tcBorders>
                  <w:bottom w:val="nil"/>
                  <w:right w:val="nil"/>
                </w:tcBorders>
              </w:tcPr>
              <w:p w14:paraId="1C4F6CA4" w14:textId="77777777" w:rsidR="00C10C19" w:rsidRPr="00817E6C" w:rsidRDefault="00C10C19" w:rsidP="00F325AE"/>
            </w:tc>
          </w:tr>
        </w:tbl>
        <w:p w14:paraId="24016DED" w14:textId="77777777" w:rsidR="00C10C19" w:rsidRDefault="00C10C19" w:rsidP="00EB2A42">
          <w:pPr>
            <w:spacing w:line="240" w:lineRule="auto"/>
          </w:pPr>
        </w:p>
        <w:p w14:paraId="4F254BE7" w14:textId="06C69673" w:rsidR="00C10C19" w:rsidRDefault="00C10C19" w:rsidP="00EB2A42">
          <w:pPr>
            <w:spacing w:line="240" w:lineRule="auto"/>
          </w:pPr>
          <w:r w:rsidRPr="00C10C19">
            <w:rPr>
              <w:b/>
              <w:bCs/>
            </w:rPr>
            <w:t>OR</w:t>
          </w:r>
          <w:r w:rsidRPr="00C10C19">
            <w:tab/>
            <w:t xml:space="preserve"> a) ii</w:t>
          </w:r>
          <w:r w:rsidRPr="00C10C19">
            <w:tab/>
            <w:t>Production via technology solo performance</w:t>
          </w:r>
        </w:p>
        <w:p w14:paraId="34351AC1" w14:textId="77777777" w:rsidR="00C10C19" w:rsidRPr="007B1C98" w:rsidRDefault="00C10C19" w:rsidP="00C10C1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945"/>
          </w:tblGrid>
          <w:tr w:rsidR="00C10C19" w:rsidRPr="007B1C98" w14:paraId="1CBBBA59" w14:textId="77777777" w:rsidTr="00DC30F3">
            <w:trPr>
              <w:trHeight w:val="454"/>
            </w:trPr>
            <w:tc>
              <w:tcPr>
                <w:tcW w:w="2694" w:type="dxa"/>
                <w:tcMar>
                  <w:left w:w="0" w:type="dxa"/>
                </w:tcMar>
                <w:vAlign w:val="bottom"/>
              </w:tcPr>
              <w:p w14:paraId="745026F1" w14:textId="597044EB" w:rsidR="00C10C19" w:rsidRPr="007B1C98" w:rsidRDefault="00C10C19" w:rsidP="00F325AE">
                <w:r>
                  <w:t>T</w:t>
                </w:r>
                <w:r w:rsidRPr="00C10C19">
                  <w:t>itle of piece</w:t>
                </w:r>
              </w:p>
            </w:tc>
            <w:sdt>
              <w:sdtPr>
                <w:rPr>
                  <w:b/>
                  <w:bCs/>
                </w:rPr>
                <w:id w:val="613487562"/>
                <w:placeholder>
                  <w:docPart w:val="A537AF4F646345719E98A1AFCAB99268"/>
                </w:placeholder>
                <w:showingPlcHdr/>
                <w:text/>
              </w:sdtPr>
              <w:sdtContent>
                <w:tc>
                  <w:tcPr>
                    <w:tcW w:w="6945" w:type="dxa"/>
                    <w:tcBorders>
                      <w:bottom w:val="single" w:sz="4" w:space="0" w:color="auto"/>
                    </w:tcBorders>
                    <w:vAlign w:val="bottom"/>
                  </w:tcPr>
                  <w:p w14:paraId="41F2DAAB" w14:textId="77777777" w:rsidR="00C10C19" w:rsidRPr="00A623F8" w:rsidRDefault="00C10C19" w:rsidP="00F325AE">
                    <w:pPr>
                      <w:rPr>
                        <w:b/>
                        <w:bCs/>
                      </w:rPr>
                    </w:pPr>
                    <w:r w:rsidRPr="00A623F8">
                      <w:rPr>
                        <w:rStyle w:val="PlaceholderText"/>
                        <w:b/>
                        <w:bCs/>
                      </w:rPr>
                      <w:t>Click or tap here to enter text.</w:t>
                    </w:r>
                  </w:p>
                </w:tc>
              </w:sdtContent>
            </w:sdt>
          </w:tr>
        </w:tbl>
        <w:p w14:paraId="4D72D8FA" w14:textId="77777777" w:rsidR="00C10C19" w:rsidRDefault="00C10C19" w:rsidP="00C10C19"/>
        <w:tbl>
          <w:tblPr>
            <w:tblStyle w:val="TableGrid"/>
            <w:tblW w:w="9634" w:type="dxa"/>
            <w:tblLook w:val="04A0" w:firstRow="1" w:lastRow="0" w:firstColumn="1" w:lastColumn="0" w:noHBand="0" w:noVBand="1"/>
          </w:tblPr>
          <w:tblGrid>
            <w:gridCol w:w="2405"/>
            <w:gridCol w:w="1176"/>
            <w:gridCol w:w="1128"/>
            <w:gridCol w:w="4925"/>
          </w:tblGrid>
          <w:tr w:rsidR="00C10C19" w:rsidRPr="00897383" w14:paraId="307E23A9" w14:textId="77777777" w:rsidTr="00F325AE">
            <w:trPr>
              <w:trHeight w:val="454"/>
            </w:trPr>
            <w:tc>
              <w:tcPr>
                <w:tcW w:w="2405" w:type="dxa"/>
                <w:shd w:val="clear" w:color="auto" w:fill="F2F2F2" w:themeFill="background1" w:themeFillShade="F2"/>
                <w:vAlign w:val="center"/>
              </w:tcPr>
              <w:p w14:paraId="49FAC73C" w14:textId="77777777" w:rsidR="00C10C19" w:rsidRPr="00897383" w:rsidRDefault="00C10C19" w:rsidP="00F325AE">
                <w:pPr>
                  <w:spacing w:line="240" w:lineRule="auto"/>
                  <w:rPr>
                    <w:b/>
                    <w:bCs/>
                  </w:rPr>
                </w:pPr>
                <w:r>
                  <w:rPr>
                    <w:b/>
                    <w:bCs/>
                  </w:rPr>
                  <w:t>Marking criteria</w:t>
                </w:r>
              </w:p>
            </w:tc>
            <w:tc>
              <w:tcPr>
                <w:tcW w:w="1176" w:type="dxa"/>
                <w:shd w:val="clear" w:color="auto" w:fill="F2F2F2" w:themeFill="background1" w:themeFillShade="F2"/>
                <w:vAlign w:val="center"/>
              </w:tcPr>
              <w:p w14:paraId="34BA2F86" w14:textId="77777777" w:rsidR="00C10C19" w:rsidRPr="00897383" w:rsidRDefault="00C10C19" w:rsidP="00F325AE">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65BE02A4" w14:textId="77777777" w:rsidR="00C10C19" w:rsidRPr="00897383" w:rsidRDefault="00C10C19" w:rsidP="00F325AE">
                <w:pPr>
                  <w:spacing w:line="240" w:lineRule="auto"/>
                  <w:rPr>
                    <w:b/>
                    <w:bCs/>
                  </w:rPr>
                </w:pPr>
                <w:r w:rsidRPr="00897383">
                  <w:rPr>
                    <w:b/>
                    <w:bCs/>
                  </w:rPr>
                  <w:t>Mark</w:t>
                </w:r>
                <w:r w:rsidRPr="00897383">
                  <w:rPr>
                    <w:b/>
                    <w:bCs/>
                  </w:rPr>
                  <w:br/>
                  <w:t>awarded</w:t>
                </w:r>
              </w:p>
            </w:tc>
            <w:tc>
              <w:tcPr>
                <w:tcW w:w="4925" w:type="dxa"/>
                <w:shd w:val="clear" w:color="auto" w:fill="F2F2F2" w:themeFill="background1" w:themeFillShade="F2"/>
                <w:vAlign w:val="center"/>
              </w:tcPr>
              <w:p w14:paraId="45783B0C" w14:textId="77777777" w:rsidR="00C10C19" w:rsidRPr="00897383" w:rsidRDefault="00C10C19" w:rsidP="00F325AE">
                <w:pPr>
                  <w:spacing w:line="240" w:lineRule="auto"/>
                  <w:rPr>
                    <w:b/>
                    <w:bCs/>
                  </w:rPr>
                </w:pPr>
                <w:r w:rsidRPr="00AF41C7">
                  <w:rPr>
                    <w:b/>
                    <w:bCs/>
                  </w:rPr>
                  <w:t>Teacher/assessor’s supporting statement</w:t>
                </w:r>
              </w:p>
            </w:tc>
          </w:tr>
          <w:tr w:rsidR="00C10C19" w:rsidRPr="00897383" w14:paraId="26F92DD1" w14:textId="77777777" w:rsidTr="00BD1D11">
            <w:trPr>
              <w:trHeight w:val="680"/>
            </w:trPr>
            <w:tc>
              <w:tcPr>
                <w:tcW w:w="2405" w:type="dxa"/>
                <w:vAlign w:val="center"/>
              </w:tcPr>
              <w:p w14:paraId="722ADE3D" w14:textId="77777777" w:rsidR="00C10C19" w:rsidRPr="00AF41C7" w:rsidRDefault="00C10C19" w:rsidP="00C10C19">
                <w:pPr>
                  <w:pStyle w:val="ListParagraph"/>
                  <w:numPr>
                    <w:ilvl w:val="0"/>
                    <w:numId w:val="14"/>
                  </w:numPr>
                </w:pPr>
                <w:r w:rsidRPr="00C10C19">
                  <w:t>Level of demand</w:t>
                </w:r>
              </w:p>
            </w:tc>
            <w:tc>
              <w:tcPr>
                <w:tcW w:w="1176" w:type="dxa"/>
                <w:vAlign w:val="center"/>
              </w:tcPr>
              <w:p w14:paraId="719CADD0" w14:textId="77777777" w:rsidR="00C10C19" w:rsidRPr="00897383" w:rsidRDefault="00C10C19" w:rsidP="00F325AE">
                <w:pPr>
                  <w:spacing w:line="240" w:lineRule="auto"/>
                  <w:jc w:val="center"/>
                </w:pPr>
                <w:r>
                  <w:t>6</w:t>
                </w:r>
              </w:p>
            </w:tc>
            <w:sdt>
              <w:sdtPr>
                <w:rPr>
                  <w:b/>
                  <w:bCs/>
                </w:rPr>
                <w:id w:val="-1073508481"/>
                <w:placeholder>
                  <w:docPart w:val="3CE3D2F4C75648F6B40C2234F33DA0B5"/>
                </w:placeholder>
                <w:showingPlcHdr/>
                <w:text/>
              </w:sdtPr>
              <w:sdtContent>
                <w:tc>
                  <w:tcPr>
                    <w:tcW w:w="1128" w:type="dxa"/>
                    <w:vAlign w:val="center"/>
                  </w:tcPr>
                  <w:p w14:paraId="22C4F4E2" w14:textId="77777777" w:rsidR="00C10C19" w:rsidRPr="00897383" w:rsidRDefault="00C10C19" w:rsidP="00F325AE">
                    <w:pPr>
                      <w:spacing w:line="240" w:lineRule="auto"/>
                      <w:jc w:val="center"/>
                      <w:rPr>
                        <w:b/>
                        <w:bCs/>
                      </w:rPr>
                    </w:pPr>
                    <w:r w:rsidRPr="00897383">
                      <w:rPr>
                        <w:rStyle w:val="PlaceholderText"/>
                        <w:b/>
                        <w:bCs/>
                      </w:rPr>
                      <w:t>Click.</w:t>
                    </w:r>
                  </w:p>
                </w:tc>
              </w:sdtContent>
            </w:sdt>
            <w:sdt>
              <w:sdtPr>
                <w:rPr>
                  <w:b/>
                  <w:bCs/>
                </w:rPr>
                <w:id w:val="1786465968"/>
                <w:placeholder>
                  <w:docPart w:val="5489312D007348C38CA9A1B0434E6AEE"/>
                </w:placeholder>
                <w:showingPlcHdr/>
                <w:text/>
              </w:sdtPr>
              <w:sdtContent>
                <w:tc>
                  <w:tcPr>
                    <w:tcW w:w="4925" w:type="dxa"/>
                  </w:tcPr>
                  <w:p w14:paraId="78F3405D" w14:textId="77777777" w:rsidR="00C10C19" w:rsidRDefault="00C10C19" w:rsidP="00F325AE">
                    <w:pPr>
                      <w:spacing w:line="240" w:lineRule="auto"/>
                      <w:rPr>
                        <w:b/>
                        <w:bCs/>
                      </w:rPr>
                    </w:pPr>
                    <w:r w:rsidRPr="00817E6C">
                      <w:rPr>
                        <w:rStyle w:val="PlaceholderText"/>
                        <w:b/>
                        <w:bCs/>
                      </w:rPr>
                      <w:t>Click or tap here to enter text.</w:t>
                    </w:r>
                  </w:p>
                </w:tc>
              </w:sdtContent>
            </w:sdt>
          </w:tr>
          <w:tr w:rsidR="00C10C19" w:rsidRPr="00897383" w14:paraId="25ED48AE" w14:textId="77777777" w:rsidTr="00BD1D11">
            <w:trPr>
              <w:trHeight w:val="680"/>
            </w:trPr>
            <w:tc>
              <w:tcPr>
                <w:tcW w:w="2405" w:type="dxa"/>
                <w:vAlign w:val="center"/>
              </w:tcPr>
              <w:p w14:paraId="405F727C" w14:textId="75EBDE39" w:rsidR="00C10C19" w:rsidRPr="00AF41C7" w:rsidRDefault="00824528" w:rsidP="00C10C19">
                <w:pPr>
                  <w:pStyle w:val="ListParagraph"/>
                  <w:numPr>
                    <w:ilvl w:val="0"/>
                    <w:numId w:val="14"/>
                  </w:numPr>
                </w:pPr>
                <w:r>
                  <w:t>A</w:t>
                </w:r>
                <w:r w:rsidR="00C10C19" w:rsidRPr="00C10C19">
                  <w:t>ccuracy</w:t>
                </w:r>
              </w:p>
            </w:tc>
            <w:tc>
              <w:tcPr>
                <w:tcW w:w="1176" w:type="dxa"/>
                <w:vAlign w:val="center"/>
              </w:tcPr>
              <w:p w14:paraId="28B7C46F" w14:textId="2CB9B1C5" w:rsidR="00C10C19" w:rsidRPr="00897383" w:rsidRDefault="00C10C19" w:rsidP="00F325AE">
                <w:pPr>
                  <w:spacing w:line="240" w:lineRule="auto"/>
                  <w:jc w:val="center"/>
                </w:pPr>
                <w:r>
                  <w:t>5</w:t>
                </w:r>
              </w:p>
            </w:tc>
            <w:sdt>
              <w:sdtPr>
                <w:rPr>
                  <w:b/>
                  <w:bCs/>
                </w:rPr>
                <w:id w:val="-48461935"/>
                <w:placeholder>
                  <w:docPart w:val="6AEE482E1EA943819CDE5203E71E8CA5"/>
                </w:placeholder>
                <w:showingPlcHdr/>
                <w:text/>
              </w:sdtPr>
              <w:sdtContent>
                <w:tc>
                  <w:tcPr>
                    <w:tcW w:w="1128" w:type="dxa"/>
                    <w:vAlign w:val="center"/>
                  </w:tcPr>
                  <w:p w14:paraId="2CF79172" w14:textId="77777777" w:rsidR="00C10C19" w:rsidRPr="00897383" w:rsidRDefault="00C10C19" w:rsidP="00F325AE">
                    <w:pPr>
                      <w:spacing w:line="240" w:lineRule="auto"/>
                      <w:jc w:val="center"/>
                      <w:rPr>
                        <w:b/>
                        <w:bCs/>
                      </w:rPr>
                    </w:pPr>
                    <w:r w:rsidRPr="00897383">
                      <w:rPr>
                        <w:rStyle w:val="PlaceholderText"/>
                        <w:b/>
                        <w:bCs/>
                      </w:rPr>
                      <w:t>Click.</w:t>
                    </w:r>
                  </w:p>
                </w:tc>
              </w:sdtContent>
            </w:sdt>
            <w:sdt>
              <w:sdtPr>
                <w:rPr>
                  <w:b/>
                  <w:bCs/>
                </w:rPr>
                <w:id w:val="851685792"/>
                <w:placeholder>
                  <w:docPart w:val="063930349A534443B3B2CDFFF99D03DD"/>
                </w:placeholder>
                <w:showingPlcHdr/>
                <w:text/>
              </w:sdtPr>
              <w:sdtContent>
                <w:tc>
                  <w:tcPr>
                    <w:tcW w:w="4925" w:type="dxa"/>
                  </w:tcPr>
                  <w:p w14:paraId="309381F4" w14:textId="77777777" w:rsidR="00C10C19" w:rsidRDefault="00C10C19" w:rsidP="00F325AE">
                    <w:pPr>
                      <w:spacing w:line="240" w:lineRule="auto"/>
                      <w:rPr>
                        <w:b/>
                        <w:bCs/>
                      </w:rPr>
                    </w:pPr>
                    <w:r w:rsidRPr="00817E6C">
                      <w:rPr>
                        <w:rStyle w:val="PlaceholderText"/>
                        <w:b/>
                        <w:bCs/>
                      </w:rPr>
                      <w:t>Click or tap here to enter text.</w:t>
                    </w:r>
                  </w:p>
                </w:tc>
              </w:sdtContent>
            </w:sdt>
          </w:tr>
          <w:tr w:rsidR="00DC30F3" w:rsidRPr="00897383" w14:paraId="561EE8B1" w14:textId="77777777" w:rsidTr="00BD1D11">
            <w:trPr>
              <w:trHeight w:val="680"/>
            </w:trPr>
            <w:tc>
              <w:tcPr>
                <w:tcW w:w="2405" w:type="dxa"/>
                <w:vAlign w:val="center"/>
              </w:tcPr>
              <w:p w14:paraId="242E2CF4" w14:textId="19BB8B3F" w:rsidR="00DC30F3" w:rsidRPr="00AF41C7" w:rsidRDefault="00DC30F3" w:rsidP="00F325AE">
                <w:pPr>
                  <w:pStyle w:val="ListParagraph"/>
                  <w:numPr>
                    <w:ilvl w:val="0"/>
                    <w:numId w:val="14"/>
                  </w:numPr>
                </w:pPr>
                <w:r w:rsidRPr="00C10C19">
                  <w:t>Expression</w:t>
                </w:r>
              </w:p>
            </w:tc>
            <w:tc>
              <w:tcPr>
                <w:tcW w:w="1176" w:type="dxa"/>
                <w:vAlign w:val="center"/>
              </w:tcPr>
              <w:p w14:paraId="1A7F57CC" w14:textId="6AE5916E" w:rsidR="00DC30F3" w:rsidRPr="00897383" w:rsidRDefault="00DC30F3" w:rsidP="00F325AE">
                <w:pPr>
                  <w:spacing w:line="240" w:lineRule="auto"/>
                  <w:jc w:val="center"/>
                </w:pPr>
                <w:r>
                  <w:t>5</w:t>
                </w:r>
              </w:p>
            </w:tc>
            <w:sdt>
              <w:sdtPr>
                <w:rPr>
                  <w:b/>
                  <w:bCs/>
                </w:rPr>
                <w:id w:val="-1132019739"/>
                <w:placeholder>
                  <w:docPart w:val="45BEE2361855417F829BFE1B78FDEA5E"/>
                </w:placeholder>
                <w:showingPlcHdr/>
                <w:text/>
              </w:sdtPr>
              <w:sdtContent>
                <w:tc>
                  <w:tcPr>
                    <w:tcW w:w="1128" w:type="dxa"/>
                    <w:vAlign w:val="center"/>
                  </w:tcPr>
                  <w:p w14:paraId="2257FEB5"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470418369"/>
                <w:placeholder>
                  <w:docPart w:val="C6505140CBCF4208A34A4B2FE1CE71EA"/>
                </w:placeholder>
                <w:showingPlcHdr/>
                <w:text/>
              </w:sdtPr>
              <w:sdtContent>
                <w:tc>
                  <w:tcPr>
                    <w:tcW w:w="4925" w:type="dxa"/>
                  </w:tcPr>
                  <w:p w14:paraId="24D3382D"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4339416E" w14:textId="77777777" w:rsidTr="00BD1D11">
            <w:trPr>
              <w:trHeight w:val="680"/>
            </w:trPr>
            <w:tc>
              <w:tcPr>
                <w:tcW w:w="2405" w:type="dxa"/>
                <w:vAlign w:val="center"/>
              </w:tcPr>
              <w:p w14:paraId="1689DC37" w14:textId="1A15B84C" w:rsidR="00DC30F3" w:rsidRPr="00AF41C7" w:rsidRDefault="00DC30F3" w:rsidP="00F325AE">
                <w:pPr>
                  <w:pStyle w:val="ListParagraph"/>
                  <w:numPr>
                    <w:ilvl w:val="0"/>
                    <w:numId w:val="14"/>
                  </w:numPr>
                </w:pPr>
                <w:r w:rsidRPr="00DC30F3">
                  <w:t>Balance</w:t>
                </w:r>
              </w:p>
            </w:tc>
            <w:tc>
              <w:tcPr>
                <w:tcW w:w="1176" w:type="dxa"/>
                <w:vAlign w:val="center"/>
              </w:tcPr>
              <w:p w14:paraId="41D1E15A" w14:textId="04091204" w:rsidR="00DC30F3" w:rsidRPr="00897383" w:rsidRDefault="00DC30F3" w:rsidP="00F325AE">
                <w:pPr>
                  <w:spacing w:line="240" w:lineRule="auto"/>
                  <w:jc w:val="center"/>
                </w:pPr>
                <w:r>
                  <w:t>5</w:t>
                </w:r>
              </w:p>
            </w:tc>
            <w:sdt>
              <w:sdtPr>
                <w:rPr>
                  <w:b/>
                  <w:bCs/>
                </w:rPr>
                <w:id w:val="1628354557"/>
                <w:placeholder>
                  <w:docPart w:val="6BC1846A9F8D4F74AA189AAA153918C6"/>
                </w:placeholder>
                <w:showingPlcHdr/>
                <w:text/>
              </w:sdtPr>
              <w:sdtContent>
                <w:tc>
                  <w:tcPr>
                    <w:tcW w:w="1128" w:type="dxa"/>
                    <w:vAlign w:val="center"/>
                  </w:tcPr>
                  <w:p w14:paraId="2BBF1C74"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1205783779"/>
                <w:placeholder>
                  <w:docPart w:val="0BA71F3499F74C18823A8E0BB8773990"/>
                </w:placeholder>
                <w:showingPlcHdr/>
                <w:text/>
              </w:sdtPr>
              <w:sdtContent>
                <w:tc>
                  <w:tcPr>
                    <w:tcW w:w="4925" w:type="dxa"/>
                  </w:tcPr>
                  <w:p w14:paraId="5DB3510D"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64A1995B" w14:textId="77777777" w:rsidTr="00BD1D11">
            <w:trPr>
              <w:trHeight w:val="680"/>
            </w:trPr>
            <w:tc>
              <w:tcPr>
                <w:tcW w:w="2405" w:type="dxa"/>
                <w:vAlign w:val="center"/>
              </w:tcPr>
              <w:p w14:paraId="611DD7D4" w14:textId="0A7F2B53" w:rsidR="00DC30F3" w:rsidRPr="00AF41C7" w:rsidRDefault="00DC30F3" w:rsidP="00F325AE">
                <w:pPr>
                  <w:pStyle w:val="ListParagraph"/>
                  <w:numPr>
                    <w:ilvl w:val="0"/>
                    <w:numId w:val="14"/>
                  </w:numPr>
                </w:pPr>
                <w:r w:rsidRPr="00DC30F3">
                  <w:t>Panning/stereo separation</w:t>
                </w:r>
              </w:p>
            </w:tc>
            <w:tc>
              <w:tcPr>
                <w:tcW w:w="1176" w:type="dxa"/>
                <w:vAlign w:val="center"/>
              </w:tcPr>
              <w:p w14:paraId="50EDC16C" w14:textId="6B04CA0A" w:rsidR="00DC30F3" w:rsidRPr="00897383" w:rsidRDefault="00DC30F3" w:rsidP="00F325AE">
                <w:pPr>
                  <w:spacing w:line="240" w:lineRule="auto"/>
                  <w:jc w:val="center"/>
                </w:pPr>
                <w:r>
                  <w:t>5</w:t>
                </w:r>
              </w:p>
            </w:tc>
            <w:sdt>
              <w:sdtPr>
                <w:rPr>
                  <w:b/>
                  <w:bCs/>
                </w:rPr>
                <w:id w:val="-142586452"/>
                <w:placeholder>
                  <w:docPart w:val="859E00610EFD4C0A8DE589B4D715B0AA"/>
                </w:placeholder>
                <w:showingPlcHdr/>
                <w:text/>
              </w:sdtPr>
              <w:sdtContent>
                <w:tc>
                  <w:tcPr>
                    <w:tcW w:w="1128" w:type="dxa"/>
                    <w:vAlign w:val="center"/>
                  </w:tcPr>
                  <w:p w14:paraId="4C222B2B"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640002197"/>
                <w:placeholder>
                  <w:docPart w:val="BF1D444D26AE455EB6AAE09C2D5AD8BF"/>
                </w:placeholder>
                <w:showingPlcHdr/>
                <w:text/>
              </w:sdtPr>
              <w:sdtContent>
                <w:tc>
                  <w:tcPr>
                    <w:tcW w:w="4925" w:type="dxa"/>
                  </w:tcPr>
                  <w:p w14:paraId="55DEEFC7"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260CED99" w14:textId="77777777" w:rsidTr="00BD1D11">
            <w:trPr>
              <w:trHeight w:val="680"/>
            </w:trPr>
            <w:tc>
              <w:tcPr>
                <w:tcW w:w="2405" w:type="dxa"/>
                <w:vAlign w:val="center"/>
              </w:tcPr>
              <w:p w14:paraId="04661FBA" w14:textId="3475C836" w:rsidR="00DC30F3" w:rsidRPr="00AF41C7" w:rsidRDefault="00DC30F3" w:rsidP="00F325AE">
                <w:pPr>
                  <w:pStyle w:val="ListParagraph"/>
                  <w:numPr>
                    <w:ilvl w:val="0"/>
                    <w:numId w:val="14"/>
                  </w:numPr>
                </w:pPr>
                <w:r w:rsidRPr="00DC30F3">
                  <w:t>Appropriate use of effects</w:t>
                </w:r>
              </w:p>
            </w:tc>
            <w:tc>
              <w:tcPr>
                <w:tcW w:w="1176" w:type="dxa"/>
                <w:vAlign w:val="center"/>
              </w:tcPr>
              <w:p w14:paraId="5CDBE33B" w14:textId="31C7D061" w:rsidR="00DC30F3" w:rsidRPr="00897383" w:rsidRDefault="00DC30F3" w:rsidP="00F325AE">
                <w:pPr>
                  <w:spacing w:line="240" w:lineRule="auto"/>
                  <w:jc w:val="center"/>
                </w:pPr>
                <w:r>
                  <w:t>5</w:t>
                </w:r>
              </w:p>
            </w:tc>
            <w:sdt>
              <w:sdtPr>
                <w:rPr>
                  <w:b/>
                  <w:bCs/>
                </w:rPr>
                <w:id w:val="1981340919"/>
                <w:placeholder>
                  <w:docPart w:val="0FE07564BBF841A5BE07B48E9517A021"/>
                </w:placeholder>
                <w:showingPlcHdr/>
                <w:text/>
              </w:sdtPr>
              <w:sdtContent>
                <w:tc>
                  <w:tcPr>
                    <w:tcW w:w="1128" w:type="dxa"/>
                    <w:vAlign w:val="center"/>
                  </w:tcPr>
                  <w:p w14:paraId="7AA94544"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1314056581"/>
                <w:placeholder>
                  <w:docPart w:val="BEC1F410BCB94D7CAACE36790E7153D1"/>
                </w:placeholder>
                <w:showingPlcHdr/>
                <w:text/>
              </w:sdtPr>
              <w:sdtContent>
                <w:tc>
                  <w:tcPr>
                    <w:tcW w:w="4925" w:type="dxa"/>
                  </w:tcPr>
                  <w:p w14:paraId="4AD3450D" w14:textId="77777777" w:rsidR="00DC30F3" w:rsidRDefault="00DC30F3" w:rsidP="00F325AE">
                    <w:pPr>
                      <w:spacing w:line="240" w:lineRule="auto"/>
                      <w:rPr>
                        <w:b/>
                        <w:bCs/>
                      </w:rPr>
                    </w:pPr>
                    <w:r w:rsidRPr="00817E6C">
                      <w:rPr>
                        <w:rStyle w:val="PlaceholderText"/>
                        <w:b/>
                        <w:bCs/>
                      </w:rPr>
                      <w:t>Click or tap here to enter text.</w:t>
                    </w:r>
                  </w:p>
                </w:tc>
              </w:sdtContent>
            </w:sdt>
          </w:tr>
          <w:tr w:rsidR="00C10C19" w:rsidRPr="00897383" w14:paraId="1183A462" w14:textId="77777777" w:rsidTr="00BD1D11">
            <w:trPr>
              <w:trHeight w:val="680"/>
            </w:trPr>
            <w:tc>
              <w:tcPr>
                <w:tcW w:w="2405" w:type="dxa"/>
                <w:vAlign w:val="center"/>
              </w:tcPr>
              <w:p w14:paraId="1B0A094A" w14:textId="75B7F187" w:rsidR="00C10C19" w:rsidRPr="00AF41C7" w:rsidRDefault="00DC30F3" w:rsidP="00C10C19">
                <w:pPr>
                  <w:pStyle w:val="ListParagraph"/>
                  <w:numPr>
                    <w:ilvl w:val="0"/>
                    <w:numId w:val="14"/>
                  </w:numPr>
                </w:pPr>
                <w:r w:rsidRPr="00DC30F3">
                  <w:t>Sense of style</w:t>
                </w:r>
              </w:p>
            </w:tc>
            <w:tc>
              <w:tcPr>
                <w:tcW w:w="1176" w:type="dxa"/>
                <w:vAlign w:val="center"/>
              </w:tcPr>
              <w:p w14:paraId="6B1319B2" w14:textId="5991DEB2" w:rsidR="00C10C19" w:rsidRPr="00897383" w:rsidRDefault="00DC30F3" w:rsidP="00F325AE">
                <w:pPr>
                  <w:spacing w:line="240" w:lineRule="auto"/>
                  <w:jc w:val="center"/>
                </w:pPr>
                <w:r>
                  <w:t>5</w:t>
                </w:r>
              </w:p>
            </w:tc>
            <w:sdt>
              <w:sdtPr>
                <w:rPr>
                  <w:b/>
                  <w:bCs/>
                </w:rPr>
                <w:id w:val="-1225446828"/>
                <w:placeholder>
                  <w:docPart w:val="C0C1EB74DF4743A993C9B37F4C669504"/>
                </w:placeholder>
                <w:showingPlcHdr/>
                <w:text/>
              </w:sdtPr>
              <w:sdtContent>
                <w:tc>
                  <w:tcPr>
                    <w:tcW w:w="1128" w:type="dxa"/>
                    <w:vAlign w:val="center"/>
                  </w:tcPr>
                  <w:p w14:paraId="56CDBC3F" w14:textId="77777777" w:rsidR="00C10C19" w:rsidRPr="00897383" w:rsidRDefault="00C10C19" w:rsidP="00F325AE">
                    <w:pPr>
                      <w:spacing w:line="240" w:lineRule="auto"/>
                      <w:jc w:val="center"/>
                      <w:rPr>
                        <w:b/>
                        <w:bCs/>
                      </w:rPr>
                    </w:pPr>
                    <w:r w:rsidRPr="00897383">
                      <w:rPr>
                        <w:rStyle w:val="PlaceholderText"/>
                        <w:b/>
                        <w:bCs/>
                      </w:rPr>
                      <w:t>Click.</w:t>
                    </w:r>
                  </w:p>
                </w:tc>
              </w:sdtContent>
            </w:sdt>
            <w:sdt>
              <w:sdtPr>
                <w:rPr>
                  <w:b/>
                  <w:bCs/>
                </w:rPr>
                <w:id w:val="461622687"/>
                <w:placeholder>
                  <w:docPart w:val="1C257F5E60CD48899914FC7884DE8281"/>
                </w:placeholder>
                <w:showingPlcHdr/>
                <w:text/>
              </w:sdtPr>
              <w:sdtContent>
                <w:tc>
                  <w:tcPr>
                    <w:tcW w:w="4925" w:type="dxa"/>
                  </w:tcPr>
                  <w:p w14:paraId="2DBB9D05" w14:textId="77777777" w:rsidR="00C10C19" w:rsidRDefault="00C10C19" w:rsidP="00F325AE">
                    <w:pPr>
                      <w:spacing w:line="240" w:lineRule="auto"/>
                      <w:rPr>
                        <w:b/>
                        <w:bCs/>
                      </w:rPr>
                    </w:pPr>
                    <w:r w:rsidRPr="00817E6C">
                      <w:rPr>
                        <w:rStyle w:val="PlaceholderText"/>
                        <w:b/>
                        <w:bCs/>
                      </w:rPr>
                      <w:t>Click or tap here to enter text.</w:t>
                    </w:r>
                  </w:p>
                </w:tc>
              </w:sdtContent>
            </w:sdt>
          </w:tr>
          <w:tr w:rsidR="00C10C19" w14:paraId="7A7F65AE" w14:textId="77777777" w:rsidTr="00F325AE">
            <w:trPr>
              <w:trHeight w:val="454"/>
            </w:trPr>
            <w:tc>
              <w:tcPr>
                <w:tcW w:w="2405" w:type="dxa"/>
                <w:shd w:val="clear" w:color="auto" w:fill="F2F2F2" w:themeFill="background1" w:themeFillShade="F2"/>
                <w:vAlign w:val="center"/>
              </w:tcPr>
              <w:p w14:paraId="0245F5BC" w14:textId="77777777" w:rsidR="00C10C19" w:rsidRPr="00897383" w:rsidRDefault="00C10C19" w:rsidP="00F325AE">
                <w:pPr>
                  <w:spacing w:line="240" w:lineRule="auto"/>
                  <w:jc w:val="right"/>
                </w:pPr>
                <w:r w:rsidRPr="00897383">
                  <w:t>Total mark</w:t>
                </w:r>
              </w:p>
            </w:tc>
            <w:tc>
              <w:tcPr>
                <w:tcW w:w="1176" w:type="dxa"/>
                <w:vAlign w:val="center"/>
              </w:tcPr>
              <w:p w14:paraId="50F0CE44" w14:textId="77777777" w:rsidR="00C10C19" w:rsidRPr="00897383" w:rsidRDefault="00C10C19" w:rsidP="00F325AE">
                <w:pPr>
                  <w:spacing w:line="240" w:lineRule="auto"/>
                  <w:jc w:val="center"/>
                </w:pPr>
                <w:r>
                  <w:t>36</w:t>
                </w:r>
              </w:p>
            </w:tc>
            <w:sdt>
              <w:sdtPr>
                <w:rPr>
                  <w:b/>
                  <w:bCs/>
                </w:rPr>
                <w:id w:val="-1157531457"/>
                <w:placeholder>
                  <w:docPart w:val="6F73EB9894E84AAEB9B7561BBCB46C06"/>
                </w:placeholder>
                <w:showingPlcHdr/>
                <w:text/>
              </w:sdtPr>
              <w:sdtContent>
                <w:tc>
                  <w:tcPr>
                    <w:tcW w:w="1128" w:type="dxa"/>
                    <w:vAlign w:val="center"/>
                  </w:tcPr>
                  <w:p w14:paraId="4125DD8C" w14:textId="77777777" w:rsidR="00C10C19" w:rsidRPr="003D393A" w:rsidRDefault="00C10C19" w:rsidP="00F325AE">
                    <w:pPr>
                      <w:spacing w:line="240" w:lineRule="auto"/>
                      <w:jc w:val="center"/>
                      <w:rPr>
                        <w:b/>
                        <w:bCs/>
                      </w:rPr>
                    </w:pPr>
                    <w:r w:rsidRPr="00897383">
                      <w:rPr>
                        <w:rStyle w:val="PlaceholderText"/>
                        <w:b/>
                        <w:bCs/>
                      </w:rPr>
                      <w:t>Click.</w:t>
                    </w:r>
                  </w:p>
                </w:tc>
              </w:sdtContent>
            </w:sdt>
            <w:tc>
              <w:tcPr>
                <w:tcW w:w="4925" w:type="dxa"/>
                <w:tcBorders>
                  <w:bottom w:val="nil"/>
                  <w:right w:val="nil"/>
                </w:tcBorders>
              </w:tcPr>
              <w:p w14:paraId="64B12258" w14:textId="77777777" w:rsidR="00C10C19" w:rsidRPr="00817E6C" w:rsidRDefault="00C10C19" w:rsidP="00F325AE"/>
            </w:tc>
          </w:tr>
        </w:tbl>
        <w:p w14:paraId="7EA8D0E0" w14:textId="5AA26DCB" w:rsidR="00EB2A42" w:rsidRDefault="00EB2A42" w:rsidP="00EB2A42">
          <w:pPr>
            <w:spacing w:line="240" w:lineRule="auto"/>
          </w:pPr>
        </w:p>
        <w:p w14:paraId="533C9F74" w14:textId="1F1CB58F" w:rsidR="00DC30F3" w:rsidRDefault="00DC30F3" w:rsidP="00DC30F3">
          <w:pPr>
            <w:pStyle w:val="Heading4"/>
          </w:pPr>
          <w:r>
            <w:lastRenderedPageBreak/>
            <w:t>Ensemble</w:t>
          </w:r>
          <w:r>
            <w:t xml:space="preserve"> performance.</w:t>
          </w:r>
        </w:p>
        <w:p w14:paraId="57BE02A6" w14:textId="77777777" w:rsidR="00DC30F3" w:rsidRPr="00C10C19" w:rsidRDefault="00DC30F3" w:rsidP="00DC30F3"/>
        <w:p w14:paraId="2F788E85" w14:textId="1CAA1C81" w:rsidR="00DC30F3" w:rsidRPr="00C10C19" w:rsidRDefault="00DC30F3" w:rsidP="00DC30F3">
          <w:r w:rsidRPr="00C10C19">
            <w:rPr>
              <w:b/>
              <w:bCs/>
            </w:rPr>
            <w:t>EITHER</w:t>
          </w:r>
          <w:r w:rsidRPr="00C10C19">
            <w:t xml:space="preserve">   </w:t>
          </w:r>
          <w:r w:rsidRPr="00DC30F3">
            <w:t xml:space="preserve">b) </w:t>
          </w:r>
          <w:r>
            <w:t>I</w:t>
          </w:r>
          <w:r>
            <w:tab/>
          </w:r>
          <w:r w:rsidRPr="00DC30F3">
            <w:t>Instrumental/DJing/vocal ensemble performance</w:t>
          </w:r>
        </w:p>
        <w:p w14:paraId="3FFA72B1" w14:textId="77777777" w:rsidR="00DC30F3" w:rsidRPr="007B1C98" w:rsidRDefault="00DC30F3" w:rsidP="00DC30F3"/>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945"/>
          </w:tblGrid>
          <w:tr w:rsidR="00DC30F3" w:rsidRPr="007B1C98" w14:paraId="40C29BCF" w14:textId="77777777" w:rsidTr="00DC30F3">
            <w:trPr>
              <w:trHeight w:val="454"/>
            </w:trPr>
            <w:tc>
              <w:tcPr>
                <w:tcW w:w="2694" w:type="dxa"/>
                <w:tcMar>
                  <w:left w:w="0" w:type="dxa"/>
                </w:tcMar>
                <w:vAlign w:val="bottom"/>
              </w:tcPr>
              <w:p w14:paraId="060EC593" w14:textId="30DFA6AD" w:rsidR="00DC30F3" w:rsidRPr="007B1C98" w:rsidRDefault="00DC30F3" w:rsidP="00F325AE">
                <w:r w:rsidRPr="00DC30F3">
                  <w:t>Candidate’s instrument /voice/ part</w:t>
                </w:r>
              </w:p>
            </w:tc>
            <w:sdt>
              <w:sdtPr>
                <w:rPr>
                  <w:b/>
                  <w:bCs/>
                </w:rPr>
                <w:id w:val="-1122294883"/>
                <w:placeholder>
                  <w:docPart w:val="5D895E85B75F4A28AE840E2865E19741"/>
                </w:placeholder>
                <w:showingPlcHdr/>
                <w:text/>
              </w:sdtPr>
              <w:sdtContent>
                <w:tc>
                  <w:tcPr>
                    <w:tcW w:w="6945" w:type="dxa"/>
                    <w:tcBorders>
                      <w:bottom w:val="single" w:sz="4" w:space="0" w:color="auto"/>
                    </w:tcBorders>
                    <w:vAlign w:val="bottom"/>
                  </w:tcPr>
                  <w:p w14:paraId="7FBE40A3" w14:textId="77777777" w:rsidR="00DC30F3" w:rsidRPr="00A623F8" w:rsidRDefault="00DC30F3" w:rsidP="00F325AE">
                    <w:pPr>
                      <w:rPr>
                        <w:b/>
                        <w:bCs/>
                      </w:rPr>
                    </w:pPr>
                    <w:r w:rsidRPr="00A623F8">
                      <w:rPr>
                        <w:rStyle w:val="PlaceholderText"/>
                        <w:b/>
                        <w:bCs/>
                      </w:rPr>
                      <w:t>Click or tap here to enter text.</w:t>
                    </w:r>
                  </w:p>
                </w:tc>
              </w:sdtContent>
            </w:sdt>
          </w:tr>
          <w:tr w:rsidR="00DC30F3" w:rsidRPr="007B1C98" w14:paraId="0C781C17" w14:textId="77777777" w:rsidTr="00DC30F3">
            <w:trPr>
              <w:trHeight w:val="454"/>
            </w:trPr>
            <w:tc>
              <w:tcPr>
                <w:tcW w:w="2694" w:type="dxa"/>
                <w:tcMar>
                  <w:left w:w="0" w:type="dxa"/>
                </w:tcMar>
                <w:vAlign w:val="bottom"/>
              </w:tcPr>
              <w:p w14:paraId="3F977813" w14:textId="236AA939" w:rsidR="00DC30F3" w:rsidRPr="007B1C98" w:rsidRDefault="00DC30F3" w:rsidP="00F325AE">
                <w:r w:rsidRPr="00DC30F3">
                  <w:t>Other instruments playing</w:t>
                </w:r>
              </w:p>
            </w:tc>
            <w:sdt>
              <w:sdtPr>
                <w:rPr>
                  <w:b/>
                  <w:bCs/>
                </w:rPr>
                <w:id w:val="277694531"/>
                <w:placeholder>
                  <w:docPart w:val="ECF0FC609E384EC7B6938ECDC676CA7F"/>
                </w:placeholder>
                <w:showingPlcHdr/>
                <w:text/>
              </w:sdtPr>
              <w:sdtContent>
                <w:tc>
                  <w:tcPr>
                    <w:tcW w:w="6945" w:type="dxa"/>
                    <w:tcBorders>
                      <w:bottom w:val="single" w:sz="4" w:space="0" w:color="auto"/>
                    </w:tcBorders>
                    <w:vAlign w:val="bottom"/>
                  </w:tcPr>
                  <w:p w14:paraId="30E641D3" w14:textId="77777777" w:rsidR="00DC30F3" w:rsidRPr="00A623F8" w:rsidRDefault="00DC30F3" w:rsidP="00F325AE">
                    <w:pPr>
                      <w:rPr>
                        <w:b/>
                        <w:bCs/>
                      </w:rPr>
                    </w:pPr>
                    <w:r w:rsidRPr="00A623F8">
                      <w:rPr>
                        <w:rStyle w:val="PlaceholderText"/>
                        <w:b/>
                        <w:bCs/>
                      </w:rPr>
                      <w:t>Click or tap here to enter text.</w:t>
                    </w:r>
                  </w:p>
                </w:tc>
              </w:sdtContent>
            </w:sdt>
          </w:tr>
          <w:tr w:rsidR="00DC30F3" w:rsidRPr="007B1C98" w14:paraId="46640088" w14:textId="77777777" w:rsidTr="00DC30F3">
            <w:trPr>
              <w:trHeight w:val="454"/>
            </w:trPr>
            <w:tc>
              <w:tcPr>
                <w:tcW w:w="2694" w:type="dxa"/>
                <w:tcMar>
                  <w:left w:w="0" w:type="dxa"/>
                </w:tcMar>
                <w:vAlign w:val="bottom"/>
              </w:tcPr>
              <w:p w14:paraId="3CB5A63A" w14:textId="77777777" w:rsidR="00DC30F3" w:rsidRPr="007B1C98" w:rsidRDefault="00DC30F3" w:rsidP="00F325AE">
                <w:r w:rsidRPr="00C10C19">
                  <w:t>Composer and title of piece</w:t>
                </w:r>
              </w:p>
            </w:tc>
            <w:sdt>
              <w:sdtPr>
                <w:rPr>
                  <w:b/>
                  <w:bCs/>
                </w:rPr>
                <w:id w:val="826632685"/>
                <w:placeholder>
                  <w:docPart w:val="C1C50AE8926A4A0B87CDFEB5D25FD78D"/>
                </w:placeholder>
                <w:showingPlcHdr/>
                <w:text/>
              </w:sdtPr>
              <w:sdtContent>
                <w:tc>
                  <w:tcPr>
                    <w:tcW w:w="6945" w:type="dxa"/>
                    <w:tcBorders>
                      <w:bottom w:val="single" w:sz="4" w:space="0" w:color="auto"/>
                    </w:tcBorders>
                    <w:vAlign w:val="bottom"/>
                  </w:tcPr>
                  <w:p w14:paraId="1FB6E460" w14:textId="77777777" w:rsidR="00DC30F3" w:rsidRPr="00A623F8" w:rsidRDefault="00DC30F3" w:rsidP="00F325AE">
                    <w:pPr>
                      <w:rPr>
                        <w:b/>
                        <w:bCs/>
                      </w:rPr>
                    </w:pPr>
                    <w:r w:rsidRPr="00A623F8">
                      <w:rPr>
                        <w:rStyle w:val="PlaceholderText"/>
                        <w:b/>
                        <w:bCs/>
                      </w:rPr>
                      <w:t>Click or tap here to enter text.</w:t>
                    </w:r>
                  </w:p>
                </w:tc>
              </w:sdtContent>
            </w:sdt>
          </w:tr>
        </w:tbl>
        <w:p w14:paraId="05752A17" w14:textId="77777777" w:rsidR="00DC30F3" w:rsidRDefault="00DC30F3" w:rsidP="00DC30F3"/>
        <w:tbl>
          <w:tblPr>
            <w:tblStyle w:val="TableGrid"/>
            <w:tblW w:w="9634" w:type="dxa"/>
            <w:tblLook w:val="04A0" w:firstRow="1" w:lastRow="0" w:firstColumn="1" w:lastColumn="0" w:noHBand="0" w:noVBand="1"/>
          </w:tblPr>
          <w:tblGrid>
            <w:gridCol w:w="2405"/>
            <w:gridCol w:w="1176"/>
            <w:gridCol w:w="1128"/>
            <w:gridCol w:w="4925"/>
          </w:tblGrid>
          <w:tr w:rsidR="00DC30F3" w:rsidRPr="00897383" w14:paraId="02C118A1" w14:textId="77777777" w:rsidTr="00F325AE">
            <w:trPr>
              <w:trHeight w:val="454"/>
            </w:trPr>
            <w:tc>
              <w:tcPr>
                <w:tcW w:w="2405" w:type="dxa"/>
                <w:shd w:val="clear" w:color="auto" w:fill="F2F2F2" w:themeFill="background1" w:themeFillShade="F2"/>
                <w:vAlign w:val="center"/>
              </w:tcPr>
              <w:p w14:paraId="7ADC6F2C" w14:textId="77777777" w:rsidR="00DC30F3" w:rsidRPr="00897383" w:rsidRDefault="00DC30F3" w:rsidP="00F325AE">
                <w:pPr>
                  <w:spacing w:line="240" w:lineRule="auto"/>
                  <w:rPr>
                    <w:b/>
                    <w:bCs/>
                  </w:rPr>
                </w:pPr>
                <w:r>
                  <w:rPr>
                    <w:b/>
                    <w:bCs/>
                  </w:rPr>
                  <w:t>Marking criteria</w:t>
                </w:r>
              </w:p>
            </w:tc>
            <w:tc>
              <w:tcPr>
                <w:tcW w:w="1176" w:type="dxa"/>
                <w:shd w:val="clear" w:color="auto" w:fill="F2F2F2" w:themeFill="background1" w:themeFillShade="F2"/>
                <w:vAlign w:val="center"/>
              </w:tcPr>
              <w:p w14:paraId="75A1DB60" w14:textId="77777777" w:rsidR="00DC30F3" w:rsidRPr="00897383" w:rsidRDefault="00DC30F3" w:rsidP="00F325AE">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5D69DD65" w14:textId="77777777" w:rsidR="00DC30F3" w:rsidRPr="00897383" w:rsidRDefault="00DC30F3" w:rsidP="00F325AE">
                <w:pPr>
                  <w:spacing w:line="240" w:lineRule="auto"/>
                  <w:rPr>
                    <w:b/>
                    <w:bCs/>
                  </w:rPr>
                </w:pPr>
                <w:r w:rsidRPr="00897383">
                  <w:rPr>
                    <w:b/>
                    <w:bCs/>
                  </w:rPr>
                  <w:t>Mark</w:t>
                </w:r>
                <w:r w:rsidRPr="00897383">
                  <w:rPr>
                    <w:b/>
                    <w:bCs/>
                  </w:rPr>
                  <w:br/>
                  <w:t>awarded</w:t>
                </w:r>
              </w:p>
            </w:tc>
            <w:tc>
              <w:tcPr>
                <w:tcW w:w="4925" w:type="dxa"/>
                <w:shd w:val="clear" w:color="auto" w:fill="F2F2F2" w:themeFill="background1" w:themeFillShade="F2"/>
                <w:vAlign w:val="center"/>
              </w:tcPr>
              <w:p w14:paraId="415F5EB5" w14:textId="77777777" w:rsidR="00DC30F3" w:rsidRPr="00897383" w:rsidRDefault="00DC30F3" w:rsidP="00F325AE">
                <w:pPr>
                  <w:spacing w:line="240" w:lineRule="auto"/>
                  <w:rPr>
                    <w:b/>
                    <w:bCs/>
                  </w:rPr>
                </w:pPr>
                <w:r w:rsidRPr="00AF41C7">
                  <w:rPr>
                    <w:b/>
                    <w:bCs/>
                  </w:rPr>
                  <w:t>Teacher/assessor’s supporting statement</w:t>
                </w:r>
              </w:p>
            </w:tc>
          </w:tr>
          <w:tr w:rsidR="00DC30F3" w:rsidRPr="00897383" w14:paraId="3FF482DC" w14:textId="77777777" w:rsidTr="00BD1D11">
            <w:trPr>
              <w:trHeight w:val="680"/>
            </w:trPr>
            <w:tc>
              <w:tcPr>
                <w:tcW w:w="2405" w:type="dxa"/>
                <w:vAlign w:val="center"/>
              </w:tcPr>
              <w:p w14:paraId="44DA87EB" w14:textId="77777777" w:rsidR="00DC30F3" w:rsidRPr="00AF41C7" w:rsidRDefault="00DC30F3" w:rsidP="00DC30F3">
                <w:pPr>
                  <w:pStyle w:val="ListParagraph"/>
                  <w:numPr>
                    <w:ilvl w:val="0"/>
                    <w:numId w:val="15"/>
                  </w:numPr>
                </w:pPr>
                <w:r w:rsidRPr="00C10C19">
                  <w:t>Level of demand</w:t>
                </w:r>
              </w:p>
            </w:tc>
            <w:tc>
              <w:tcPr>
                <w:tcW w:w="1176" w:type="dxa"/>
                <w:vAlign w:val="center"/>
              </w:tcPr>
              <w:p w14:paraId="0E9D1B64" w14:textId="77777777" w:rsidR="00DC30F3" w:rsidRPr="00897383" w:rsidRDefault="00DC30F3" w:rsidP="00F325AE">
                <w:pPr>
                  <w:spacing w:line="240" w:lineRule="auto"/>
                  <w:jc w:val="center"/>
                </w:pPr>
                <w:r>
                  <w:t>6</w:t>
                </w:r>
              </w:p>
            </w:tc>
            <w:sdt>
              <w:sdtPr>
                <w:rPr>
                  <w:b/>
                  <w:bCs/>
                </w:rPr>
                <w:id w:val="179783814"/>
                <w:placeholder>
                  <w:docPart w:val="D06E517335C0463B9CA7536F6571498C"/>
                </w:placeholder>
                <w:showingPlcHdr/>
                <w:text/>
              </w:sdtPr>
              <w:sdtContent>
                <w:tc>
                  <w:tcPr>
                    <w:tcW w:w="1128" w:type="dxa"/>
                    <w:vAlign w:val="center"/>
                  </w:tcPr>
                  <w:p w14:paraId="3C308DB7"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1590294431"/>
                <w:placeholder>
                  <w:docPart w:val="B0F0E3E2E30243B2BF0ADDD5C0819A79"/>
                </w:placeholder>
                <w:showingPlcHdr/>
                <w:text/>
              </w:sdtPr>
              <w:sdtContent>
                <w:tc>
                  <w:tcPr>
                    <w:tcW w:w="4925" w:type="dxa"/>
                  </w:tcPr>
                  <w:p w14:paraId="2DB97CC6"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7F3E71F2" w14:textId="77777777" w:rsidTr="00BD1D11">
            <w:trPr>
              <w:trHeight w:val="680"/>
            </w:trPr>
            <w:tc>
              <w:tcPr>
                <w:tcW w:w="2405" w:type="dxa"/>
                <w:vAlign w:val="center"/>
              </w:tcPr>
              <w:p w14:paraId="224CFDFA" w14:textId="77777777" w:rsidR="00DC30F3" w:rsidRPr="00AF41C7" w:rsidRDefault="00DC30F3" w:rsidP="00DC30F3">
                <w:pPr>
                  <w:pStyle w:val="ListParagraph"/>
                  <w:numPr>
                    <w:ilvl w:val="0"/>
                    <w:numId w:val="15"/>
                  </w:numPr>
                </w:pPr>
                <w:r w:rsidRPr="00C10C19">
                  <w:t>Technical control (accuracy)</w:t>
                </w:r>
              </w:p>
            </w:tc>
            <w:tc>
              <w:tcPr>
                <w:tcW w:w="1176" w:type="dxa"/>
                <w:vAlign w:val="center"/>
              </w:tcPr>
              <w:p w14:paraId="7EB8214E" w14:textId="77777777" w:rsidR="00DC30F3" w:rsidRPr="00897383" w:rsidRDefault="00DC30F3" w:rsidP="00F325AE">
                <w:pPr>
                  <w:spacing w:line="240" w:lineRule="auto"/>
                  <w:jc w:val="center"/>
                </w:pPr>
                <w:r>
                  <w:t>15</w:t>
                </w:r>
              </w:p>
            </w:tc>
            <w:sdt>
              <w:sdtPr>
                <w:rPr>
                  <w:b/>
                  <w:bCs/>
                </w:rPr>
                <w:id w:val="-1152055306"/>
                <w:placeholder>
                  <w:docPart w:val="A32505A43AF845B0B224318ACAA1DEA3"/>
                </w:placeholder>
                <w:showingPlcHdr/>
                <w:text/>
              </w:sdtPr>
              <w:sdtContent>
                <w:tc>
                  <w:tcPr>
                    <w:tcW w:w="1128" w:type="dxa"/>
                    <w:vAlign w:val="center"/>
                  </w:tcPr>
                  <w:p w14:paraId="78E2A418"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1235464365"/>
                <w:placeholder>
                  <w:docPart w:val="16B3822C466349EBB223177221FE2335"/>
                </w:placeholder>
                <w:showingPlcHdr/>
                <w:text/>
              </w:sdtPr>
              <w:sdtContent>
                <w:tc>
                  <w:tcPr>
                    <w:tcW w:w="4925" w:type="dxa"/>
                  </w:tcPr>
                  <w:p w14:paraId="29BE292D"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68D9E679" w14:textId="77777777" w:rsidTr="00BD1D11">
            <w:trPr>
              <w:trHeight w:val="680"/>
            </w:trPr>
            <w:tc>
              <w:tcPr>
                <w:tcW w:w="2405" w:type="dxa"/>
                <w:vAlign w:val="center"/>
              </w:tcPr>
              <w:p w14:paraId="19A63F83" w14:textId="77777777" w:rsidR="00DC30F3" w:rsidRPr="00AF41C7" w:rsidRDefault="00DC30F3" w:rsidP="00DC30F3">
                <w:pPr>
                  <w:pStyle w:val="ListParagraph"/>
                  <w:numPr>
                    <w:ilvl w:val="0"/>
                    <w:numId w:val="15"/>
                  </w:numPr>
                </w:pPr>
                <w:r w:rsidRPr="00C10C19">
                  <w:t>Expression and interpretation</w:t>
                </w:r>
              </w:p>
            </w:tc>
            <w:tc>
              <w:tcPr>
                <w:tcW w:w="1176" w:type="dxa"/>
                <w:vAlign w:val="center"/>
              </w:tcPr>
              <w:p w14:paraId="19DF3BF7" w14:textId="77777777" w:rsidR="00DC30F3" w:rsidRPr="00897383" w:rsidRDefault="00DC30F3" w:rsidP="00F325AE">
                <w:pPr>
                  <w:spacing w:line="240" w:lineRule="auto"/>
                  <w:jc w:val="center"/>
                </w:pPr>
                <w:r>
                  <w:t>15</w:t>
                </w:r>
              </w:p>
            </w:tc>
            <w:sdt>
              <w:sdtPr>
                <w:rPr>
                  <w:b/>
                  <w:bCs/>
                </w:rPr>
                <w:id w:val="-2123288497"/>
                <w:placeholder>
                  <w:docPart w:val="B8213AC19CD74010B84678D3EB94F305"/>
                </w:placeholder>
                <w:showingPlcHdr/>
                <w:text/>
              </w:sdtPr>
              <w:sdtContent>
                <w:tc>
                  <w:tcPr>
                    <w:tcW w:w="1128" w:type="dxa"/>
                    <w:vAlign w:val="center"/>
                  </w:tcPr>
                  <w:p w14:paraId="240C2F20"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1648195943"/>
                <w:placeholder>
                  <w:docPart w:val="3BD24AA675FC4CF98F3281245B215322"/>
                </w:placeholder>
                <w:showingPlcHdr/>
                <w:text/>
              </w:sdtPr>
              <w:sdtContent>
                <w:tc>
                  <w:tcPr>
                    <w:tcW w:w="4925" w:type="dxa"/>
                  </w:tcPr>
                  <w:p w14:paraId="0278A18A"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14:paraId="7F073AD9" w14:textId="77777777" w:rsidTr="00F325AE">
            <w:trPr>
              <w:trHeight w:val="454"/>
            </w:trPr>
            <w:tc>
              <w:tcPr>
                <w:tcW w:w="2405" w:type="dxa"/>
                <w:shd w:val="clear" w:color="auto" w:fill="F2F2F2" w:themeFill="background1" w:themeFillShade="F2"/>
                <w:vAlign w:val="center"/>
              </w:tcPr>
              <w:p w14:paraId="0A6BAAC5" w14:textId="77777777" w:rsidR="00DC30F3" w:rsidRPr="00897383" w:rsidRDefault="00DC30F3" w:rsidP="00F325AE">
                <w:pPr>
                  <w:spacing w:line="240" w:lineRule="auto"/>
                  <w:jc w:val="right"/>
                </w:pPr>
                <w:r w:rsidRPr="00897383">
                  <w:t>Total mark</w:t>
                </w:r>
              </w:p>
            </w:tc>
            <w:tc>
              <w:tcPr>
                <w:tcW w:w="1176" w:type="dxa"/>
                <w:vAlign w:val="center"/>
              </w:tcPr>
              <w:p w14:paraId="5F8306E1" w14:textId="77777777" w:rsidR="00DC30F3" w:rsidRPr="00897383" w:rsidRDefault="00DC30F3" w:rsidP="00F325AE">
                <w:pPr>
                  <w:spacing w:line="240" w:lineRule="auto"/>
                  <w:jc w:val="center"/>
                </w:pPr>
                <w:r>
                  <w:t>36</w:t>
                </w:r>
              </w:p>
            </w:tc>
            <w:sdt>
              <w:sdtPr>
                <w:rPr>
                  <w:b/>
                  <w:bCs/>
                </w:rPr>
                <w:id w:val="-218596398"/>
                <w:placeholder>
                  <w:docPart w:val="FE75BDEC6BBB44D3BA70AF41A15C738B"/>
                </w:placeholder>
                <w:showingPlcHdr/>
                <w:text/>
              </w:sdtPr>
              <w:sdtContent>
                <w:tc>
                  <w:tcPr>
                    <w:tcW w:w="1128" w:type="dxa"/>
                    <w:vAlign w:val="center"/>
                  </w:tcPr>
                  <w:p w14:paraId="40ABD23C" w14:textId="77777777" w:rsidR="00DC30F3" w:rsidRPr="003D393A" w:rsidRDefault="00DC30F3" w:rsidP="00F325AE">
                    <w:pPr>
                      <w:spacing w:line="240" w:lineRule="auto"/>
                      <w:jc w:val="center"/>
                      <w:rPr>
                        <w:b/>
                        <w:bCs/>
                      </w:rPr>
                    </w:pPr>
                    <w:r w:rsidRPr="00897383">
                      <w:rPr>
                        <w:rStyle w:val="PlaceholderText"/>
                        <w:b/>
                        <w:bCs/>
                      </w:rPr>
                      <w:t>Click.</w:t>
                    </w:r>
                  </w:p>
                </w:tc>
              </w:sdtContent>
            </w:sdt>
            <w:tc>
              <w:tcPr>
                <w:tcW w:w="4925" w:type="dxa"/>
                <w:tcBorders>
                  <w:bottom w:val="nil"/>
                  <w:right w:val="nil"/>
                </w:tcBorders>
              </w:tcPr>
              <w:p w14:paraId="1AAD223D" w14:textId="77777777" w:rsidR="00DC30F3" w:rsidRPr="00817E6C" w:rsidRDefault="00DC30F3" w:rsidP="00F325AE"/>
            </w:tc>
          </w:tr>
        </w:tbl>
        <w:p w14:paraId="53699BFB" w14:textId="77777777" w:rsidR="00DC30F3" w:rsidRDefault="00DC30F3" w:rsidP="00DC30F3">
          <w:pPr>
            <w:spacing w:line="240" w:lineRule="auto"/>
          </w:pPr>
        </w:p>
        <w:p w14:paraId="1591BD7C" w14:textId="195E606E" w:rsidR="00DC30F3" w:rsidRDefault="00DC30F3" w:rsidP="00DC30F3">
          <w:pPr>
            <w:spacing w:line="240" w:lineRule="auto"/>
          </w:pPr>
          <w:r w:rsidRPr="00C10C19">
            <w:rPr>
              <w:b/>
              <w:bCs/>
            </w:rPr>
            <w:t>OR</w:t>
          </w:r>
          <w:r w:rsidRPr="00C10C19">
            <w:tab/>
          </w:r>
          <w:r w:rsidRPr="00DC30F3">
            <w:t>b) ii  Production via technology ensemble performance</w:t>
          </w:r>
        </w:p>
        <w:p w14:paraId="131EF499" w14:textId="77777777" w:rsidR="00DC30F3" w:rsidRDefault="00DC30F3" w:rsidP="00DC30F3"/>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945"/>
          </w:tblGrid>
          <w:tr w:rsidR="00DC30F3" w:rsidRPr="007B1C98" w14:paraId="6C094D71" w14:textId="77777777" w:rsidTr="00F325AE">
            <w:trPr>
              <w:trHeight w:val="454"/>
            </w:trPr>
            <w:tc>
              <w:tcPr>
                <w:tcW w:w="2694" w:type="dxa"/>
                <w:tcMar>
                  <w:left w:w="0" w:type="dxa"/>
                </w:tcMar>
                <w:vAlign w:val="bottom"/>
              </w:tcPr>
              <w:p w14:paraId="0CD89278" w14:textId="5CEDFD2B" w:rsidR="00DC30F3" w:rsidRPr="007B1C98" w:rsidRDefault="00DC30F3" w:rsidP="00F325AE">
                <w:r w:rsidRPr="00DC30F3">
                  <w:t>Candidate’s part</w:t>
                </w:r>
              </w:p>
            </w:tc>
            <w:sdt>
              <w:sdtPr>
                <w:rPr>
                  <w:b/>
                  <w:bCs/>
                </w:rPr>
                <w:id w:val="-1460250629"/>
                <w:placeholder>
                  <w:docPart w:val="E873798AA3924C04BD34DDBCC09399D8"/>
                </w:placeholder>
                <w:showingPlcHdr/>
                <w:text/>
              </w:sdtPr>
              <w:sdtContent>
                <w:tc>
                  <w:tcPr>
                    <w:tcW w:w="6945" w:type="dxa"/>
                    <w:tcBorders>
                      <w:bottom w:val="single" w:sz="4" w:space="0" w:color="auto"/>
                    </w:tcBorders>
                    <w:vAlign w:val="bottom"/>
                  </w:tcPr>
                  <w:p w14:paraId="6B77BFE3" w14:textId="77777777" w:rsidR="00DC30F3" w:rsidRPr="00A623F8" w:rsidRDefault="00DC30F3" w:rsidP="00F325AE">
                    <w:pPr>
                      <w:rPr>
                        <w:b/>
                        <w:bCs/>
                      </w:rPr>
                    </w:pPr>
                    <w:r w:rsidRPr="00A623F8">
                      <w:rPr>
                        <w:rStyle w:val="PlaceholderText"/>
                        <w:b/>
                        <w:bCs/>
                      </w:rPr>
                      <w:t>Click or tap here to enter text.</w:t>
                    </w:r>
                  </w:p>
                </w:tc>
              </w:sdtContent>
            </w:sdt>
          </w:tr>
          <w:tr w:rsidR="00DC30F3" w:rsidRPr="007B1C98" w14:paraId="2D3E7CBC" w14:textId="77777777" w:rsidTr="00F325AE">
            <w:trPr>
              <w:trHeight w:val="454"/>
            </w:trPr>
            <w:tc>
              <w:tcPr>
                <w:tcW w:w="2694" w:type="dxa"/>
                <w:tcMar>
                  <w:left w:w="0" w:type="dxa"/>
                </w:tcMar>
                <w:vAlign w:val="bottom"/>
              </w:tcPr>
              <w:p w14:paraId="3BECCA22" w14:textId="77777777" w:rsidR="00DC30F3" w:rsidRPr="007B1C98" w:rsidRDefault="00DC30F3" w:rsidP="00F325AE">
                <w:r w:rsidRPr="00DC30F3">
                  <w:t>Other instruments playing</w:t>
                </w:r>
              </w:p>
            </w:tc>
            <w:sdt>
              <w:sdtPr>
                <w:rPr>
                  <w:b/>
                  <w:bCs/>
                </w:rPr>
                <w:id w:val="-1926093680"/>
                <w:placeholder>
                  <w:docPart w:val="68A8666F4B7342B2BAABC6A9706BA3C7"/>
                </w:placeholder>
                <w:showingPlcHdr/>
                <w:text/>
              </w:sdtPr>
              <w:sdtContent>
                <w:tc>
                  <w:tcPr>
                    <w:tcW w:w="6945" w:type="dxa"/>
                    <w:tcBorders>
                      <w:bottom w:val="single" w:sz="4" w:space="0" w:color="auto"/>
                    </w:tcBorders>
                    <w:vAlign w:val="bottom"/>
                  </w:tcPr>
                  <w:p w14:paraId="06134B5A" w14:textId="77777777" w:rsidR="00DC30F3" w:rsidRPr="00A623F8" w:rsidRDefault="00DC30F3" w:rsidP="00F325AE">
                    <w:pPr>
                      <w:rPr>
                        <w:b/>
                        <w:bCs/>
                      </w:rPr>
                    </w:pPr>
                    <w:r w:rsidRPr="00A623F8">
                      <w:rPr>
                        <w:rStyle w:val="PlaceholderText"/>
                        <w:b/>
                        <w:bCs/>
                      </w:rPr>
                      <w:t>Click or tap here to enter text.</w:t>
                    </w:r>
                  </w:p>
                </w:tc>
              </w:sdtContent>
            </w:sdt>
          </w:tr>
          <w:tr w:rsidR="00DC30F3" w:rsidRPr="007B1C98" w14:paraId="05787C2A" w14:textId="77777777" w:rsidTr="00F325AE">
            <w:trPr>
              <w:trHeight w:val="454"/>
            </w:trPr>
            <w:tc>
              <w:tcPr>
                <w:tcW w:w="2694" w:type="dxa"/>
                <w:tcMar>
                  <w:left w:w="0" w:type="dxa"/>
                </w:tcMar>
                <w:vAlign w:val="bottom"/>
              </w:tcPr>
              <w:p w14:paraId="5144053F" w14:textId="2AE4D480" w:rsidR="00DC30F3" w:rsidRPr="007B1C98" w:rsidRDefault="00DC30F3" w:rsidP="00F325AE">
                <w:r>
                  <w:t>T</w:t>
                </w:r>
                <w:r w:rsidRPr="00C10C19">
                  <w:t>itle of piece</w:t>
                </w:r>
              </w:p>
            </w:tc>
            <w:sdt>
              <w:sdtPr>
                <w:rPr>
                  <w:b/>
                  <w:bCs/>
                </w:rPr>
                <w:id w:val="-443160122"/>
                <w:placeholder>
                  <w:docPart w:val="E3BC2DAB01C04BA9ADAEE3DCA25FA872"/>
                </w:placeholder>
                <w:showingPlcHdr/>
                <w:text/>
              </w:sdtPr>
              <w:sdtContent>
                <w:tc>
                  <w:tcPr>
                    <w:tcW w:w="6945" w:type="dxa"/>
                    <w:tcBorders>
                      <w:bottom w:val="single" w:sz="4" w:space="0" w:color="auto"/>
                    </w:tcBorders>
                    <w:vAlign w:val="bottom"/>
                  </w:tcPr>
                  <w:p w14:paraId="398A30A2" w14:textId="77777777" w:rsidR="00DC30F3" w:rsidRPr="00A623F8" w:rsidRDefault="00DC30F3" w:rsidP="00F325AE">
                    <w:pPr>
                      <w:rPr>
                        <w:b/>
                        <w:bCs/>
                      </w:rPr>
                    </w:pPr>
                    <w:r w:rsidRPr="00A623F8">
                      <w:rPr>
                        <w:rStyle w:val="PlaceholderText"/>
                        <w:b/>
                        <w:bCs/>
                      </w:rPr>
                      <w:t>Click or tap here to enter text.</w:t>
                    </w:r>
                  </w:p>
                </w:tc>
              </w:sdtContent>
            </w:sdt>
          </w:tr>
        </w:tbl>
        <w:p w14:paraId="7A400B68" w14:textId="77777777" w:rsidR="00DC30F3" w:rsidRDefault="00DC30F3" w:rsidP="00DC30F3"/>
        <w:tbl>
          <w:tblPr>
            <w:tblStyle w:val="TableGrid"/>
            <w:tblW w:w="9634" w:type="dxa"/>
            <w:tblLook w:val="04A0" w:firstRow="1" w:lastRow="0" w:firstColumn="1" w:lastColumn="0" w:noHBand="0" w:noVBand="1"/>
          </w:tblPr>
          <w:tblGrid>
            <w:gridCol w:w="2405"/>
            <w:gridCol w:w="1176"/>
            <w:gridCol w:w="1128"/>
            <w:gridCol w:w="4925"/>
          </w:tblGrid>
          <w:tr w:rsidR="00DC30F3" w:rsidRPr="00897383" w14:paraId="7D179298" w14:textId="77777777" w:rsidTr="00F325AE">
            <w:trPr>
              <w:trHeight w:val="454"/>
            </w:trPr>
            <w:tc>
              <w:tcPr>
                <w:tcW w:w="2405" w:type="dxa"/>
                <w:shd w:val="clear" w:color="auto" w:fill="F2F2F2" w:themeFill="background1" w:themeFillShade="F2"/>
                <w:vAlign w:val="center"/>
              </w:tcPr>
              <w:p w14:paraId="11D4AD3A" w14:textId="77777777" w:rsidR="00DC30F3" w:rsidRPr="00897383" w:rsidRDefault="00DC30F3" w:rsidP="00F325AE">
                <w:pPr>
                  <w:spacing w:line="240" w:lineRule="auto"/>
                  <w:rPr>
                    <w:b/>
                    <w:bCs/>
                  </w:rPr>
                </w:pPr>
                <w:r>
                  <w:rPr>
                    <w:b/>
                    <w:bCs/>
                  </w:rPr>
                  <w:t>Marking criteria</w:t>
                </w:r>
              </w:p>
            </w:tc>
            <w:tc>
              <w:tcPr>
                <w:tcW w:w="1176" w:type="dxa"/>
                <w:shd w:val="clear" w:color="auto" w:fill="F2F2F2" w:themeFill="background1" w:themeFillShade="F2"/>
                <w:vAlign w:val="center"/>
              </w:tcPr>
              <w:p w14:paraId="270644AB" w14:textId="77777777" w:rsidR="00DC30F3" w:rsidRPr="00897383" w:rsidRDefault="00DC30F3" w:rsidP="00F325AE">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3685093F" w14:textId="77777777" w:rsidR="00DC30F3" w:rsidRPr="00897383" w:rsidRDefault="00DC30F3" w:rsidP="00F325AE">
                <w:pPr>
                  <w:spacing w:line="240" w:lineRule="auto"/>
                  <w:rPr>
                    <w:b/>
                    <w:bCs/>
                  </w:rPr>
                </w:pPr>
                <w:r w:rsidRPr="00897383">
                  <w:rPr>
                    <w:b/>
                    <w:bCs/>
                  </w:rPr>
                  <w:t>Mark</w:t>
                </w:r>
                <w:r w:rsidRPr="00897383">
                  <w:rPr>
                    <w:b/>
                    <w:bCs/>
                  </w:rPr>
                  <w:br/>
                  <w:t>awarded</w:t>
                </w:r>
              </w:p>
            </w:tc>
            <w:tc>
              <w:tcPr>
                <w:tcW w:w="4925" w:type="dxa"/>
                <w:shd w:val="clear" w:color="auto" w:fill="F2F2F2" w:themeFill="background1" w:themeFillShade="F2"/>
                <w:vAlign w:val="center"/>
              </w:tcPr>
              <w:p w14:paraId="28C08769" w14:textId="77777777" w:rsidR="00DC30F3" w:rsidRPr="00897383" w:rsidRDefault="00DC30F3" w:rsidP="00F325AE">
                <w:pPr>
                  <w:spacing w:line="240" w:lineRule="auto"/>
                  <w:rPr>
                    <w:b/>
                    <w:bCs/>
                  </w:rPr>
                </w:pPr>
                <w:r w:rsidRPr="00AF41C7">
                  <w:rPr>
                    <w:b/>
                    <w:bCs/>
                  </w:rPr>
                  <w:t>Teacher/assessor’s supporting statement</w:t>
                </w:r>
              </w:p>
            </w:tc>
          </w:tr>
          <w:tr w:rsidR="00DC30F3" w:rsidRPr="00897383" w14:paraId="27A380AC" w14:textId="77777777" w:rsidTr="00BD1D11">
            <w:trPr>
              <w:trHeight w:val="680"/>
            </w:trPr>
            <w:tc>
              <w:tcPr>
                <w:tcW w:w="2405" w:type="dxa"/>
                <w:vAlign w:val="center"/>
              </w:tcPr>
              <w:p w14:paraId="0C5FCE0E" w14:textId="77777777" w:rsidR="00DC30F3" w:rsidRPr="00AF41C7" w:rsidRDefault="00DC30F3" w:rsidP="00DC30F3">
                <w:pPr>
                  <w:pStyle w:val="ListParagraph"/>
                  <w:numPr>
                    <w:ilvl w:val="0"/>
                    <w:numId w:val="16"/>
                  </w:numPr>
                </w:pPr>
                <w:r w:rsidRPr="00C10C19">
                  <w:t>Level of demand</w:t>
                </w:r>
              </w:p>
            </w:tc>
            <w:tc>
              <w:tcPr>
                <w:tcW w:w="1176" w:type="dxa"/>
                <w:vAlign w:val="center"/>
              </w:tcPr>
              <w:p w14:paraId="527093E0" w14:textId="77777777" w:rsidR="00DC30F3" w:rsidRPr="00897383" w:rsidRDefault="00DC30F3" w:rsidP="00F325AE">
                <w:pPr>
                  <w:spacing w:line="240" w:lineRule="auto"/>
                  <w:jc w:val="center"/>
                </w:pPr>
                <w:r>
                  <w:t>6</w:t>
                </w:r>
              </w:p>
            </w:tc>
            <w:sdt>
              <w:sdtPr>
                <w:rPr>
                  <w:b/>
                  <w:bCs/>
                </w:rPr>
                <w:id w:val="2108769313"/>
                <w:placeholder>
                  <w:docPart w:val="9BB27FDC5A0248BB9D732379FDD30521"/>
                </w:placeholder>
                <w:showingPlcHdr/>
                <w:text/>
              </w:sdtPr>
              <w:sdtContent>
                <w:tc>
                  <w:tcPr>
                    <w:tcW w:w="1128" w:type="dxa"/>
                    <w:vAlign w:val="center"/>
                  </w:tcPr>
                  <w:p w14:paraId="43E5D955"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354426447"/>
                <w:placeholder>
                  <w:docPart w:val="B2C58A1620C44385A0AED39E3B2F1AD0"/>
                </w:placeholder>
                <w:showingPlcHdr/>
                <w:text/>
              </w:sdtPr>
              <w:sdtContent>
                <w:tc>
                  <w:tcPr>
                    <w:tcW w:w="4925" w:type="dxa"/>
                  </w:tcPr>
                  <w:p w14:paraId="63CF6D5D"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1CFA909D" w14:textId="77777777" w:rsidTr="00BD1D11">
            <w:trPr>
              <w:trHeight w:val="680"/>
            </w:trPr>
            <w:tc>
              <w:tcPr>
                <w:tcW w:w="2405" w:type="dxa"/>
                <w:vAlign w:val="center"/>
              </w:tcPr>
              <w:p w14:paraId="468C11F0" w14:textId="68BE54F0" w:rsidR="00DC30F3" w:rsidRPr="00AF41C7" w:rsidRDefault="00DC30F3" w:rsidP="00DC30F3">
                <w:pPr>
                  <w:pStyle w:val="ListParagraph"/>
                  <w:numPr>
                    <w:ilvl w:val="0"/>
                    <w:numId w:val="16"/>
                  </w:numPr>
                </w:pPr>
                <w:r>
                  <w:t>A</w:t>
                </w:r>
                <w:r w:rsidRPr="00C10C19">
                  <w:t>ccuracy</w:t>
                </w:r>
              </w:p>
            </w:tc>
            <w:tc>
              <w:tcPr>
                <w:tcW w:w="1176" w:type="dxa"/>
                <w:vAlign w:val="center"/>
              </w:tcPr>
              <w:p w14:paraId="0698FAA9" w14:textId="77777777" w:rsidR="00DC30F3" w:rsidRPr="00897383" w:rsidRDefault="00DC30F3" w:rsidP="00F325AE">
                <w:pPr>
                  <w:spacing w:line="240" w:lineRule="auto"/>
                  <w:jc w:val="center"/>
                </w:pPr>
                <w:r>
                  <w:t>5</w:t>
                </w:r>
              </w:p>
            </w:tc>
            <w:sdt>
              <w:sdtPr>
                <w:rPr>
                  <w:b/>
                  <w:bCs/>
                </w:rPr>
                <w:id w:val="-1457636364"/>
                <w:placeholder>
                  <w:docPart w:val="F83D2F7036E24B31BF9EE58C6C29A6A9"/>
                </w:placeholder>
                <w:showingPlcHdr/>
                <w:text/>
              </w:sdtPr>
              <w:sdtContent>
                <w:tc>
                  <w:tcPr>
                    <w:tcW w:w="1128" w:type="dxa"/>
                    <w:vAlign w:val="center"/>
                  </w:tcPr>
                  <w:p w14:paraId="35D4CA09"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1330247023"/>
                <w:placeholder>
                  <w:docPart w:val="EEB2101F1246492A992790F2037C419E"/>
                </w:placeholder>
                <w:showingPlcHdr/>
                <w:text/>
              </w:sdtPr>
              <w:sdtContent>
                <w:tc>
                  <w:tcPr>
                    <w:tcW w:w="4925" w:type="dxa"/>
                  </w:tcPr>
                  <w:p w14:paraId="3F578E4A"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0BB309EE" w14:textId="77777777" w:rsidTr="00BD1D11">
            <w:trPr>
              <w:trHeight w:val="680"/>
            </w:trPr>
            <w:tc>
              <w:tcPr>
                <w:tcW w:w="2405" w:type="dxa"/>
                <w:vAlign w:val="center"/>
              </w:tcPr>
              <w:p w14:paraId="538AA7CF" w14:textId="1F616279" w:rsidR="00DC30F3" w:rsidRPr="00AF41C7" w:rsidRDefault="00DC30F3" w:rsidP="00DC30F3">
                <w:pPr>
                  <w:pStyle w:val="ListParagraph"/>
                  <w:numPr>
                    <w:ilvl w:val="0"/>
                    <w:numId w:val="16"/>
                  </w:numPr>
                </w:pPr>
                <w:r w:rsidRPr="00C10C19">
                  <w:t>Expression</w:t>
                </w:r>
              </w:p>
            </w:tc>
            <w:tc>
              <w:tcPr>
                <w:tcW w:w="1176" w:type="dxa"/>
                <w:vAlign w:val="center"/>
              </w:tcPr>
              <w:p w14:paraId="095482B3" w14:textId="77777777" w:rsidR="00DC30F3" w:rsidRPr="00897383" w:rsidRDefault="00DC30F3" w:rsidP="00F325AE">
                <w:pPr>
                  <w:spacing w:line="240" w:lineRule="auto"/>
                  <w:jc w:val="center"/>
                </w:pPr>
                <w:r>
                  <w:t>5</w:t>
                </w:r>
              </w:p>
            </w:tc>
            <w:sdt>
              <w:sdtPr>
                <w:rPr>
                  <w:b/>
                  <w:bCs/>
                </w:rPr>
                <w:id w:val="601993200"/>
                <w:placeholder>
                  <w:docPart w:val="E2AF0FE0249D4BAF9995903A625F5CB9"/>
                </w:placeholder>
                <w:showingPlcHdr/>
                <w:text/>
              </w:sdtPr>
              <w:sdtContent>
                <w:tc>
                  <w:tcPr>
                    <w:tcW w:w="1128" w:type="dxa"/>
                    <w:vAlign w:val="center"/>
                  </w:tcPr>
                  <w:p w14:paraId="0A26BFFB"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421722535"/>
                <w:placeholder>
                  <w:docPart w:val="F531E303BF964896BA56EF9CF343C6E3"/>
                </w:placeholder>
                <w:showingPlcHdr/>
                <w:text/>
              </w:sdtPr>
              <w:sdtContent>
                <w:tc>
                  <w:tcPr>
                    <w:tcW w:w="4925" w:type="dxa"/>
                  </w:tcPr>
                  <w:p w14:paraId="0B9FC772"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00980C88" w14:textId="77777777" w:rsidTr="00BD1D11">
            <w:trPr>
              <w:trHeight w:val="680"/>
            </w:trPr>
            <w:tc>
              <w:tcPr>
                <w:tcW w:w="2405" w:type="dxa"/>
                <w:vAlign w:val="center"/>
              </w:tcPr>
              <w:p w14:paraId="6E9094B3" w14:textId="77777777" w:rsidR="00DC30F3" w:rsidRPr="00AF41C7" w:rsidRDefault="00DC30F3" w:rsidP="00DC30F3">
                <w:pPr>
                  <w:pStyle w:val="ListParagraph"/>
                  <w:numPr>
                    <w:ilvl w:val="0"/>
                    <w:numId w:val="16"/>
                  </w:numPr>
                </w:pPr>
                <w:r w:rsidRPr="00DC30F3">
                  <w:t>Balance</w:t>
                </w:r>
              </w:p>
            </w:tc>
            <w:tc>
              <w:tcPr>
                <w:tcW w:w="1176" w:type="dxa"/>
                <w:vAlign w:val="center"/>
              </w:tcPr>
              <w:p w14:paraId="3BA57B6F" w14:textId="77777777" w:rsidR="00DC30F3" w:rsidRPr="00897383" w:rsidRDefault="00DC30F3" w:rsidP="00F325AE">
                <w:pPr>
                  <w:spacing w:line="240" w:lineRule="auto"/>
                  <w:jc w:val="center"/>
                </w:pPr>
                <w:r>
                  <w:t>5</w:t>
                </w:r>
              </w:p>
            </w:tc>
            <w:sdt>
              <w:sdtPr>
                <w:rPr>
                  <w:b/>
                  <w:bCs/>
                </w:rPr>
                <w:id w:val="-746195706"/>
                <w:placeholder>
                  <w:docPart w:val="06E734D27BFC4114B47A78CD3DE8AD14"/>
                </w:placeholder>
                <w:showingPlcHdr/>
                <w:text/>
              </w:sdtPr>
              <w:sdtContent>
                <w:tc>
                  <w:tcPr>
                    <w:tcW w:w="1128" w:type="dxa"/>
                    <w:vAlign w:val="center"/>
                  </w:tcPr>
                  <w:p w14:paraId="567D1416"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1464234943"/>
                <w:placeholder>
                  <w:docPart w:val="C23785CAF4E246029CD784FA117C07E1"/>
                </w:placeholder>
                <w:showingPlcHdr/>
                <w:text/>
              </w:sdtPr>
              <w:sdtContent>
                <w:tc>
                  <w:tcPr>
                    <w:tcW w:w="4925" w:type="dxa"/>
                  </w:tcPr>
                  <w:p w14:paraId="177863C4"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7ABFEACE" w14:textId="77777777" w:rsidTr="00BD1D11">
            <w:trPr>
              <w:trHeight w:val="680"/>
            </w:trPr>
            <w:tc>
              <w:tcPr>
                <w:tcW w:w="2405" w:type="dxa"/>
                <w:vAlign w:val="center"/>
              </w:tcPr>
              <w:p w14:paraId="642564F7" w14:textId="77777777" w:rsidR="00DC30F3" w:rsidRPr="00AF41C7" w:rsidRDefault="00DC30F3" w:rsidP="00DC30F3">
                <w:pPr>
                  <w:pStyle w:val="ListParagraph"/>
                  <w:numPr>
                    <w:ilvl w:val="0"/>
                    <w:numId w:val="16"/>
                  </w:numPr>
                </w:pPr>
                <w:r w:rsidRPr="00DC30F3">
                  <w:t>Panning/stereo separation</w:t>
                </w:r>
              </w:p>
            </w:tc>
            <w:tc>
              <w:tcPr>
                <w:tcW w:w="1176" w:type="dxa"/>
                <w:vAlign w:val="center"/>
              </w:tcPr>
              <w:p w14:paraId="099F5457" w14:textId="77777777" w:rsidR="00DC30F3" w:rsidRPr="00897383" w:rsidRDefault="00DC30F3" w:rsidP="00F325AE">
                <w:pPr>
                  <w:spacing w:line="240" w:lineRule="auto"/>
                  <w:jc w:val="center"/>
                </w:pPr>
                <w:r>
                  <w:t>5</w:t>
                </w:r>
              </w:p>
            </w:tc>
            <w:sdt>
              <w:sdtPr>
                <w:rPr>
                  <w:b/>
                  <w:bCs/>
                </w:rPr>
                <w:id w:val="-1234463085"/>
                <w:placeholder>
                  <w:docPart w:val="40B1351ECE744222BD7E7E338794F3F1"/>
                </w:placeholder>
                <w:showingPlcHdr/>
                <w:text/>
              </w:sdtPr>
              <w:sdtContent>
                <w:tc>
                  <w:tcPr>
                    <w:tcW w:w="1128" w:type="dxa"/>
                    <w:vAlign w:val="center"/>
                  </w:tcPr>
                  <w:p w14:paraId="40734F2B"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681132453"/>
                <w:placeholder>
                  <w:docPart w:val="3331CE58485D4344B3F11B4F037832FB"/>
                </w:placeholder>
                <w:showingPlcHdr/>
                <w:text/>
              </w:sdtPr>
              <w:sdtContent>
                <w:tc>
                  <w:tcPr>
                    <w:tcW w:w="4925" w:type="dxa"/>
                  </w:tcPr>
                  <w:p w14:paraId="22B0FBFD"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3B7CFCAC" w14:textId="77777777" w:rsidTr="00BD1D11">
            <w:trPr>
              <w:trHeight w:val="680"/>
            </w:trPr>
            <w:tc>
              <w:tcPr>
                <w:tcW w:w="2405" w:type="dxa"/>
                <w:vAlign w:val="center"/>
              </w:tcPr>
              <w:p w14:paraId="2F9FCF22" w14:textId="77777777" w:rsidR="00DC30F3" w:rsidRPr="00AF41C7" w:rsidRDefault="00DC30F3" w:rsidP="00DC30F3">
                <w:pPr>
                  <w:pStyle w:val="ListParagraph"/>
                  <w:numPr>
                    <w:ilvl w:val="0"/>
                    <w:numId w:val="16"/>
                  </w:numPr>
                </w:pPr>
                <w:r w:rsidRPr="00DC30F3">
                  <w:t>Appropriate use of effects</w:t>
                </w:r>
              </w:p>
            </w:tc>
            <w:tc>
              <w:tcPr>
                <w:tcW w:w="1176" w:type="dxa"/>
                <w:vAlign w:val="center"/>
              </w:tcPr>
              <w:p w14:paraId="20DA0D37" w14:textId="77777777" w:rsidR="00DC30F3" w:rsidRPr="00897383" w:rsidRDefault="00DC30F3" w:rsidP="00F325AE">
                <w:pPr>
                  <w:spacing w:line="240" w:lineRule="auto"/>
                  <w:jc w:val="center"/>
                </w:pPr>
                <w:r>
                  <w:t>5</w:t>
                </w:r>
              </w:p>
            </w:tc>
            <w:sdt>
              <w:sdtPr>
                <w:rPr>
                  <w:b/>
                  <w:bCs/>
                </w:rPr>
                <w:id w:val="101930744"/>
                <w:placeholder>
                  <w:docPart w:val="8B08B2C24CCC45ED84108086EB077558"/>
                </w:placeholder>
                <w:showingPlcHdr/>
                <w:text/>
              </w:sdtPr>
              <w:sdtContent>
                <w:tc>
                  <w:tcPr>
                    <w:tcW w:w="1128" w:type="dxa"/>
                    <w:vAlign w:val="center"/>
                  </w:tcPr>
                  <w:p w14:paraId="6839C3DB"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1195457503"/>
                <w:placeholder>
                  <w:docPart w:val="55EFEFC78EE643AC921A783C6101C718"/>
                </w:placeholder>
                <w:showingPlcHdr/>
                <w:text/>
              </w:sdtPr>
              <w:sdtContent>
                <w:tc>
                  <w:tcPr>
                    <w:tcW w:w="4925" w:type="dxa"/>
                  </w:tcPr>
                  <w:p w14:paraId="0B1B9056"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rsidRPr="00897383" w14:paraId="0F8740F0" w14:textId="77777777" w:rsidTr="00BD1D11">
            <w:trPr>
              <w:trHeight w:val="680"/>
            </w:trPr>
            <w:tc>
              <w:tcPr>
                <w:tcW w:w="2405" w:type="dxa"/>
                <w:vAlign w:val="center"/>
              </w:tcPr>
              <w:p w14:paraId="44F62CA0" w14:textId="77777777" w:rsidR="00DC30F3" w:rsidRPr="00AF41C7" w:rsidRDefault="00DC30F3" w:rsidP="00DC30F3">
                <w:pPr>
                  <w:pStyle w:val="ListParagraph"/>
                  <w:numPr>
                    <w:ilvl w:val="0"/>
                    <w:numId w:val="16"/>
                  </w:numPr>
                </w:pPr>
                <w:r w:rsidRPr="00DC30F3">
                  <w:t>Sense of style</w:t>
                </w:r>
              </w:p>
            </w:tc>
            <w:tc>
              <w:tcPr>
                <w:tcW w:w="1176" w:type="dxa"/>
                <w:vAlign w:val="center"/>
              </w:tcPr>
              <w:p w14:paraId="331ABD4F" w14:textId="77777777" w:rsidR="00DC30F3" w:rsidRPr="00897383" w:rsidRDefault="00DC30F3" w:rsidP="00F325AE">
                <w:pPr>
                  <w:spacing w:line="240" w:lineRule="auto"/>
                  <w:jc w:val="center"/>
                </w:pPr>
                <w:r>
                  <w:t>5</w:t>
                </w:r>
              </w:p>
            </w:tc>
            <w:sdt>
              <w:sdtPr>
                <w:rPr>
                  <w:b/>
                  <w:bCs/>
                </w:rPr>
                <w:id w:val="-1915537233"/>
                <w:placeholder>
                  <w:docPart w:val="6F01090E55B14D8F8F1921D862C34BD3"/>
                </w:placeholder>
                <w:showingPlcHdr/>
                <w:text/>
              </w:sdtPr>
              <w:sdtContent>
                <w:tc>
                  <w:tcPr>
                    <w:tcW w:w="1128" w:type="dxa"/>
                    <w:vAlign w:val="center"/>
                  </w:tcPr>
                  <w:p w14:paraId="23DD489B" w14:textId="77777777" w:rsidR="00DC30F3" w:rsidRPr="00897383" w:rsidRDefault="00DC30F3" w:rsidP="00F325AE">
                    <w:pPr>
                      <w:spacing w:line="240" w:lineRule="auto"/>
                      <w:jc w:val="center"/>
                      <w:rPr>
                        <w:b/>
                        <w:bCs/>
                      </w:rPr>
                    </w:pPr>
                    <w:r w:rsidRPr="00897383">
                      <w:rPr>
                        <w:rStyle w:val="PlaceholderText"/>
                        <w:b/>
                        <w:bCs/>
                      </w:rPr>
                      <w:t>Click.</w:t>
                    </w:r>
                  </w:p>
                </w:tc>
              </w:sdtContent>
            </w:sdt>
            <w:sdt>
              <w:sdtPr>
                <w:rPr>
                  <w:b/>
                  <w:bCs/>
                </w:rPr>
                <w:id w:val="-190776537"/>
                <w:placeholder>
                  <w:docPart w:val="877337691D7C436FB35664D7BB13704A"/>
                </w:placeholder>
                <w:showingPlcHdr/>
                <w:text/>
              </w:sdtPr>
              <w:sdtContent>
                <w:tc>
                  <w:tcPr>
                    <w:tcW w:w="4925" w:type="dxa"/>
                  </w:tcPr>
                  <w:p w14:paraId="7B373207" w14:textId="77777777" w:rsidR="00DC30F3" w:rsidRDefault="00DC30F3" w:rsidP="00F325AE">
                    <w:pPr>
                      <w:spacing w:line="240" w:lineRule="auto"/>
                      <w:rPr>
                        <w:b/>
                        <w:bCs/>
                      </w:rPr>
                    </w:pPr>
                    <w:r w:rsidRPr="00817E6C">
                      <w:rPr>
                        <w:rStyle w:val="PlaceholderText"/>
                        <w:b/>
                        <w:bCs/>
                      </w:rPr>
                      <w:t>Click or tap here to enter text.</w:t>
                    </w:r>
                  </w:p>
                </w:tc>
              </w:sdtContent>
            </w:sdt>
          </w:tr>
          <w:tr w:rsidR="00DC30F3" w14:paraId="3B844A79" w14:textId="77777777" w:rsidTr="00F325AE">
            <w:trPr>
              <w:trHeight w:val="454"/>
            </w:trPr>
            <w:tc>
              <w:tcPr>
                <w:tcW w:w="2405" w:type="dxa"/>
                <w:shd w:val="clear" w:color="auto" w:fill="F2F2F2" w:themeFill="background1" w:themeFillShade="F2"/>
                <w:vAlign w:val="center"/>
              </w:tcPr>
              <w:p w14:paraId="52D2FD8B" w14:textId="77777777" w:rsidR="00DC30F3" w:rsidRPr="00897383" w:rsidRDefault="00DC30F3" w:rsidP="00F325AE">
                <w:pPr>
                  <w:spacing w:line="240" w:lineRule="auto"/>
                  <w:jc w:val="right"/>
                </w:pPr>
                <w:r w:rsidRPr="00897383">
                  <w:t>Total mark</w:t>
                </w:r>
              </w:p>
            </w:tc>
            <w:tc>
              <w:tcPr>
                <w:tcW w:w="1176" w:type="dxa"/>
                <w:vAlign w:val="center"/>
              </w:tcPr>
              <w:p w14:paraId="0355ACD8" w14:textId="77777777" w:rsidR="00DC30F3" w:rsidRPr="00897383" w:rsidRDefault="00DC30F3" w:rsidP="00F325AE">
                <w:pPr>
                  <w:spacing w:line="240" w:lineRule="auto"/>
                  <w:jc w:val="center"/>
                </w:pPr>
                <w:r>
                  <w:t>36</w:t>
                </w:r>
              </w:p>
            </w:tc>
            <w:sdt>
              <w:sdtPr>
                <w:rPr>
                  <w:b/>
                  <w:bCs/>
                </w:rPr>
                <w:id w:val="1797794651"/>
                <w:placeholder>
                  <w:docPart w:val="0F96082B22E34A5C8ED9E329B88FD50C"/>
                </w:placeholder>
                <w:showingPlcHdr/>
                <w:text/>
              </w:sdtPr>
              <w:sdtContent>
                <w:tc>
                  <w:tcPr>
                    <w:tcW w:w="1128" w:type="dxa"/>
                    <w:vAlign w:val="center"/>
                  </w:tcPr>
                  <w:p w14:paraId="08D48ACD" w14:textId="77777777" w:rsidR="00DC30F3" w:rsidRPr="003D393A" w:rsidRDefault="00DC30F3" w:rsidP="00F325AE">
                    <w:pPr>
                      <w:spacing w:line="240" w:lineRule="auto"/>
                      <w:jc w:val="center"/>
                      <w:rPr>
                        <w:b/>
                        <w:bCs/>
                      </w:rPr>
                    </w:pPr>
                    <w:r w:rsidRPr="00897383">
                      <w:rPr>
                        <w:rStyle w:val="PlaceholderText"/>
                        <w:b/>
                        <w:bCs/>
                      </w:rPr>
                      <w:t>Click.</w:t>
                    </w:r>
                  </w:p>
                </w:tc>
              </w:sdtContent>
            </w:sdt>
            <w:tc>
              <w:tcPr>
                <w:tcW w:w="4925" w:type="dxa"/>
                <w:tcBorders>
                  <w:bottom w:val="nil"/>
                  <w:right w:val="nil"/>
                </w:tcBorders>
              </w:tcPr>
              <w:p w14:paraId="5CDD9404" w14:textId="77777777" w:rsidR="00DC30F3" w:rsidRPr="00817E6C" w:rsidRDefault="00DC30F3" w:rsidP="00F325AE"/>
            </w:tc>
          </w:tr>
        </w:tbl>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08C686D9" w14:textId="5E143535" w:rsidR="00BD1D11" w:rsidRDefault="00BD1D11" w:rsidP="00BD1D11">
          <w:pPr>
            <w:pStyle w:val="Heading4"/>
          </w:pPr>
          <w:r>
            <w:lastRenderedPageBreak/>
            <w:t>Summary of marks</w:t>
          </w:r>
          <w:r>
            <w:t>.</w:t>
          </w:r>
        </w:p>
        <w:p w14:paraId="063DB7F3" w14:textId="77777777" w:rsidR="00BD1D11" w:rsidRDefault="00BD1D11" w:rsidP="00E66D07">
          <w:pPr>
            <w:spacing w:line="240" w:lineRule="auto"/>
          </w:pPr>
        </w:p>
        <w:p w14:paraId="11651F32" w14:textId="77777777" w:rsidR="00385416" w:rsidRDefault="00385416" w:rsidP="00E66D07">
          <w:pPr>
            <w:spacing w:line="240" w:lineRule="auto"/>
          </w:pPr>
        </w:p>
        <w:tbl>
          <w:tblPr>
            <w:tblStyle w:val="TableGrid"/>
            <w:tblW w:w="0" w:type="auto"/>
            <w:tblLook w:val="04A0" w:firstRow="1" w:lastRow="0" w:firstColumn="1" w:lastColumn="0" w:noHBand="0" w:noVBand="1"/>
          </w:tblPr>
          <w:tblGrid>
            <w:gridCol w:w="4390"/>
            <w:gridCol w:w="1134"/>
          </w:tblGrid>
          <w:tr w:rsidR="00BD1D11" w14:paraId="3A20CB44" w14:textId="77777777" w:rsidTr="00BD1D11">
            <w:trPr>
              <w:trHeight w:val="680"/>
            </w:trPr>
            <w:tc>
              <w:tcPr>
                <w:tcW w:w="4390" w:type="dxa"/>
                <w:shd w:val="clear" w:color="auto" w:fill="F2F2F2" w:themeFill="background1" w:themeFillShade="F2"/>
                <w:vAlign w:val="center"/>
              </w:tcPr>
              <w:p w14:paraId="065248DE" w14:textId="77777777" w:rsidR="00BD1D11" w:rsidRDefault="00BD1D11" w:rsidP="00F325AE">
                <w:pPr>
                  <w:spacing w:line="240" w:lineRule="auto"/>
                </w:pPr>
                <w:r>
                  <w:t>Solo performance</w:t>
                </w:r>
                <w:r>
                  <w:tab/>
                </w:r>
                <w:r>
                  <w:tab/>
                </w:r>
                <w:r w:rsidRPr="00D606ED">
                  <w:t xml:space="preserve">(max </w:t>
                </w:r>
                <w:r>
                  <w:t>36</w:t>
                </w:r>
                <w:r w:rsidRPr="00D606ED">
                  <w:t>)</w:t>
                </w:r>
              </w:p>
            </w:tc>
            <w:sdt>
              <w:sdtPr>
                <w:rPr>
                  <w:b/>
                  <w:bCs/>
                </w:rPr>
                <w:id w:val="1163133383"/>
                <w:placeholder>
                  <w:docPart w:val="BB476E6EC50E47AD8F0DA3A936C9825B"/>
                </w:placeholder>
                <w:showingPlcHdr/>
                <w:text/>
              </w:sdtPr>
              <w:sdtContent>
                <w:tc>
                  <w:tcPr>
                    <w:tcW w:w="1134" w:type="dxa"/>
                    <w:vAlign w:val="center"/>
                  </w:tcPr>
                  <w:p w14:paraId="1DC21809" w14:textId="77777777" w:rsidR="00BD1D11" w:rsidRPr="00A83343" w:rsidRDefault="00BD1D11" w:rsidP="00F325AE">
                    <w:pPr>
                      <w:spacing w:line="240" w:lineRule="auto"/>
                      <w:rPr>
                        <w:b/>
                        <w:bCs/>
                      </w:rPr>
                    </w:pPr>
                    <w:r w:rsidRPr="00A83343">
                      <w:rPr>
                        <w:rStyle w:val="PlaceholderText"/>
                        <w:b/>
                        <w:bCs/>
                      </w:rPr>
                      <w:t>Click.</w:t>
                    </w:r>
                  </w:p>
                </w:tc>
              </w:sdtContent>
            </w:sdt>
          </w:tr>
          <w:tr w:rsidR="00BD1D11" w14:paraId="4EE28CF8" w14:textId="77777777" w:rsidTr="00BD1D11">
            <w:trPr>
              <w:trHeight w:val="680"/>
            </w:trPr>
            <w:tc>
              <w:tcPr>
                <w:tcW w:w="4390" w:type="dxa"/>
                <w:shd w:val="clear" w:color="auto" w:fill="F2F2F2" w:themeFill="background1" w:themeFillShade="F2"/>
                <w:vAlign w:val="center"/>
              </w:tcPr>
              <w:p w14:paraId="1722B9CF" w14:textId="77777777" w:rsidR="00BD1D11" w:rsidRDefault="00BD1D11" w:rsidP="00F325AE">
                <w:pPr>
                  <w:spacing w:line="240" w:lineRule="auto"/>
                </w:pPr>
                <w:r>
                  <w:t>Ensemble performance</w:t>
                </w:r>
                <w:r>
                  <w:tab/>
                </w:r>
                <w:r>
                  <w:tab/>
                </w:r>
                <w:r w:rsidRPr="00D606ED">
                  <w:t xml:space="preserve">(max </w:t>
                </w:r>
                <w:r>
                  <w:t>36</w:t>
                </w:r>
                <w:r w:rsidRPr="00D606ED">
                  <w:t>)</w:t>
                </w:r>
              </w:p>
            </w:tc>
            <w:sdt>
              <w:sdtPr>
                <w:rPr>
                  <w:b/>
                  <w:bCs/>
                </w:rPr>
                <w:id w:val="575411047"/>
                <w:placeholder>
                  <w:docPart w:val="E820D50F27064DE0B3C264BB1B32BF94"/>
                </w:placeholder>
                <w:showingPlcHdr/>
                <w:text/>
              </w:sdtPr>
              <w:sdtContent>
                <w:tc>
                  <w:tcPr>
                    <w:tcW w:w="1134" w:type="dxa"/>
                    <w:vAlign w:val="center"/>
                  </w:tcPr>
                  <w:p w14:paraId="2A3F0654" w14:textId="77777777" w:rsidR="00BD1D11" w:rsidRPr="00A83343" w:rsidRDefault="00BD1D11" w:rsidP="00F325AE">
                    <w:pPr>
                      <w:spacing w:line="240" w:lineRule="auto"/>
                      <w:rPr>
                        <w:b/>
                        <w:bCs/>
                      </w:rPr>
                    </w:pPr>
                    <w:r w:rsidRPr="00A83343">
                      <w:rPr>
                        <w:rStyle w:val="PlaceholderText"/>
                        <w:b/>
                        <w:bCs/>
                      </w:rPr>
                      <w:t>Click.</w:t>
                    </w:r>
                  </w:p>
                </w:tc>
              </w:sdtContent>
            </w:sdt>
          </w:tr>
          <w:tr w:rsidR="00BD1D11" w14:paraId="3829BC56" w14:textId="77777777" w:rsidTr="00BD1D11">
            <w:trPr>
              <w:trHeight w:val="680"/>
            </w:trPr>
            <w:tc>
              <w:tcPr>
                <w:tcW w:w="4390" w:type="dxa"/>
                <w:shd w:val="clear" w:color="auto" w:fill="F2F2F2" w:themeFill="background1" w:themeFillShade="F2"/>
                <w:vAlign w:val="center"/>
              </w:tcPr>
              <w:p w14:paraId="6446F8BB" w14:textId="77777777" w:rsidR="00BD1D11" w:rsidRPr="00BD1D11" w:rsidRDefault="00BD1D11" w:rsidP="00F325AE">
                <w:pPr>
                  <w:spacing w:line="240" w:lineRule="auto"/>
                  <w:rPr>
                    <w:b/>
                    <w:bCs/>
                  </w:rPr>
                </w:pPr>
                <w:r w:rsidRPr="00BD1D11">
                  <w:rPr>
                    <w:b/>
                    <w:bCs/>
                  </w:rPr>
                  <w:t>Total overall mark</w:t>
                </w:r>
                <w:r w:rsidRPr="00BD1D11">
                  <w:rPr>
                    <w:b/>
                    <w:bCs/>
                  </w:rPr>
                  <w:tab/>
                </w:r>
                <w:r w:rsidRPr="00BD1D11">
                  <w:rPr>
                    <w:b/>
                    <w:bCs/>
                  </w:rPr>
                  <w:tab/>
                  <w:t>(max 72)</w:t>
                </w:r>
              </w:p>
            </w:tc>
            <w:sdt>
              <w:sdtPr>
                <w:rPr>
                  <w:b/>
                  <w:bCs/>
                </w:rPr>
                <w:id w:val="-2098853726"/>
                <w:placeholder>
                  <w:docPart w:val="164AF5D25527438483E06F246AAB1EF3"/>
                </w:placeholder>
                <w:showingPlcHdr/>
                <w:text/>
              </w:sdtPr>
              <w:sdtContent>
                <w:tc>
                  <w:tcPr>
                    <w:tcW w:w="1134" w:type="dxa"/>
                    <w:vAlign w:val="center"/>
                  </w:tcPr>
                  <w:p w14:paraId="11C11AB1" w14:textId="77777777" w:rsidR="00BD1D11" w:rsidRPr="00A83343" w:rsidRDefault="00BD1D11" w:rsidP="00F325AE">
                    <w:pPr>
                      <w:spacing w:line="240" w:lineRule="auto"/>
                      <w:rPr>
                        <w:b/>
                        <w:bCs/>
                      </w:rPr>
                    </w:pPr>
                    <w:r w:rsidRPr="00A83343">
                      <w:rPr>
                        <w:rStyle w:val="PlaceholderText"/>
                        <w:b/>
                        <w:bCs/>
                      </w:rPr>
                      <w:t>Click.</w:t>
                    </w:r>
                  </w:p>
                </w:tc>
              </w:sdtContent>
            </w:sdt>
          </w:tr>
        </w:tbl>
        <w:p w14:paraId="12639A14" w14:textId="4802D904" w:rsidR="00BD1D11" w:rsidRDefault="00824528" w:rsidP="00E66D07">
          <w:pPr>
            <w:spacing w:line="240" w:lineRule="auto"/>
          </w:pPr>
        </w:p>
      </w:sdtContent>
    </w:sdt>
    <w:sectPr w:rsidR="00BD1D11"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3D4F8" w14:textId="77777777" w:rsidR="00EA01C8" w:rsidRDefault="00EA01C8">
      <w:r>
        <w:separator/>
      </w:r>
    </w:p>
  </w:endnote>
  <w:endnote w:type="continuationSeparator" w:id="0">
    <w:p w14:paraId="0DED0816" w14:textId="77777777" w:rsidR="00EA01C8" w:rsidRDefault="00EA0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8C06748F-B037-4B8C-87D4-30D1610282F7}"/>
    <w:embedBold r:id="rId2" w:fontKey="{1FC8D73D-1FE1-44DB-A37F-6861BA6F6E57}"/>
    <w:embedItalic r:id="rId3" w:fontKey="{F841FB87-C3D9-4F8F-AD23-C59C9CA25CC3}"/>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20BC647A-EC26-4C5B-AE95-E8E7DF1BA5E9}"/>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4FBC9B6F-E45D-40E6-8487-453F5ECE35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EA01C8"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2F408ED1" w:rsidR="006955C6" w:rsidRDefault="00520EBC" w:rsidP="006955C6">
          <w:pPr>
            <w:pStyle w:val="Footer0"/>
            <w:jc w:val="right"/>
          </w:pPr>
          <w:r>
            <w:t>8</w:t>
          </w:r>
          <w:r w:rsidR="007335EF">
            <w:t>271</w:t>
          </w:r>
          <w:r w:rsidR="007140A3">
            <w:t>/</w:t>
          </w:r>
          <w:r w:rsidR="009A22E7">
            <w:t>P</w:t>
          </w:r>
          <w:r w:rsidR="007140A3">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A704A" w14:textId="77777777" w:rsidR="00EA01C8" w:rsidRDefault="00EA01C8">
      <w:r>
        <w:separator/>
      </w:r>
    </w:p>
  </w:footnote>
  <w:footnote w:type="continuationSeparator" w:id="0">
    <w:p w14:paraId="660C87B5" w14:textId="77777777" w:rsidR="00EA01C8" w:rsidRDefault="00EA0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1344951524" name="Graphic 13449515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1031314488" name="Picture 1031314488"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194114"/>
    <w:multiLevelType w:val="hybridMultilevel"/>
    <w:tmpl w:val="4DF2B4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A27327F"/>
    <w:multiLevelType w:val="hybridMultilevel"/>
    <w:tmpl w:val="4DF2B4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5"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2FD54B8"/>
    <w:multiLevelType w:val="hybridMultilevel"/>
    <w:tmpl w:val="BC9884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C734402"/>
    <w:multiLevelType w:val="multilevel"/>
    <w:tmpl w:val="B582B822"/>
    <w:numStyleLink w:val="NumbLstBullet"/>
  </w:abstractNum>
  <w:abstractNum w:abstractNumId="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5B447DCC"/>
    <w:multiLevelType w:val="hybridMultilevel"/>
    <w:tmpl w:val="7BFE1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876540"/>
    <w:multiLevelType w:val="hybridMultilevel"/>
    <w:tmpl w:val="4DF2B4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6252C89"/>
    <w:multiLevelType w:val="hybridMultilevel"/>
    <w:tmpl w:val="4DF2B4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8"/>
  </w:num>
  <w:num w:numId="3" w16cid:durableId="1194809704">
    <w:abstractNumId w:val="7"/>
  </w:num>
  <w:num w:numId="4" w16cid:durableId="2100245809">
    <w:abstractNumId w:val="4"/>
  </w:num>
  <w:num w:numId="5" w16cid:durableId="1298949735">
    <w:abstractNumId w:val="10"/>
  </w:num>
  <w:num w:numId="6" w16cid:durableId="1963263709">
    <w:abstractNumId w:val="15"/>
  </w:num>
  <w:num w:numId="7" w16cid:durableId="37050133">
    <w:abstractNumId w:val="3"/>
  </w:num>
  <w:num w:numId="8" w16cid:durableId="822355877">
    <w:abstractNumId w:val="5"/>
  </w:num>
  <w:num w:numId="9" w16cid:durableId="11304693">
    <w:abstractNumId w:val="11"/>
  </w:num>
  <w:num w:numId="10" w16cid:durableId="1033188388">
    <w:abstractNumId w:val="13"/>
  </w:num>
  <w:num w:numId="11" w16cid:durableId="719597494">
    <w:abstractNumId w:val="1"/>
  </w:num>
  <w:num w:numId="12" w16cid:durableId="2126195286">
    <w:abstractNumId w:val="9"/>
  </w:num>
  <w:num w:numId="13" w16cid:durableId="1900550309">
    <w:abstractNumId w:val="6"/>
  </w:num>
  <w:num w:numId="14" w16cid:durableId="32731604">
    <w:abstractNumId w:val="2"/>
  </w:num>
  <w:num w:numId="15" w16cid:durableId="1369723207">
    <w:abstractNumId w:val="14"/>
  </w:num>
  <w:num w:numId="16" w16cid:durableId="5658910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06FDC"/>
    <w:rsid w:val="00034E2E"/>
    <w:rsid w:val="000352AD"/>
    <w:rsid w:val="0004109A"/>
    <w:rsid w:val="00051301"/>
    <w:rsid w:val="00053468"/>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1122E"/>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842"/>
    <w:rsid w:val="002859EE"/>
    <w:rsid w:val="00291191"/>
    <w:rsid w:val="002A45F9"/>
    <w:rsid w:val="002A7D6D"/>
    <w:rsid w:val="002B1243"/>
    <w:rsid w:val="002B4E4D"/>
    <w:rsid w:val="002C3520"/>
    <w:rsid w:val="002C54C6"/>
    <w:rsid w:val="002C750D"/>
    <w:rsid w:val="002D189E"/>
    <w:rsid w:val="002D44A1"/>
    <w:rsid w:val="002D46F6"/>
    <w:rsid w:val="002E1588"/>
    <w:rsid w:val="002F16DF"/>
    <w:rsid w:val="002F21E1"/>
    <w:rsid w:val="003114AE"/>
    <w:rsid w:val="00320F22"/>
    <w:rsid w:val="00324BDF"/>
    <w:rsid w:val="00325E99"/>
    <w:rsid w:val="0032681E"/>
    <w:rsid w:val="003332EC"/>
    <w:rsid w:val="00343E67"/>
    <w:rsid w:val="003546A0"/>
    <w:rsid w:val="00367416"/>
    <w:rsid w:val="0037793B"/>
    <w:rsid w:val="003821B1"/>
    <w:rsid w:val="00384229"/>
    <w:rsid w:val="00385416"/>
    <w:rsid w:val="00385FBB"/>
    <w:rsid w:val="0039228E"/>
    <w:rsid w:val="00397DA8"/>
    <w:rsid w:val="003A08A5"/>
    <w:rsid w:val="003A3B10"/>
    <w:rsid w:val="003B2F6C"/>
    <w:rsid w:val="003B58F8"/>
    <w:rsid w:val="003B66B3"/>
    <w:rsid w:val="003C0BF7"/>
    <w:rsid w:val="003C4E4A"/>
    <w:rsid w:val="003C7E30"/>
    <w:rsid w:val="003D17A6"/>
    <w:rsid w:val="003D2194"/>
    <w:rsid w:val="003D2974"/>
    <w:rsid w:val="003D393A"/>
    <w:rsid w:val="003D5B11"/>
    <w:rsid w:val="003D70EB"/>
    <w:rsid w:val="003E1BD0"/>
    <w:rsid w:val="003E658A"/>
    <w:rsid w:val="003E7E7D"/>
    <w:rsid w:val="003F32F9"/>
    <w:rsid w:val="003F6027"/>
    <w:rsid w:val="003F63E7"/>
    <w:rsid w:val="003F6462"/>
    <w:rsid w:val="004000D4"/>
    <w:rsid w:val="00401B85"/>
    <w:rsid w:val="00402ED1"/>
    <w:rsid w:val="004063F5"/>
    <w:rsid w:val="00417211"/>
    <w:rsid w:val="00424033"/>
    <w:rsid w:val="00424316"/>
    <w:rsid w:val="0042473B"/>
    <w:rsid w:val="00424D69"/>
    <w:rsid w:val="004256D8"/>
    <w:rsid w:val="00433A06"/>
    <w:rsid w:val="00434FD1"/>
    <w:rsid w:val="00445737"/>
    <w:rsid w:val="0044695B"/>
    <w:rsid w:val="00452E7B"/>
    <w:rsid w:val="00460D78"/>
    <w:rsid w:val="004619B5"/>
    <w:rsid w:val="004624B9"/>
    <w:rsid w:val="004625E2"/>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0EBC"/>
    <w:rsid w:val="00523DBF"/>
    <w:rsid w:val="005322E1"/>
    <w:rsid w:val="005403D3"/>
    <w:rsid w:val="005427C1"/>
    <w:rsid w:val="00542BE7"/>
    <w:rsid w:val="00546239"/>
    <w:rsid w:val="0054691B"/>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335EF"/>
    <w:rsid w:val="00745B43"/>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95AAC"/>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3377"/>
    <w:rsid w:val="00817E6C"/>
    <w:rsid w:val="00820DF9"/>
    <w:rsid w:val="00822FF2"/>
    <w:rsid w:val="00824528"/>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468"/>
    <w:rsid w:val="0097698A"/>
    <w:rsid w:val="00984CFF"/>
    <w:rsid w:val="00993A2A"/>
    <w:rsid w:val="009A1AD0"/>
    <w:rsid w:val="009A22E7"/>
    <w:rsid w:val="009A23C0"/>
    <w:rsid w:val="009A43A2"/>
    <w:rsid w:val="009A5893"/>
    <w:rsid w:val="009A72CE"/>
    <w:rsid w:val="009A7D82"/>
    <w:rsid w:val="009B033F"/>
    <w:rsid w:val="009B2DA0"/>
    <w:rsid w:val="009C1378"/>
    <w:rsid w:val="009C458B"/>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3343"/>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2880"/>
    <w:rsid w:val="00B53C4B"/>
    <w:rsid w:val="00B6369C"/>
    <w:rsid w:val="00B655E9"/>
    <w:rsid w:val="00B659B5"/>
    <w:rsid w:val="00B671FF"/>
    <w:rsid w:val="00B71ED7"/>
    <w:rsid w:val="00B76AA7"/>
    <w:rsid w:val="00B80105"/>
    <w:rsid w:val="00B8088F"/>
    <w:rsid w:val="00B81988"/>
    <w:rsid w:val="00B849F2"/>
    <w:rsid w:val="00B857DF"/>
    <w:rsid w:val="00B95931"/>
    <w:rsid w:val="00BA00CA"/>
    <w:rsid w:val="00BB05CC"/>
    <w:rsid w:val="00BC2663"/>
    <w:rsid w:val="00BD1D11"/>
    <w:rsid w:val="00BD558E"/>
    <w:rsid w:val="00BE0655"/>
    <w:rsid w:val="00BE294B"/>
    <w:rsid w:val="00BE2A28"/>
    <w:rsid w:val="00BE39B2"/>
    <w:rsid w:val="00BE4D26"/>
    <w:rsid w:val="00BE5B9E"/>
    <w:rsid w:val="00BE7901"/>
    <w:rsid w:val="00BF087A"/>
    <w:rsid w:val="00BF4CD3"/>
    <w:rsid w:val="00C01DD2"/>
    <w:rsid w:val="00C05269"/>
    <w:rsid w:val="00C10C19"/>
    <w:rsid w:val="00C163E7"/>
    <w:rsid w:val="00C221CD"/>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8467C"/>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080A"/>
    <w:rsid w:val="00CF14F3"/>
    <w:rsid w:val="00CF28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30F3"/>
    <w:rsid w:val="00DC68AF"/>
    <w:rsid w:val="00DE5FDF"/>
    <w:rsid w:val="00DE7741"/>
    <w:rsid w:val="00DF0AEF"/>
    <w:rsid w:val="00E00713"/>
    <w:rsid w:val="00E06128"/>
    <w:rsid w:val="00E148A9"/>
    <w:rsid w:val="00E172B8"/>
    <w:rsid w:val="00E1794B"/>
    <w:rsid w:val="00E21804"/>
    <w:rsid w:val="00E24350"/>
    <w:rsid w:val="00E243B0"/>
    <w:rsid w:val="00E25B32"/>
    <w:rsid w:val="00E25E0F"/>
    <w:rsid w:val="00E3328D"/>
    <w:rsid w:val="00E46518"/>
    <w:rsid w:val="00E47A34"/>
    <w:rsid w:val="00E57921"/>
    <w:rsid w:val="00E57AA2"/>
    <w:rsid w:val="00E6344E"/>
    <w:rsid w:val="00E6422D"/>
    <w:rsid w:val="00E66D07"/>
    <w:rsid w:val="00E67A82"/>
    <w:rsid w:val="00E7493D"/>
    <w:rsid w:val="00E951DB"/>
    <w:rsid w:val="00EA01C8"/>
    <w:rsid w:val="00EA16F3"/>
    <w:rsid w:val="00EA4DE7"/>
    <w:rsid w:val="00EB2A42"/>
    <w:rsid w:val="00EB57A8"/>
    <w:rsid w:val="00ED6710"/>
    <w:rsid w:val="00EE20C0"/>
    <w:rsid w:val="00EE4055"/>
    <w:rsid w:val="00EF4283"/>
    <w:rsid w:val="00EF549B"/>
    <w:rsid w:val="00F00751"/>
    <w:rsid w:val="00F02B88"/>
    <w:rsid w:val="00F23193"/>
    <w:rsid w:val="00F26821"/>
    <w:rsid w:val="00F36133"/>
    <w:rsid w:val="00F4085F"/>
    <w:rsid w:val="00F42736"/>
    <w:rsid w:val="00F54DEA"/>
    <w:rsid w:val="00F56775"/>
    <w:rsid w:val="00F65077"/>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DF3BA5" w:rsidP="00DF3BA5">
          <w:pPr>
            <w:pStyle w:val="5AE1C47E89F047F9924044B1444FE22E9"/>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DF3BA5" w:rsidP="00DF3BA5">
          <w:pPr>
            <w:pStyle w:val="AAE938A8265D44CEACF3E7558B3302589"/>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DF3BA5" w:rsidP="00DF3BA5">
          <w:pPr>
            <w:pStyle w:val="6A15FAC8A90B4EB8AFE9BD17FE31779C9"/>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DF3BA5" w:rsidP="00DF3BA5">
          <w:pPr>
            <w:pStyle w:val="CACA43C098B948538F3BC944C03AE6389"/>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DF3BA5" w:rsidP="00DF3BA5">
          <w:pPr>
            <w:pStyle w:val="025DA7D116AC405A9FDC62C4C806C01B9"/>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DF3BA5" w:rsidP="00DF3BA5">
          <w:pPr>
            <w:pStyle w:val="11A5E02149544EB5A904AECEC087F9A89"/>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DF3BA5" w:rsidP="00DF3BA5">
          <w:pPr>
            <w:pStyle w:val="F98DD280FC32414489EE0C62DCD4210D9"/>
          </w:pPr>
          <w:r w:rsidRPr="00897383">
            <w:rPr>
              <w:rStyle w:val="PlaceholderText"/>
              <w:b/>
              <w:bCs/>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DF3BA5" w:rsidP="00DF3BA5">
          <w:pPr>
            <w:pStyle w:val="FDABE5859CFF443584CDCABB5427A5439"/>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DF3BA5" w:rsidP="00DF3BA5">
          <w:pPr>
            <w:pStyle w:val="835FE4C8562647CC9EA4BF59E5BBA7A19"/>
          </w:pPr>
          <w:r w:rsidRPr="00897383">
            <w:rPr>
              <w:rStyle w:val="PlaceholderText"/>
              <w:b/>
              <w:bCs/>
            </w:rPr>
            <w:t>Click.</w:t>
          </w:r>
        </w:p>
      </w:docPartBody>
    </w:docPart>
    <w:docPart>
      <w:docPartPr>
        <w:name w:val="70C1D92965E5489EB3AB86AF7D3F8088"/>
        <w:category>
          <w:name w:val="General"/>
          <w:gallery w:val="placeholder"/>
        </w:category>
        <w:types>
          <w:type w:val="bbPlcHdr"/>
        </w:types>
        <w:behaviors>
          <w:behavior w:val="content"/>
        </w:behaviors>
        <w:guid w:val="{61DEE9D3-F344-49BA-A46A-4BBBB5408C11}"/>
      </w:docPartPr>
      <w:docPartBody>
        <w:p w:rsidR="00AD37EE" w:rsidRDefault="00DF3BA5" w:rsidP="00DF3BA5">
          <w:pPr>
            <w:pStyle w:val="70C1D92965E5489EB3AB86AF7D3F80889"/>
          </w:pPr>
          <w:r w:rsidRPr="00A623F8">
            <w:rPr>
              <w:rStyle w:val="PlaceholderText"/>
              <w:b/>
              <w:bCs/>
            </w:rPr>
            <w:t>Click or tap here to enter text.</w:t>
          </w:r>
        </w:p>
      </w:docPartBody>
    </w:docPart>
    <w:docPart>
      <w:docPartPr>
        <w:name w:val="79D8A02F905D49B29CF4E775FAC7B190"/>
        <w:category>
          <w:name w:val="General"/>
          <w:gallery w:val="placeholder"/>
        </w:category>
        <w:types>
          <w:type w:val="bbPlcHdr"/>
        </w:types>
        <w:behaviors>
          <w:behavior w:val="content"/>
        </w:behaviors>
        <w:guid w:val="{DA398717-9697-483B-9274-83A900F17734}"/>
      </w:docPartPr>
      <w:docPartBody>
        <w:p w:rsidR="00AD37EE" w:rsidRDefault="00DF3BA5" w:rsidP="00DF3BA5">
          <w:pPr>
            <w:pStyle w:val="79D8A02F905D49B29CF4E775FAC7B1909"/>
          </w:pPr>
          <w:r w:rsidRPr="00A623F8">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5E74FD6-6303-4068-AF46-9A9BA8DAC920}"/>
      </w:docPartPr>
      <w:docPartBody>
        <w:p w:rsidR="00045E9B" w:rsidRDefault="00DF3BA5">
          <w:r w:rsidRPr="00EF3B8F">
            <w:rPr>
              <w:rStyle w:val="PlaceholderText"/>
            </w:rPr>
            <w:t>Click or tap here to enter text.</w:t>
          </w:r>
        </w:p>
      </w:docPartBody>
    </w:docPart>
    <w:docPart>
      <w:docPartPr>
        <w:name w:val="A537AF4F646345719E98A1AFCAB99268"/>
        <w:category>
          <w:name w:val="General"/>
          <w:gallery w:val="placeholder"/>
        </w:category>
        <w:types>
          <w:type w:val="bbPlcHdr"/>
        </w:types>
        <w:behaviors>
          <w:behavior w:val="content"/>
        </w:behaviors>
        <w:guid w:val="{D09B7D72-3D64-4CE9-B600-349903EA2ABE}"/>
      </w:docPartPr>
      <w:docPartBody>
        <w:p w:rsidR="00045E9B" w:rsidRDefault="00DF3BA5" w:rsidP="00DF3BA5">
          <w:pPr>
            <w:pStyle w:val="A537AF4F646345719E98A1AFCAB992687"/>
          </w:pPr>
          <w:r w:rsidRPr="00A623F8">
            <w:rPr>
              <w:rStyle w:val="PlaceholderText"/>
              <w:b/>
              <w:bCs/>
            </w:rPr>
            <w:t>Click or tap here to enter text.</w:t>
          </w:r>
        </w:p>
      </w:docPartBody>
    </w:docPart>
    <w:docPart>
      <w:docPartPr>
        <w:name w:val="DB7629A61E9941C4869E23E19B414005"/>
        <w:category>
          <w:name w:val="General"/>
          <w:gallery w:val="placeholder"/>
        </w:category>
        <w:types>
          <w:type w:val="bbPlcHdr"/>
        </w:types>
        <w:behaviors>
          <w:behavior w:val="content"/>
        </w:behaviors>
        <w:guid w:val="{7FE9922B-E520-4517-9A7E-EDDD4BE8F208}"/>
      </w:docPartPr>
      <w:docPartBody>
        <w:p w:rsidR="00045E9B" w:rsidRDefault="00DF3BA5" w:rsidP="00DF3BA5">
          <w:pPr>
            <w:pStyle w:val="DB7629A61E9941C4869E23E19B4140057"/>
          </w:pPr>
          <w:r w:rsidRPr="00897383">
            <w:rPr>
              <w:rStyle w:val="PlaceholderText"/>
              <w:b/>
              <w:bCs/>
            </w:rPr>
            <w:t>Click.</w:t>
          </w:r>
        </w:p>
      </w:docPartBody>
    </w:docPart>
    <w:docPart>
      <w:docPartPr>
        <w:name w:val="E746B4C0F98C427FA3B99BC229DB0F6E"/>
        <w:category>
          <w:name w:val="General"/>
          <w:gallery w:val="placeholder"/>
        </w:category>
        <w:types>
          <w:type w:val="bbPlcHdr"/>
        </w:types>
        <w:behaviors>
          <w:behavior w:val="content"/>
        </w:behaviors>
        <w:guid w:val="{2FE44163-19AA-48A3-A5F2-E7AC2C8D32FA}"/>
      </w:docPartPr>
      <w:docPartBody>
        <w:p w:rsidR="00045E9B" w:rsidRDefault="00DF3BA5" w:rsidP="00DF3BA5">
          <w:pPr>
            <w:pStyle w:val="E746B4C0F98C427FA3B99BC229DB0F6E7"/>
          </w:pPr>
          <w:r w:rsidRPr="00817E6C">
            <w:rPr>
              <w:rStyle w:val="PlaceholderText"/>
              <w:b/>
              <w:bCs/>
            </w:rPr>
            <w:t>Click or tap here to enter text.</w:t>
          </w:r>
        </w:p>
      </w:docPartBody>
    </w:docPart>
    <w:docPart>
      <w:docPartPr>
        <w:name w:val="6323AA351F1943CE94ABA98C1657ED78"/>
        <w:category>
          <w:name w:val="General"/>
          <w:gallery w:val="placeholder"/>
        </w:category>
        <w:types>
          <w:type w:val="bbPlcHdr"/>
        </w:types>
        <w:behaviors>
          <w:behavior w:val="content"/>
        </w:behaviors>
        <w:guid w:val="{0681CACC-16F0-4AEE-AD73-FBC1CB39DEED}"/>
      </w:docPartPr>
      <w:docPartBody>
        <w:p w:rsidR="00045E9B" w:rsidRDefault="00DF3BA5" w:rsidP="00DF3BA5">
          <w:pPr>
            <w:pStyle w:val="6323AA351F1943CE94ABA98C1657ED787"/>
          </w:pPr>
          <w:r w:rsidRPr="00897383">
            <w:rPr>
              <w:rStyle w:val="PlaceholderText"/>
              <w:b/>
              <w:bCs/>
            </w:rPr>
            <w:t>Click.</w:t>
          </w:r>
        </w:p>
      </w:docPartBody>
    </w:docPart>
    <w:docPart>
      <w:docPartPr>
        <w:name w:val="A627330E3B724637A6630C613DF8676C"/>
        <w:category>
          <w:name w:val="General"/>
          <w:gallery w:val="placeholder"/>
        </w:category>
        <w:types>
          <w:type w:val="bbPlcHdr"/>
        </w:types>
        <w:behaviors>
          <w:behavior w:val="content"/>
        </w:behaviors>
        <w:guid w:val="{76EC2EB2-24DA-48A3-BE81-7FBE402F0061}"/>
      </w:docPartPr>
      <w:docPartBody>
        <w:p w:rsidR="00045E9B" w:rsidRDefault="00DF3BA5" w:rsidP="00DF3BA5">
          <w:pPr>
            <w:pStyle w:val="A627330E3B724637A6630C613DF8676C7"/>
          </w:pPr>
          <w:r w:rsidRPr="00817E6C">
            <w:rPr>
              <w:rStyle w:val="PlaceholderText"/>
              <w:b/>
              <w:bCs/>
            </w:rPr>
            <w:t>Click or tap here to enter text.</w:t>
          </w:r>
        </w:p>
      </w:docPartBody>
    </w:docPart>
    <w:docPart>
      <w:docPartPr>
        <w:name w:val="011C7E9A07DA481F8EF4770AC2A16275"/>
        <w:category>
          <w:name w:val="General"/>
          <w:gallery w:val="placeholder"/>
        </w:category>
        <w:types>
          <w:type w:val="bbPlcHdr"/>
        </w:types>
        <w:behaviors>
          <w:behavior w:val="content"/>
        </w:behaviors>
        <w:guid w:val="{8096E9C1-CB13-4BDB-8B2E-685C5BED8A67}"/>
      </w:docPartPr>
      <w:docPartBody>
        <w:p w:rsidR="00045E9B" w:rsidRDefault="00DF3BA5" w:rsidP="00DF3BA5">
          <w:pPr>
            <w:pStyle w:val="011C7E9A07DA481F8EF4770AC2A162757"/>
          </w:pPr>
          <w:r w:rsidRPr="00897383">
            <w:rPr>
              <w:rStyle w:val="PlaceholderText"/>
              <w:b/>
              <w:bCs/>
            </w:rPr>
            <w:t>Click.</w:t>
          </w:r>
        </w:p>
      </w:docPartBody>
    </w:docPart>
    <w:docPart>
      <w:docPartPr>
        <w:name w:val="9303EDD012904D2B9B81E477D221AE37"/>
        <w:category>
          <w:name w:val="General"/>
          <w:gallery w:val="placeholder"/>
        </w:category>
        <w:types>
          <w:type w:val="bbPlcHdr"/>
        </w:types>
        <w:behaviors>
          <w:behavior w:val="content"/>
        </w:behaviors>
        <w:guid w:val="{6A578801-FEFE-44CE-B53A-5837F492DBE8}"/>
      </w:docPartPr>
      <w:docPartBody>
        <w:p w:rsidR="00045E9B" w:rsidRDefault="00DF3BA5" w:rsidP="00DF3BA5">
          <w:pPr>
            <w:pStyle w:val="9303EDD012904D2B9B81E477D221AE377"/>
          </w:pPr>
          <w:r w:rsidRPr="00817E6C">
            <w:rPr>
              <w:rStyle w:val="PlaceholderText"/>
              <w:b/>
              <w:bCs/>
            </w:rPr>
            <w:t>Click or tap here to enter text.</w:t>
          </w:r>
        </w:p>
      </w:docPartBody>
    </w:docPart>
    <w:docPart>
      <w:docPartPr>
        <w:name w:val="70035101AD2D46DC8908B6821049A833"/>
        <w:category>
          <w:name w:val="General"/>
          <w:gallery w:val="placeholder"/>
        </w:category>
        <w:types>
          <w:type w:val="bbPlcHdr"/>
        </w:types>
        <w:behaviors>
          <w:behavior w:val="content"/>
        </w:behaviors>
        <w:guid w:val="{B52BD11B-488D-4162-8AA9-D2F0BB52A136}"/>
      </w:docPartPr>
      <w:docPartBody>
        <w:p w:rsidR="00045E9B" w:rsidRDefault="00DF3BA5" w:rsidP="00DF3BA5">
          <w:pPr>
            <w:pStyle w:val="70035101AD2D46DC8908B6821049A8337"/>
          </w:pPr>
          <w:r w:rsidRPr="00897383">
            <w:rPr>
              <w:rStyle w:val="PlaceholderText"/>
              <w:b/>
              <w:bCs/>
            </w:rPr>
            <w:t>Click.</w:t>
          </w:r>
        </w:p>
      </w:docPartBody>
    </w:docPart>
    <w:docPart>
      <w:docPartPr>
        <w:name w:val="3CE3D2F4C75648F6B40C2234F33DA0B5"/>
        <w:category>
          <w:name w:val="General"/>
          <w:gallery w:val="placeholder"/>
        </w:category>
        <w:types>
          <w:type w:val="bbPlcHdr"/>
        </w:types>
        <w:behaviors>
          <w:behavior w:val="content"/>
        </w:behaviors>
        <w:guid w:val="{C5E51259-DD26-4A3E-AA89-F76F773DEA0F}"/>
      </w:docPartPr>
      <w:docPartBody>
        <w:p w:rsidR="00045E9B" w:rsidRDefault="00DF3BA5" w:rsidP="00DF3BA5">
          <w:pPr>
            <w:pStyle w:val="3CE3D2F4C75648F6B40C2234F33DA0B56"/>
          </w:pPr>
          <w:r w:rsidRPr="00897383">
            <w:rPr>
              <w:rStyle w:val="PlaceholderText"/>
              <w:b/>
              <w:bCs/>
            </w:rPr>
            <w:t>Click.</w:t>
          </w:r>
        </w:p>
      </w:docPartBody>
    </w:docPart>
    <w:docPart>
      <w:docPartPr>
        <w:name w:val="5489312D007348C38CA9A1B0434E6AEE"/>
        <w:category>
          <w:name w:val="General"/>
          <w:gallery w:val="placeholder"/>
        </w:category>
        <w:types>
          <w:type w:val="bbPlcHdr"/>
        </w:types>
        <w:behaviors>
          <w:behavior w:val="content"/>
        </w:behaviors>
        <w:guid w:val="{435A2CF5-E738-480D-87DE-8B4E1ED53206}"/>
      </w:docPartPr>
      <w:docPartBody>
        <w:p w:rsidR="00045E9B" w:rsidRDefault="00DF3BA5" w:rsidP="00DF3BA5">
          <w:pPr>
            <w:pStyle w:val="5489312D007348C38CA9A1B0434E6AEE6"/>
          </w:pPr>
          <w:r w:rsidRPr="00817E6C">
            <w:rPr>
              <w:rStyle w:val="PlaceholderText"/>
              <w:b/>
              <w:bCs/>
            </w:rPr>
            <w:t>Click or tap here to enter text.</w:t>
          </w:r>
        </w:p>
      </w:docPartBody>
    </w:docPart>
    <w:docPart>
      <w:docPartPr>
        <w:name w:val="6AEE482E1EA943819CDE5203E71E8CA5"/>
        <w:category>
          <w:name w:val="General"/>
          <w:gallery w:val="placeholder"/>
        </w:category>
        <w:types>
          <w:type w:val="bbPlcHdr"/>
        </w:types>
        <w:behaviors>
          <w:behavior w:val="content"/>
        </w:behaviors>
        <w:guid w:val="{00549ECF-D5CF-4B94-938A-AF26DB9854F8}"/>
      </w:docPartPr>
      <w:docPartBody>
        <w:p w:rsidR="00045E9B" w:rsidRDefault="00DF3BA5" w:rsidP="00DF3BA5">
          <w:pPr>
            <w:pStyle w:val="6AEE482E1EA943819CDE5203E71E8CA56"/>
          </w:pPr>
          <w:r w:rsidRPr="00897383">
            <w:rPr>
              <w:rStyle w:val="PlaceholderText"/>
              <w:b/>
              <w:bCs/>
            </w:rPr>
            <w:t>Click.</w:t>
          </w:r>
        </w:p>
      </w:docPartBody>
    </w:docPart>
    <w:docPart>
      <w:docPartPr>
        <w:name w:val="063930349A534443B3B2CDFFF99D03DD"/>
        <w:category>
          <w:name w:val="General"/>
          <w:gallery w:val="placeholder"/>
        </w:category>
        <w:types>
          <w:type w:val="bbPlcHdr"/>
        </w:types>
        <w:behaviors>
          <w:behavior w:val="content"/>
        </w:behaviors>
        <w:guid w:val="{E3D8828B-AB9F-404F-B2C5-0C8258A1BE6D}"/>
      </w:docPartPr>
      <w:docPartBody>
        <w:p w:rsidR="00045E9B" w:rsidRDefault="00DF3BA5" w:rsidP="00DF3BA5">
          <w:pPr>
            <w:pStyle w:val="063930349A534443B3B2CDFFF99D03DD6"/>
          </w:pPr>
          <w:r w:rsidRPr="00817E6C">
            <w:rPr>
              <w:rStyle w:val="PlaceholderText"/>
              <w:b/>
              <w:bCs/>
            </w:rPr>
            <w:t>Click or tap here to enter text.</w:t>
          </w:r>
        </w:p>
      </w:docPartBody>
    </w:docPart>
    <w:docPart>
      <w:docPartPr>
        <w:name w:val="C0C1EB74DF4743A993C9B37F4C669504"/>
        <w:category>
          <w:name w:val="General"/>
          <w:gallery w:val="placeholder"/>
        </w:category>
        <w:types>
          <w:type w:val="bbPlcHdr"/>
        </w:types>
        <w:behaviors>
          <w:behavior w:val="content"/>
        </w:behaviors>
        <w:guid w:val="{270F8703-D0D4-4DAD-BB90-56EE04834916}"/>
      </w:docPartPr>
      <w:docPartBody>
        <w:p w:rsidR="00045E9B" w:rsidRDefault="00DF3BA5" w:rsidP="00DF3BA5">
          <w:pPr>
            <w:pStyle w:val="C0C1EB74DF4743A993C9B37F4C6695046"/>
          </w:pPr>
          <w:r w:rsidRPr="00897383">
            <w:rPr>
              <w:rStyle w:val="PlaceholderText"/>
              <w:b/>
              <w:bCs/>
            </w:rPr>
            <w:t>Click.</w:t>
          </w:r>
        </w:p>
      </w:docPartBody>
    </w:docPart>
    <w:docPart>
      <w:docPartPr>
        <w:name w:val="1C257F5E60CD48899914FC7884DE8281"/>
        <w:category>
          <w:name w:val="General"/>
          <w:gallery w:val="placeholder"/>
        </w:category>
        <w:types>
          <w:type w:val="bbPlcHdr"/>
        </w:types>
        <w:behaviors>
          <w:behavior w:val="content"/>
        </w:behaviors>
        <w:guid w:val="{AACF4A22-2362-4727-8297-04608D9E982E}"/>
      </w:docPartPr>
      <w:docPartBody>
        <w:p w:rsidR="00045E9B" w:rsidRDefault="00DF3BA5" w:rsidP="00DF3BA5">
          <w:pPr>
            <w:pStyle w:val="1C257F5E60CD48899914FC7884DE82816"/>
          </w:pPr>
          <w:r w:rsidRPr="00817E6C">
            <w:rPr>
              <w:rStyle w:val="PlaceholderText"/>
              <w:b/>
              <w:bCs/>
            </w:rPr>
            <w:t>Click or tap here to enter text.</w:t>
          </w:r>
        </w:p>
      </w:docPartBody>
    </w:docPart>
    <w:docPart>
      <w:docPartPr>
        <w:name w:val="6F73EB9894E84AAEB9B7561BBCB46C06"/>
        <w:category>
          <w:name w:val="General"/>
          <w:gallery w:val="placeholder"/>
        </w:category>
        <w:types>
          <w:type w:val="bbPlcHdr"/>
        </w:types>
        <w:behaviors>
          <w:behavior w:val="content"/>
        </w:behaviors>
        <w:guid w:val="{B1737FAE-A521-4BDA-B482-F9015A5D3C52}"/>
      </w:docPartPr>
      <w:docPartBody>
        <w:p w:rsidR="00045E9B" w:rsidRDefault="00DF3BA5" w:rsidP="00DF3BA5">
          <w:pPr>
            <w:pStyle w:val="6F73EB9894E84AAEB9B7561BBCB46C066"/>
          </w:pPr>
          <w:r w:rsidRPr="00897383">
            <w:rPr>
              <w:rStyle w:val="PlaceholderText"/>
              <w:b/>
              <w:bCs/>
            </w:rPr>
            <w:t>Click.</w:t>
          </w:r>
        </w:p>
      </w:docPartBody>
    </w:docPart>
    <w:docPart>
      <w:docPartPr>
        <w:name w:val="45BEE2361855417F829BFE1B78FDEA5E"/>
        <w:category>
          <w:name w:val="General"/>
          <w:gallery w:val="placeholder"/>
        </w:category>
        <w:types>
          <w:type w:val="bbPlcHdr"/>
        </w:types>
        <w:behaviors>
          <w:behavior w:val="content"/>
        </w:behaviors>
        <w:guid w:val="{F401B3FC-7AF1-467E-AA66-BF37829FE067}"/>
      </w:docPartPr>
      <w:docPartBody>
        <w:p w:rsidR="00045E9B" w:rsidRDefault="00DF3BA5" w:rsidP="00DF3BA5">
          <w:pPr>
            <w:pStyle w:val="45BEE2361855417F829BFE1B78FDEA5E6"/>
          </w:pPr>
          <w:r w:rsidRPr="00897383">
            <w:rPr>
              <w:rStyle w:val="PlaceholderText"/>
              <w:b/>
              <w:bCs/>
            </w:rPr>
            <w:t>Click.</w:t>
          </w:r>
        </w:p>
      </w:docPartBody>
    </w:docPart>
    <w:docPart>
      <w:docPartPr>
        <w:name w:val="C6505140CBCF4208A34A4B2FE1CE71EA"/>
        <w:category>
          <w:name w:val="General"/>
          <w:gallery w:val="placeholder"/>
        </w:category>
        <w:types>
          <w:type w:val="bbPlcHdr"/>
        </w:types>
        <w:behaviors>
          <w:behavior w:val="content"/>
        </w:behaviors>
        <w:guid w:val="{DEE7F127-70E5-4766-9C3E-2CCD10B3DD52}"/>
      </w:docPartPr>
      <w:docPartBody>
        <w:p w:rsidR="00045E9B" w:rsidRDefault="00DF3BA5" w:rsidP="00DF3BA5">
          <w:pPr>
            <w:pStyle w:val="C6505140CBCF4208A34A4B2FE1CE71EA6"/>
          </w:pPr>
          <w:r w:rsidRPr="00817E6C">
            <w:rPr>
              <w:rStyle w:val="PlaceholderText"/>
              <w:b/>
              <w:bCs/>
            </w:rPr>
            <w:t>Click or tap here to enter text.</w:t>
          </w:r>
        </w:p>
      </w:docPartBody>
    </w:docPart>
    <w:docPart>
      <w:docPartPr>
        <w:name w:val="6BC1846A9F8D4F74AA189AAA153918C6"/>
        <w:category>
          <w:name w:val="General"/>
          <w:gallery w:val="placeholder"/>
        </w:category>
        <w:types>
          <w:type w:val="bbPlcHdr"/>
        </w:types>
        <w:behaviors>
          <w:behavior w:val="content"/>
        </w:behaviors>
        <w:guid w:val="{BEB9A278-CC72-4A31-AAFD-22CCBB9C8512}"/>
      </w:docPartPr>
      <w:docPartBody>
        <w:p w:rsidR="00045E9B" w:rsidRDefault="00DF3BA5" w:rsidP="00DF3BA5">
          <w:pPr>
            <w:pStyle w:val="6BC1846A9F8D4F74AA189AAA153918C66"/>
          </w:pPr>
          <w:r w:rsidRPr="00897383">
            <w:rPr>
              <w:rStyle w:val="PlaceholderText"/>
              <w:b/>
              <w:bCs/>
            </w:rPr>
            <w:t>Click.</w:t>
          </w:r>
        </w:p>
      </w:docPartBody>
    </w:docPart>
    <w:docPart>
      <w:docPartPr>
        <w:name w:val="0BA71F3499F74C18823A8E0BB8773990"/>
        <w:category>
          <w:name w:val="General"/>
          <w:gallery w:val="placeholder"/>
        </w:category>
        <w:types>
          <w:type w:val="bbPlcHdr"/>
        </w:types>
        <w:behaviors>
          <w:behavior w:val="content"/>
        </w:behaviors>
        <w:guid w:val="{2C7F34D5-7891-4C42-BA5C-3FDFFEBB28B0}"/>
      </w:docPartPr>
      <w:docPartBody>
        <w:p w:rsidR="00045E9B" w:rsidRDefault="00DF3BA5" w:rsidP="00DF3BA5">
          <w:pPr>
            <w:pStyle w:val="0BA71F3499F74C18823A8E0BB87739906"/>
          </w:pPr>
          <w:r w:rsidRPr="00817E6C">
            <w:rPr>
              <w:rStyle w:val="PlaceholderText"/>
              <w:b/>
              <w:bCs/>
            </w:rPr>
            <w:t>Click or tap here to enter text.</w:t>
          </w:r>
        </w:p>
      </w:docPartBody>
    </w:docPart>
    <w:docPart>
      <w:docPartPr>
        <w:name w:val="859E00610EFD4C0A8DE589B4D715B0AA"/>
        <w:category>
          <w:name w:val="General"/>
          <w:gallery w:val="placeholder"/>
        </w:category>
        <w:types>
          <w:type w:val="bbPlcHdr"/>
        </w:types>
        <w:behaviors>
          <w:behavior w:val="content"/>
        </w:behaviors>
        <w:guid w:val="{A149CE80-D3E6-438E-AA12-7381A4F5CE12}"/>
      </w:docPartPr>
      <w:docPartBody>
        <w:p w:rsidR="00045E9B" w:rsidRDefault="00DF3BA5" w:rsidP="00DF3BA5">
          <w:pPr>
            <w:pStyle w:val="859E00610EFD4C0A8DE589B4D715B0AA6"/>
          </w:pPr>
          <w:r w:rsidRPr="00897383">
            <w:rPr>
              <w:rStyle w:val="PlaceholderText"/>
              <w:b/>
              <w:bCs/>
            </w:rPr>
            <w:t>Click.</w:t>
          </w:r>
        </w:p>
      </w:docPartBody>
    </w:docPart>
    <w:docPart>
      <w:docPartPr>
        <w:name w:val="BF1D444D26AE455EB6AAE09C2D5AD8BF"/>
        <w:category>
          <w:name w:val="General"/>
          <w:gallery w:val="placeholder"/>
        </w:category>
        <w:types>
          <w:type w:val="bbPlcHdr"/>
        </w:types>
        <w:behaviors>
          <w:behavior w:val="content"/>
        </w:behaviors>
        <w:guid w:val="{E5B7A949-DD19-4A90-8FAF-3ED2798367EA}"/>
      </w:docPartPr>
      <w:docPartBody>
        <w:p w:rsidR="00045E9B" w:rsidRDefault="00DF3BA5" w:rsidP="00DF3BA5">
          <w:pPr>
            <w:pStyle w:val="BF1D444D26AE455EB6AAE09C2D5AD8BF6"/>
          </w:pPr>
          <w:r w:rsidRPr="00817E6C">
            <w:rPr>
              <w:rStyle w:val="PlaceholderText"/>
              <w:b/>
              <w:bCs/>
            </w:rPr>
            <w:t>Click or tap here to enter text.</w:t>
          </w:r>
        </w:p>
      </w:docPartBody>
    </w:docPart>
    <w:docPart>
      <w:docPartPr>
        <w:name w:val="0FE07564BBF841A5BE07B48E9517A021"/>
        <w:category>
          <w:name w:val="General"/>
          <w:gallery w:val="placeholder"/>
        </w:category>
        <w:types>
          <w:type w:val="bbPlcHdr"/>
        </w:types>
        <w:behaviors>
          <w:behavior w:val="content"/>
        </w:behaviors>
        <w:guid w:val="{29CB57FB-5BCB-4415-9EDF-97FBED73F005}"/>
      </w:docPartPr>
      <w:docPartBody>
        <w:p w:rsidR="00045E9B" w:rsidRDefault="00DF3BA5" w:rsidP="00DF3BA5">
          <w:pPr>
            <w:pStyle w:val="0FE07564BBF841A5BE07B48E9517A0216"/>
          </w:pPr>
          <w:r w:rsidRPr="00897383">
            <w:rPr>
              <w:rStyle w:val="PlaceholderText"/>
              <w:b/>
              <w:bCs/>
            </w:rPr>
            <w:t>Click.</w:t>
          </w:r>
        </w:p>
      </w:docPartBody>
    </w:docPart>
    <w:docPart>
      <w:docPartPr>
        <w:name w:val="BEC1F410BCB94D7CAACE36790E7153D1"/>
        <w:category>
          <w:name w:val="General"/>
          <w:gallery w:val="placeholder"/>
        </w:category>
        <w:types>
          <w:type w:val="bbPlcHdr"/>
        </w:types>
        <w:behaviors>
          <w:behavior w:val="content"/>
        </w:behaviors>
        <w:guid w:val="{12E3A42C-1EA4-4747-8493-F8761295AD36}"/>
      </w:docPartPr>
      <w:docPartBody>
        <w:p w:rsidR="00045E9B" w:rsidRDefault="00DF3BA5" w:rsidP="00DF3BA5">
          <w:pPr>
            <w:pStyle w:val="BEC1F410BCB94D7CAACE36790E7153D16"/>
          </w:pPr>
          <w:r w:rsidRPr="00817E6C">
            <w:rPr>
              <w:rStyle w:val="PlaceholderText"/>
              <w:b/>
              <w:bCs/>
            </w:rPr>
            <w:t>Click or tap here to enter text.</w:t>
          </w:r>
        </w:p>
      </w:docPartBody>
    </w:docPart>
    <w:docPart>
      <w:docPartPr>
        <w:name w:val="C1C50AE8926A4A0B87CDFEB5D25FD78D"/>
        <w:category>
          <w:name w:val="General"/>
          <w:gallery w:val="placeholder"/>
        </w:category>
        <w:types>
          <w:type w:val="bbPlcHdr"/>
        </w:types>
        <w:behaviors>
          <w:behavior w:val="content"/>
        </w:behaviors>
        <w:guid w:val="{D5F7241D-8F39-4BA7-95A9-B433A3B25753}"/>
      </w:docPartPr>
      <w:docPartBody>
        <w:p w:rsidR="00045E9B" w:rsidRDefault="00DF3BA5" w:rsidP="00DF3BA5">
          <w:pPr>
            <w:pStyle w:val="C1C50AE8926A4A0B87CDFEB5D25FD78D6"/>
          </w:pPr>
          <w:r w:rsidRPr="00A623F8">
            <w:rPr>
              <w:rStyle w:val="PlaceholderText"/>
              <w:b/>
              <w:bCs/>
            </w:rPr>
            <w:t>Click or tap here to enter text.</w:t>
          </w:r>
        </w:p>
      </w:docPartBody>
    </w:docPart>
    <w:docPart>
      <w:docPartPr>
        <w:name w:val="D06E517335C0463B9CA7536F6571498C"/>
        <w:category>
          <w:name w:val="General"/>
          <w:gallery w:val="placeholder"/>
        </w:category>
        <w:types>
          <w:type w:val="bbPlcHdr"/>
        </w:types>
        <w:behaviors>
          <w:behavior w:val="content"/>
        </w:behaviors>
        <w:guid w:val="{8ABA7AC8-85C4-4949-A775-15DC723FE51A}"/>
      </w:docPartPr>
      <w:docPartBody>
        <w:p w:rsidR="00045E9B" w:rsidRDefault="00DF3BA5" w:rsidP="00DF3BA5">
          <w:pPr>
            <w:pStyle w:val="D06E517335C0463B9CA7536F6571498C6"/>
          </w:pPr>
          <w:r w:rsidRPr="00897383">
            <w:rPr>
              <w:rStyle w:val="PlaceholderText"/>
              <w:b/>
              <w:bCs/>
            </w:rPr>
            <w:t>Click.</w:t>
          </w:r>
        </w:p>
      </w:docPartBody>
    </w:docPart>
    <w:docPart>
      <w:docPartPr>
        <w:name w:val="B0F0E3E2E30243B2BF0ADDD5C0819A79"/>
        <w:category>
          <w:name w:val="General"/>
          <w:gallery w:val="placeholder"/>
        </w:category>
        <w:types>
          <w:type w:val="bbPlcHdr"/>
        </w:types>
        <w:behaviors>
          <w:behavior w:val="content"/>
        </w:behaviors>
        <w:guid w:val="{A587C251-A43E-4AEA-A614-2B1FBFB22386}"/>
      </w:docPartPr>
      <w:docPartBody>
        <w:p w:rsidR="00045E9B" w:rsidRDefault="00DF3BA5" w:rsidP="00DF3BA5">
          <w:pPr>
            <w:pStyle w:val="B0F0E3E2E30243B2BF0ADDD5C0819A796"/>
          </w:pPr>
          <w:r w:rsidRPr="00817E6C">
            <w:rPr>
              <w:rStyle w:val="PlaceholderText"/>
              <w:b/>
              <w:bCs/>
            </w:rPr>
            <w:t>Click or tap here to enter text.</w:t>
          </w:r>
        </w:p>
      </w:docPartBody>
    </w:docPart>
    <w:docPart>
      <w:docPartPr>
        <w:name w:val="A32505A43AF845B0B224318ACAA1DEA3"/>
        <w:category>
          <w:name w:val="General"/>
          <w:gallery w:val="placeholder"/>
        </w:category>
        <w:types>
          <w:type w:val="bbPlcHdr"/>
        </w:types>
        <w:behaviors>
          <w:behavior w:val="content"/>
        </w:behaviors>
        <w:guid w:val="{5C9DF8FC-11FB-4D3D-8A0F-66572FB5BCC1}"/>
      </w:docPartPr>
      <w:docPartBody>
        <w:p w:rsidR="00045E9B" w:rsidRDefault="00DF3BA5" w:rsidP="00DF3BA5">
          <w:pPr>
            <w:pStyle w:val="A32505A43AF845B0B224318ACAA1DEA36"/>
          </w:pPr>
          <w:r w:rsidRPr="00897383">
            <w:rPr>
              <w:rStyle w:val="PlaceholderText"/>
              <w:b/>
              <w:bCs/>
            </w:rPr>
            <w:t>Click.</w:t>
          </w:r>
        </w:p>
      </w:docPartBody>
    </w:docPart>
    <w:docPart>
      <w:docPartPr>
        <w:name w:val="16B3822C466349EBB223177221FE2335"/>
        <w:category>
          <w:name w:val="General"/>
          <w:gallery w:val="placeholder"/>
        </w:category>
        <w:types>
          <w:type w:val="bbPlcHdr"/>
        </w:types>
        <w:behaviors>
          <w:behavior w:val="content"/>
        </w:behaviors>
        <w:guid w:val="{8041894E-6175-4C23-904E-AD31C41AC0A5}"/>
      </w:docPartPr>
      <w:docPartBody>
        <w:p w:rsidR="00045E9B" w:rsidRDefault="00DF3BA5" w:rsidP="00DF3BA5">
          <w:pPr>
            <w:pStyle w:val="16B3822C466349EBB223177221FE23356"/>
          </w:pPr>
          <w:r w:rsidRPr="00817E6C">
            <w:rPr>
              <w:rStyle w:val="PlaceholderText"/>
              <w:b/>
              <w:bCs/>
            </w:rPr>
            <w:t>Click or tap here to enter text.</w:t>
          </w:r>
        </w:p>
      </w:docPartBody>
    </w:docPart>
    <w:docPart>
      <w:docPartPr>
        <w:name w:val="B8213AC19CD74010B84678D3EB94F305"/>
        <w:category>
          <w:name w:val="General"/>
          <w:gallery w:val="placeholder"/>
        </w:category>
        <w:types>
          <w:type w:val="bbPlcHdr"/>
        </w:types>
        <w:behaviors>
          <w:behavior w:val="content"/>
        </w:behaviors>
        <w:guid w:val="{CC04C3EB-E460-411B-9AB1-0634CAA36BEF}"/>
      </w:docPartPr>
      <w:docPartBody>
        <w:p w:rsidR="00045E9B" w:rsidRDefault="00DF3BA5" w:rsidP="00DF3BA5">
          <w:pPr>
            <w:pStyle w:val="B8213AC19CD74010B84678D3EB94F3056"/>
          </w:pPr>
          <w:r w:rsidRPr="00897383">
            <w:rPr>
              <w:rStyle w:val="PlaceholderText"/>
              <w:b/>
              <w:bCs/>
            </w:rPr>
            <w:t>Click.</w:t>
          </w:r>
        </w:p>
      </w:docPartBody>
    </w:docPart>
    <w:docPart>
      <w:docPartPr>
        <w:name w:val="3BD24AA675FC4CF98F3281245B215322"/>
        <w:category>
          <w:name w:val="General"/>
          <w:gallery w:val="placeholder"/>
        </w:category>
        <w:types>
          <w:type w:val="bbPlcHdr"/>
        </w:types>
        <w:behaviors>
          <w:behavior w:val="content"/>
        </w:behaviors>
        <w:guid w:val="{36DF13A4-444C-4DA9-BB68-5246ECF3D406}"/>
      </w:docPartPr>
      <w:docPartBody>
        <w:p w:rsidR="00045E9B" w:rsidRDefault="00DF3BA5" w:rsidP="00DF3BA5">
          <w:pPr>
            <w:pStyle w:val="3BD24AA675FC4CF98F3281245B2153226"/>
          </w:pPr>
          <w:r w:rsidRPr="00817E6C">
            <w:rPr>
              <w:rStyle w:val="PlaceholderText"/>
              <w:b/>
              <w:bCs/>
            </w:rPr>
            <w:t>Click or tap here to enter text.</w:t>
          </w:r>
        </w:p>
      </w:docPartBody>
    </w:docPart>
    <w:docPart>
      <w:docPartPr>
        <w:name w:val="FE75BDEC6BBB44D3BA70AF41A15C738B"/>
        <w:category>
          <w:name w:val="General"/>
          <w:gallery w:val="placeholder"/>
        </w:category>
        <w:types>
          <w:type w:val="bbPlcHdr"/>
        </w:types>
        <w:behaviors>
          <w:behavior w:val="content"/>
        </w:behaviors>
        <w:guid w:val="{E3B5FCFC-F7D4-4229-A500-2992222E7CF8}"/>
      </w:docPartPr>
      <w:docPartBody>
        <w:p w:rsidR="00045E9B" w:rsidRDefault="00DF3BA5" w:rsidP="00DF3BA5">
          <w:pPr>
            <w:pStyle w:val="FE75BDEC6BBB44D3BA70AF41A15C738B6"/>
          </w:pPr>
          <w:r w:rsidRPr="00897383">
            <w:rPr>
              <w:rStyle w:val="PlaceholderText"/>
              <w:b/>
              <w:bCs/>
            </w:rPr>
            <w:t>Click.</w:t>
          </w:r>
        </w:p>
      </w:docPartBody>
    </w:docPart>
    <w:docPart>
      <w:docPartPr>
        <w:name w:val="9BB27FDC5A0248BB9D732379FDD30521"/>
        <w:category>
          <w:name w:val="General"/>
          <w:gallery w:val="placeholder"/>
        </w:category>
        <w:types>
          <w:type w:val="bbPlcHdr"/>
        </w:types>
        <w:behaviors>
          <w:behavior w:val="content"/>
        </w:behaviors>
        <w:guid w:val="{684007AC-ACE4-448E-8FFB-67E7447BBC2F}"/>
      </w:docPartPr>
      <w:docPartBody>
        <w:p w:rsidR="00045E9B" w:rsidRDefault="00DF3BA5" w:rsidP="00DF3BA5">
          <w:pPr>
            <w:pStyle w:val="9BB27FDC5A0248BB9D732379FDD305216"/>
          </w:pPr>
          <w:r w:rsidRPr="00897383">
            <w:rPr>
              <w:rStyle w:val="PlaceholderText"/>
              <w:b/>
              <w:bCs/>
            </w:rPr>
            <w:t>Click.</w:t>
          </w:r>
        </w:p>
      </w:docPartBody>
    </w:docPart>
    <w:docPart>
      <w:docPartPr>
        <w:name w:val="B2C58A1620C44385A0AED39E3B2F1AD0"/>
        <w:category>
          <w:name w:val="General"/>
          <w:gallery w:val="placeholder"/>
        </w:category>
        <w:types>
          <w:type w:val="bbPlcHdr"/>
        </w:types>
        <w:behaviors>
          <w:behavior w:val="content"/>
        </w:behaviors>
        <w:guid w:val="{8A213856-0C53-4020-AE7D-77CE104DA11F}"/>
      </w:docPartPr>
      <w:docPartBody>
        <w:p w:rsidR="00045E9B" w:rsidRDefault="00DF3BA5" w:rsidP="00DF3BA5">
          <w:pPr>
            <w:pStyle w:val="B2C58A1620C44385A0AED39E3B2F1AD06"/>
          </w:pPr>
          <w:r w:rsidRPr="00817E6C">
            <w:rPr>
              <w:rStyle w:val="PlaceholderText"/>
              <w:b/>
              <w:bCs/>
            </w:rPr>
            <w:t>Click or tap here to enter text.</w:t>
          </w:r>
        </w:p>
      </w:docPartBody>
    </w:docPart>
    <w:docPart>
      <w:docPartPr>
        <w:name w:val="F83D2F7036E24B31BF9EE58C6C29A6A9"/>
        <w:category>
          <w:name w:val="General"/>
          <w:gallery w:val="placeholder"/>
        </w:category>
        <w:types>
          <w:type w:val="bbPlcHdr"/>
        </w:types>
        <w:behaviors>
          <w:behavior w:val="content"/>
        </w:behaviors>
        <w:guid w:val="{08CED2B3-5E38-444A-8084-FA415E943C5C}"/>
      </w:docPartPr>
      <w:docPartBody>
        <w:p w:rsidR="00045E9B" w:rsidRDefault="00DF3BA5" w:rsidP="00DF3BA5">
          <w:pPr>
            <w:pStyle w:val="F83D2F7036E24B31BF9EE58C6C29A6A96"/>
          </w:pPr>
          <w:r w:rsidRPr="00897383">
            <w:rPr>
              <w:rStyle w:val="PlaceholderText"/>
              <w:b/>
              <w:bCs/>
            </w:rPr>
            <w:t>Click.</w:t>
          </w:r>
        </w:p>
      </w:docPartBody>
    </w:docPart>
    <w:docPart>
      <w:docPartPr>
        <w:name w:val="EEB2101F1246492A992790F2037C419E"/>
        <w:category>
          <w:name w:val="General"/>
          <w:gallery w:val="placeholder"/>
        </w:category>
        <w:types>
          <w:type w:val="bbPlcHdr"/>
        </w:types>
        <w:behaviors>
          <w:behavior w:val="content"/>
        </w:behaviors>
        <w:guid w:val="{0AEFE7F6-51E6-4785-943F-133736B9CFE5}"/>
      </w:docPartPr>
      <w:docPartBody>
        <w:p w:rsidR="00045E9B" w:rsidRDefault="00DF3BA5" w:rsidP="00DF3BA5">
          <w:pPr>
            <w:pStyle w:val="EEB2101F1246492A992790F2037C419E6"/>
          </w:pPr>
          <w:r w:rsidRPr="00817E6C">
            <w:rPr>
              <w:rStyle w:val="PlaceholderText"/>
              <w:b/>
              <w:bCs/>
            </w:rPr>
            <w:t>Click or tap here to enter text.</w:t>
          </w:r>
        </w:p>
      </w:docPartBody>
    </w:docPart>
    <w:docPart>
      <w:docPartPr>
        <w:name w:val="E2AF0FE0249D4BAF9995903A625F5CB9"/>
        <w:category>
          <w:name w:val="General"/>
          <w:gallery w:val="placeholder"/>
        </w:category>
        <w:types>
          <w:type w:val="bbPlcHdr"/>
        </w:types>
        <w:behaviors>
          <w:behavior w:val="content"/>
        </w:behaviors>
        <w:guid w:val="{C70B0404-94ED-4C7B-A401-748471A0F5E1}"/>
      </w:docPartPr>
      <w:docPartBody>
        <w:p w:rsidR="00045E9B" w:rsidRDefault="00DF3BA5" w:rsidP="00DF3BA5">
          <w:pPr>
            <w:pStyle w:val="E2AF0FE0249D4BAF9995903A625F5CB96"/>
          </w:pPr>
          <w:r w:rsidRPr="00897383">
            <w:rPr>
              <w:rStyle w:val="PlaceholderText"/>
              <w:b/>
              <w:bCs/>
            </w:rPr>
            <w:t>Click.</w:t>
          </w:r>
        </w:p>
      </w:docPartBody>
    </w:docPart>
    <w:docPart>
      <w:docPartPr>
        <w:name w:val="F531E303BF964896BA56EF9CF343C6E3"/>
        <w:category>
          <w:name w:val="General"/>
          <w:gallery w:val="placeholder"/>
        </w:category>
        <w:types>
          <w:type w:val="bbPlcHdr"/>
        </w:types>
        <w:behaviors>
          <w:behavior w:val="content"/>
        </w:behaviors>
        <w:guid w:val="{1F95010B-8916-4E89-8EEA-8CE4B3DAA613}"/>
      </w:docPartPr>
      <w:docPartBody>
        <w:p w:rsidR="00045E9B" w:rsidRDefault="00DF3BA5" w:rsidP="00DF3BA5">
          <w:pPr>
            <w:pStyle w:val="F531E303BF964896BA56EF9CF343C6E36"/>
          </w:pPr>
          <w:r w:rsidRPr="00817E6C">
            <w:rPr>
              <w:rStyle w:val="PlaceholderText"/>
              <w:b/>
              <w:bCs/>
            </w:rPr>
            <w:t>Click or tap here to enter text.</w:t>
          </w:r>
        </w:p>
      </w:docPartBody>
    </w:docPart>
    <w:docPart>
      <w:docPartPr>
        <w:name w:val="06E734D27BFC4114B47A78CD3DE8AD14"/>
        <w:category>
          <w:name w:val="General"/>
          <w:gallery w:val="placeholder"/>
        </w:category>
        <w:types>
          <w:type w:val="bbPlcHdr"/>
        </w:types>
        <w:behaviors>
          <w:behavior w:val="content"/>
        </w:behaviors>
        <w:guid w:val="{D1A11A27-E148-4469-B8CD-DFB4267C7A55}"/>
      </w:docPartPr>
      <w:docPartBody>
        <w:p w:rsidR="00045E9B" w:rsidRDefault="00DF3BA5" w:rsidP="00DF3BA5">
          <w:pPr>
            <w:pStyle w:val="06E734D27BFC4114B47A78CD3DE8AD146"/>
          </w:pPr>
          <w:r w:rsidRPr="00897383">
            <w:rPr>
              <w:rStyle w:val="PlaceholderText"/>
              <w:b/>
              <w:bCs/>
            </w:rPr>
            <w:t>Click.</w:t>
          </w:r>
        </w:p>
      </w:docPartBody>
    </w:docPart>
    <w:docPart>
      <w:docPartPr>
        <w:name w:val="C23785CAF4E246029CD784FA117C07E1"/>
        <w:category>
          <w:name w:val="General"/>
          <w:gallery w:val="placeholder"/>
        </w:category>
        <w:types>
          <w:type w:val="bbPlcHdr"/>
        </w:types>
        <w:behaviors>
          <w:behavior w:val="content"/>
        </w:behaviors>
        <w:guid w:val="{35AB0161-3A31-4CAF-972E-260168C5AC41}"/>
      </w:docPartPr>
      <w:docPartBody>
        <w:p w:rsidR="00045E9B" w:rsidRDefault="00DF3BA5" w:rsidP="00DF3BA5">
          <w:pPr>
            <w:pStyle w:val="C23785CAF4E246029CD784FA117C07E16"/>
          </w:pPr>
          <w:r w:rsidRPr="00817E6C">
            <w:rPr>
              <w:rStyle w:val="PlaceholderText"/>
              <w:b/>
              <w:bCs/>
            </w:rPr>
            <w:t>Click or tap here to enter text.</w:t>
          </w:r>
        </w:p>
      </w:docPartBody>
    </w:docPart>
    <w:docPart>
      <w:docPartPr>
        <w:name w:val="40B1351ECE744222BD7E7E338794F3F1"/>
        <w:category>
          <w:name w:val="General"/>
          <w:gallery w:val="placeholder"/>
        </w:category>
        <w:types>
          <w:type w:val="bbPlcHdr"/>
        </w:types>
        <w:behaviors>
          <w:behavior w:val="content"/>
        </w:behaviors>
        <w:guid w:val="{DDC8E388-999A-406C-BD1D-4917A0B77670}"/>
      </w:docPartPr>
      <w:docPartBody>
        <w:p w:rsidR="00045E9B" w:rsidRDefault="00DF3BA5" w:rsidP="00DF3BA5">
          <w:pPr>
            <w:pStyle w:val="40B1351ECE744222BD7E7E338794F3F16"/>
          </w:pPr>
          <w:r w:rsidRPr="00897383">
            <w:rPr>
              <w:rStyle w:val="PlaceholderText"/>
              <w:b/>
              <w:bCs/>
            </w:rPr>
            <w:t>Click.</w:t>
          </w:r>
        </w:p>
      </w:docPartBody>
    </w:docPart>
    <w:docPart>
      <w:docPartPr>
        <w:name w:val="3331CE58485D4344B3F11B4F037832FB"/>
        <w:category>
          <w:name w:val="General"/>
          <w:gallery w:val="placeholder"/>
        </w:category>
        <w:types>
          <w:type w:val="bbPlcHdr"/>
        </w:types>
        <w:behaviors>
          <w:behavior w:val="content"/>
        </w:behaviors>
        <w:guid w:val="{DAFEEF63-16B1-4019-9C10-9272ACE19211}"/>
      </w:docPartPr>
      <w:docPartBody>
        <w:p w:rsidR="00045E9B" w:rsidRDefault="00DF3BA5" w:rsidP="00DF3BA5">
          <w:pPr>
            <w:pStyle w:val="3331CE58485D4344B3F11B4F037832FB6"/>
          </w:pPr>
          <w:r w:rsidRPr="00817E6C">
            <w:rPr>
              <w:rStyle w:val="PlaceholderText"/>
              <w:b/>
              <w:bCs/>
            </w:rPr>
            <w:t>Click or tap here to enter text.</w:t>
          </w:r>
        </w:p>
      </w:docPartBody>
    </w:docPart>
    <w:docPart>
      <w:docPartPr>
        <w:name w:val="8B08B2C24CCC45ED84108086EB077558"/>
        <w:category>
          <w:name w:val="General"/>
          <w:gallery w:val="placeholder"/>
        </w:category>
        <w:types>
          <w:type w:val="bbPlcHdr"/>
        </w:types>
        <w:behaviors>
          <w:behavior w:val="content"/>
        </w:behaviors>
        <w:guid w:val="{231D8E02-8F5C-44E5-A430-7C6BA48720EE}"/>
      </w:docPartPr>
      <w:docPartBody>
        <w:p w:rsidR="00045E9B" w:rsidRDefault="00DF3BA5" w:rsidP="00DF3BA5">
          <w:pPr>
            <w:pStyle w:val="8B08B2C24CCC45ED84108086EB0775586"/>
          </w:pPr>
          <w:r w:rsidRPr="00897383">
            <w:rPr>
              <w:rStyle w:val="PlaceholderText"/>
              <w:b/>
              <w:bCs/>
            </w:rPr>
            <w:t>Click.</w:t>
          </w:r>
        </w:p>
      </w:docPartBody>
    </w:docPart>
    <w:docPart>
      <w:docPartPr>
        <w:name w:val="55EFEFC78EE643AC921A783C6101C718"/>
        <w:category>
          <w:name w:val="General"/>
          <w:gallery w:val="placeholder"/>
        </w:category>
        <w:types>
          <w:type w:val="bbPlcHdr"/>
        </w:types>
        <w:behaviors>
          <w:behavior w:val="content"/>
        </w:behaviors>
        <w:guid w:val="{3861EBA9-5044-491D-9BE3-22555D871358}"/>
      </w:docPartPr>
      <w:docPartBody>
        <w:p w:rsidR="00045E9B" w:rsidRDefault="00DF3BA5" w:rsidP="00DF3BA5">
          <w:pPr>
            <w:pStyle w:val="55EFEFC78EE643AC921A783C6101C7186"/>
          </w:pPr>
          <w:r w:rsidRPr="00817E6C">
            <w:rPr>
              <w:rStyle w:val="PlaceholderText"/>
              <w:b/>
              <w:bCs/>
            </w:rPr>
            <w:t>Click or tap here to enter text.</w:t>
          </w:r>
        </w:p>
      </w:docPartBody>
    </w:docPart>
    <w:docPart>
      <w:docPartPr>
        <w:name w:val="6F01090E55B14D8F8F1921D862C34BD3"/>
        <w:category>
          <w:name w:val="General"/>
          <w:gallery w:val="placeholder"/>
        </w:category>
        <w:types>
          <w:type w:val="bbPlcHdr"/>
        </w:types>
        <w:behaviors>
          <w:behavior w:val="content"/>
        </w:behaviors>
        <w:guid w:val="{111A19C5-C153-49FD-AB70-2592A2F117AF}"/>
      </w:docPartPr>
      <w:docPartBody>
        <w:p w:rsidR="00045E9B" w:rsidRDefault="00DF3BA5" w:rsidP="00DF3BA5">
          <w:pPr>
            <w:pStyle w:val="6F01090E55B14D8F8F1921D862C34BD36"/>
          </w:pPr>
          <w:r w:rsidRPr="00897383">
            <w:rPr>
              <w:rStyle w:val="PlaceholderText"/>
              <w:b/>
              <w:bCs/>
            </w:rPr>
            <w:t>Click.</w:t>
          </w:r>
        </w:p>
      </w:docPartBody>
    </w:docPart>
    <w:docPart>
      <w:docPartPr>
        <w:name w:val="877337691D7C436FB35664D7BB13704A"/>
        <w:category>
          <w:name w:val="General"/>
          <w:gallery w:val="placeholder"/>
        </w:category>
        <w:types>
          <w:type w:val="bbPlcHdr"/>
        </w:types>
        <w:behaviors>
          <w:behavior w:val="content"/>
        </w:behaviors>
        <w:guid w:val="{AAF13A36-56A5-4A17-91F9-EB55BB8530AC}"/>
      </w:docPartPr>
      <w:docPartBody>
        <w:p w:rsidR="00045E9B" w:rsidRDefault="00DF3BA5" w:rsidP="00DF3BA5">
          <w:pPr>
            <w:pStyle w:val="877337691D7C436FB35664D7BB13704A6"/>
          </w:pPr>
          <w:r w:rsidRPr="00817E6C">
            <w:rPr>
              <w:rStyle w:val="PlaceholderText"/>
              <w:b/>
              <w:bCs/>
            </w:rPr>
            <w:t>Click or tap here to enter text.</w:t>
          </w:r>
        </w:p>
      </w:docPartBody>
    </w:docPart>
    <w:docPart>
      <w:docPartPr>
        <w:name w:val="0F96082B22E34A5C8ED9E329B88FD50C"/>
        <w:category>
          <w:name w:val="General"/>
          <w:gallery w:val="placeholder"/>
        </w:category>
        <w:types>
          <w:type w:val="bbPlcHdr"/>
        </w:types>
        <w:behaviors>
          <w:behavior w:val="content"/>
        </w:behaviors>
        <w:guid w:val="{014ED52D-9786-4E25-BCFC-AC304E35D94F}"/>
      </w:docPartPr>
      <w:docPartBody>
        <w:p w:rsidR="00045E9B" w:rsidRDefault="00DF3BA5" w:rsidP="00DF3BA5">
          <w:pPr>
            <w:pStyle w:val="0F96082B22E34A5C8ED9E329B88FD50C6"/>
          </w:pPr>
          <w:r w:rsidRPr="00897383">
            <w:rPr>
              <w:rStyle w:val="PlaceholderText"/>
              <w:b/>
              <w:bCs/>
            </w:rPr>
            <w:t>Click.</w:t>
          </w:r>
        </w:p>
      </w:docPartBody>
    </w:docPart>
    <w:docPart>
      <w:docPartPr>
        <w:name w:val="5D895E85B75F4A28AE840E2865E19741"/>
        <w:category>
          <w:name w:val="General"/>
          <w:gallery w:val="placeholder"/>
        </w:category>
        <w:types>
          <w:type w:val="bbPlcHdr"/>
        </w:types>
        <w:behaviors>
          <w:behavior w:val="content"/>
        </w:behaviors>
        <w:guid w:val="{0B4AC697-2025-4805-B93F-018C10AE8DF9}"/>
      </w:docPartPr>
      <w:docPartBody>
        <w:p w:rsidR="00045E9B" w:rsidRDefault="00DF3BA5" w:rsidP="00DF3BA5">
          <w:pPr>
            <w:pStyle w:val="5D895E85B75F4A28AE840E2865E197416"/>
          </w:pPr>
          <w:r w:rsidRPr="00A623F8">
            <w:rPr>
              <w:rStyle w:val="PlaceholderText"/>
              <w:b/>
              <w:bCs/>
            </w:rPr>
            <w:t>Click or tap here to enter text.</w:t>
          </w:r>
        </w:p>
      </w:docPartBody>
    </w:docPart>
    <w:docPart>
      <w:docPartPr>
        <w:name w:val="ECF0FC609E384EC7B6938ECDC676CA7F"/>
        <w:category>
          <w:name w:val="General"/>
          <w:gallery w:val="placeholder"/>
        </w:category>
        <w:types>
          <w:type w:val="bbPlcHdr"/>
        </w:types>
        <w:behaviors>
          <w:behavior w:val="content"/>
        </w:behaviors>
        <w:guid w:val="{DC2E0C04-E73E-4747-9A40-C97566477CA2}"/>
      </w:docPartPr>
      <w:docPartBody>
        <w:p w:rsidR="00045E9B" w:rsidRDefault="00DF3BA5" w:rsidP="00DF3BA5">
          <w:pPr>
            <w:pStyle w:val="ECF0FC609E384EC7B6938ECDC676CA7F6"/>
          </w:pPr>
          <w:r w:rsidRPr="00A623F8">
            <w:rPr>
              <w:rStyle w:val="PlaceholderText"/>
              <w:b/>
              <w:bCs/>
            </w:rPr>
            <w:t>Click or tap here to enter text.</w:t>
          </w:r>
        </w:p>
      </w:docPartBody>
    </w:docPart>
    <w:docPart>
      <w:docPartPr>
        <w:name w:val="E873798AA3924C04BD34DDBCC09399D8"/>
        <w:category>
          <w:name w:val="General"/>
          <w:gallery w:val="placeholder"/>
        </w:category>
        <w:types>
          <w:type w:val="bbPlcHdr"/>
        </w:types>
        <w:behaviors>
          <w:behavior w:val="content"/>
        </w:behaviors>
        <w:guid w:val="{81994CA0-45A4-4F1C-996C-7B3BCCE78669}"/>
      </w:docPartPr>
      <w:docPartBody>
        <w:p w:rsidR="00045E9B" w:rsidRDefault="00DF3BA5" w:rsidP="00DF3BA5">
          <w:pPr>
            <w:pStyle w:val="E873798AA3924C04BD34DDBCC09399D86"/>
          </w:pPr>
          <w:r w:rsidRPr="00A623F8">
            <w:rPr>
              <w:rStyle w:val="PlaceholderText"/>
              <w:b/>
              <w:bCs/>
            </w:rPr>
            <w:t>Click or tap here to enter text.</w:t>
          </w:r>
        </w:p>
      </w:docPartBody>
    </w:docPart>
    <w:docPart>
      <w:docPartPr>
        <w:name w:val="68A8666F4B7342B2BAABC6A9706BA3C7"/>
        <w:category>
          <w:name w:val="General"/>
          <w:gallery w:val="placeholder"/>
        </w:category>
        <w:types>
          <w:type w:val="bbPlcHdr"/>
        </w:types>
        <w:behaviors>
          <w:behavior w:val="content"/>
        </w:behaviors>
        <w:guid w:val="{F1A97DB1-E479-4F2C-8746-880F9CB6BC70}"/>
      </w:docPartPr>
      <w:docPartBody>
        <w:p w:rsidR="00045E9B" w:rsidRDefault="00DF3BA5" w:rsidP="00DF3BA5">
          <w:pPr>
            <w:pStyle w:val="68A8666F4B7342B2BAABC6A9706BA3C76"/>
          </w:pPr>
          <w:r w:rsidRPr="00A623F8">
            <w:rPr>
              <w:rStyle w:val="PlaceholderText"/>
              <w:b/>
              <w:bCs/>
            </w:rPr>
            <w:t>Click or tap here to enter text.</w:t>
          </w:r>
        </w:p>
      </w:docPartBody>
    </w:docPart>
    <w:docPart>
      <w:docPartPr>
        <w:name w:val="E3BC2DAB01C04BA9ADAEE3DCA25FA872"/>
        <w:category>
          <w:name w:val="General"/>
          <w:gallery w:val="placeholder"/>
        </w:category>
        <w:types>
          <w:type w:val="bbPlcHdr"/>
        </w:types>
        <w:behaviors>
          <w:behavior w:val="content"/>
        </w:behaviors>
        <w:guid w:val="{F06F30E3-FCFB-4DD3-B690-6EDF449F634C}"/>
      </w:docPartPr>
      <w:docPartBody>
        <w:p w:rsidR="00045E9B" w:rsidRDefault="00DF3BA5" w:rsidP="00DF3BA5">
          <w:pPr>
            <w:pStyle w:val="E3BC2DAB01C04BA9ADAEE3DCA25FA8726"/>
          </w:pPr>
          <w:r w:rsidRPr="00A623F8">
            <w:rPr>
              <w:rStyle w:val="PlaceholderText"/>
              <w:b/>
              <w:bCs/>
            </w:rPr>
            <w:t>Click or tap here to enter text.</w:t>
          </w:r>
        </w:p>
      </w:docPartBody>
    </w:docPart>
    <w:docPart>
      <w:docPartPr>
        <w:name w:val="BB476E6EC50E47AD8F0DA3A936C9825B"/>
        <w:category>
          <w:name w:val="General"/>
          <w:gallery w:val="placeholder"/>
        </w:category>
        <w:types>
          <w:type w:val="bbPlcHdr"/>
        </w:types>
        <w:behaviors>
          <w:behavior w:val="content"/>
        </w:behaviors>
        <w:guid w:val="{C27E1805-09CD-4249-A694-56899F34386D}"/>
      </w:docPartPr>
      <w:docPartBody>
        <w:p w:rsidR="00045E9B" w:rsidRDefault="00DF3BA5" w:rsidP="00DF3BA5">
          <w:pPr>
            <w:pStyle w:val="BB476E6EC50E47AD8F0DA3A936C9825B5"/>
          </w:pPr>
          <w:r w:rsidRPr="00A83343">
            <w:rPr>
              <w:rStyle w:val="PlaceholderText"/>
              <w:b/>
              <w:bCs/>
            </w:rPr>
            <w:t>Click.</w:t>
          </w:r>
        </w:p>
      </w:docPartBody>
    </w:docPart>
    <w:docPart>
      <w:docPartPr>
        <w:name w:val="E820D50F27064DE0B3C264BB1B32BF94"/>
        <w:category>
          <w:name w:val="General"/>
          <w:gallery w:val="placeholder"/>
        </w:category>
        <w:types>
          <w:type w:val="bbPlcHdr"/>
        </w:types>
        <w:behaviors>
          <w:behavior w:val="content"/>
        </w:behaviors>
        <w:guid w:val="{485CB8EB-831F-439B-BC21-F025FA4042C7}"/>
      </w:docPartPr>
      <w:docPartBody>
        <w:p w:rsidR="00045E9B" w:rsidRDefault="00DF3BA5" w:rsidP="00DF3BA5">
          <w:pPr>
            <w:pStyle w:val="E820D50F27064DE0B3C264BB1B32BF945"/>
          </w:pPr>
          <w:r w:rsidRPr="00A83343">
            <w:rPr>
              <w:rStyle w:val="PlaceholderText"/>
              <w:b/>
              <w:bCs/>
            </w:rPr>
            <w:t>Click.</w:t>
          </w:r>
        </w:p>
      </w:docPartBody>
    </w:docPart>
    <w:docPart>
      <w:docPartPr>
        <w:name w:val="164AF5D25527438483E06F246AAB1EF3"/>
        <w:category>
          <w:name w:val="General"/>
          <w:gallery w:val="placeholder"/>
        </w:category>
        <w:types>
          <w:type w:val="bbPlcHdr"/>
        </w:types>
        <w:behaviors>
          <w:behavior w:val="content"/>
        </w:behaviors>
        <w:guid w:val="{8A1A1B54-09FF-4FAF-BC95-44A61C7A5884}"/>
      </w:docPartPr>
      <w:docPartBody>
        <w:p w:rsidR="00045E9B" w:rsidRDefault="00DF3BA5" w:rsidP="00DF3BA5">
          <w:pPr>
            <w:pStyle w:val="164AF5D25527438483E06F246AAB1EF35"/>
          </w:pPr>
          <w:r w:rsidRPr="00A83343">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45E9B"/>
    <w:rsid w:val="00094351"/>
    <w:rsid w:val="000E6CC9"/>
    <w:rsid w:val="000F7F30"/>
    <w:rsid w:val="001D2366"/>
    <w:rsid w:val="001E4678"/>
    <w:rsid w:val="002A1782"/>
    <w:rsid w:val="002F21E1"/>
    <w:rsid w:val="002F5BE7"/>
    <w:rsid w:val="0037362E"/>
    <w:rsid w:val="004000D4"/>
    <w:rsid w:val="005C6C3F"/>
    <w:rsid w:val="007106ED"/>
    <w:rsid w:val="007C3FB9"/>
    <w:rsid w:val="008B7CA4"/>
    <w:rsid w:val="008F127E"/>
    <w:rsid w:val="008F400A"/>
    <w:rsid w:val="009C458B"/>
    <w:rsid w:val="00A840B9"/>
    <w:rsid w:val="00AA4FB2"/>
    <w:rsid w:val="00AC3D42"/>
    <w:rsid w:val="00AD37EE"/>
    <w:rsid w:val="00B01F7B"/>
    <w:rsid w:val="00B27B40"/>
    <w:rsid w:val="00B76AA7"/>
    <w:rsid w:val="00B857DF"/>
    <w:rsid w:val="00C221CD"/>
    <w:rsid w:val="00CE3259"/>
    <w:rsid w:val="00CF080A"/>
    <w:rsid w:val="00CF28F3"/>
    <w:rsid w:val="00DB6C15"/>
    <w:rsid w:val="00DF3BA5"/>
    <w:rsid w:val="00E21F77"/>
    <w:rsid w:val="00EA77FF"/>
    <w:rsid w:val="00F377B7"/>
    <w:rsid w:val="00F73CF9"/>
    <w:rsid w:val="00FB2949"/>
    <w:rsid w:val="00FD3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3BA5"/>
    <w:rPr>
      <w:color w:val="808080"/>
    </w:rPr>
  </w:style>
  <w:style w:type="paragraph" w:customStyle="1" w:styleId="AAE938A8265D44CEACF3E7558B3302585">
    <w:name w:val="AAE938A8265D44CEACF3E7558B3302585"/>
    <w:rsid w:val="00F377B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5">
    <w:name w:val="6A15FAC8A90B4EB8AFE9BD17FE31779C5"/>
    <w:rsid w:val="00F377B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5">
    <w:name w:val="5AE1C47E89F047F9924044B1444FE22E5"/>
    <w:rsid w:val="00F377B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5">
    <w:name w:val="CACA43C098B948538F3BC944C03AE6385"/>
    <w:rsid w:val="00F377B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5">
    <w:name w:val="025DA7D116AC405A9FDC62C4C806C01B5"/>
    <w:rsid w:val="00F377B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5">
    <w:name w:val="11A5E02149544EB5A904AECEC087F9A85"/>
    <w:rsid w:val="00F377B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5">
    <w:name w:val="F98DD280FC32414489EE0C62DCD4210D5"/>
    <w:rsid w:val="00F377B7"/>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5">
    <w:name w:val="FDABE5859CFF443584CDCABB5427A5435"/>
    <w:rsid w:val="00F377B7"/>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5">
    <w:name w:val="835FE4C8562647CC9EA4BF59E5BBA7A15"/>
    <w:rsid w:val="00F377B7"/>
    <w:pPr>
      <w:spacing w:after="0" w:line="260" w:lineRule="atLeast"/>
    </w:pPr>
    <w:rPr>
      <w:rFonts w:ascii="Source Sans Pro" w:eastAsia="Times New Roman" w:hAnsi="Source Sans Pro" w:cs="Times New Roman"/>
      <w:kern w:val="0"/>
      <w:sz w:val="22"/>
      <w14:ligatures w14:val="none"/>
    </w:rPr>
  </w:style>
  <w:style w:type="paragraph" w:customStyle="1" w:styleId="4B59A32DBC89452FB958C039815C77083">
    <w:name w:val="4B59A32DBC89452FB958C039815C77083"/>
    <w:rsid w:val="00F377B7"/>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3">
    <w:name w:val="70C1D92965E5489EB3AB86AF7D3F80883"/>
    <w:rsid w:val="00F377B7"/>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3">
    <w:name w:val="79D8A02F905D49B29CF4E775FAC7B1903"/>
    <w:rsid w:val="00F377B7"/>
    <w:pPr>
      <w:spacing w:after="0" w:line="260" w:lineRule="atLeast"/>
    </w:pPr>
    <w:rPr>
      <w:rFonts w:ascii="Source Sans Pro" w:eastAsia="Times New Roman" w:hAnsi="Source Sans Pro" w:cs="Times New Roman"/>
      <w:kern w:val="0"/>
      <w:sz w:val="22"/>
      <w14:ligatures w14:val="none"/>
    </w:rPr>
  </w:style>
  <w:style w:type="paragraph" w:customStyle="1" w:styleId="15C2DD9361134066938C4B561FF6CDF73">
    <w:name w:val="15C2DD9361134066938C4B561FF6CDF73"/>
    <w:rsid w:val="00F377B7"/>
    <w:pPr>
      <w:spacing w:after="0" w:line="260" w:lineRule="atLeast"/>
    </w:pPr>
    <w:rPr>
      <w:rFonts w:ascii="Source Sans Pro" w:eastAsia="Times New Roman" w:hAnsi="Source Sans Pro" w:cs="Times New Roman"/>
      <w:kern w:val="0"/>
      <w:sz w:val="22"/>
      <w14:ligatures w14:val="none"/>
    </w:rPr>
  </w:style>
  <w:style w:type="paragraph" w:customStyle="1" w:styleId="3ED6CE24A6B64013A816E3EF5129F77E3">
    <w:name w:val="3ED6CE24A6B64013A816E3EF5129F77E3"/>
    <w:rsid w:val="00F377B7"/>
    <w:pPr>
      <w:spacing w:after="0" w:line="260" w:lineRule="atLeast"/>
    </w:pPr>
    <w:rPr>
      <w:rFonts w:ascii="Source Sans Pro" w:eastAsia="Times New Roman" w:hAnsi="Source Sans Pro" w:cs="Times New Roman"/>
      <w:kern w:val="0"/>
      <w:sz w:val="22"/>
      <w14:ligatures w14:val="none"/>
    </w:rPr>
  </w:style>
  <w:style w:type="paragraph" w:customStyle="1" w:styleId="BAAFB3442758411A926D4D4DD7F31A5A3">
    <w:name w:val="BAAFB3442758411A926D4D4DD7F31A5A3"/>
    <w:rsid w:val="00F377B7"/>
    <w:pPr>
      <w:spacing w:after="0" w:line="260" w:lineRule="atLeast"/>
    </w:pPr>
    <w:rPr>
      <w:rFonts w:ascii="Source Sans Pro" w:eastAsia="Times New Roman" w:hAnsi="Source Sans Pro" w:cs="Times New Roman"/>
      <w:kern w:val="0"/>
      <w:sz w:val="22"/>
      <w14:ligatures w14:val="none"/>
    </w:rPr>
  </w:style>
  <w:style w:type="paragraph" w:customStyle="1" w:styleId="0EC9AE6125BD47008A24B7D2020F33163">
    <w:name w:val="0EC9AE6125BD47008A24B7D2020F33163"/>
    <w:rsid w:val="00F377B7"/>
    <w:pPr>
      <w:spacing w:after="0" w:line="260" w:lineRule="atLeast"/>
    </w:pPr>
    <w:rPr>
      <w:rFonts w:ascii="Source Sans Pro" w:eastAsia="Times New Roman" w:hAnsi="Source Sans Pro" w:cs="Times New Roman"/>
      <w:kern w:val="0"/>
      <w:sz w:val="22"/>
      <w14:ligatures w14:val="none"/>
    </w:rPr>
  </w:style>
  <w:style w:type="paragraph" w:customStyle="1" w:styleId="7C6B020A5CC7421F87C6CAE787E99D722">
    <w:name w:val="7C6B020A5CC7421F87C6CAE787E99D722"/>
    <w:rsid w:val="00F377B7"/>
    <w:pPr>
      <w:spacing w:after="0" w:line="260" w:lineRule="atLeast"/>
    </w:pPr>
    <w:rPr>
      <w:rFonts w:ascii="Source Sans Pro" w:eastAsia="Times New Roman" w:hAnsi="Source Sans Pro" w:cs="Times New Roman"/>
      <w:kern w:val="0"/>
      <w:sz w:val="22"/>
      <w14:ligatures w14:val="none"/>
    </w:rPr>
  </w:style>
  <w:style w:type="paragraph" w:customStyle="1" w:styleId="909DCF4BB1EF46F3A423B8DBC8A60A313">
    <w:name w:val="909DCF4BB1EF46F3A423B8DBC8A60A313"/>
    <w:rsid w:val="00F377B7"/>
    <w:pPr>
      <w:spacing w:after="0" w:line="260" w:lineRule="atLeast"/>
    </w:pPr>
    <w:rPr>
      <w:rFonts w:ascii="Source Sans Pro" w:eastAsia="Times New Roman" w:hAnsi="Source Sans Pro" w:cs="Times New Roman"/>
      <w:kern w:val="0"/>
      <w:sz w:val="22"/>
      <w14:ligatures w14:val="none"/>
    </w:rPr>
  </w:style>
  <w:style w:type="paragraph" w:customStyle="1" w:styleId="7E71E477AE0448468379CCDA0168A5BD3">
    <w:name w:val="7E71E477AE0448468379CCDA0168A5BD3"/>
    <w:rsid w:val="00F377B7"/>
    <w:pPr>
      <w:spacing w:after="0" w:line="260" w:lineRule="atLeast"/>
    </w:pPr>
    <w:rPr>
      <w:rFonts w:ascii="Source Sans Pro" w:eastAsia="Times New Roman" w:hAnsi="Source Sans Pro" w:cs="Times New Roman"/>
      <w:kern w:val="0"/>
      <w:sz w:val="22"/>
      <w14:ligatures w14:val="none"/>
    </w:rPr>
  </w:style>
  <w:style w:type="paragraph" w:customStyle="1" w:styleId="AD527F091C904E93A37DFC76919C228A3">
    <w:name w:val="AD527F091C904E93A37DFC76919C228A3"/>
    <w:rsid w:val="00F377B7"/>
    <w:pPr>
      <w:spacing w:after="0" w:line="260" w:lineRule="atLeast"/>
    </w:pPr>
    <w:rPr>
      <w:rFonts w:ascii="Source Sans Pro" w:eastAsia="Times New Roman" w:hAnsi="Source Sans Pro" w:cs="Times New Roman"/>
      <w:kern w:val="0"/>
      <w:sz w:val="22"/>
      <w14:ligatures w14:val="none"/>
    </w:rPr>
  </w:style>
  <w:style w:type="paragraph" w:customStyle="1" w:styleId="783EB349F4D0414AA536A4F521B1F6353">
    <w:name w:val="783EB349F4D0414AA536A4F521B1F6353"/>
    <w:rsid w:val="00F377B7"/>
    <w:pPr>
      <w:spacing w:after="0" w:line="260" w:lineRule="atLeast"/>
    </w:pPr>
    <w:rPr>
      <w:rFonts w:ascii="Source Sans Pro" w:eastAsia="Times New Roman" w:hAnsi="Source Sans Pro" w:cs="Times New Roman"/>
      <w:kern w:val="0"/>
      <w:sz w:val="22"/>
      <w14:ligatures w14:val="none"/>
    </w:rPr>
  </w:style>
  <w:style w:type="paragraph" w:customStyle="1" w:styleId="F355FD2A6EF0465CA762050DD6554B9B3">
    <w:name w:val="F355FD2A6EF0465CA762050DD6554B9B3"/>
    <w:rsid w:val="00F377B7"/>
    <w:pPr>
      <w:spacing w:after="0" w:line="260" w:lineRule="atLeast"/>
    </w:pPr>
    <w:rPr>
      <w:rFonts w:ascii="Source Sans Pro" w:eastAsia="Times New Roman" w:hAnsi="Source Sans Pro" w:cs="Times New Roman"/>
      <w:kern w:val="0"/>
      <w:sz w:val="22"/>
      <w14:ligatures w14:val="none"/>
    </w:rPr>
  </w:style>
  <w:style w:type="paragraph" w:customStyle="1" w:styleId="C73AF08A76CB4B5199B995F0C73F47383">
    <w:name w:val="C73AF08A76CB4B5199B995F0C73F47383"/>
    <w:rsid w:val="00F377B7"/>
    <w:pPr>
      <w:spacing w:after="0" w:line="260" w:lineRule="atLeast"/>
    </w:pPr>
    <w:rPr>
      <w:rFonts w:ascii="Source Sans Pro" w:eastAsia="Times New Roman" w:hAnsi="Source Sans Pro" w:cs="Times New Roman"/>
      <w:kern w:val="0"/>
      <w:sz w:val="22"/>
      <w14:ligatures w14:val="none"/>
    </w:rPr>
  </w:style>
  <w:style w:type="paragraph" w:customStyle="1" w:styleId="7A3D0339B17B495B8E7F7ACBF1132D663">
    <w:name w:val="7A3D0339B17B495B8E7F7ACBF1132D663"/>
    <w:rsid w:val="00F377B7"/>
    <w:pPr>
      <w:spacing w:after="0" w:line="260" w:lineRule="atLeast"/>
    </w:pPr>
    <w:rPr>
      <w:rFonts w:ascii="Source Sans Pro" w:eastAsia="Times New Roman" w:hAnsi="Source Sans Pro" w:cs="Times New Roman"/>
      <w:kern w:val="0"/>
      <w:sz w:val="22"/>
      <w14:ligatures w14:val="none"/>
    </w:rPr>
  </w:style>
  <w:style w:type="paragraph" w:customStyle="1" w:styleId="731587A6FC844CE880EA2B5067562BCE3">
    <w:name w:val="731587A6FC844CE880EA2B5067562BCE3"/>
    <w:rsid w:val="00F377B7"/>
    <w:pPr>
      <w:spacing w:after="0" w:line="260" w:lineRule="atLeast"/>
    </w:pPr>
    <w:rPr>
      <w:rFonts w:ascii="Source Sans Pro" w:eastAsia="Times New Roman" w:hAnsi="Source Sans Pro" w:cs="Times New Roman"/>
      <w:kern w:val="0"/>
      <w:sz w:val="22"/>
      <w14:ligatures w14:val="none"/>
    </w:rPr>
  </w:style>
  <w:style w:type="paragraph" w:customStyle="1" w:styleId="A2D6A9634FC546179D90AC253EE3B7C43">
    <w:name w:val="A2D6A9634FC546179D90AC253EE3B7C43"/>
    <w:rsid w:val="00F377B7"/>
    <w:pPr>
      <w:spacing w:after="0" w:line="260" w:lineRule="atLeast"/>
    </w:pPr>
    <w:rPr>
      <w:rFonts w:ascii="Source Sans Pro" w:eastAsia="Times New Roman" w:hAnsi="Source Sans Pro" w:cs="Times New Roman"/>
      <w:kern w:val="0"/>
      <w:sz w:val="22"/>
      <w14:ligatures w14:val="none"/>
    </w:rPr>
  </w:style>
  <w:style w:type="paragraph" w:customStyle="1" w:styleId="764C05DA22A54452AA8C6EB2F1AAAE442">
    <w:name w:val="764C05DA22A54452AA8C6EB2F1AAAE442"/>
    <w:rsid w:val="00F377B7"/>
    <w:pPr>
      <w:spacing w:after="0" w:line="260" w:lineRule="atLeast"/>
    </w:pPr>
    <w:rPr>
      <w:rFonts w:ascii="Source Sans Pro" w:eastAsia="Times New Roman" w:hAnsi="Source Sans Pro" w:cs="Times New Roman"/>
      <w:kern w:val="0"/>
      <w:sz w:val="22"/>
      <w14:ligatures w14:val="none"/>
    </w:rPr>
  </w:style>
  <w:style w:type="paragraph" w:customStyle="1" w:styleId="C2712C5C6C9144DDA1A4412722B25A643">
    <w:name w:val="C2712C5C6C9144DDA1A4412722B25A643"/>
    <w:rsid w:val="00F377B7"/>
    <w:pPr>
      <w:spacing w:after="0" w:line="260" w:lineRule="atLeast"/>
    </w:pPr>
    <w:rPr>
      <w:rFonts w:ascii="Source Sans Pro" w:eastAsia="Times New Roman" w:hAnsi="Source Sans Pro" w:cs="Times New Roman"/>
      <w:kern w:val="0"/>
      <w:sz w:val="22"/>
      <w14:ligatures w14:val="none"/>
    </w:rPr>
  </w:style>
  <w:style w:type="paragraph" w:customStyle="1" w:styleId="CE8D6CE3D8EE4F6593C3D929619952D13">
    <w:name w:val="CE8D6CE3D8EE4F6593C3D929619952D13"/>
    <w:rsid w:val="00F377B7"/>
    <w:pPr>
      <w:spacing w:after="0" w:line="260" w:lineRule="atLeast"/>
    </w:pPr>
    <w:rPr>
      <w:rFonts w:ascii="Source Sans Pro" w:eastAsia="Times New Roman" w:hAnsi="Source Sans Pro" w:cs="Times New Roman"/>
      <w:kern w:val="0"/>
      <w:sz w:val="22"/>
      <w14:ligatures w14:val="none"/>
    </w:rPr>
  </w:style>
  <w:style w:type="paragraph" w:customStyle="1" w:styleId="173531D9A0AB416BADFECC2E06A39B9C3">
    <w:name w:val="173531D9A0AB416BADFECC2E06A39B9C3"/>
    <w:rsid w:val="00F377B7"/>
    <w:pPr>
      <w:spacing w:after="0" w:line="260" w:lineRule="atLeast"/>
    </w:pPr>
    <w:rPr>
      <w:rFonts w:ascii="Source Sans Pro" w:eastAsia="Times New Roman" w:hAnsi="Source Sans Pro" w:cs="Times New Roman"/>
      <w:kern w:val="0"/>
      <w:sz w:val="22"/>
      <w14:ligatures w14:val="none"/>
    </w:rPr>
  </w:style>
  <w:style w:type="paragraph" w:customStyle="1" w:styleId="EAD7FF0E0A14410D955607B37D7812F03">
    <w:name w:val="EAD7FF0E0A14410D955607B37D7812F03"/>
    <w:rsid w:val="00F377B7"/>
    <w:pPr>
      <w:spacing w:after="0" w:line="260" w:lineRule="atLeast"/>
    </w:pPr>
    <w:rPr>
      <w:rFonts w:ascii="Source Sans Pro" w:eastAsia="Times New Roman" w:hAnsi="Source Sans Pro" w:cs="Times New Roman"/>
      <w:kern w:val="0"/>
      <w:sz w:val="22"/>
      <w14:ligatures w14:val="none"/>
    </w:rPr>
  </w:style>
  <w:style w:type="paragraph" w:customStyle="1" w:styleId="07E721D18B0645CF900DFDD79EF06C603">
    <w:name w:val="07E721D18B0645CF900DFDD79EF06C603"/>
    <w:rsid w:val="00F377B7"/>
    <w:pPr>
      <w:spacing w:after="0" w:line="260" w:lineRule="atLeast"/>
    </w:pPr>
    <w:rPr>
      <w:rFonts w:ascii="Source Sans Pro" w:eastAsia="Times New Roman" w:hAnsi="Source Sans Pro" w:cs="Times New Roman"/>
      <w:kern w:val="0"/>
      <w:sz w:val="22"/>
      <w14:ligatures w14:val="none"/>
    </w:rPr>
  </w:style>
  <w:style w:type="paragraph" w:customStyle="1" w:styleId="7C0EFB97DE874B0A8E3835558635B9773">
    <w:name w:val="7C0EFB97DE874B0A8E3835558635B9773"/>
    <w:rsid w:val="00F377B7"/>
    <w:pPr>
      <w:spacing w:after="0" w:line="260" w:lineRule="atLeast"/>
    </w:pPr>
    <w:rPr>
      <w:rFonts w:ascii="Source Sans Pro" w:eastAsia="Times New Roman" w:hAnsi="Source Sans Pro" w:cs="Times New Roman"/>
      <w:kern w:val="0"/>
      <w:sz w:val="22"/>
      <w14:ligatures w14:val="none"/>
    </w:rPr>
  </w:style>
  <w:style w:type="paragraph" w:customStyle="1" w:styleId="70ED94F17AB34F34A425FCACA79BC8BC3">
    <w:name w:val="70ED94F17AB34F34A425FCACA79BC8BC3"/>
    <w:rsid w:val="00F377B7"/>
    <w:pPr>
      <w:spacing w:after="0" w:line="260" w:lineRule="atLeast"/>
    </w:pPr>
    <w:rPr>
      <w:rFonts w:ascii="Source Sans Pro" w:eastAsia="Times New Roman" w:hAnsi="Source Sans Pro" w:cs="Times New Roman"/>
      <w:kern w:val="0"/>
      <w:sz w:val="22"/>
      <w14:ligatures w14:val="none"/>
    </w:rPr>
  </w:style>
  <w:style w:type="paragraph" w:customStyle="1" w:styleId="2E727D66164B4485AD11D320D258A6BA2">
    <w:name w:val="2E727D66164B4485AD11D320D258A6BA2"/>
    <w:rsid w:val="00F377B7"/>
    <w:pPr>
      <w:spacing w:after="0" w:line="260" w:lineRule="atLeast"/>
    </w:pPr>
    <w:rPr>
      <w:rFonts w:ascii="Source Sans Pro" w:eastAsia="Times New Roman" w:hAnsi="Source Sans Pro" w:cs="Times New Roman"/>
      <w:kern w:val="0"/>
      <w:sz w:val="22"/>
      <w14:ligatures w14:val="none"/>
    </w:rPr>
  </w:style>
  <w:style w:type="paragraph" w:customStyle="1" w:styleId="A8FDB616B0964842A260CF47189B0F143">
    <w:name w:val="A8FDB616B0964842A260CF47189B0F143"/>
    <w:rsid w:val="00F377B7"/>
    <w:pPr>
      <w:spacing w:after="0" w:line="260" w:lineRule="atLeast"/>
    </w:pPr>
    <w:rPr>
      <w:rFonts w:ascii="Source Sans Pro" w:eastAsia="Times New Roman" w:hAnsi="Source Sans Pro" w:cs="Times New Roman"/>
      <w:kern w:val="0"/>
      <w:sz w:val="22"/>
      <w14:ligatures w14:val="none"/>
    </w:rPr>
  </w:style>
  <w:style w:type="paragraph" w:customStyle="1" w:styleId="25CE192F275F47369C1C1A9E86C74FED3">
    <w:name w:val="25CE192F275F47369C1C1A9E86C74FED3"/>
    <w:rsid w:val="00F377B7"/>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
    <w:name w:val="AAE938A8265D44CEACF3E7558B330258"/>
    <w:rsid w:val="00DF3BA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DF3BA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DF3BA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DF3BA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DF3BA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DF3BA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DF3BA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DF3BA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DF3BA5"/>
    <w:pPr>
      <w:spacing w:after="0" w:line="260" w:lineRule="atLeast"/>
    </w:pPr>
    <w:rPr>
      <w:rFonts w:ascii="Source Sans Pro" w:eastAsia="Times New Roman" w:hAnsi="Source Sans Pro" w:cs="Times New Roman"/>
      <w:kern w:val="0"/>
      <w:sz w:val="22"/>
      <w14:ligatures w14:val="none"/>
    </w:rPr>
  </w:style>
  <w:style w:type="paragraph" w:customStyle="1" w:styleId="4B59A32DBC89452FB958C039815C7708">
    <w:name w:val="4B59A32DBC89452FB958C039815C7708"/>
    <w:rsid w:val="00DF3BA5"/>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
    <w:name w:val="70C1D92965E5489EB3AB86AF7D3F8088"/>
    <w:rsid w:val="00DF3BA5"/>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
    <w:name w:val="79D8A02F905D49B29CF4E775FAC7B190"/>
    <w:rsid w:val="00DF3BA5"/>
    <w:pPr>
      <w:spacing w:after="0" w:line="260" w:lineRule="atLeast"/>
    </w:pPr>
    <w:rPr>
      <w:rFonts w:ascii="Source Sans Pro" w:eastAsia="Times New Roman" w:hAnsi="Source Sans Pro" w:cs="Times New Roman"/>
      <w:kern w:val="0"/>
      <w:sz w:val="22"/>
      <w14:ligatures w14:val="none"/>
    </w:rPr>
  </w:style>
  <w:style w:type="paragraph" w:customStyle="1" w:styleId="15C2DD9361134066938C4B561FF6CDF7">
    <w:name w:val="15C2DD9361134066938C4B561FF6CDF7"/>
    <w:rsid w:val="00DF3BA5"/>
    <w:pPr>
      <w:spacing w:after="0" w:line="260" w:lineRule="atLeast"/>
    </w:pPr>
    <w:rPr>
      <w:rFonts w:ascii="Source Sans Pro" w:eastAsia="Times New Roman" w:hAnsi="Source Sans Pro" w:cs="Times New Roman"/>
      <w:kern w:val="0"/>
      <w:sz w:val="22"/>
      <w14:ligatures w14:val="none"/>
    </w:rPr>
  </w:style>
  <w:style w:type="paragraph" w:customStyle="1" w:styleId="3ED6CE24A6B64013A816E3EF5129F77E">
    <w:name w:val="3ED6CE24A6B64013A816E3EF5129F77E"/>
    <w:rsid w:val="00DF3BA5"/>
    <w:pPr>
      <w:spacing w:after="0" w:line="260" w:lineRule="atLeast"/>
    </w:pPr>
    <w:rPr>
      <w:rFonts w:ascii="Source Sans Pro" w:eastAsia="Times New Roman" w:hAnsi="Source Sans Pro" w:cs="Times New Roman"/>
      <w:kern w:val="0"/>
      <w:sz w:val="22"/>
      <w14:ligatures w14:val="none"/>
    </w:rPr>
  </w:style>
  <w:style w:type="paragraph" w:customStyle="1" w:styleId="BAAFB3442758411A926D4D4DD7F31A5A">
    <w:name w:val="BAAFB3442758411A926D4D4DD7F31A5A"/>
    <w:rsid w:val="00DF3BA5"/>
    <w:pPr>
      <w:spacing w:after="0" w:line="260" w:lineRule="atLeast"/>
    </w:pPr>
    <w:rPr>
      <w:rFonts w:ascii="Source Sans Pro" w:eastAsia="Times New Roman" w:hAnsi="Source Sans Pro" w:cs="Times New Roman"/>
      <w:kern w:val="0"/>
      <w:sz w:val="22"/>
      <w14:ligatures w14:val="none"/>
    </w:rPr>
  </w:style>
  <w:style w:type="paragraph" w:customStyle="1" w:styleId="0EC9AE6125BD47008A24B7D2020F3316">
    <w:name w:val="0EC9AE6125BD47008A24B7D2020F3316"/>
    <w:rsid w:val="00DF3BA5"/>
    <w:pPr>
      <w:spacing w:after="0" w:line="260" w:lineRule="atLeast"/>
    </w:pPr>
    <w:rPr>
      <w:rFonts w:ascii="Source Sans Pro" w:eastAsia="Times New Roman" w:hAnsi="Source Sans Pro" w:cs="Times New Roman"/>
      <w:kern w:val="0"/>
      <w:sz w:val="22"/>
      <w14:ligatures w14:val="none"/>
    </w:rPr>
  </w:style>
  <w:style w:type="paragraph" w:customStyle="1" w:styleId="7C6B020A5CC7421F87C6CAE787E99D72">
    <w:name w:val="7C6B020A5CC7421F87C6CAE787E99D72"/>
    <w:rsid w:val="00DF3BA5"/>
    <w:pPr>
      <w:spacing w:after="0" w:line="260" w:lineRule="atLeast"/>
    </w:pPr>
    <w:rPr>
      <w:rFonts w:ascii="Source Sans Pro" w:eastAsia="Times New Roman" w:hAnsi="Source Sans Pro" w:cs="Times New Roman"/>
      <w:kern w:val="0"/>
      <w:sz w:val="22"/>
      <w14:ligatures w14:val="none"/>
    </w:rPr>
  </w:style>
  <w:style w:type="paragraph" w:customStyle="1" w:styleId="909DCF4BB1EF46F3A423B8DBC8A60A31">
    <w:name w:val="909DCF4BB1EF46F3A423B8DBC8A60A31"/>
    <w:rsid w:val="00DF3BA5"/>
    <w:pPr>
      <w:spacing w:after="0" w:line="260" w:lineRule="atLeast"/>
    </w:pPr>
    <w:rPr>
      <w:rFonts w:ascii="Source Sans Pro" w:eastAsia="Times New Roman" w:hAnsi="Source Sans Pro" w:cs="Times New Roman"/>
      <w:kern w:val="0"/>
      <w:sz w:val="22"/>
      <w14:ligatures w14:val="none"/>
    </w:rPr>
  </w:style>
  <w:style w:type="paragraph" w:customStyle="1" w:styleId="7E71E477AE0448468379CCDA0168A5BD">
    <w:name w:val="7E71E477AE0448468379CCDA0168A5BD"/>
    <w:rsid w:val="00DF3BA5"/>
    <w:pPr>
      <w:spacing w:after="0" w:line="260" w:lineRule="atLeast"/>
    </w:pPr>
    <w:rPr>
      <w:rFonts w:ascii="Source Sans Pro" w:eastAsia="Times New Roman" w:hAnsi="Source Sans Pro" w:cs="Times New Roman"/>
      <w:kern w:val="0"/>
      <w:sz w:val="22"/>
      <w14:ligatures w14:val="none"/>
    </w:rPr>
  </w:style>
  <w:style w:type="paragraph" w:customStyle="1" w:styleId="AD527F091C904E93A37DFC76919C228A">
    <w:name w:val="AD527F091C904E93A37DFC76919C228A"/>
    <w:rsid w:val="00DF3BA5"/>
    <w:pPr>
      <w:spacing w:after="0" w:line="260" w:lineRule="atLeast"/>
    </w:pPr>
    <w:rPr>
      <w:rFonts w:ascii="Source Sans Pro" w:eastAsia="Times New Roman" w:hAnsi="Source Sans Pro" w:cs="Times New Roman"/>
      <w:kern w:val="0"/>
      <w:sz w:val="22"/>
      <w14:ligatures w14:val="none"/>
    </w:rPr>
  </w:style>
  <w:style w:type="paragraph" w:customStyle="1" w:styleId="783EB349F4D0414AA536A4F521B1F635">
    <w:name w:val="783EB349F4D0414AA536A4F521B1F635"/>
    <w:rsid w:val="00DF3BA5"/>
    <w:pPr>
      <w:spacing w:after="0" w:line="260" w:lineRule="atLeast"/>
    </w:pPr>
    <w:rPr>
      <w:rFonts w:ascii="Source Sans Pro" w:eastAsia="Times New Roman" w:hAnsi="Source Sans Pro" w:cs="Times New Roman"/>
      <w:kern w:val="0"/>
      <w:sz w:val="22"/>
      <w14:ligatures w14:val="none"/>
    </w:rPr>
  </w:style>
  <w:style w:type="paragraph" w:customStyle="1" w:styleId="F355FD2A6EF0465CA762050DD6554B9B">
    <w:name w:val="F355FD2A6EF0465CA762050DD6554B9B"/>
    <w:rsid w:val="00DF3BA5"/>
    <w:pPr>
      <w:spacing w:after="0" w:line="260" w:lineRule="atLeast"/>
    </w:pPr>
    <w:rPr>
      <w:rFonts w:ascii="Source Sans Pro" w:eastAsia="Times New Roman" w:hAnsi="Source Sans Pro" w:cs="Times New Roman"/>
      <w:kern w:val="0"/>
      <w:sz w:val="22"/>
      <w14:ligatures w14:val="none"/>
    </w:rPr>
  </w:style>
  <w:style w:type="paragraph" w:customStyle="1" w:styleId="C73AF08A76CB4B5199B995F0C73F4738">
    <w:name w:val="C73AF08A76CB4B5199B995F0C73F4738"/>
    <w:rsid w:val="00DF3BA5"/>
    <w:pPr>
      <w:spacing w:after="0" w:line="260" w:lineRule="atLeast"/>
    </w:pPr>
    <w:rPr>
      <w:rFonts w:ascii="Source Sans Pro" w:eastAsia="Times New Roman" w:hAnsi="Source Sans Pro" w:cs="Times New Roman"/>
      <w:kern w:val="0"/>
      <w:sz w:val="22"/>
      <w14:ligatures w14:val="none"/>
    </w:rPr>
  </w:style>
  <w:style w:type="paragraph" w:customStyle="1" w:styleId="7A3D0339B17B495B8E7F7ACBF1132D66">
    <w:name w:val="7A3D0339B17B495B8E7F7ACBF1132D66"/>
    <w:rsid w:val="00DF3BA5"/>
    <w:pPr>
      <w:spacing w:after="0" w:line="260" w:lineRule="atLeast"/>
    </w:pPr>
    <w:rPr>
      <w:rFonts w:ascii="Source Sans Pro" w:eastAsia="Times New Roman" w:hAnsi="Source Sans Pro" w:cs="Times New Roman"/>
      <w:kern w:val="0"/>
      <w:sz w:val="22"/>
      <w14:ligatures w14:val="none"/>
    </w:rPr>
  </w:style>
  <w:style w:type="paragraph" w:customStyle="1" w:styleId="731587A6FC844CE880EA2B5067562BCE">
    <w:name w:val="731587A6FC844CE880EA2B5067562BCE"/>
    <w:rsid w:val="00DF3BA5"/>
    <w:pPr>
      <w:spacing w:after="0" w:line="260" w:lineRule="atLeast"/>
    </w:pPr>
    <w:rPr>
      <w:rFonts w:ascii="Source Sans Pro" w:eastAsia="Times New Roman" w:hAnsi="Source Sans Pro" w:cs="Times New Roman"/>
      <w:kern w:val="0"/>
      <w:sz w:val="22"/>
      <w14:ligatures w14:val="none"/>
    </w:rPr>
  </w:style>
  <w:style w:type="paragraph" w:customStyle="1" w:styleId="A2D6A9634FC546179D90AC253EE3B7C4">
    <w:name w:val="A2D6A9634FC546179D90AC253EE3B7C4"/>
    <w:rsid w:val="00DF3BA5"/>
    <w:pPr>
      <w:spacing w:after="0" w:line="260" w:lineRule="atLeast"/>
    </w:pPr>
    <w:rPr>
      <w:rFonts w:ascii="Source Sans Pro" w:eastAsia="Times New Roman" w:hAnsi="Source Sans Pro" w:cs="Times New Roman"/>
      <w:kern w:val="0"/>
      <w:sz w:val="22"/>
      <w14:ligatures w14:val="none"/>
    </w:rPr>
  </w:style>
  <w:style w:type="paragraph" w:customStyle="1" w:styleId="764C05DA22A54452AA8C6EB2F1AAAE44">
    <w:name w:val="764C05DA22A54452AA8C6EB2F1AAAE44"/>
    <w:rsid w:val="00DF3BA5"/>
    <w:pPr>
      <w:spacing w:after="0" w:line="260" w:lineRule="atLeast"/>
    </w:pPr>
    <w:rPr>
      <w:rFonts w:ascii="Source Sans Pro" w:eastAsia="Times New Roman" w:hAnsi="Source Sans Pro" w:cs="Times New Roman"/>
      <w:kern w:val="0"/>
      <w:sz w:val="22"/>
      <w14:ligatures w14:val="none"/>
    </w:rPr>
  </w:style>
  <w:style w:type="paragraph" w:customStyle="1" w:styleId="C2712C5C6C9144DDA1A4412722B25A64">
    <w:name w:val="C2712C5C6C9144DDA1A4412722B25A64"/>
    <w:rsid w:val="00DF3BA5"/>
    <w:pPr>
      <w:spacing w:after="0" w:line="260" w:lineRule="atLeast"/>
    </w:pPr>
    <w:rPr>
      <w:rFonts w:ascii="Source Sans Pro" w:eastAsia="Times New Roman" w:hAnsi="Source Sans Pro" w:cs="Times New Roman"/>
      <w:kern w:val="0"/>
      <w:sz w:val="22"/>
      <w14:ligatures w14:val="none"/>
    </w:rPr>
  </w:style>
  <w:style w:type="paragraph" w:customStyle="1" w:styleId="CE8D6CE3D8EE4F6593C3D929619952D1">
    <w:name w:val="CE8D6CE3D8EE4F6593C3D929619952D1"/>
    <w:rsid w:val="00DF3BA5"/>
    <w:pPr>
      <w:spacing w:after="0" w:line="260" w:lineRule="atLeast"/>
    </w:pPr>
    <w:rPr>
      <w:rFonts w:ascii="Source Sans Pro" w:eastAsia="Times New Roman" w:hAnsi="Source Sans Pro" w:cs="Times New Roman"/>
      <w:kern w:val="0"/>
      <w:sz w:val="22"/>
      <w14:ligatures w14:val="none"/>
    </w:rPr>
  </w:style>
  <w:style w:type="paragraph" w:customStyle="1" w:styleId="173531D9A0AB416BADFECC2E06A39B9C">
    <w:name w:val="173531D9A0AB416BADFECC2E06A39B9C"/>
    <w:rsid w:val="00DF3BA5"/>
    <w:pPr>
      <w:spacing w:after="0" w:line="260" w:lineRule="atLeast"/>
    </w:pPr>
    <w:rPr>
      <w:rFonts w:ascii="Source Sans Pro" w:eastAsia="Times New Roman" w:hAnsi="Source Sans Pro" w:cs="Times New Roman"/>
      <w:kern w:val="0"/>
      <w:sz w:val="22"/>
      <w14:ligatures w14:val="none"/>
    </w:rPr>
  </w:style>
  <w:style w:type="paragraph" w:customStyle="1" w:styleId="EAD7FF0E0A14410D955607B37D7812F0">
    <w:name w:val="EAD7FF0E0A14410D955607B37D7812F0"/>
    <w:rsid w:val="00DF3BA5"/>
    <w:pPr>
      <w:spacing w:after="0" w:line="260" w:lineRule="atLeast"/>
    </w:pPr>
    <w:rPr>
      <w:rFonts w:ascii="Source Sans Pro" w:eastAsia="Times New Roman" w:hAnsi="Source Sans Pro" w:cs="Times New Roman"/>
      <w:kern w:val="0"/>
      <w:sz w:val="22"/>
      <w14:ligatures w14:val="none"/>
    </w:rPr>
  </w:style>
  <w:style w:type="paragraph" w:customStyle="1" w:styleId="07E721D18B0645CF900DFDD79EF06C60">
    <w:name w:val="07E721D18B0645CF900DFDD79EF06C60"/>
    <w:rsid w:val="00DF3BA5"/>
    <w:pPr>
      <w:spacing w:after="0" w:line="260" w:lineRule="atLeast"/>
    </w:pPr>
    <w:rPr>
      <w:rFonts w:ascii="Source Sans Pro" w:eastAsia="Times New Roman" w:hAnsi="Source Sans Pro" w:cs="Times New Roman"/>
      <w:kern w:val="0"/>
      <w:sz w:val="22"/>
      <w14:ligatures w14:val="none"/>
    </w:rPr>
  </w:style>
  <w:style w:type="paragraph" w:customStyle="1" w:styleId="7C0EFB97DE874B0A8E3835558635B977">
    <w:name w:val="7C0EFB97DE874B0A8E3835558635B977"/>
    <w:rsid w:val="00DF3BA5"/>
    <w:pPr>
      <w:spacing w:after="0" w:line="260" w:lineRule="atLeast"/>
    </w:pPr>
    <w:rPr>
      <w:rFonts w:ascii="Source Sans Pro" w:eastAsia="Times New Roman" w:hAnsi="Source Sans Pro" w:cs="Times New Roman"/>
      <w:kern w:val="0"/>
      <w:sz w:val="22"/>
      <w14:ligatures w14:val="none"/>
    </w:rPr>
  </w:style>
  <w:style w:type="paragraph" w:customStyle="1" w:styleId="70ED94F17AB34F34A425FCACA79BC8BC">
    <w:name w:val="70ED94F17AB34F34A425FCACA79BC8BC"/>
    <w:rsid w:val="00DF3BA5"/>
    <w:pPr>
      <w:spacing w:after="0" w:line="260" w:lineRule="atLeast"/>
    </w:pPr>
    <w:rPr>
      <w:rFonts w:ascii="Source Sans Pro" w:eastAsia="Times New Roman" w:hAnsi="Source Sans Pro" w:cs="Times New Roman"/>
      <w:kern w:val="0"/>
      <w:sz w:val="22"/>
      <w14:ligatures w14:val="none"/>
    </w:rPr>
  </w:style>
  <w:style w:type="paragraph" w:customStyle="1" w:styleId="2E727D66164B4485AD11D320D258A6BA">
    <w:name w:val="2E727D66164B4485AD11D320D258A6BA"/>
    <w:rsid w:val="00DF3BA5"/>
    <w:pPr>
      <w:spacing w:after="0" w:line="260" w:lineRule="atLeast"/>
    </w:pPr>
    <w:rPr>
      <w:rFonts w:ascii="Source Sans Pro" w:eastAsia="Times New Roman" w:hAnsi="Source Sans Pro" w:cs="Times New Roman"/>
      <w:kern w:val="0"/>
      <w:sz w:val="22"/>
      <w14:ligatures w14:val="none"/>
    </w:rPr>
  </w:style>
  <w:style w:type="paragraph" w:customStyle="1" w:styleId="A8FDB616B0964842A260CF47189B0F14">
    <w:name w:val="A8FDB616B0964842A260CF47189B0F14"/>
    <w:rsid w:val="00DF3BA5"/>
    <w:pPr>
      <w:spacing w:after="0" w:line="260" w:lineRule="atLeast"/>
    </w:pPr>
    <w:rPr>
      <w:rFonts w:ascii="Source Sans Pro" w:eastAsia="Times New Roman" w:hAnsi="Source Sans Pro" w:cs="Times New Roman"/>
      <w:kern w:val="0"/>
      <w:sz w:val="22"/>
      <w14:ligatures w14:val="none"/>
    </w:rPr>
  </w:style>
  <w:style w:type="paragraph" w:customStyle="1" w:styleId="25CE192F275F47369C1C1A9E86C74FED">
    <w:name w:val="25CE192F275F47369C1C1A9E86C74FED"/>
    <w:rsid w:val="00DF3BA5"/>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DF3BA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DF3BA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DF3BA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DF3BA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DF3BA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DF3BA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DF3BA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DF3BA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DF3BA5"/>
    <w:pPr>
      <w:spacing w:after="0" w:line="260" w:lineRule="atLeast"/>
    </w:pPr>
    <w:rPr>
      <w:rFonts w:ascii="Source Sans Pro" w:eastAsia="Times New Roman" w:hAnsi="Source Sans Pro" w:cs="Times New Roman"/>
      <w:kern w:val="0"/>
      <w:sz w:val="22"/>
      <w14:ligatures w14:val="none"/>
    </w:rPr>
  </w:style>
  <w:style w:type="paragraph" w:customStyle="1" w:styleId="4B59A32DBC89452FB958C039815C77081">
    <w:name w:val="4B59A32DBC89452FB958C039815C77081"/>
    <w:rsid w:val="00DF3BA5"/>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1">
    <w:name w:val="70C1D92965E5489EB3AB86AF7D3F80881"/>
    <w:rsid w:val="00DF3BA5"/>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1">
    <w:name w:val="79D8A02F905D49B29CF4E775FAC7B1901"/>
    <w:rsid w:val="00DF3BA5"/>
    <w:pPr>
      <w:spacing w:after="0" w:line="260" w:lineRule="atLeast"/>
    </w:pPr>
    <w:rPr>
      <w:rFonts w:ascii="Source Sans Pro" w:eastAsia="Times New Roman" w:hAnsi="Source Sans Pro" w:cs="Times New Roman"/>
      <w:kern w:val="0"/>
      <w:sz w:val="22"/>
      <w14:ligatures w14:val="none"/>
    </w:rPr>
  </w:style>
  <w:style w:type="paragraph" w:customStyle="1" w:styleId="15C2DD9361134066938C4B561FF6CDF71">
    <w:name w:val="15C2DD9361134066938C4B561FF6CDF71"/>
    <w:rsid w:val="00DF3BA5"/>
    <w:pPr>
      <w:spacing w:after="0" w:line="260" w:lineRule="atLeast"/>
    </w:pPr>
    <w:rPr>
      <w:rFonts w:ascii="Source Sans Pro" w:eastAsia="Times New Roman" w:hAnsi="Source Sans Pro" w:cs="Times New Roman"/>
      <w:kern w:val="0"/>
      <w:sz w:val="22"/>
      <w14:ligatures w14:val="none"/>
    </w:rPr>
  </w:style>
  <w:style w:type="paragraph" w:customStyle="1" w:styleId="3ED6CE24A6B64013A816E3EF5129F77E1">
    <w:name w:val="3ED6CE24A6B64013A816E3EF5129F77E1"/>
    <w:rsid w:val="00DF3BA5"/>
    <w:pPr>
      <w:spacing w:after="0" w:line="260" w:lineRule="atLeast"/>
    </w:pPr>
    <w:rPr>
      <w:rFonts w:ascii="Source Sans Pro" w:eastAsia="Times New Roman" w:hAnsi="Source Sans Pro" w:cs="Times New Roman"/>
      <w:kern w:val="0"/>
      <w:sz w:val="22"/>
      <w14:ligatures w14:val="none"/>
    </w:rPr>
  </w:style>
  <w:style w:type="paragraph" w:customStyle="1" w:styleId="BAAFB3442758411A926D4D4DD7F31A5A1">
    <w:name w:val="BAAFB3442758411A926D4D4DD7F31A5A1"/>
    <w:rsid w:val="00DF3BA5"/>
    <w:pPr>
      <w:spacing w:after="0" w:line="260" w:lineRule="atLeast"/>
    </w:pPr>
    <w:rPr>
      <w:rFonts w:ascii="Source Sans Pro" w:eastAsia="Times New Roman" w:hAnsi="Source Sans Pro" w:cs="Times New Roman"/>
      <w:kern w:val="0"/>
      <w:sz w:val="22"/>
      <w14:ligatures w14:val="none"/>
    </w:rPr>
  </w:style>
  <w:style w:type="paragraph" w:customStyle="1" w:styleId="0EC9AE6125BD47008A24B7D2020F33161">
    <w:name w:val="0EC9AE6125BD47008A24B7D2020F33161"/>
    <w:rsid w:val="00DF3BA5"/>
    <w:pPr>
      <w:spacing w:after="0" w:line="260" w:lineRule="atLeast"/>
    </w:pPr>
    <w:rPr>
      <w:rFonts w:ascii="Source Sans Pro" w:eastAsia="Times New Roman" w:hAnsi="Source Sans Pro" w:cs="Times New Roman"/>
      <w:kern w:val="0"/>
      <w:sz w:val="22"/>
      <w14:ligatures w14:val="none"/>
    </w:rPr>
  </w:style>
  <w:style w:type="paragraph" w:customStyle="1" w:styleId="7C6B020A5CC7421F87C6CAE787E99D721">
    <w:name w:val="7C6B020A5CC7421F87C6CAE787E99D721"/>
    <w:rsid w:val="00DF3BA5"/>
    <w:pPr>
      <w:spacing w:after="0" w:line="260" w:lineRule="atLeast"/>
    </w:pPr>
    <w:rPr>
      <w:rFonts w:ascii="Source Sans Pro" w:eastAsia="Times New Roman" w:hAnsi="Source Sans Pro" w:cs="Times New Roman"/>
      <w:kern w:val="0"/>
      <w:sz w:val="22"/>
      <w14:ligatures w14:val="none"/>
    </w:rPr>
  </w:style>
  <w:style w:type="paragraph" w:customStyle="1" w:styleId="909DCF4BB1EF46F3A423B8DBC8A60A311">
    <w:name w:val="909DCF4BB1EF46F3A423B8DBC8A60A311"/>
    <w:rsid w:val="00DF3BA5"/>
    <w:pPr>
      <w:spacing w:after="0" w:line="260" w:lineRule="atLeast"/>
    </w:pPr>
    <w:rPr>
      <w:rFonts w:ascii="Source Sans Pro" w:eastAsia="Times New Roman" w:hAnsi="Source Sans Pro" w:cs="Times New Roman"/>
      <w:kern w:val="0"/>
      <w:sz w:val="22"/>
      <w14:ligatures w14:val="none"/>
    </w:rPr>
  </w:style>
  <w:style w:type="paragraph" w:customStyle="1" w:styleId="7E71E477AE0448468379CCDA0168A5BD1">
    <w:name w:val="7E71E477AE0448468379CCDA0168A5BD1"/>
    <w:rsid w:val="00DF3BA5"/>
    <w:pPr>
      <w:spacing w:after="0" w:line="260" w:lineRule="atLeast"/>
    </w:pPr>
    <w:rPr>
      <w:rFonts w:ascii="Source Sans Pro" w:eastAsia="Times New Roman" w:hAnsi="Source Sans Pro" w:cs="Times New Roman"/>
      <w:kern w:val="0"/>
      <w:sz w:val="22"/>
      <w14:ligatures w14:val="none"/>
    </w:rPr>
  </w:style>
  <w:style w:type="paragraph" w:customStyle="1" w:styleId="AD527F091C904E93A37DFC76919C228A1">
    <w:name w:val="AD527F091C904E93A37DFC76919C228A1"/>
    <w:rsid w:val="00DF3BA5"/>
    <w:pPr>
      <w:spacing w:after="0" w:line="260" w:lineRule="atLeast"/>
    </w:pPr>
    <w:rPr>
      <w:rFonts w:ascii="Source Sans Pro" w:eastAsia="Times New Roman" w:hAnsi="Source Sans Pro" w:cs="Times New Roman"/>
      <w:kern w:val="0"/>
      <w:sz w:val="22"/>
      <w14:ligatures w14:val="none"/>
    </w:rPr>
  </w:style>
  <w:style w:type="paragraph" w:customStyle="1" w:styleId="783EB349F4D0414AA536A4F521B1F6351">
    <w:name w:val="783EB349F4D0414AA536A4F521B1F6351"/>
    <w:rsid w:val="00DF3BA5"/>
    <w:pPr>
      <w:spacing w:after="0" w:line="260" w:lineRule="atLeast"/>
    </w:pPr>
    <w:rPr>
      <w:rFonts w:ascii="Source Sans Pro" w:eastAsia="Times New Roman" w:hAnsi="Source Sans Pro" w:cs="Times New Roman"/>
      <w:kern w:val="0"/>
      <w:sz w:val="22"/>
      <w14:ligatures w14:val="none"/>
    </w:rPr>
  </w:style>
  <w:style w:type="paragraph" w:customStyle="1" w:styleId="F355FD2A6EF0465CA762050DD6554B9B1">
    <w:name w:val="F355FD2A6EF0465CA762050DD6554B9B1"/>
    <w:rsid w:val="00DF3BA5"/>
    <w:pPr>
      <w:spacing w:after="0" w:line="260" w:lineRule="atLeast"/>
    </w:pPr>
    <w:rPr>
      <w:rFonts w:ascii="Source Sans Pro" w:eastAsia="Times New Roman" w:hAnsi="Source Sans Pro" w:cs="Times New Roman"/>
      <w:kern w:val="0"/>
      <w:sz w:val="22"/>
      <w14:ligatures w14:val="none"/>
    </w:rPr>
  </w:style>
  <w:style w:type="paragraph" w:customStyle="1" w:styleId="C73AF08A76CB4B5199B995F0C73F47381">
    <w:name w:val="C73AF08A76CB4B5199B995F0C73F47381"/>
    <w:rsid w:val="00DF3BA5"/>
    <w:pPr>
      <w:spacing w:after="0" w:line="260" w:lineRule="atLeast"/>
    </w:pPr>
    <w:rPr>
      <w:rFonts w:ascii="Source Sans Pro" w:eastAsia="Times New Roman" w:hAnsi="Source Sans Pro" w:cs="Times New Roman"/>
      <w:kern w:val="0"/>
      <w:sz w:val="22"/>
      <w14:ligatures w14:val="none"/>
    </w:rPr>
  </w:style>
  <w:style w:type="paragraph" w:customStyle="1" w:styleId="7A3D0339B17B495B8E7F7ACBF1132D661">
    <w:name w:val="7A3D0339B17B495B8E7F7ACBF1132D661"/>
    <w:rsid w:val="00DF3BA5"/>
    <w:pPr>
      <w:spacing w:after="0" w:line="260" w:lineRule="atLeast"/>
    </w:pPr>
    <w:rPr>
      <w:rFonts w:ascii="Source Sans Pro" w:eastAsia="Times New Roman" w:hAnsi="Source Sans Pro" w:cs="Times New Roman"/>
      <w:kern w:val="0"/>
      <w:sz w:val="22"/>
      <w14:ligatures w14:val="none"/>
    </w:rPr>
  </w:style>
  <w:style w:type="paragraph" w:customStyle="1" w:styleId="731587A6FC844CE880EA2B5067562BCE1">
    <w:name w:val="731587A6FC844CE880EA2B5067562BCE1"/>
    <w:rsid w:val="00DF3BA5"/>
    <w:pPr>
      <w:spacing w:after="0" w:line="260" w:lineRule="atLeast"/>
    </w:pPr>
    <w:rPr>
      <w:rFonts w:ascii="Source Sans Pro" w:eastAsia="Times New Roman" w:hAnsi="Source Sans Pro" w:cs="Times New Roman"/>
      <w:kern w:val="0"/>
      <w:sz w:val="22"/>
      <w14:ligatures w14:val="none"/>
    </w:rPr>
  </w:style>
  <w:style w:type="paragraph" w:customStyle="1" w:styleId="A2D6A9634FC546179D90AC253EE3B7C41">
    <w:name w:val="A2D6A9634FC546179D90AC253EE3B7C41"/>
    <w:rsid w:val="00DF3BA5"/>
    <w:pPr>
      <w:spacing w:after="0" w:line="260" w:lineRule="atLeast"/>
    </w:pPr>
    <w:rPr>
      <w:rFonts w:ascii="Source Sans Pro" w:eastAsia="Times New Roman" w:hAnsi="Source Sans Pro" w:cs="Times New Roman"/>
      <w:kern w:val="0"/>
      <w:sz w:val="22"/>
      <w14:ligatures w14:val="none"/>
    </w:rPr>
  </w:style>
  <w:style w:type="paragraph" w:customStyle="1" w:styleId="764C05DA22A54452AA8C6EB2F1AAAE441">
    <w:name w:val="764C05DA22A54452AA8C6EB2F1AAAE441"/>
    <w:rsid w:val="00DF3BA5"/>
    <w:pPr>
      <w:spacing w:after="0" w:line="260" w:lineRule="atLeast"/>
    </w:pPr>
    <w:rPr>
      <w:rFonts w:ascii="Source Sans Pro" w:eastAsia="Times New Roman" w:hAnsi="Source Sans Pro" w:cs="Times New Roman"/>
      <w:kern w:val="0"/>
      <w:sz w:val="22"/>
      <w14:ligatures w14:val="none"/>
    </w:rPr>
  </w:style>
  <w:style w:type="paragraph" w:customStyle="1" w:styleId="C2712C5C6C9144DDA1A4412722B25A641">
    <w:name w:val="C2712C5C6C9144DDA1A4412722B25A641"/>
    <w:rsid w:val="00DF3BA5"/>
    <w:pPr>
      <w:spacing w:after="0" w:line="260" w:lineRule="atLeast"/>
    </w:pPr>
    <w:rPr>
      <w:rFonts w:ascii="Source Sans Pro" w:eastAsia="Times New Roman" w:hAnsi="Source Sans Pro" w:cs="Times New Roman"/>
      <w:kern w:val="0"/>
      <w:sz w:val="22"/>
      <w14:ligatures w14:val="none"/>
    </w:rPr>
  </w:style>
  <w:style w:type="paragraph" w:customStyle="1" w:styleId="CE8D6CE3D8EE4F6593C3D929619952D11">
    <w:name w:val="CE8D6CE3D8EE4F6593C3D929619952D11"/>
    <w:rsid w:val="00DF3BA5"/>
    <w:pPr>
      <w:spacing w:after="0" w:line="260" w:lineRule="atLeast"/>
    </w:pPr>
    <w:rPr>
      <w:rFonts w:ascii="Source Sans Pro" w:eastAsia="Times New Roman" w:hAnsi="Source Sans Pro" w:cs="Times New Roman"/>
      <w:kern w:val="0"/>
      <w:sz w:val="22"/>
      <w14:ligatures w14:val="none"/>
    </w:rPr>
  </w:style>
  <w:style w:type="paragraph" w:customStyle="1" w:styleId="173531D9A0AB416BADFECC2E06A39B9C1">
    <w:name w:val="173531D9A0AB416BADFECC2E06A39B9C1"/>
    <w:rsid w:val="00DF3BA5"/>
    <w:pPr>
      <w:spacing w:after="0" w:line="260" w:lineRule="atLeast"/>
    </w:pPr>
    <w:rPr>
      <w:rFonts w:ascii="Source Sans Pro" w:eastAsia="Times New Roman" w:hAnsi="Source Sans Pro" w:cs="Times New Roman"/>
      <w:kern w:val="0"/>
      <w:sz w:val="22"/>
      <w14:ligatures w14:val="none"/>
    </w:rPr>
  </w:style>
  <w:style w:type="paragraph" w:customStyle="1" w:styleId="EAD7FF0E0A14410D955607B37D7812F01">
    <w:name w:val="EAD7FF0E0A14410D955607B37D7812F01"/>
    <w:rsid w:val="00DF3BA5"/>
    <w:pPr>
      <w:spacing w:after="0" w:line="260" w:lineRule="atLeast"/>
    </w:pPr>
    <w:rPr>
      <w:rFonts w:ascii="Source Sans Pro" w:eastAsia="Times New Roman" w:hAnsi="Source Sans Pro" w:cs="Times New Roman"/>
      <w:kern w:val="0"/>
      <w:sz w:val="22"/>
      <w14:ligatures w14:val="none"/>
    </w:rPr>
  </w:style>
  <w:style w:type="paragraph" w:customStyle="1" w:styleId="07E721D18B0645CF900DFDD79EF06C601">
    <w:name w:val="07E721D18B0645CF900DFDD79EF06C601"/>
    <w:rsid w:val="00DF3BA5"/>
    <w:pPr>
      <w:spacing w:after="0" w:line="260" w:lineRule="atLeast"/>
    </w:pPr>
    <w:rPr>
      <w:rFonts w:ascii="Source Sans Pro" w:eastAsia="Times New Roman" w:hAnsi="Source Sans Pro" w:cs="Times New Roman"/>
      <w:kern w:val="0"/>
      <w:sz w:val="22"/>
      <w14:ligatures w14:val="none"/>
    </w:rPr>
  </w:style>
  <w:style w:type="paragraph" w:customStyle="1" w:styleId="7C0EFB97DE874B0A8E3835558635B9771">
    <w:name w:val="7C0EFB97DE874B0A8E3835558635B9771"/>
    <w:rsid w:val="00DF3BA5"/>
    <w:pPr>
      <w:spacing w:after="0" w:line="260" w:lineRule="atLeast"/>
    </w:pPr>
    <w:rPr>
      <w:rFonts w:ascii="Source Sans Pro" w:eastAsia="Times New Roman" w:hAnsi="Source Sans Pro" w:cs="Times New Roman"/>
      <w:kern w:val="0"/>
      <w:sz w:val="22"/>
      <w14:ligatures w14:val="none"/>
    </w:rPr>
  </w:style>
  <w:style w:type="paragraph" w:customStyle="1" w:styleId="70ED94F17AB34F34A425FCACA79BC8BC1">
    <w:name w:val="70ED94F17AB34F34A425FCACA79BC8BC1"/>
    <w:rsid w:val="00DF3BA5"/>
    <w:pPr>
      <w:spacing w:after="0" w:line="260" w:lineRule="atLeast"/>
    </w:pPr>
    <w:rPr>
      <w:rFonts w:ascii="Source Sans Pro" w:eastAsia="Times New Roman" w:hAnsi="Source Sans Pro" w:cs="Times New Roman"/>
      <w:kern w:val="0"/>
      <w:sz w:val="22"/>
      <w14:ligatures w14:val="none"/>
    </w:rPr>
  </w:style>
  <w:style w:type="paragraph" w:customStyle="1" w:styleId="2E727D66164B4485AD11D320D258A6BA1">
    <w:name w:val="2E727D66164B4485AD11D320D258A6BA1"/>
    <w:rsid w:val="00DF3BA5"/>
    <w:pPr>
      <w:spacing w:after="0" w:line="260" w:lineRule="atLeast"/>
    </w:pPr>
    <w:rPr>
      <w:rFonts w:ascii="Source Sans Pro" w:eastAsia="Times New Roman" w:hAnsi="Source Sans Pro" w:cs="Times New Roman"/>
      <w:kern w:val="0"/>
      <w:sz w:val="22"/>
      <w14:ligatures w14:val="none"/>
    </w:rPr>
  </w:style>
  <w:style w:type="paragraph" w:customStyle="1" w:styleId="A8FDB616B0964842A260CF47189B0F141">
    <w:name w:val="A8FDB616B0964842A260CF47189B0F141"/>
    <w:rsid w:val="00DF3BA5"/>
    <w:pPr>
      <w:spacing w:after="0" w:line="260" w:lineRule="atLeast"/>
    </w:pPr>
    <w:rPr>
      <w:rFonts w:ascii="Source Sans Pro" w:eastAsia="Times New Roman" w:hAnsi="Source Sans Pro" w:cs="Times New Roman"/>
      <w:kern w:val="0"/>
      <w:sz w:val="22"/>
      <w14:ligatures w14:val="none"/>
    </w:rPr>
  </w:style>
  <w:style w:type="paragraph" w:customStyle="1" w:styleId="25CE192F275F47369C1C1A9E86C74FED1">
    <w:name w:val="25CE192F275F47369C1C1A9E86C74FED1"/>
    <w:rsid w:val="00DF3BA5"/>
    <w:pPr>
      <w:spacing w:after="0" w:line="260" w:lineRule="atLeast"/>
    </w:pPr>
    <w:rPr>
      <w:rFonts w:ascii="Source Sans Pro" w:eastAsia="Times New Roman" w:hAnsi="Source Sans Pro" w:cs="Times New Roman"/>
      <w:kern w:val="0"/>
      <w:sz w:val="22"/>
      <w14:ligatures w14:val="none"/>
    </w:rPr>
  </w:style>
  <w:style w:type="paragraph" w:customStyle="1" w:styleId="A537AF4F646345719E98A1AFCAB99268">
    <w:name w:val="A537AF4F646345719E98A1AFCAB99268"/>
    <w:rsid w:val="00DF3BA5"/>
  </w:style>
  <w:style w:type="paragraph" w:customStyle="1" w:styleId="DB7629A61E9941C4869E23E19B414005">
    <w:name w:val="DB7629A61E9941C4869E23E19B414005"/>
    <w:rsid w:val="00DF3BA5"/>
  </w:style>
  <w:style w:type="paragraph" w:customStyle="1" w:styleId="E746B4C0F98C427FA3B99BC229DB0F6E">
    <w:name w:val="E746B4C0F98C427FA3B99BC229DB0F6E"/>
    <w:rsid w:val="00DF3BA5"/>
  </w:style>
  <w:style w:type="paragraph" w:customStyle="1" w:styleId="6323AA351F1943CE94ABA98C1657ED78">
    <w:name w:val="6323AA351F1943CE94ABA98C1657ED78"/>
    <w:rsid w:val="00DF3BA5"/>
  </w:style>
  <w:style w:type="paragraph" w:customStyle="1" w:styleId="A627330E3B724637A6630C613DF8676C">
    <w:name w:val="A627330E3B724637A6630C613DF8676C"/>
    <w:rsid w:val="00DF3BA5"/>
  </w:style>
  <w:style w:type="paragraph" w:customStyle="1" w:styleId="011C7E9A07DA481F8EF4770AC2A16275">
    <w:name w:val="011C7E9A07DA481F8EF4770AC2A16275"/>
    <w:rsid w:val="00DF3BA5"/>
  </w:style>
  <w:style w:type="paragraph" w:customStyle="1" w:styleId="9303EDD012904D2B9B81E477D221AE37">
    <w:name w:val="9303EDD012904D2B9B81E477D221AE37"/>
    <w:rsid w:val="00DF3BA5"/>
  </w:style>
  <w:style w:type="paragraph" w:customStyle="1" w:styleId="6D1B7A79E7284F65B2157BD361ECB436">
    <w:name w:val="6D1B7A79E7284F65B2157BD361ECB436"/>
    <w:rsid w:val="00DF3BA5"/>
  </w:style>
  <w:style w:type="paragraph" w:customStyle="1" w:styleId="D347E3E60C6840BFBDB7E88461652058">
    <w:name w:val="D347E3E60C6840BFBDB7E88461652058"/>
    <w:rsid w:val="00DF3BA5"/>
  </w:style>
  <w:style w:type="paragraph" w:customStyle="1" w:styleId="60C596D8AB7C426A9E956E4E9449231F">
    <w:name w:val="60C596D8AB7C426A9E956E4E9449231F"/>
    <w:rsid w:val="00DF3BA5"/>
  </w:style>
  <w:style w:type="paragraph" w:customStyle="1" w:styleId="B0517341CB9B462EBDF2B962A43B8240">
    <w:name w:val="B0517341CB9B462EBDF2B962A43B8240"/>
    <w:rsid w:val="00DF3BA5"/>
  </w:style>
  <w:style w:type="paragraph" w:customStyle="1" w:styleId="21F9D6E426FA467388B2C7596F239C18">
    <w:name w:val="21F9D6E426FA467388B2C7596F239C18"/>
    <w:rsid w:val="00DF3BA5"/>
  </w:style>
  <w:style w:type="paragraph" w:customStyle="1" w:styleId="5868312F8A804F57B30491590C3139C3">
    <w:name w:val="5868312F8A804F57B30491590C3139C3"/>
    <w:rsid w:val="00DF3BA5"/>
  </w:style>
  <w:style w:type="paragraph" w:customStyle="1" w:styleId="70035101AD2D46DC8908B6821049A833">
    <w:name w:val="70035101AD2D46DC8908B6821049A833"/>
    <w:rsid w:val="00DF3BA5"/>
  </w:style>
  <w:style w:type="paragraph" w:customStyle="1" w:styleId="AAE938A8265D44CEACF3E7558B3302582">
    <w:name w:val="AAE938A8265D44CEACF3E7558B3302582"/>
    <w:rsid w:val="00DF3BA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DF3BA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DF3BA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DF3BA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DF3BA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DF3BA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DF3BA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2">
    <w:name w:val="FDABE5859CFF443584CDCABB5427A5432"/>
    <w:rsid w:val="00DF3BA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2">
    <w:name w:val="835FE4C8562647CC9EA4BF59E5BBA7A12"/>
    <w:rsid w:val="00DF3BA5"/>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2">
    <w:name w:val="70C1D92965E5489EB3AB86AF7D3F80882"/>
    <w:rsid w:val="00DF3BA5"/>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2">
    <w:name w:val="79D8A02F905D49B29CF4E775FAC7B1902"/>
    <w:rsid w:val="00DF3BA5"/>
    <w:pPr>
      <w:spacing w:after="0" w:line="260" w:lineRule="atLeast"/>
    </w:pPr>
    <w:rPr>
      <w:rFonts w:ascii="Source Sans Pro" w:eastAsia="Times New Roman" w:hAnsi="Source Sans Pro" w:cs="Times New Roman"/>
      <w:kern w:val="0"/>
      <w:sz w:val="22"/>
      <w14:ligatures w14:val="none"/>
    </w:rPr>
  </w:style>
  <w:style w:type="paragraph" w:customStyle="1" w:styleId="DB7629A61E9941C4869E23E19B4140051">
    <w:name w:val="DB7629A61E9941C4869E23E19B4140051"/>
    <w:rsid w:val="00DF3BA5"/>
    <w:pPr>
      <w:spacing w:after="0" w:line="260" w:lineRule="atLeast"/>
    </w:pPr>
    <w:rPr>
      <w:rFonts w:ascii="Source Sans Pro" w:eastAsia="Times New Roman" w:hAnsi="Source Sans Pro" w:cs="Times New Roman"/>
      <w:kern w:val="0"/>
      <w:sz w:val="22"/>
      <w14:ligatures w14:val="none"/>
    </w:rPr>
  </w:style>
  <w:style w:type="paragraph" w:customStyle="1" w:styleId="E746B4C0F98C427FA3B99BC229DB0F6E1">
    <w:name w:val="E746B4C0F98C427FA3B99BC229DB0F6E1"/>
    <w:rsid w:val="00DF3BA5"/>
    <w:pPr>
      <w:spacing w:after="0" w:line="260" w:lineRule="atLeast"/>
    </w:pPr>
    <w:rPr>
      <w:rFonts w:ascii="Source Sans Pro" w:eastAsia="Times New Roman" w:hAnsi="Source Sans Pro" w:cs="Times New Roman"/>
      <w:kern w:val="0"/>
      <w:sz w:val="22"/>
      <w14:ligatures w14:val="none"/>
    </w:rPr>
  </w:style>
  <w:style w:type="paragraph" w:customStyle="1" w:styleId="6323AA351F1943CE94ABA98C1657ED781">
    <w:name w:val="6323AA351F1943CE94ABA98C1657ED781"/>
    <w:rsid w:val="00DF3BA5"/>
    <w:pPr>
      <w:spacing w:after="0" w:line="260" w:lineRule="atLeast"/>
    </w:pPr>
    <w:rPr>
      <w:rFonts w:ascii="Source Sans Pro" w:eastAsia="Times New Roman" w:hAnsi="Source Sans Pro" w:cs="Times New Roman"/>
      <w:kern w:val="0"/>
      <w:sz w:val="22"/>
      <w14:ligatures w14:val="none"/>
    </w:rPr>
  </w:style>
  <w:style w:type="paragraph" w:customStyle="1" w:styleId="A627330E3B724637A6630C613DF8676C1">
    <w:name w:val="A627330E3B724637A6630C613DF8676C1"/>
    <w:rsid w:val="00DF3BA5"/>
    <w:pPr>
      <w:spacing w:after="0" w:line="260" w:lineRule="atLeast"/>
    </w:pPr>
    <w:rPr>
      <w:rFonts w:ascii="Source Sans Pro" w:eastAsia="Times New Roman" w:hAnsi="Source Sans Pro" w:cs="Times New Roman"/>
      <w:kern w:val="0"/>
      <w:sz w:val="22"/>
      <w14:ligatures w14:val="none"/>
    </w:rPr>
  </w:style>
  <w:style w:type="paragraph" w:customStyle="1" w:styleId="011C7E9A07DA481F8EF4770AC2A162751">
    <w:name w:val="011C7E9A07DA481F8EF4770AC2A162751"/>
    <w:rsid w:val="00DF3BA5"/>
    <w:pPr>
      <w:spacing w:after="0" w:line="260" w:lineRule="atLeast"/>
    </w:pPr>
    <w:rPr>
      <w:rFonts w:ascii="Source Sans Pro" w:eastAsia="Times New Roman" w:hAnsi="Source Sans Pro" w:cs="Times New Roman"/>
      <w:kern w:val="0"/>
      <w:sz w:val="22"/>
      <w14:ligatures w14:val="none"/>
    </w:rPr>
  </w:style>
  <w:style w:type="paragraph" w:customStyle="1" w:styleId="9303EDD012904D2B9B81E477D221AE371">
    <w:name w:val="9303EDD012904D2B9B81E477D221AE371"/>
    <w:rsid w:val="00DF3BA5"/>
    <w:pPr>
      <w:spacing w:after="0" w:line="260" w:lineRule="atLeast"/>
    </w:pPr>
    <w:rPr>
      <w:rFonts w:ascii="Source Sans Pro" w:eastAsia="Times New Roman" w:hAnsi="Source Sans Pro" w:cs="Times New Roman"/>
      <w:kern w:val="0"/>
      <w:sz w:val="22"/>
      <w14:ligatures w14:val="none"/>
    </w:rPr>
  </w:style>
  <w:style w:type="paragraph" w:customStyle="1" w:styleId="70035101AD2D46DC8908B6821049A8331">
    <w:name w:val="70035101AD2D46DC8908B6821049A8331"/>
    <w:rsid w:val="00DF3BA5"/>
    <w:pPr>
      <w:spacing w:after="0" w:line="260" w:lineRule="atLeast"/>
    </w:pPr>
    <w:rPr>
      <w:rFonts w:ascii="Source Sans Pro" w:eastAsia="Times New Roman" w:hAnsi="Source Sans Pro" w:cs="Times New Roman"/>
      <w:kern w:val="0"/>
      <w:sz w:val="22"/>
      <w14:ligatures w14:val="none"/>
    </w:rPr>
  </w:style>
  <w:style w:type="paragraph" w:customStyle="1" w:styleId="A537AF4F646345719E98A1AFCAB992681">
    <w:name w:val="A537AF4F646345719E98A1AFCAB992681"/>
    <w:rsid w:val="00DF3BA5"/>
    <w:pPr>
      <w:spacing w:after="0" w:line="260" w:lineRule="atLeast"/>
    </w:pPr>
    <w:rPr>
      <w:rFonts w:ascii="Source Sans Pro" w:eastAsia="Times New Roman" w:hAnsi="Source Sans Pro" w:cs="Times New Roman"/>
      <w:kern w:val="0"/>
      <w:sz w:val="22"/>
      <w14:ligatures w14:val="none"/>
    </w:rPr>
  </w:style>
  <w:style w:type="paragraph" w:customStyle="1" w:styleId="15C2DD9361134066938C4B561FF6CDF72">
    <w:name w:val="15C2DD9361134066938C4B561FF6CDF72"/>
    <w:rsid w:val="00DF3BA5"/>
    <w:pPr>
      <w:spacing w:after="0" w:line="260" w:lineRule="atLeast"/>
    </w:pPr>
    <w:rPr>
      <w:rFonts w:ascii="Source Sans Pro" w:eastAsia="Times New Roman" w:hAnsi="Source Sans Pro" w:cs="Times New Roman"/>
      <w:kern w:val="0"/>
      <w:sz w:val="22"/>
      <w14:ligatures w14:val="none"/>
    </w:rPr>
  </w:style>
  <w:style w:type="paragraph" w:customStyle="1" w:styleId="3ED6CE24A6B64013A816E3EF5129F77E2">
    <w:name w:val="3ED6CE24A6B64013A816E3EF5129F77E2"/>
    <w:rsid w:val="00DF3BA5"/>
    <w:pPr>
      <w:spacing w:after="0" w:line="260" w:lineRule="atLeast"/>
    </w:pPr>
    <w:rPr>
      <w:rFonts w:ascii="Source Sans Pro" w:eastAsia="Times New Roman" w:hAnsi="Source Sans Pro" w:cs="Times New Roman"/>
      <w:kern w:val="0"/>
      <w:sz w:val="22"/>
      <w14:ligatures w14:val="none"/>
    </w:rPr>
  </w:style>
  <w:style w:type="paragraph" w:customStyle="1" w:styleId="BAAFB3442758411A926D4D4DD7F31A5A2">
    <w:name w:val="BAAFB3442758411A926D4D4DD7F31A5A2"/>
    <w:rsid w:val="00DF3BA5"/>
    <w:pPr>
      <w:spacing w:after="0" w:line="260" w:lineRule="atLeast"/>
    </w:pPr>
    <w:rPr>
      <w:rFonts w:ascii="Source Sans Pro" w:eastAsia="Times New Roman" w:hAnsi="Source Sans Pro" w:cs="Times New Roman"/>
      <w:kern w:val="0"/>
      <w:sz w:val="22"/>
      <w14:ligatures w14:val="none"/>
    </w:rPr>
  </w:style>
  <w:style w:type="paragraph" w:customStyle="1" w:styleId="0EC9AE6125BD47008A24B7D2020F33162">
    <w:name w:val="0EC9AE6125BD47008A24B7D2020F33162"/>
    <w:rsid w:val="00DF3BA5"/>
    <w:pPr>
      <w:spacing w:after="0" w:line="260" w:lineRule="atLeast"/>
    </w:pPr>
    <w:rPr>
      <w:rFonts w:ascii="Source Sans Pro" w:eastAsia="Times New Roman" w:hAnsi="Source Sans Pro" w:cs="Times New Roman"/>
      <w:kern w:val="0"/>
      <w:sz w:val="22"/>
      <w14:ligatures w14:val="none"/>
    </w:rPr>
  </w:style>
  <w:style w:type="paragraph" w:customStyle="1" w:styleId="7C6B020A5CC7421F87C6CAE787E99D723">
    <w:name w:val="7C6B020A5CC7421F87C6CAE787E99D723"/>
    <w:rsid w:val="00DF3BA5"/>
    <w:pPr>
      <w:spacing w:after="0" w:line="260" w:lineRule="atLeast"/>
    </w:pPr>
    <w:rPr>
      <w:rFonts w:ascii="Source Sans Pro" w:eastAsia="Times New Roman" w:hAnsi="Source Sans Pro" w:cs="Times New Roman"/>
      <w:kern w:val="0"/>
      <w:sz w:val="22"/>
      <w14:ligatures w14:val="none"/>
    </w:rPr>
  </w:style>
  <w:style w:type="paragraph" w:customStyle="1" w:styleId="909DCF4BB1EF46F3A423B8DBC8A60A312">
    <w:name w:val="909DCF4BB1EF46F3A423B8DBC8A60A312"/>
    <w:rsid w:val="00DF3BA5"/>
    <w:pPr>
      <w:spacing w:after="0" w:line="260" w:lineRule="atLeast"/>
    </w:pPr>
    <w:rPr>
      <w:rFonts w:ascii="Source Sans Pro" w:eastAsia="Times New Roman" w:hAnsi="Source Sans Pro" w:cs="Times New Roman"/>
      <w:kern w:val="0"/>
      <w:sz w:val="22"/>
      <w14:ligatures w14:val="none"/>
    </w:rPr>
  </w:style>
  <w:style w:type="paragraph" w:customStyle="1" w:styleId="7E71E477AE0448468379CCDA0168A5BD2">
    <w:name w:val="7E71E477AE0448468379CCDA0168A5BD2"/>
    <w:rsid w:val="00DF3BA5"/>
    <w:pPr>
      <w:spacing w:after="0" w:line="260" w:lineRule="atLeast"/>
    </w:pPr>
    <w:rPr>
      <w:rFonts w:ascii="Source Sans Pro" w:eastAsia="Times New Roman" w:hAnsi="Source Sans Pro" w:cs="Times New Roman"/>
      <w:kern w:val="0"/>
      <w:sz w:val="22"/>
      <w14:ligatures w14:val="none"/>
    </w:rPr>
  </w:style>
  <w:style w:type="paragraph" w:customStyle="1" w:styleId="AD527F091C904E93A37DFC76919C228A2">
    <w:name w:val="AD527F091C904E93A37DFC76919C228A2"/>
    <w:rsid w:val="00DF3BA5"/>
    <w:pPr>
      <w:spacing w:after="0" w:line="260" w:lineRule="atLeast"/>
    </w:pPr>
    <w:rPr>
      <w:rFonts w:ascii="Source Sans Pro" w:eastAsia="Times New Roman" w:hAnsi="Source Sans Pro" w:cs="Times New Roman"/>
      <w:kern w:val="0"/>
      <w:sz w:val="22"/>
      <w14:ligatures w14:val="none"/>
    </w:rPr>
  </w:style>
  <w:style w:type="paragraph" w:customStyle="1" w:styleId="783EB349F4D0414AA536A4F521B1F6352">
    <w:name w:val="783EB349F4D0414AA536A4F521B1F6352"/>
    <w:rsid w:val="00DF3BA5"/>
    <w:pPr>
      <w:spacing w:after="0" w:line="260" w:lineRule="atLeast"/>
    </w:pPr>
    <w:rPr>
      <w:rFonts w:ascii="Source Sans Pro" w:eastAsia="Times New Roman" w:hAnsi="Source Sans Pro" w:cs="Times New Roman"/>
      <w:kern w:val="0"/>
      <w:sz w:val="22"/>
      <w14:ligatures w14:val="none"/>
    </w:rPr>
  </w:style>
  <w:style w:type="paragraph" w:customStyle="1" w:styleId="F355FD2A6EF0465CA762050DD6554B9B2">
    <w:name w:val="F355FD2A6EF0465CA762050DD6554B9B2"/>
    <w:rsid w:val="00DF3BA5"/>
    <w:pPr>
      <w:spacing w:after="0" w:line="260" w:lineRule="atLeast"/>
    </w:pPr>
    <w:rPr>
      <w:rFonts w:ascii="Source Sans Pro" w:eastAsia="Times New Roman" w:hAnsi="Source Sans Pro" w:cs="Times New Roman"/>
      <w:kern w:val="0"/>
      <w:sz w:val="22"/>
      <w14:ligatures w14:val="none"/>
    </w:rPr>
  </w:style>
  <w:style w:type="paragraph" w:customStyle="1" w:styleId="C73AF08A76CB4B5199B995F0C73F47382">
    <w:name w:val="C73AF08A76CB4B5199B995F0C73F47382"/>
    <w:rsid w:val="00DF3BA5"/>
    <w:pPr>
      <w:spacing w:after="0" w:line="260" w:lineRule="atLeast"/>
    </w:pPr>
    <w:rPr>
      <w:rFonts w:ascii="Source Sans Pro" w:eastAsia="Times New Roman" w:hAnsi="Source Sans Pro" w:cs="Times New Roman"/>
      <w:kern w:val="0"/>
      <w:sz w:val="22"/>
      <w14:ligatures w14:val="none"/>
    </w:rPr>
  </w:style>
  <w:style w:type="paragraph" w:customStyle="1" w:styleId="7A3D0339B17B495B8E7F7ACBF1132D662">
    <w:name w:val="7A3D0339B17B495B8E7F7ACBF1132D662"/>
    <w:rsid w:val="00DF3BA5"/>
    <w:pPr>
      <w:spacing w:after="0" w:line="260" w:lineRule="atLeast"/>
    </w:pPr>
    <w:rPr>
      <w:rFonts w:ascii="Source Sans Pro" w:eastAsia="Times New Roman" w:hAnsi="Source Sans Pro" w:cs="Times New Roman"/>
      <w:kern w:val="0"/>
      <w:sz w:val="22"/>
      <w14:ligatures w14:val="none"/>
    </w:rPr>
  </w:style>
  <w:style w:type="paragraph" w:customStyle="1" w:styleId="731587A6FC844CE880EA2B5067562BCE2">
    <w:name w:val="731587A6FC844CE880EA2B5067562BCE2"/>
    <w:rsid w:val="00DF3BA5"/>
    <w:pPr>
      <w:spacing w:after="0" w:line="260" w:lineRule="atLeast"/>
    </w:pPr>
    <w:rPr>
      <w:rFonts w:ascii="Source Sans Pro" w:eastAsia="Times New Roman" w:hAnsi="Source Sans Pro" w:cs="Times New Roman"/>
      <w:kern w:val="0"/>
      <w:sz w:val="22"/>
      <w14:ligatures w14:val="none"/>
    </w:rPr>
  </w:style>
  <w:style w:type="paragraph" w:customStyle="1" w:styleId="A2D6A9634FC546179D90AC253EE3B7C42">
    <w:name w:val="A2D6A9634FC546179D90AC253EE3B7C42"/>
    <w:rsid w:val="00DF3BA5"/>
    <w:pPr>
      <w:spacing w:after="0" w:line="260" w:lineRule="atLeast"/>
    </w:pPr>
    <w:rPr>
      <w:rFonts w:ascii="Source Sans Pro" w:eastAsia="Times New Roman" w:hAnsi="Source Sans Pro" w:cs="Times New Roman"/>
      <w:kern w:val="0"/>
      <w:sz w:val="22"/>
      <w14:ligatures w14:val="none"/>
    </w:rPr>
  </w:style>
  <w:style w:type="paragraph" w:customStyle="1" w:styleId="764C05DA22A54452AA8C6EB2F1AAAE443">
    <w:name w:val="764C05DA22A54452AA8C6EB2F1AAAE443"/>
    <w:rsid w:val="00DF3BA5"/>
    <w:pPr>
      <w:spacing w:after="0" w:line="260" w:lineRule="atLeast"/>
    </w:pPr>
    <w:rPr>
      <w:rFonts w:ascii="Source Sans Pro" w:eastAsia="Times New Roman" w:hAnsi="Source Sans Pro" w:cs="Times New Roman"/>
      <w:kern w:val="0"/>
      <w:sz w:val="22"/>
      <w14:ligatures w14:val="none"/>
    </w:rPr>
  </w:style>
  <w:style w:type="paragraph" w:customStyle="1" w:styleId="C2712C5C6C9144DDA1A4412722B25A642">
    <w:name w:val="C2712C5C6C9144DDA1A4412722B25A642"/>
    <w:rsid w:val="00DF3BA5"/>
    <w:pPr>
      <w:spacing w:after="0" w:line="260" w:lineRule="atLeast"/>
    </w:pPr>
    <w:rPr>
      <w:rFonts w:ascii="Source Sans Pro" w:eastAsia="Times New Roman" w:hAnsi="Source Sans Pro" w:cs="Times New Roman"/>
      <w:kern w:val="0"/>
      <w:sz w:val="22"/>
      <w14:ligatures w14:val="none"/>
    </w:rPr>
  </w:style>
  <w:style w:type="paragraph" w:customStyle="1" w:styleId="CE8D6CE3D8EE4F6593C3D929619952D12">
    <w:name w:val="CE8D6CE3D8EE4F6593C3D929619952D12"/>
    <w:rsid w:val="00DF3BA5"/>
    <w:pPr>
      <w:spacing w:after="0" w:line="260" w:lineRule="atLeast"/>
    </w:pPr>
    <w:rPr>
      <w:rFonts w:ascii="Source Sans Pro" w:eastAsia="Times New Roman" w:hAnsi="Source Sans Pro" w:cs="Times New Roman"/>
      <w:kern w:val="0"/>
      <w:sz w:val="22"/>
      <w14:ligatures w14:val="none"/>
    </w:rPr>
  </w:style>
  <w:style w:type="paragraph" w:customStyle="1" w:styleId="173531D9A0AB416BADFECC2E06A39B9C2">
    <w:name w:val="173531D9A0AB416BADFECC2E06A39B9C2"/>
    <w:rsid w:val="00DF3BA5"/>
    <w:pPr>
      <w:spacing w:after="0" w:line="260" w:lineRule="atLeast"/>
    </w:pPr>
    <w:rPr>
      <w:rFonts w:ascii="Source Sans Pro" w:eastAsia="Times New Roman" w:hAnsi="Source Sans Pro" w:cs="Times New Roman"/>
      <w:kern w:val="0"/>
      <w:sz w:val="22"/>
      <w14:ligatures w14:val="none"/>
    </w:rPr>
  </w:style>
  <w:style w:type="paragraph" w:customStyle="1" w:styleId="EAD7FF0E0A14410D955607B37D7812F02">
    <w:name w:val="EAD7FF0E0A14410D955607B37D7812F02"/>
    <w:rsid w:val="00DF3BA5"/>
    <w:pPr>
      <w:spacing w:after="0" w:line="260" w:lineRule="atLeast"/>
    </w:pPr>
    <w:rPr>
      <w:rFonts w:ascii="Source Sans Pro" w:eastAsia="Times New Roman" w:hAnsi="Source Sans Pro" w:cs="Times New Roman"/>
      <w:kern w:val="0"/>
      <w:sz w:val="22"/>
      <w14:ligatures w14:val="none"/>
    </w:rPr>
  </w:style>
  <w:style w:type="paragraph" w:customStyle="1" w:styleId="07E721D18B0645CF900DFDD79EF06C602">
    <w:name w:val="07E721D18B0645CF900DFDD79EF06C602"/>
    <w:rsid w:val="00DF3BA5"/>
    <w:pPr>
      <w:spacing w:after="0" w:line="260" w:lineRule="atLeast"/>
    </w:pPr>
    <w:rPr>
      <w:rFonts w:ascii="Source Sans Pro" w:eastAsia="Times New Roman" w:hAnsi="Source Sans Pro" w:cs="Times New Roman"/>
      <w:kern w:val="0"/>
      <w:sz w:val="22"/>
      <w14:ligatures w14:val="none"/>
    </w:rPr>
  </w:style>
  <w:style w:type="paragraph" w:customStyle="1" w:styleId="7C0EFB97DE874B0A8E3835558635B9772">
    <w:name w:val="7C0EFB97DE874B0A8E3835558635B9772"/>
    <w:rsid w:val="00DF3BA5"/>
    <w:pPr>
      <w:spacing w:after="0" w:line="260" w:lineRule="atLeast"/>
    </w:pPr>
    <w:rPr>
      <w:rFonts w:ascii="Source Sans Pro" w:eastAsia="Times New Roman" w:hAnsi="Source Sans Pro" w:cs="Times New Roman"/>
      <w:kern w:val="0"/>
      <w:sz w:val="22"/>
      <w14:ligatures w14:val="none"/>
    </w:rPr>
  </w:style>
  <w:style w:type="paragraph" w:customStyle="1" w:styleId="70ED94F17AB34F34A425FCACA79BC8BC2">
    <w:name w:val="70ED94F17AB34F34A425FCACA79BC8BC2"/>
    <w:rsid w:val="00DF3BA5"/>
    <w:pPr>
      <w:spacing w:after="0" w:line="260" w:lineRule="atLeast"/>
    </w:pPr>
    <w:rPr>
      <w:rFonts w:ascii="Source Sans Pro" w:eastAsia="Times New Roman" w:hAnsi="Source Sans Pro" w:cs="Times New Roman"/>
      <w:kern w:val="0"/>
      <w:sz w:val="22"/>
      <w14:ligatures w14:val="none"/>
    </w:rPr>
  </w:style>
  <w:style w:type="paragraph" w:customStyle="1" w:styleId="2E727D66164B4485AD11D320D258A6BA3">
    <w:name w:val="2E727D66164B4485AD11D320D258A6BA3"/>
    <w:rsid w:val="00DF3BA5"/>
    <w:pPr>
      <w:spacing w:after="0" w:line="260" w:lineRule="atLeast"/>
    </w:pPr>
    <w:rPr>
      <w:rFonts w:ascii="Source Sans Pro" w:eastAsia="Times New Roman" w:hAnsi="Source Sans Pro" w:cs="Times New Roman"/>
      <w:kern w:val="0"/>
      <w:sz w:val="22"/>
      <w14:ligatures w14:val="none"/>
    </w:rPr>
  </w:style>
  <w:style w:type="paragraph" w:customStyle="1" w:styleId="A8FDB616B0964842A260CF47189B0F142">
    <w:name w:val="A8FDB616B0964842A260CF47189B0F142"/>
    <w:rsid w:val="00DF3BA5"/>
    <w:pPr>
      <w:spacing w:after="0" w:line="260" w:lineRule="atLeast"/>
    </w:pPr>
    <w:rPr>
      <w:rFonts w:ascii="Source Sans Pro" w:eastAsia="Times New Roman" w:hAnsi="Source Sans Pro" w:cs="Times New Roman"/>
      <w:kern w:val="0"/>
      <w:sz w:val="22"/>
      <w14:ligatures w14:val="none"/>
    </w:rPr>
  </w:style>
  <w:style w:type="paragraph" w:customStyle="1" w:styleId="25CE192F275F47369C1C1A9E86C74FED2">
    <w:name w:val="25CE192F275F47369C1C1A9E86C74FED2"/>
    <w:rsid w:val="00DF3BA5"/>
    <w:pPr>
      <w:spacing w:after="0" w:line="260" w:lineRule="atLeast"/>
    </w:pPr>
    <w:rPr>
      <w:rFonts w:ascii="Source Sans Pro" w:eastAsia="Times New Roman" w:hAnsi="Source Sans Pro" w:cs="Times New Roman"/>
      <w:kern w:val="0"/>
      <w:sz w:val="22"/>
      <w14:ligatures w14:val="none"/>
    </w:rPr>
  </w:style>
  <w:style w:type="paragraph" w:customStyle="1" w:styleId="3CE3D2F4C75648F6B40C2234F33DA0B5">
    <w:name w:val="3CE3D2F4C75648F6B40C2234F33DA0B5"/>
    <w:rsid w:val="00DF3BA5"/>
  </w:style>
  <w:style w:type="paragraph" w:customStyle="1" w:styleId="5489312D007348C38CA9A1B0434E6AEE">
    <w:name w:val="5489312D007348C38CA9A1B0434E6AEE"/>
    <w:rsid w:val="00DF3BA5"/>
  </w:style>
  <w:style w:type="paragraph" w:customStyle="1" w:styleId="6AEE482E1EA943819CDE5203E71E8CA5">
    <w:name w:val="6AEE482E1EA943819CDE5203E71E8CA5"/>
    <w:rsid w:val="00DF3BA5"/>
  </w:style>
  <w:style w:type="paragraph" w:customStyle="1" w:styleId="063930349A534443B3B2CDFFF99D03DD">
    <w:name w:val="063930349A534443B3B2CDFFF99D03DD"/>
    <w:rsid w:val="00DF3BA5"/>
  </w:style>
  <w:style w:type="paragraph" w:customStyle="1" w:styleId="C0C1EB74DF4743A993C9B37F4C669504">
    <w:name w:val="C0C1EB74DF4743A993C9B37F4C669504"/>
    <w:rsid w:val="00DF3BA5"/>
  </w:style>
  <w:style w:type="paragraph" w:customStyle="1" w:styleId="1C257F5E60CD48899914FC7884DE8281">
    <w:name w:val="1C257F5E60CD48899914FC7884DE8281"/>
    <w:rsid w:val="00DF3BA5"/>
  </w:style>
  <w:style w:type="paragraph" w:customStyle="1" w:styleId="6F73EB9894E84AAEB9B7561BBCB46C06">
    <w:name w:val="6F73EB9894E84AAEB9B7561BBCB46C06"/>
    <w:rsid w:val="00DF3BA5"/>
  </w:style>
  <w:style w:type="paragraph" w:customStyle="1" w:styleId="45BEE2361855417F829BFE1B78FDEA5E">
    <w:name w:val="45BEE2361855417F829BFE1B78FDEA5E"/>
    <w:rsid w:val="00DF3BA5"/>
  </w:style>
  <w:style w:type="paragraph" w:customStyle="1" w:styleId="C6505140CBCF4208A34A4B2FE1CE71EA">
    <w:name w:val="C6505140CBCF4208A34A4B2FE1CE71EA"/>
    <w:rsid w:val="00DF3BA5"/>
  </w:style>
  <w:style w:type="paragraph" w:customStyle="1" w:styleId="6BC1846A9F8D4F74AA189AAA153918C6">
    <w:name w:val="6BC1846A9F8D4F74AA189AAA153918C6"/>
    <w:rsid w:val="00DF3BA5"/>
  </w:style>
  <w:style w:type="paragraph" w:customStyle="1" w:styleId="0BA71F3499F74C18823A8E0BB8773990">
    <w:name w:val="0BA71F3499F74C18823A8E0BB8773990"/>
    <w:rsid w:val="00DF3BA5"/>
  </w:style>
  <w:style w:type="paragraph" w:customStyle="1" w:styleId="859E00610EFD4C0A8DE589B4D715B0AA">
    <w:name w:val="859E00610EFD4C0A8DE589B4D715B0AA"/>
    <w:rsid w:val="00DF3BA5"/>
  </w:style>
  <w:style w:type="paragraph" w:customStyle="1" w:styleId="BF1D444D26AE455EB6AAE09C2D5AD8BF">
    <w:name w:val="BF1D444D26AE455EB6AAE09C2D5AD8BF"/>
    <w:rsid w:val="00DF3BA5"/>
  </w:style>
  <w:style w:type="paragraph" w:customStyle="1" w:styleId="0FE07564BBF841A5BE07B48E9517A021">
    <w:name w:val="0FE07564BBF841A5BE07B48E9517A021"/>
    <w:rsid w:val="00DF3BA5"/>
  </w:style>
  <w:style w:type="paragraph" w:customStyle="1" w:styleId="BEC1F410BCB94D7CAACE36790E7153D1">
    <w:name w:val="BEC1F410BCB94D7CAACE36790E7153D1"/>
    <w:rsid w:val="00DF3BA5"/>
  </w:style>
  <w:style w:type="paragraph" w:customStyle="1" w:styleId="32CA73A8CEC14A7BBCF539859BCFEEA3">
    <w:name w:val="32CA73A8CEC14A7BBCF539859BCFEEA3"/>
    <w:rsid w:val="00DF3BA5"/>
  </w:style>
  <w:style w:type="paragraph" w:customStyle="1" w:styleId="C1C50AE8926A4A0B87CDFEB5D25FD78D">
    <w:name w:val="C1C50AE8926A4A0B87CDFEB5D25FD78D"/>
    <w:rsid w:val="00DF3BA5"/>
  </w:style>
  <w:style w:type="paragraph" w:customStyle="1" w:styleId="D06E517335C0463B9CA7536F6571498C">
    <w:name w:val="D06E517335C0463B9CA7536F6571498C"/>
    <w:rsid w:val="00DF3BA5"/>
  </w:style>
  <w:style w:type="paragraph" w:customStyle="1" w:styleId="B0F0E3E2E30243B2BF0ADDD5C0819A79">
    <w:name w:val="B0F0E3E2E30243B2BF0ADDD5C0819A79"/>
    <w:rsid w:val="00DF3BA5"/>
  </w:style>
  <w:style w:type="paragraph" w:customStyle="1" w:styleId="A32505A43AF845B0B224318ACAA1DEA3">
    <w:name w:val="A32505A43AF845B0B224318ACAA1DEA3"/>
    <w:rsid w:val="00DF3BA5"/>
  </w:style>
  <w:style w:type="paragraph" w:customStyle="1" w:styleId="16B3822C466349EBB223177221FE2335">
    <w:name w:val="16B3822C466349EBB223177221FE2335"/>
    <w:rsid w:val="00DF3BA5"/>
  </w:style>
  <w:style w:type="paragraph" w:customStyle="1" w:styleId="B8213AC19CD74010B84678D3EB94F305">
    <w:name w:val="B8213AC19CD74010B84678D3EB94F305"/>
    <w:rsid w:val="00DF3BA5"/>
  </w:style>
  <w:style w:type="paragraph" w:customStyle="1" w:styleId="3BD24AA675FC4CF98F3281245B215322">
    <w:name w:val="3BD24AA675FC4CF98F3281245B215322"/>
    <w:rsid w:val="00DF3BA5"/>
  </w:style>
  <w:style w:type="paragraph" w:customStyle="1" w:styleId="FE75BDEC6BBB44D3BA70AF41A15C738B">
    <w:name w:val="FE75BDEC6BBB44D3BA70AF41A15C738B"/>
    <w:rsid w:val="00DF3BA5"/>
  </w:style>
  <w:style w:type="paragraph" w:customStyle="1" w:styleId="8FA32A8AAFDF4DFB95E715DDE59E99B4">
    <w:name w:val="8FA32A8AAFDF4DFB95E715DDE59E99B4"/>
    <w:rsid w:val="00DF3BA5"/>
  </w:style>
  <w:style w:type="paragraph" w:customStyle="1" w:styleId="9BB27FDC5A0248BB9D732379FDD30521">
    <w:name w:val="9BB27FDC5A0248BB9D732379FDD30521"/>
    <w:rsid w:val="00DF3BA5"/>
  </w:style>
  <w:style w:type="paragraph" w:customStyle="1" w:styleId="B2C58A1620C44385A0AED39E3B2F1AD0">
    <w:name w:val="B2C58A1620C44385A0AED39E3B2F1AD0"/>
    <w:rsid w:val="00DF3BA5"/>
  </w:style>
  <w:style w:type="paragraph" w:customStyle="1" w:styleId="F83D2F7036E24B31BF9EE58C6C29A6A9">
    <w:name w:val="F83D2F7036E24B31BF9EE58C6C29A6A9"/>
    <w:rsid w:val="00DF3BA5"/>
  </w:style>
  <w:style w:type="paragraph" w:customStyle="1" w:styleId="EEB2101F1246492A992790F2037C419E">
    <w:name w:val="EEB2101F1246492A992790F2037C419E"/>
    <w:rsid w:val="00DF3BA5"/>
  </w:style>
  <w:style w:type="paragraph" w:customStyle="1" w:styleId="E2AF0FE0249D4BAF9995903A625F5CB9">
    <w:name w:val="E2AF0FE0249D4BAF9995903A625F5CB9"/>
    <w:rsid w:val="00DF3BA5"/>
  </w:style>
  <w:style w:type="paragraph" w:customStyle="1" w:styleId="F531E303BF964896BA56EF9CF343C6E3">
    <w:name w:val="F531E303BF964896BA56EF9CF343C6E3"/>
    <w:rsid w:val="00DF3BA5"/>
  </w:style>
  <w:style w:type="paragraph" w:customStyle="1" w:styleId="06E734D27BFC4114B47A78CD3DE8AD14">
    <w:name w:val="06E734D27BFC4114B47A78CD3DE8AD14"/>
    <w:rsid w:val="00DF3BA5"/>
  </w:style>
  <w:style w:type="paragraph" w:customStyle="1" w:styleId="C23785CAF4E246029CD784FA117C07E1">
    <w:name w:val="C23785CAF4E246029CD784FA117C07E1"/>
    <w:rsid w:val="00DF3BA5"/>
  </w:style>
  <w:style w:type="paragraph" w:customStyle="1" w:styleId="40B1351ECE744222BD7E7E338794F3F1">
    <w:name w:val="40B1351ECE744222BD7E7E338794F3F1"/>
    <w:rsid w:val="00DF3BA5"/>
  </w:style>
  <w:style w:type="paragraph" w:customStyle="1" w:styleId="3331CE58485D4344B3F11B4F037832FB">
    <w:name w:val="3331CE58485D4344B3F11B4F037832FB"/>
    <w:rsid w:val="00DF3BA5"/>
  </w:style>
  <w:style w:type="paragraph" w:customStyle="1" w:styleId="8B08B2C24CCC45ED84108086EB077558">
    <w:name w:val="8B08B2C24CCC45ED84108086EB077558"/>
    <w:rsid w:val="00DF3BA5"/>
  </w:style>
  <w:style w:type="paragraph" w:customStyle="1" w:styleId="55EFEFC78EE643AC921A783C6101C718">
    <w:name w:val="55EFEFC78EE643AC921A783C6101C718"/>
    <w:rsid w:val="00DF3BA5"/>
  </w:style>
  <w:style w:type="paragraph" w:customStyle="1" w:styleId="6F01090E55B14D8F8F1921D862C34BD3">
    <w:name w:val="6F01090E55B14D8F8F1921D862C34BD3"/>
    <w:rsid w:val="00DF3BA5"/>
  </w:style>
  <w:style w:type="paragraph" w:customStyle="1" w:styleId="877337691D7C436FB35664D7BB13704A">
    <w:name w:val="877337691D7C436FB35664D7BB13704A"/>
    <w:rsid w:val="00DF3BA5"/>
  </w:style>
  <w:style w:type="paragraph" w:customStyle="1" w:styleId="0F96082B22E34A5C8ED9E329B88FD50C">
    <w:name w:val="0F96082B22E34A5C8ED9E329B88FD50C"/>
    <w:rsid w:val="00DF3BA5"/>
  </w:style>
  <w:style w:type="paragraph" w:customStyle="1" w:styleId="C9B60D2C96074E72B3F0F32F53D1EC48">
    <w:name w:val="C9B60D2C96074E72B3F0F32F53D1EC48"/>
    <w:rsid w:val="00DF3BA5"/>
  </w:style>
  <w:style w:type="paragraph" w:customStyle="1" w:styleId="EE79947400FF4315B5AE1031A79FE159">
    <w:name w:val="EE79947400FF4315B5AE1031A79FE159"/>
    <w:rsid w:val="00DF3BA5"/>
  </w:style>
  <w:style w:type="paragraph" w:customStyle="1" w:styleId="F1EE36ED3188442FA599F21A9E279B19">
    <w:name w:val="F1EE36ED3188442FA599F21A9E279B19"/>
    <w:rsid w:val="00DF3BA5"/>
  </w:style>
  <w:style w:type="paragraph" w:customStyle="1" w:styleId="68D74A47556440DA8787CE6DB0DDDDFE">
    <w:name w:val="68D74A47556440DA8787CE6DB0DDDDFE"/>
    <w:rsid w:val="00DF3BA5"/>
  </w:style>
  <w:style w:type="paragraph" w:customStyle="1" w:styleId="B1BD022F8DF849BCB5108C7EBC3B8819">
    <w:name w:val="B1BD022F8DF849BCB5108C7EBC3B8819"/>
    <w:rsid w:val="00DF3BA5"/>
  </w:style>
  <w:style w:type="paragraph" w:customStyle="1" w:styleId="38F14DC5457A43C186F902EABF705607">
    <w:name w:val="38F14DC5457A43C186F902EABF705607"/>
    <w:rsid w:val="00DF3BA5"/>
  </w:style>
  <w:style w:type="paragraph" w:customStyle="1" w:styleId="B1F190CF67B447888F7827B163414489">
    <w:name w:val="B1F190CF67B447888F7827B163414489"/>
    <w:rsid w:val="00DF3BA5"/>
  </w:style>
  <w:style w:type="paragraph" w:customStyle="1" w:styleId="5D895E85B75F4A28AE840E2865E19741">
    <w:name w:val="5D895E85B75F4A28AE840E2865E19741"/>
    <w:rsid w:val="00DF3BA5"/>
  </w:style>
  <w:style w:type="paragraph" w:customStyle="1" w:styleId="ECF0FC609E384EC7B6938ECDC676CA7F">
    <w:name w:val="ECF0FC609E384EC7B6938ECDC676CA7F"/>
    <w:rsid w:val="00DF3BA5"/>
  </w:style>
  <w:style w:type="paragraph" w:customStyle="1" w:styleId="E873798AA3924C04BD34DDBCC09399D8">
    <w:name w:val="E873798AA3924C04BD34DDBCC09399D8"/>
    <w:rsid w:val="00DF3BA5"/>
  </w:style>
  <w:style w:type="paragraph" w:customStyle="1" w:styleId="68A8666F4B7342B2BAABC6A9706BA3C7">
    <w:name w:val="68A8666F4B7342B2BAABC6A9706BA3C7"/>
    <w:rsid w:val="00DF3BA5"/>
  </w:style>
  <w:style w:type="paragraph" w:customStyle="1" w:styleId="E3BC2DAB01C04BA9ADAEE3DCA25FA872">
    <w:name w:val="E3BC2DAB01C04BA9ADAEE3DCA25FA872"/>
    <w:rsid w:val="00DF3BA5"/>
  </w:style>
  <w:style w:type="paragraph" w:customStyle="1" w:styleId="E8A603D5033B4EBBAEA27275697ECA33">
    <w:name w:val="E8A603D5033B4EBBAEA27275697ECA33"/>
    <w:rsid w:val="00DF3BA5"/>
  </w:style>
  <w:style w:type="paragraph" w:customStyle="1" w:styleId="AAE938A8265D44CEACF3E7558B3302583">
    <w:name w:val="AAE938A8265D44CEACF3E7558B3302583"/>
    <w:rsid w:val="00DF3BA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DF3BA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DF3BA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DF3BA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DF3BA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DF3BA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3">
    <w:name w:val="F98DD280FC32414489EE0C62DCD4210D3"/>
    <w:rsid w:val="00DF3BA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3">
    <w:name w:val="FDABE5859CFF443584CDCABB5427A5433"/>
    <w:rsid w:val="00DF3BA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3">
    <w:name w:val="835FE4C8562647CC9EA4BF59E5BBA7A13"/>
    <w:rsid w:val="00DF3BA5"/>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4">
    <w:name w:val="70C1D92965E5489EB3AB86AF7D3F80884"/>
    <w:rsid w:val="00DF3BA5"/>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4">
    <w:name w:val="79D8A02F905D49B29CF4E775FAC7B1904"/>
    <w:rsid w:val="00DF3BA5"/>
    <w:pPr>
      <w:spacing w:after="0" w:line="260" w:lineRule="atLeast"/>
    </w:pPr>
    <w:rPr>
      <w:rFonts w:ascii="Source Sans Pro" w:eastAsia="Times New Roman" w:hAnsi="Source Sans Pro" w:cs="Times New Roman"/>
      <w:kern w:val="0"/>
      <w:sz w:val="22"/>
      <w14:ligatures w14:val="none"/>
    </w:rPr>
  </w:style>
  <w:style w:type="paragraph" w:customStyle="1" w:styleId="DB7629A61E9941C4869E23E19B4140052">
    <w:name w:val="DB7629A61E9941C4869E23E19B4140052"/>
    <w:rsid w:val="00DF3BA5"/>
    <w:pPr>
      <w:spacing w:after="0" w:line="260" w:lineRule="atLeast"/>
    </w:pPr>
    <w:rPr>
      <w:rFonts w:ascii="Source Sans Pro" w:eastAsia="Times New Roman" w:hAnsi="Source Sans Pro" w:cs="Times New Roman"/>
      <w:kern w:val="0"/>
      <w:sz w:val="22"/>
      <w14:ligatures w14:val="none"/>
    </w:rPr>
  </w:style>
  <w:style w:type="paragraph" w:customStyle="1" w:styleId="E746B4C0F98C427FA3B99BC229DB0F6E2">
    <w:name w:val="E746B4C0F98C427FA3B99BC229DB0F6E2"/>
    <w:rsid w:val="00DF3BA5"/>
    <w:pPr>
      <w:spacing w:after="0" w:line="260" w:lineRule="atLeast"/>
    </w:pPr>
    <w:rPr>
      <w:rFonts w:ascii="Source Sans Pro" w:eastAsia="Times New Roman" w:hAnsi="Source Sans Pro" w:cs="Times New Roman"/>
      <w:kern w:val="0"/>
      <w:sz w:val="22"/>
      <w14:ligatures w14:val="none"/>
    </w:rPr>
  </w:style>
  <w:style w:type="paragraph" w:customStyle="1" w:styleId="6323AA351F1943CE94ABA98C1657ED782">
    <w:name w:val="6323AA351F1943CE94ABA98C1657ED782"/>
    <w:rsid w:val="00DF3BA5"/>
    <w:pPr>
      <w:spacing w:after="0" w:line="260" w:lineRule="atLeast"/>
    </w:pPr>
    <w:rPr>
      <w:rFonts w:ascii="Source Sans Pro" w:eastAsia="Times New Roman" w:hAnsi="Source Sans Pro" w:cs="Times New Roman"/>
      <w:kern w:val="0"/>
      <w:sz w:val="22"/>
      <w14:ligatures w14:val="none"/>
    </w:rPr>
  </w:style>
  <w:style w:type="paragraph" w:customStyle="1" w:styleId="A627330E3B724637A6630C613DF8676C2">
    <w:name w:val="A627330E3B724637A6630C613DF8676C2"/>
    <w:rsid w:val="00DF3BA5"/>
    <w:pPr>
      <w:spacing w:after="0" w:line="260" w:lineRule="atLeast"/>
    </w:pPr>
    <w:rPr>
      <w:rFonts w:ascii="Source Sans Pro" w:eastAsia="Times New Roman" w:hAnsi="Source Sans Pro" w:cs="Times New Roman"/>
      <w:kern w:val="0"/>
      <w:sz w:val="22"/>
      <w14:ligatures w14:val="none"/>
    </w:rPr>
  </w:style>
  <w:style w:type="paragraph" w:customStyle="1" w:styleId="011C7E9A07DA481F8EF4770AC2A162752">
    <w:name w:val="011C7E9A07DA481F8EF4770AC2A162752"/>
    <w:rsid w:val="00DF3BA5"/>
    <w:pPr>
      <w:spacing w:after="0" w:line="260" w:lineRule="atLeast"/>
    </w:pPr>
    <w:rPr>
      <w:rFonts w:ascii="Source Sans Pro" w:eastAsia="Times New Roman" w:hAnsi="Source Sans Pro" w:cs="Times New Roman"/>
      <w:kern w:val="0"/>
      <w:sz w:val="22"/>
      <w14:ligatures w14:val="none"/>
    </w:rPr>
  </w:style>
  <w:style w:type="paragraph" w:customStyle="1" w:styleId="9303EDD012904D2B9B81E477D221AE372">
    <w:name w:val="9303EDD012904D2B9B81E477D221AE372"/>
    <w:rsid w:val="00DF3BA5"/>
    <w:pPr>
      <w:spacing w:after="0" w:line="260" w:lineRule="atLeast"/>
    </w:pPr>
    <w:rPr>
      <w:rFonts w:ascii="Source Sans Pro" w:eastAsia="Times New Roman" w:hAnsi="Source Sans Pro" w:cs="Times New Roman"/>
      <w:kern w:val="0"/>
      <w:sz w:val="22"/>
      <w14:ligatures w14:val="none"/>
    </w:rPr>
  </w:style>
  <w:style w:type="paragraph" w:customStyle="1" w:styleId="70035101AD2D46DC8908B6821049A8332">
    <w:name w:val="70035101AD2D46DC8908B6821049A8332"/>
    <w:rsid w:val="00DF3BA5"/>
    <w:pPr>
      <w:spacing w:after="0" w:line="260" w:lineRule="atLeast"/>
    </w:pPr>
    <w:rPr>
      <w:rFonts w:ascii="Source Sans Pro" w:eastAsia="Times New Roman" w:hAnsi="Source Sans Pro" w:cs="Times New Roman"/>
      <w:kern w:val="0"/>
      <w:sz w:val="22"/>
      <w14:ligatures w14:val="none"/>
    </w:rPr>
  </w:style>
  <w:style w:type="paragraph" w:customStyle="1" w:styleId="A537AF4F646345719E98A1AFCAB992682">
    <w:name w:val="A537AF4F646345719E98A1AFCAB992682"/>
    <w:rsid w:val="00DF3BA5"/>
    <w:pPr>
      <w:spacing w:after="0" w:line="260" w:lineRule="atLeast"/>
    </w:pPr>
    <w:rPr>
      <w:rFonts w:ascii="Source Sans Pro" w:eastAsia="Times New Roman" w:hAnsi="Source Sans Pro" w:cs="Times New Roman"/>
      <w:kern w:val="0"/>
      <w:sz w:val="22"/>
      <w14:ligatures w14:val="none"/>
    </w:rPr>
  </w:style>
  <w:style w:type="paragraph" w:customStyle="1" w:styleId="3CE3D2F4C75648F6B40C2234F33DA0B51">
    <w:name w:val="3CE3D2F4C75648F6B40C2234F33DA0B51"/>
    <w:rsid w:val="00DF3BA5"/>
    <w:pPr>
      <w:spacing w:after="0" w:line="260" w:lineRule="atLeast"/>
    </w:pPr>
    <w:rPr>
      <w:rFonts w:ascii="Source Sans Pro" w:eastAsia="Times New Roman" w:hAnsi="Source Sans Pro" w:cs="Times New Roman"/>
      <w:kern w:val="0"/>
      <w:sz w:val="22"/>
      <w14:ligatures w14:val="none"/>
    </w:rPr>
  </w:style>
  <w:style w:type="paragraph" w:customStyle="1" w:styleId="5489312D007348C38CA9A1B0434E6AEE1">
    <w:name w:val="5489312D007348C38CA9A1B0434E6AEE1"/>
    <w:rsid w:val="00DF3BA5"/>
    <w:pPr>
      <w:spacing w:after="0" w:line="260" w:lineRule="atLeast"/>
    </w:pPr>
    <w:rPr>
      <w:rFonts w:ascii="Source Sans Pro" w:eastAsia="Times New Roman" w:hAnsi="Source Sans Pro" w:cs="Times New Roman"/>
      <w:kern w:val="0"/>
      <w:sz w:val="22"/>
      <w14:ligatures w14:val="none"/>
    </w:rPr>
  </w:style>
  <w:style w:type="paragraph" w:customStyle="1" w:styleId="6AEE482E1EA943819CDE5203E71E8CA51">
    <w:name w:val="6AEE482E1EA943819CDE5203E71E8CA51"/>
    <w:rsid w:val="00DF3BA5"/>
    <w:pPr>
      <w:spacing w:after="0" w:line="260" w:lineRule="atLeast"/>
    </w:pPr>
    <w:rPr>
      <w:rFonts w:ascii="Source Sans Pro" w:eastAsia="Times New Roman" w:hAnsi="Source Sans Pro" w:cs="Times New Roman"/>
      <w:kern w:val="0"/>
      <w:sz w:val="22"/>
      <w14:ligatures w14:val="none"/>
    </w:rPr>
  </w:style>
  <w:style w:type="paragraph" w:customStyle="1" w:styleId="063930349A534443B3B2CDFFF99D03DD1">
    <w:name w:val="063930349A534443B3B2CDFFF99D03DD1"/>
    <w:rsid w:val="00DF3BA5"/>
    <w:pPr>
      <w:spacing w:after="0" w:line="260" w:lineRule="atLeast"/>
    </w:pPr>
    <w:rPr>
      <w:rFonts w:ascii="Source Sans Pro" w:eastAsia="Times New Roman" w:hAnsi="Source Sans Pro" w:cs="Times New Roman"/>
      <w:kern w:val="0"/>
      <w:sz w:val="22"/>
      <w14:ligatures w14:val="none"/>
    </w:rPr>
  </w:style>
  <w:style w:type="paragraph" w:customStyle="1" w:styleId="45BEE2361855417F829BFE1B78FDEA5E1">
    <w:name w:val="45BEE2361855417F829BFE1B78FDEA5E1"/>
    <w:rsid w:val="00DF3BA5"/>
    <w:pPr>
      <w:spacing w:after="0" w:line="260" w:lineRule="atLeast"/>
    </w:pPr>
    <w:rPr>
      <w:rFonts w:ascii="Source Sans Pro" w:eastAsia="Times New Roman" w:hAnsi="Source Sans Pro" w:cs="Times New Roman"/>
      <w:kern w:val="0"/>
      <w:sz w:val="22"/>
      <w14:ligatures w14:val="none"/>
    </w:rPr>
  </w:style>
  <w:style w:type="paragraph" w:customStyle="1" w:styleId="C6505140CBCF4208A34A4B2FE1CE71EA1">
    <w:name w:val="C6505140CBCF4208A34A4B2FE1CE71EA1"/>
    <w:rsid w:val="00DF3BA5"/>
    <w:pPr>
      <w:spacing w:after="0" w:line="260" w:lineRule="atLeast"/>
    </w:pPr>
    <w:rPr>
      <w:rFonts w:ascii="Source Sans Pro" w:eastAsia="Times New Roman" w:hAnsi="Source Sans Pro" w:cs="Times New Roman"/>
      <w:kern w:val="0"/>
      <w:sz w:val="22"/>
      <w14:ligatures w14:val="none"/>
    </w:rPr>
  </w:style>
  <w:style w:type="paragraph" w:customStyle="1" w:styleId="6BC1846A9F8D4F74AA189AAA153918C61">
    <w:name w:val="6BC1846A9F8D4F74AA189AAA153918C61"/>
    <w:rsid w:val="00DF3BA5"/>
    <w:pPr>
      <w:spacing w:after="0" w:line="260" w:lineRule="atLeast"/>
    </w:pPr>
    <w:rPr>
      <w:rFonts w:ascii="Source Sans Pro" w:eastAsia="Times New Roman" w:hAnsi="Source Sans Pro" w:cs="Times New Roman"/>
      <w:kern w:val="0"/>
      <w:sz w:val="22"/>
      <w14:ligatures w14:val="none"/>
    </w:rPr>
  </w:style>
  <w:style w:type="paragraph" w:customStyle="1" w:styleId="0BA71F3499F74C18823A8E0BB87739901">
    <w:name w:val="0BA71F3499F74C18823A8E0BB87739901"/>
    <w:rsid w:val="00DF3BA5"/>
    <w:pPr>
      <w:spacing w:after="0" w:line="260" w:lineRule="atLeast"/>
    </w:pPr>
    <w:rPr>
      <w:rFonts w:ascii="Source Sans Pro" w:eastAsia="Times New Roman" w:hAnsi="Source Sans Pro" w:cs="Times New Roman"/>
      <w:kern w:val="0"/>
      <w:sz w:val="22"/>
      <w14:ligatures w14:val="none"/>
    </w:rPr>
  </w:style>
  <w:style w:type="paragraph" w:customStyle="1" w:styleId="859E00610EFD4C0A8DE589B4D715B0AA1">
    <w:name w:val="859E00610EFD4C0A8DE589B4D715B0AA1"/>
    <w:rsid w:val="00DF3BA5"/>
    <w:pPr>
      <w:spacing w:after="0" w:line="260" w:lineRule="atLeast"/>
    </w:pPr>
    <w:rPr>
      <w:rFonts w:ascii="Source Sans Pro" w:eastAsia="Times New Roman" w:hAnsi="Source Sans Pro" w:cs="Times New Roman"/>
      <w:kern w:val="0"/>
      <w:sz w:val="22"/>
      <w14:ligatures w14:val="none"/>
    </w:rPr>
  </w:style>
  <w:style w:type="paragraph" w:customStyle="1" w:styleId="BF1D444D26AE455EB6AAE09C2D5AD8BF1">
    <w:name w:val="BF1D444D26AE455EB6AAE09C2D5AD8BF1"/>
    <w:rsid w:val="00DF3BA5"/>
    <w:pPr>
      <w:spacing w:after="0" w:line="260" w:lineRule="atLeast"/>
    </w:pPr>
    <w:rPr>
      <w:rFonts w:ascii="Source Sans Pro" w:eastAsia="Times New Roman" w:hAnsi="Source Sans Pro" w:cs="Times New Roman"/>
      <w:kern w:val="0"/>
      <w:sz w:val="22"/>
      <w14:ligatures w14:val="none"/>
    </w:rPr>
  </w:style>
  <w:style w:type="paragraph" w:customStyle="1" w:styleId="0FE07564BBF841A5BE07B48E9517A0211">
    <w:name w:val="0FE07564BBF841A5BE07B48E9517A0211"/>
    <w:rsid w:val="00DF3BA5"/>
    <w:pPr>
      <w:spacing w:after="0" w:line="260" w:lineRule="atLeast"/>
    </w:pPr>
    <w:rPr>
      <w:rFonts w:ascii="Source Sans Pro" w:eastAsia="Times New Roman" w:hAnsi="Source Sans Pro" w:cs="Times New Roman"/>
      <w:kern w:val="0"/>
      <w:sz w:val="22"/>
      <w14:ligatures w14:val="none"/>
    </w:rPr>
  </w:style>
  <w:style w:type="paragraph" w:customStyle="1" w:styleId="BEC1F410BCB94D7CAACE36790E7153D11">
    <w:name w:val="BEC1F410BCB94D7CAACE36790E7153D11"/>
    <w:rsid w:val="00DF3BA5"/>
    <w:pPr>
      <w:spacing w:after="0" w:line="260" w:lineRule="atLeast"/>
    </w:pPr>
    <w:rPr>
      <w:rFonts w:ascii="Source Sans Pro" w:eastAsia="Times New Roman" w:hAnsi="Source Sans Pro" w:cs="Times New Roman"/>
      <w:kern w:val="0"/>
      <w:sz w:val="22"/>
      <w14:ligatures w14:val="none"/>
    </w:rPr>
  </w:style>
  <w:style w:type="paragraph" w:customStyle="1" w:styleId="C0C1EB74DF4743A993C9B37F4C6695041">
    <w:name w:val="C0C1EB74DF4743A993C9B37F4C6695041"/>
    <w:rsid w:val="00DF3BA5"/>
    <w:pPr>
      <w:spacing w:after="0" w:line="260" w:lineRule="atLeast"/>
    </w:pPr>
    <w:rPr>
      <w:rFonts w:ascii="Source Sans Pro" w:eastAsia="Times New Roman" w:hAnsi="Source Sans Pro" w:cs="Times New Roman"/>
      <w:kern w:val="0"/>
      <w:sz w:val="22"/>
      <w14:ligatures w14:val="none"/>
    </w:rPr>
  </w:style>
  <w:style w:type="paragraph" w:customStyle="1" w:styleId="1C257F5E60CD48899914FC7884DE82811">
    <w:name w:val="1C257F5E60CD48899914FC7884DE82811"/>
    <w:rsid w:val="00DF3BA5"/>
    <w:pPr>
      <w:spacing w:after="0" w:line="260" w:lineRule="atLeast"/>
    </w:pPr>
    <w:rPr>
      <w:rFonts w:ascii="Source Sans Pro" w:eastAsia="Times New Roman" w:hAnsi="Source Sans Pro" w:cs="Times New Roman"/>
      <w:kern w:val="0"/>
      <w:sz w:val="22"/>
      <w14:ligatures w14:val="none"/>
    </w:rPr>
  </w:style>
  <w:style w:type="paragraph" w:customStyle="1" w:styleId="6F73EB9894E84AAEB9B7561BBCB46C061">
    <w:name w:val="6F73EB9894E84AAEB9B7561BBCB46C061"/>
    <w:rsid w:val="00DF3BA5"/>
    <w:pPr>
      <w:spacing w:after="0" w:line="260" w:lineRule="atLeast"/>
    </w:pPr>
    <w:rPr>
      <w:rFonts w:ascii="Source Sans Pro" w:eastAsia="Times New Roman" w:hAnsi="Source Sans Pro" w:cs="Times New Roman"/>
      <w:kern w:val="0"/>
      <w:sz w:val="22"/>
      <w14:ligatures w14:val="none"/>
    </w:rPr>
  </w:style>
  <w:style w:type="paragraph" w:customStyle="1" w:styleId="5D895E85B75F4A28AE840E2865E197411">
    <w:name w:val="5D895E85B75F4A28AE840E2865E197411"/>
    <w:rsid w:val="00DF3BA5"/>
    <w:pPr>
      <w:spacing w:after="0" w:line="260" w:lineRule="atLeast"/>
    </w:pPr>
    <w:rPr>
      <w:rFonts w:ascii="Source Sans Pro" w:eastAsia="Times New Roman" w:hAnsi="Source Sans Pro" w:cs="Times New Roman"/>
      <w:kern w:val="0"/>
      <w:sz w:val="22"/>
      <w14:ligatures w14:val="none"/>
    </w:rPr>
  </w:style>
  <w:style w:type="paragraph" w:customStyle="1" w:styleId="ECF0FC609E384EC7B6938ECDC676CA7F1">
    <w:name w:val="ECF0FC609E384EC7B6938ECDC676CA7F1"/>
    <w:rsid w:val="00DF3BA5"/>
    <w:pPr>
      <w:spacing w:after="0" w:line="260" w:lineRule="atLeast"/>
    </w:pPr>
    <w:rPr>
      <w:rFonts w:ascii="Source Sans Pro" w:eastAsia="Times New Roman" w:hAnsi="Source Sans Pro" w:cs="Times New Roman"/>
      <w:kern w:val="0"/>
      <w:sz w:val="22"/>
      <w14:ligatures w14:val="none"/>
    </w:rPr>
  </w:style>
  <w:style w:type="paragraph" w:customStyle="1" w:styleId="C1C50AE8926A4A0B87CDFEB5D25FD78D1">
    <w:name w:val="C1C50AE8926A4A0B87CDFEB5D25FD78D1"/>
    <w:rsid w:val="00DF3BA5"/>
    <w:pPr>
      <w:spacing w:after="0" w:line="260" w:lineRule="atLeast"/>
    </w:pPr>
    <w:rPr>
      <w:rFonts w:ascii="Source Sans Pro" w:eastAsia="Times New Roman" w:hAnsi="Source Sans Pro" w:cs="Times New Roman"/>
      <w:kern w:val="0"/>
      <w:sz w:val="22"/>
      <w14:ligatures w14:val="none"/>
    </w:rPr>
  </w:style>
  <w:style w:type="paragraph" w:customStyle="1" w:styleId="D06E517335C0463B9CA7536F6571498C1">
    <w:name w:val="D06E517335C0463B9CA7536F6571498C1"/>
    <w:rsid w:val="00DF3BA5"/>
    <w:pPr>
      <w:spacing w:after="0" w:line="260" w:lineRule="atLeast"/>
    </w:pPr>
    <w:rPr>
      <w:rFonts w:ascii="Source Sans Pro" w:eastAsia="Times New Roman" w:hAnsi="Source Sans Pro" w:cs="Times New Roman"/>
      <w:kern w:val="0"/>
      <w:sz w:val="22"/>
      <w14:ligatures w14:val="none"/>
    </w:rPr>
  </w:style>
  <w:style w:type="paragraph" w:customStyle="1" w:styleId="B0F0E3E2E30243B2BF0ADDD5C0819A791">
    <w:name w:val="B0F0E3E2E30243B2BF0ADDD5C0819A791"/>
    <w:rsid w:val="00DF3BA5"/>
    <w:pPr>
      <w:spacing w:after="0" w:line="260" w:lineRule="atLeast"/>
    </w:pPr>
    <w:rPr>
      <w:rFonts w:ascii="Source Sans Pro" w:eastAsia="Times New Roman" w:hAnsi="Source Sans Pro" w:cs="Times New Roman"/>
      <w:kern w:val="0"/>
      <w:sz w:val="22"/>
      <w14:ligatures w14:val="none"/>
    </w:rPr>
  </w:style>
  <w:style w:type="paragraph" w:customStyle="1" w:styleId="A32505A43AF845B0B224318ACAA1DEA31">
    <w:name w:val="A32505A43AF845B0B224318ACAA1DEA31"/>
    <w:rsid w:val="00DF3BA5"/>
    <w:pPr>
      <w:spacing w:after="0" w:line="260" w:lineRule="atLeast"/>
    </w:pPr>
    <w:rPr>
      <w:rFonts w:ascii="Source Sans Pro" w:eastAsia="Times New Roman" w:hAnsi="Source Sans Pro" w:cs="Times New Roman"/>
      <w:kern w:val="0"/>
      <w:sz w:val="22"/>
      <w14:ligatures w14:val="none"/>
    </w:rPr>
  </w:style>
  <w:style w:type="paragraph" w:customStyle="1" w:styleId="16B3822C466349EBB223177221FE23351">
    <w:name w:val="16B3822C466349EBB223177221FE23351"/>
    <w:rsid w:val="00DF3BA5"/>
    <w:pPr>
      <w:spacing w:after="0" w:line="260" w:lineRule="atLeast"/>
    </w:pPr>
    <w:rPr>
      <w:rFonts w:ascii="Source Sans Pro" w:eastAsia="Times New Roman" w:hAnsi="Source Sans Pro" w:cs="Times New Roman"/>
      <w:kern w:val="0"/>
      <w:sz w:val="22"/>
      <w14:ligatures w14:val="none"/>
    </w:rPr>
  </w:style>
  <w:style w:type="paragraph" w:customStyle="1" w:styleId="B8213AC19CD74010B84678D3EB94F3051">
    <w:name w:val="B8213AC19CD74010B84678D3EB94F3051"/>
    <w:rsid w:val="00DF3BA5"/>
    <w:pPr>
      <w:spacing w:after="0" w:line="260" w:lineRule="atLeast"/>
    </w:pPr>
    <w:rPr>
      <w:rFonts w:ascii="Source Sans Pro" w:eastAsia="Times New Roman" w:hAnsi="Source Sans Pro" w:cs="Times New Roman"/>
      <w:kern w:val="0"/>
      <w:sz w:val="22"/>
      <w14:ligatures w14:val="none"/>
    </w:rPr>
  </w:style>
  <w:style w:type="paragraph" w:customStyle="1" w:styleId="3BD24AA675FC4CF98F3281245B2153221">
    <w:name w:val="3BD24AA675FC4CF98F3281245B2153221"/>
    <w:rsid w:val="00DF3BA5"/>
    <w:pPr>
      <w:spacing w:after="0" w:line="260" w:lineRule="atLeast"/>
    </w:pPr>
    <w:rPr>
      <w:rFonts w:ascii="Source Sans Pro" w:eastAsia="Times New Roman" w:hAnsi="Source Sans Pro" w:cs="Times New Roman"/>
      <w:kern w:val="0"/>
      <w:sz w:val="22"/>
      <w14:ligatures w14:val="none"/>
    </w:rPr>
  </w:style>
  <w:style w:type="paragraph" w:customStyle="1" w:styleId="FE75BDEC6BBB44D3BA70AF41A15C738B1">
    <w:name w:val="FE75BDEC6BBB44D3BA70AF41A15C738B1"/>
    <w:rsid w:val="00DF3BA5"/>
    <w:pPr>
      <w:spacing w:after="0" w:line="260" w:lineRule="atLeast"/>
    </w:pPr>
    <w:rPr>
      <w:rFonts w:ascii="Source Sans Pro" w:eastAsia="Times New Roman" w:hAnsi="Source Sans Pro" w:cs="Times New Roman"/>
      <w:kern w:val="0"/>
      <w:sz w:val="22"/>
      <w14:ligatures w14:val="none"/>
    </w:rPr>
  </w:style>
  <w:style w:type="paragraph" w:customStyle="1" w:styleId="E873798AA3924C04BD34DDBCC09399D81">
    <w:name w:val="E873798AA3924C04BD34DDBCC09399D81"/>
    <w:rsid w:val="00DF3BA5"/>
    <w:pPr>
      <w:spacing w:after="0" w:line="260" w:lineRule="atLeast"/>
    </w:pPr>
    <w:rPr>
      <w:rFonts w:ascii="Source Sans Pro" w:eastAsia="Times New Roman" w:hAnsi="Source Sans Pro" w:cs="Times New Roman"/>
      <w:kern w:val="0"/>
      <w:sz w:val="22"/>
      <w14:ligatures w14:val="none"/>
    </w:rPr>
  </w:style>
  <w:style w:type="paragraph" w:customStyle="1" w:styleId="68A8666F4B7342B2BAABC6A9706BA3C71">
    <w:name w:val="68A8666F4B7342B2BAABC6A9706BA3C71"/>
    <w:rsid w:val="00DF3BA5"/>
    <w:pPr>
      <w:spacing w:after="0" w:line="260" w:lineRule="atLeast"/>
    </w:pPr>
    <w:rPr>
      <w:rFonts w:ascii="Source Sans Pro" w:eastAsia="Times New Roman" w:hAnsi="Source Sans Pro" w:cs="Times New Roman"/>
      <w:kern w:val="0"/>
      <w:sz w:val="22"/>
      <w14:ligatures w14:val="none"/>
    </w:rPr>
  </w:style>
  <w:style w:type="paragraph" w:customStyle="1" w:styleId="E3BC2DAB01C04BA9ADAEE3DCA25FA8721">
    <w:name w:val="E3BC2DAB01C04BA9ADAEE3DCA25FA8721"/>
    <w:rsid w:val="00DF3BA5"/>
    <w:pPr>
      <w:spacing w:after="0" w:line="260" w:lineRule="atLeast"/>
    </w:pPr>
    <w:rPr>
      <w:rFonts w:ascii="Source Sans Pro" w:eastAsia="Times New Roman" w:hAnsi="Source Sans Pro" w:cs="Times New Roman"/>
      <w:kern w:val="0"/>
      <w:sz w:val="22"/>
      <w14:ligatures w14:val="none"/>
    </w:rPr>
  </w:style>
  <w:style w:type="paragraph" w:customStyle="1" w:styleId="9BB27FDC5A0248BB9D732379FDD305211">
    <w:name w:val="9BB27FDC5A0248BB9D732379FDD305211"/>
    <w:rsid w:val="00DF3BA5"/>
    <w:pPr>
      <w:spacing w:after="0" w:line="260" w:lineRule="atLeast"/>
    </w:pPr>
    <w:rPr>
      <w:rFonts w:ascii="Source Sans Pro" w:eastAsia="Times New Roman" w:hAnsi="Source Sans Pro" w:cs="Times New Roman"/>
      <w:kern w:val="0"/>
      <w:sz w:val="22"/>
      <w14:ligatures w14:val="none"/>
    </w:rPr>
  </w:style>
  <w:style w:type="paragraph" w:customStyle="1" w:styleId="B2C58A1620C44385A0AED39E3B2F1AD01">
    <w:name w:val="B2C58A1620C44385A0AED39E3B2F1AD01"/>
    <w:rsid w:val="00DF3BA5"/>
    <w:pPr>
      <w:spacing w:after="0" w:line="260" w:lineRule="atLeast"/>
    </w:pPr>
    <w:rPr>
      <w:rFonts w:ascii="Source Sans Pro" w:eastAsia="Times New Roman" w:hAnsi="Source Sans Pro" w:cs="Times New Roman"/>
      <w:kern w:val="0"/>
      <w:sz w:val="22"/>
      <w14:ligatures w14:val="none"/>
    </w:rPr>
  </w:style>
  <w:style w:type="paragraph" w:customStyle="1" w:styleId="F83D2F7036E24B31BF9EE58C6C29A6A91">
    <w:name w:val="F83D2F7036E24B31BF9EE58C6C29A6A91"/>
    <w:rsid w:val="00DF3BA5"/>
    <w:pPr>
      <w:spacing w:after="0" w:line="260" w:lineRule="atLeast"/>
    </w:pPr>
    <w:rPr>
      <w:rFonts w:ascii="Source Sans Pro" w:eastAsia="Times New Roman" w:hAnsi="Source Sans Pro" w:cs="Times New Roman"/>
      <w:kern w:val="0"/>
      <w:sz w:val="22"/>
      <w14:ligatures w14:val="none"/>
    </w:rPr>
  </w:style>
  <w:style w:type="paragraph" w:customStyle="1" w:styleId="EEB2101F1246492A992790F2037C419E1">
    <w:name w:val="EEB2101F1246492A992790F2037C419E1"/>
    <w:rsid w:val="00DF3BA5"/>
    <w:pPr>
      <w:spacing w:after="0" w:line="260" w:lineRule="atLeast"/>
    </w:pPr>
    <w:rPr>
      <w:rFonts w:ascii="Source Sans Pro" w:eastAsia="Times New Roman" w:hAnsi="Source Sans Pro" w:cs="Times New Roman"/>
      <w:kern w:val="0"/>
      <w:sz w:val="22"/>
      <w14:ligatures w14:val="none"/>
    </w:rPr>
  </w:style>
  <w:style w:type="paragraph" w:customStyle="1" w:styleId="E2AF0FE0249D4BAF9995903A625F5CB91">
    <w:name w:val="E2AF0FE0249D4BAF9995903A625F5CB91"/>
    <w:rsid w:val="00DF3BA5"/>
    <w:pPr>
      <w:spacing w:after="0" w:line="260" w:lineRule="atLeast"/>
    </w:pPr>
    <w:rPr>
      <w:rFonts w:ascii="Source Sans Pro" w:eastAsia="Times New Roman" w:hAnsi="Source Sans Pro" w:cs="Times New Roman"/>
      <w:kern w:val="0"/>
      <w:sz w:val="22"/>
      <w14:ligatures w14:val="none"/>
    </w:rPr>
  </w:style>
  <w:style w:type="paragraph" w:customStyle="1" w:styleId="F531E303BF964896BA56EF9CF343C6E31">
    <w:name w:val="F531E303BF964896BA56EF9CF343C6E31"/>
    <w:rsid w:val="00DF3BA5"/>
    <w:pPr>
      <w:spacing w:after="0" w:line="260" w:lineRule="atLeast"/>
    </w:pPr>
    <w:rPr>
      <w:rFonts w:ascii="Source Sans Pro" w:eastAsia="Times New Roman" w:hAnsi="Source Sans Pro" w:cs="Times New Roman"/>
      <w:kern w:val="0"/>
      <w:sz w:val="22"/>
      <w14:ligatures w14:val="none"/>
    </w:rPr>
  </w:style>
  <w:style w:type="paragraph" w:customStyle="1" w:styleId="06E734D27BFC4114B47A78CD3DE8AD141">
    <w:name w:val="06E734D27BFC4114B47A78CD3DE8AD141"/>
    <w:rsid w:val="00DF3BA5"/>
    <w:pPr>
      <w:spacing w:after="0" w:line="260" w:lineRule="atLeast"/>
    </w:pPr>
    <w:rPr>
      <w:rFonts w:ascii="Source Sans Pro" w:eastAsia="Times New Roman" w:hAnsi="Source Sans Pro" w:cs="Times New Roman"/>
      <w:kern w:val="0"/>
      <w:sz w:val="22"/>
      <w14:ligatures w14:val="none"/>
    </w:rPr>
  </w:style>
  <w:style w:type="paragraph" w:customStyle="1" w:styleId="C23785CAF4E246029CD784FA117C07E11">
    <w:name w:val="C23785CAF4E246029CD784FA117C07E11"/>
    <w:rsid w:val="00DF3BA5"/>
    <w:pPr>
      <w:spacing w:after="0" w:line="260" w:lineRule="atLeast"/>
    </w:pPr>
    <w:rPr>
      <w:rFonts w:ascii="Source Sans Pro" w:eastAsia="Times New Roman" w:hAnsi="Source Sans Pro" w:cs="Times New Roman"/>
      <w:kern w:val="0"/>
      <w:sz w:val="22"/>
      <w14:ligatures w14:val="none"/>
    </w:rPr>
  </w:style>
  <w:style w:type="paragraph" w:customStyle="1" w:styleId="40B1351ECE744222BD7E7E338794F3F11">
    <w:name w:val="40B1351ECE744222BD7E7E338794F3F11"/>
    <w:rsid w:val="00DF3BA5"/>
    <w:pPr>
      <w:spacing w:after="0" w:line="260" w:lineRule="atLeast"/>
    </w:pPr>
    <w:rPr>
      <w:rFonts w:ascii="Source Sans Pro" w:eastAsia="Times New Roman" w:hAnsi="Source Sans Pro" w:cs="Times New Roman"/>
      <w:kern w:val="0"/>
      <w:sz w:val="22"/>
      <w14:ligatures w14:val="none"/>
    </w:rPr>
  </w:style>
  <w:style w:type="paragraph" w:customStyle="1" w:styleId="3331CE58485D4344B3F11B4F037832FB1">
    <w:name w:val="3331CE58485D4344B3F11B4F037832FB1"/>
    <w:rsid w:val="00DF3BA5"/>
    <w:pPr>
      <w:spacing w:after="0" w:line="260" w:lineRule="atLeast"/>
    </w:pPr>
    <w:rPr>
      <w:rFonts w:ascii="Source Sans Pro" w:eastAsia="Times New Roman" w:hAnsi="Source Sans Pro" w:cs="Times New Roman"/>
      <w:kern w:val="0"/>
      <w:sz w:val="22"/>
      <w14:ligatures w14:val="none"/>
    </w:rPr>
  </w:style>
  <w:style w:type="paragraph" w:customStyle="1" w:styleId="8B08B2C24CCC45ED84108086EB0775581">
    <w:name w:val="8B08B2C24CCC45ED84108086EB0775581"/>
    <w:rsid w:val="00DF3BA5"/>
    <w:pPr>
      <w:spacing w:after="0" w:line="260" w:lineRule="atLeast"/>
    </w:pPr>
    <w:rPr>
      <w:rFonts w:ascii="Source Sans Pro" w:eastAsia="Times New Roman" w:hAnsi="Source Sans Pro" w:cs="Times New Roman"/>
      <w:kern w:val="0"/>
      <w:sz w:val="22"/>
      <w14:ligatures w14:val="none"/>
    </w:rPr>
  </w:style>
  <w:style w:type="paragraph" w:customStyle="1" w:styleId="55EFEFC78EE643AC921A783C6101C7181">
    <w:name w:val="55EFEFC78EE643AC921A783C6101C7181"/>
    <w:rsid w:val="00DF3BA5"/>
    <w:pPr>
      <w:spacing w:after="0" w:line="260" w:lineRule="atLeast"/>
    </w:pPr>
    <w:rPr>
      <w:rFonts w:ascii="Source Sans Pro" w:eastAsia="Times New Roman" w:hAnsi="Source Sans Pro" w:cs="Times New Roman"/>
      <w:kern w:val="0"/>
      <w:sz w:val="22"/>
      <w14:ligatures w14:val="none"/>
    </w:rPr>
  </w:style>
  <w:style w:type="paragraph" w:customStyle="1" w:styleId="6F01090E55B14D8F8F1921D862C34BD31">
    <w:name w:val="6F01090E55B14D8F8F1921D862C34BD31"/>
    <w:rsid w:val="00DF3BA5"/>
    <w:pPr>
      <w:spacing w:after="0" w:line="260" w:lineRule="atLeast"/>
    </w:pPr>
    <w:rPr>
      <w:rFonts w:ascii="Source Sans Pro" w:eastAsia="Times New Roman" w:hAnsi="Source Sans Pro" w:cs="Times New Roman"/>
      <w:kern w:val="0"/>
      <w:sz w:val="22"/>
      <w14:ligatures w14:val="none"/>
    </w:rPr>
  </w:style>
  <w:style w:type="paragraph" w:customStyle="1" w:styleId="877337691D7C436FB35664D7BB13704A1">
    <w:name w:val="877337691D7C436FB35664D7BB13704A1"/>
    <w:rsid w:val="00DF3BA5"/>
    <w:pPr>
      <w:spacing w:after="0" w:line="260" w:lineRule="atLeast"/>
    </w:pPr>
    <w:rPr>
      <w:rFonts w:ascii="Source Sans Pro" w:eastAsia="Times New Roman" w:hAnsi="Source Sans Pro" w:cs="Times New Roman"/>
      <w:kern w:val="0"/>
      <w:sz w:val="22"/>
      <w14:ligatures w14:val="none"/>
    </w:rPr>
  </w:style>
  <w:style w:type="paragraph" w:customStyle="1" w:styleId="0F96082B22E34A5C8ED9E329B88FD50C1">
    <w:name w:val="0F96082B22E34A5C8ED9E329B88FD50C1"/>
    <w:rsid w:val="00DF3BA5"/>
    <w:pPr>
      <w:spacing w:after="0" w:line="260" w:lineRule="atLeast"/>
    </w:pPr>
    <w:rPr>
      <w:rFonts w:ascii="Source Sans Pro" w:eastAsia="Times New Roman" w:hAnsi="Source Sans Pro" w:cs="Times New Roman"/>
      <w:kern w:val="0"/>
      <w:sz w:val="22"/>
      <w14:ligatures w14:val="none"/>
    </w:rPr>
  </w:style>
  <w:style w:type="paragraph" w:customStyle="1" w:styleId="C2712C5C6C9144DDA1A4412722B25A644">
    <w:name w:val="C2712C5C6C9144DDA1A4412722B25A644"/>
    <w:rsid w:val="00DF3BA5"/>
    <w:pPr>
      <w:spacing w:after="0" w:line="260" w:lineRule="atLeast"/>
    </w:pPr>
    <w:rPr>
      <w:rFonts w:ascii="Source Sans Pro" w:eastAsia="Times New Roman" w:hAnsi="Source Sans Pro" w:cs="Times New Roman"/>
      <w:kern w:val="0"/>
      <w:sz w:val="22"/>
      <w14:ligatures w14:val="none"/>
    </w:rPr>
  </w:style>
  <w:style w:type="paragraph" w:customStyle="1" w:styleId="E8A603D5033B4EBBAEA27275697ECA331">
    <w:name w:val="E8A603D5033B4EBBAEA27275697ECA331"/>
    <w:rsid w:val="00DF3BA5"/>
    <w:pPr>
      <w:spacing w:after="0" w:line="260" w:lineRule="atLeast"/>
    </w:pPr>
    <w:rPr>
      <w:rFonts w:ascii="Source Sans Pro" w:eastAsia="Times New Roman" w:hAnsi="Source Sans Pro" w:cs="Times New Roman"/>
      <w:kern w:val="0"/>
      <w:sz w:val="22"/>
      <w14:ligatures w14:val="none"/>
    </w:rPr>
  </w:style>
  <w:style w:type="paragraph" w:customStyle="1" w:styleId="CE8D6CE3D8EE4F6593C3D929619952D14">
    <w:name w:val="CE8D6CE3D8EE4F6593C3D929619952D14"/>
    <w:rsid w:val="00DF3BA5"/>
    <w:pPr>
      <w:spacing w:after="0" w:line="260" w:lineRule="atLeast"/>
    </w:pPr>
    <w:rPr>
      <w:rFonts w:ascii="Source Sans Pro" w:eastAsia="Times New Roman" w:hAnsi="Source Sans Pro" w:cs="Times New Roman"/>
      <w:kern w:val="0"/>
      <w:sz w:val="22"/>
      <w14:ligatures w14:val="none"/>
    </w:rPr>
  </w:style>
  <w:style w:type="paragraph" w:customStyle="1" w:styleId="173531D9A0AB416BADFECC2E06A39B9C4">
    <w:name w:val="173531D9A0AB416BADFECC2E06A39B9C4"/>
    <w:rsid w:val="00DF3BA5"/>
    <w:pPr>
      <w:spacing w:after="0" w:line="260" w:lineRule="atLeast"/>
    </w:pPr>
    <w:rPr>
      <w:rFonts w:ascii="Source Sans Pro" w:eastAsia="Times New Roman" w:hAnsi="Source Sans Pro" w:cs="Times New Roman"/>
      <w:kern w:val="0"/>
      <w:sz w:val="22"/>
      <w14:ligatures w14:val="none"/>
    </w:rPr>
  </w:style>
  <w:style w:type="paragraph" w:customStyle="1" w:styleId="EAD7FF0E0A14410D955607B37D7812F04">
    <w:name w:val="EAD7FF0E0A14410D955607B37D7812F04"/>
    <w:rsid w:val="00DF3BA5"/>
    <w:pPr>
      <w:spacing w:after="0" w:line="260" w:lineRule="atLeast"/>
    </w:pPr>
    <w:rPr>
      <w:rFonts w:ascii="Source Sans Pro" w:eastAsia="Times New Roman" w:hAnsi="Source Sans Pro" w:cs="Times New Roman"/>
      <w:kern w:val="0"/>
      <w:sz w:val="22"/>
      <w14:ligatures w14:val="none"/>
    </w:rPr>
  </w:style>
  <w:style w:type="paragraph" w:customStyle="1" w:styleId="07E721D18B0645CF900DFDD79EF06C604">
    <w:name w:val="07E721D18B0645CF900DFDD79EF06C604"/>
    <w:rsid w:val="00DF3BA5"/>
    <w:pPr>
      <w:spacing w:after="0" w:line="260" w:lineRule="atLeast"/>
    </w:pPr>
    <w:rPr>
      <w:rFonts w:ascii="Source Sans Pro" w:eastAsia="Times New Roman" w:hAnsi="Source Sans Pro" w:cs="Times New Roman"/>
      <w:kern w:val="0"/>
      <w:sz w:val="22"/>
      <w14:ligatures w14:val="none"/>
    </w:rPr>
  </w:style>
  <w:style w:type="paragraph" w:customStyle="1" w:styleId="7C0EFB97DE874B0A8E3835558635B9774">
    <w:name w:val="7C0EFB97DE874B0A8E3835558635B9774"/>
    <w:rsid w:val="00DF3BA5"/>
    <w:pPr>
      <w:spacing w:after="0" w:line="260" w:lineRule="atLeast"/>
    </w:pPr>
    <w:rPr>
      <w:rFonts w:ascii="Source Sans Pro" w:eastAsia="Times New Roman" w:hAnsi="Source Sans Pro" w:cs="Times New Roman"/>
      <w:kern w:val="0"/>
      <w:sz w:val="22"/>
      <w14:ligatures w14:val="none"/>
    </w:rPr>
  </w:style>
  <w:style w:type="paragraph" w:customStyle="1" w:styleId="70ED94F17AB34F34A425FCACA79BC8BC4">
    <w:name w:val="70ED94F17AB34F34A425FCACA79BC8BC4"/>
    <w:rsid w:val="00DF3BA5"/>
    <w:pPr>
      <w:spacing w:after="0" w:line="260" w:lineRule="atLeast"/>
    </w:pPr>
    <w:rPr>
      <w:rFonts w:ascii="Source Sans Pro" w:eastAsia="Times New Roman" w:hAnsi="Source Sans Pro" w:cs="Times New Roman"/>
      <w:kern w:val="0"/>
      <w:sz w:val="22"/>
      <w14:ligatures w14:val="none"/>
    </w:rPr>
  </w:style>
  <w:style w:type="paragraph" w:customStyle="1" w:styleId="2E727D66164B4485AD11D320D258A6BA4">
    <w:name w:val="2E727D66164B4485AD11D320D258A6BA4"/>
    <w:rsid w:val="00DF3BA5"/>
    <w:pPr>
      <w:spacing w:after="0" w:line="260" w:lineRule="atLeast"/>
    </w:pPr>
    <w:rPr>
      <w:rFonts w:ascii="Source Sans Pro" w:eastAsia="Times New Roman" w:hAnsi="Source Sans Pro" w:cs="Times New Roman"/>
      <w:kern w:val="0"/>
      <w:sz w:val="22"/>
      <w14:ligatures w14:val="none"/>
    </w:rPr>
  </w:style>
  <w:style w:type="paragraph" w:customStyle="1" w:styleId="A8FDB616B0964842A260CF47189B0F144">
    <w:name w:val="A8FDB616B0964842A260CF47189B0F144"/>
    <w:rsid w:val="00DF3BA5"/>
    <w:pPr>
      <w:spacing w:after="0" w:line="260" w:lineRule="atLeast"/>
    </w:pPr>
    <w:rPr>
      <w:rFonts w:ascii="Source Sans Pro" w:eastAsia="Times New Roman" w:hAnsi="Source Sans Pro" w:cs="Times New Roman"/>
      <w:kern w:val="0"/>
      <w:sz w:val="22"/>
      <w14:ligatures w14:val="none"/>
    </w:rPr>
  </w:style>
  <w:style w:type="paragraph" w:customStyle="1" w:styleId="25CE192F275F47369C1C1A9E86C74FED4">
    <w:name w:val="25CE192F275F47369C1C1A9E86C74FED4"/>
    <w:rsid w:val="00DF3BA5"/>
    <w:pPr>
      <w:spacing w:after="0" w:line="260" w:lineRule="atLeast"/>
    </w:pPr>
    <w:rPr>
      <w:rFonts w:ascii="Source Sans Pro" w:eastAsia="Times New Roman" w:hAnsi="Source Sans Pro" w:cs="Times New Roman"/>
      <w:kern w:val="0"/>
      <w:sz w:val="22"/>
      <w14:ligatures w14:val="none"/>
    </w:rPr>
  </w:style>
  <w:style w:type="paragraph" w:customStyle="1" w:styleId="57613FC57F9147D5A9038907935C9639">
    <w:name w:val="57613FC57F9147D5A9038907935C9639"/>
    <w:rsid w:val="00DF3BA5"/>
  </w:style>
  <w:style w:type="paragraph" w:customStyle="1" w:styleId="6A96367156034DB7A7C5133F84D16DBB">
    <w:name w:val="6A96367156034DB7A7C5133F84D16DBB"/>
    <w:rsid w:val="00DF3BA5"/>
  </w:style>
  <w:style w:type="paragraph" w:customStyle="1" w:styleId="2E6B2D385F2643838CF9CDB7BF14347D">
    <w:name w:val="2E6B2D385F2643838CF9CDB7BF14347D"/>
    <w:rsid w:val="00DF3BA5"/>
  </w:style>
  <w:style w:type="paragraph" w:customStyle="1" w:styleId="BB476E6EC50E47AD8F0DA3A936C9825B">
    <w:name w:val="BB476E6EC50E47AD8F0DA3A936C9825B"/>
    <w:rsid w:val="00DF3BA5"/>
  </w:style>
  <w:style w:type="paragraph" w:customStyle="1" w:styleId="E820D50F27064DE0B3C264BB1B32BF94">
    <w:name w:val="E820D50F27064DE0B3C264BB1B32BF94"/>
    <w:rsid w:val="00DF3BA5"/>
  </w:style>
  <w:style w:type="paragraph" w:customStyle="1" w:styleId="164AF5D25527438483E06F246AAB1EF3">
    <w:name w:val="164AF5D25527438483E06F246AAB1EF3"/>
    <w:rsid w:val="00DF3BA5"/>
  </w:style>
  <w:style w:type="paragraph" w:customStyle="1" w:styleId="AAE938A8265D44CEACF3E7558B3302584">
    <w:name w:val="AAE938A8265D44CEACF3E7558B3302584"/>
    <w:rsid w:val="00DF3BA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4">
    <w:name w:val="6A15FAC8A90B4EB8AFE9BD17FE31779C4"/>
    <w:rsid w:val="00DF3BA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4">
    <w:name w:val="5AE1C47E89F047F9924044B1444FE22E4"/>
    <w:rsid w:val="00DF3BA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4">
    <w:name w:val="CACA43C098B948538F3BC944C03AE6384"/>
    <w:rsid w:val="00DF3BA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4">
    <w:name w:val="025DA7D116AC405A9FDC62C4C806C01B4"/>
    <w:rsid w:val="00DF3BA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4">
    <w:name w:val="11A5E02149544EB5A904AECEC087F9A84"/>
    <w:rsid w:val="00DF3BA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4">
    <w:name w:val="F98DD280FC32414489EE0C62DCD4210D4"/>
    <w:rsid w:val="00DF3BA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4">
    <w:name w:val="FDABE5859CFF443584CDCABB5427A5434"/>
    <w:rsid w:val="00DF3BA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4">
    <w:name w:val="835FE4C8562647CC9EA4BF59E5BBA7A14"/>
    <w:rsid w:val="00DF3BA5"/>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5">
    <w:name w:val="70C1D92965E5489EB3AB86AF7D3F80885"/>
    <w:rsid w:val="00DF3BA5"/>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5">
    <w:name w:val="79D8A02F905D49B29CF4E775FAC7B1905"/>
    <w:rsid w:val="00DF3BA5"/>
    <w:pPr>
      <w:spacing w:after="0" w:line="260" w:lineRule="atLeast"/>
    </w:pPr>
    <w:rPr>
      <w:rFonts w:ascii="Source Sans Pro" w:eastAsia="Times New Roman" w:hAnsi="Source Sans Pro" w:cs="Times New Roman"/>
      <w:kern w:val="0"/>
      <w:sz w:val="22"/>
      <w14:ligatures w14:val="none"/>
    </w:rPr>
  </w:style>
  <w:style w:type="paragraph" w:customStyle="1" w:styleId="DB7629A61E9941C4869E23E19B4140053">
    <w:name w:val="DB7629A61E9941C4869E23E19B4140053"/>
    <w:rsid w:val="00DF3BA5"/>
    <w:pPr>
      <w:spacing w:after="0" w:line="260" w:lineRule="atLeast"/>
    </w:pPr>
    <w:rPr>
      <w:rFonts w:ascii="Source Sans Pro" w:eastAsia="Times New Roman" w:hAnsi="Source Sans Pro" w:cs="Times New Roman"/>
      <w:kern w:val="0"/>
      <w:sz w:val="22"/>
      <w14:ligatures w14:val="none"/>
    </w:rPr>
  </w:style>
  <w:style w:type="paragraph" w:customStyle="1" w:styleId="E746B4C0F98C427FA3B99BC229DB0F6E3">
    <w:name w:val="E746B4C0F98C427FA3B99BC229DB0F6E3"/>
    <w:rsid w:val="00DF3BA5"/>
    <w:pPr>
      <w:spacing w:after="0" w:line="260" w:lineRule="atLeast"/>
    </w:pPr>
    <w:rPr>
      <w:rFonts w:ascii="Source Sans Pro" w:eastAsia="Times New Roman" w:hAnsi="Source Sans Pro" w:cs="Times New Roman"/>
      <w:kern w:val="0"/>
      <w:sz w:val="22"/>
      <w14:ligatures w14:val="none"/>
    </w:rPr>
  </w:style>
  <w:style w:type="paragraph" w:customStyle="1" w:styleId="6323AA351F1943CE94ABA98C1657ED783">
    <w:name w:val="6323AA351F1943CE94ABA98C1657ED783"/>
    <w:rsid w:val="00DF3BA5"/>
    <w:pPr>
      <w:spacing w:after="0" w:line="260" w:lineRule="atLeast"/>
    </w:pPr>
    <w:rPr>
      <w:rFonts w:ascii="Source Sans Pro" w:eastAsia="Times New Roman" w:hAnsi="Source Sans Pro" w:cs="Times New Roman"/>
      <w:kern w:val="0"/>
      <w:sz w:val="22"/>
      <w14:ligatures w14:val="none"/>
    </w:rPr>
  </w:style>
  <w:style w:type="paragraph" w:customStyle="1" w:styleId="A627330E3B724637A6630C613DF8676C3">
    <w:name w:val="A627330E3B724637A6630C613DF8676C3"/>
    <w:rsid w:val="00DF3BA5"/>
    <w:pPr>
      <w:spacing w:after="0" w:line="260" w:lineRule="atLeast"/>
    </w:pPr>
    <w:rPr>
      <w:rFonts w:ascii="Source Sans Pro" w:eastAsia="Times New Roman" w:hAnsi="Source Sans Pro" w:cs="Times New Roman"/>
      <w:kern w:val="0"/>
      <w:sz w:val="22"/>
      <w14:ligatures w14:val="none"/>
    </w:rPr>
  </w:style>
  <w:style w:type="paragraph" w:customStyle="1" w:styleId="011C7E9A07DA481F8EF4770AC2A162753">
    <w:name w:val="011C7E9A07DA481F8EF4770AC2A162753"/>
    <w:rsid w:val="00DF3BA5"/>
    <w:pPr>
      <w:spacing w:after="0" w:line="260" w:lineRule="atLeast"/>
    </w:pPr>
    <w:rPr>
      <w:rFonts w:ascii="Source Sans Pro" w:eastAsia="Times New Roman" w:hAnsi="Source Sans Pro" w:cs="Times New Roman"/>
      <w:kern w:val="0"/>
      <w:sz w:val="22"/>
      <w14:ligatures w14:val="none"/>
    </w:rPr>
  </w:style>
  <w:style w:type="paragraph" w:customStyle="1" w:styleId="9303EDD012904D2B9B81E477D221AE373">
    <w:name w:val="9303EDD012904D2B9B81E477D221AE373"/>
    <w:rsid w:val="00DF3BA5"/>
    <w:pPr>
      <w:spacing w:after="0" w:line="260" w:lineRule="atLeast"/>
    </w:pPr>
    <w:rPr>
      <w:rFonts w:ascii="Source Sans Pro" w:eastAsia="Times New Roman" w:hAnsi="Source Sans Pro" w:cs="Times New Roman"/>
      <w:kern w:val="0"/>
      <w:sz w:val="22"/>
      <w14:ligatures w14:val="none"/>
    </w:rPr>
  </w:style>
  <w:style w:type="paragraph" w:customStyle="1" w:styleId="70035101AD2D46DC8908B6821049A8333">
    <w:name w:val="70035101AD2D46DC8908B6821049A8333"/>
    <w:rsid w:val="00DF3BA5"/>
    <w:pPr>
      <w:spacing w:after="0" w:line="260" w:lineRule="atLeast"/>
    </w:pPr>
    <w:rPr>
      <w:rFonts w:ascii="Source Sans Pro" w:eastAsia="Times New Roman" w:hAnsi="Source Sans Pro" w:cs="Times New Roman"/>
      <w:kern w:val="0"/>
      <w:sz w:val="22"/>
      <w14:ligatures w14:val="none"/>
    </w:rPr>
  </w:style>
  <w:style w:type="paragraph" w:customStyle="1" w:styleId="A537AF4F646345719E98A1AFCAB992683">
    <w:name w:val="A537AF4F646345719E98A1AFCAB992683"/>
    <w:rsid w:val="00DF3BA5"/>
    <w:pPr>
      <w:spacing w:after="0" w:line="260" w:lineRule="atLeast"/>
    </w:pPr>
    <w:rPr>
      <w:rFonts w:ascii="Source Sans Pro" w:eastAsia="Times New Roman" w:hAnsi="Source Sans Pro" w:cs="Times New Roman"/>
      <w:kern w:val="0"/>
      <w:sz w:val="22"/>
      <w14:ligatures w14:val="none"/>
    </w:rPr>
  </w:style>
  <w:style w:type="paragraph" w:customStyle="1" w:styleId="3CE3D2F4C75648F6B40C2234F33DA0B52">
    <w:name w:val="3CE3D2F4C75648F6B40C2234F33DA0B52"/>
    <w:rsid w:val="00DF3BA5"/>
    <w:pPr>
      <w:spacing w:after="0" w:line="260" w:lineRule="atLeast"/>
    </w:pPr>
    <w:rPr>
      <w:rFonts w:ascii="Source Sans Pro" w:eastAsia="Times New Roman" w:hAnsi="Source Sans Pro" w:cs="Times New Roman"/>
      <w:kern w:val="0"/>
      <w:sz w:val="22"/>
      <w14:ligatures w14:val="none"/>
    </w:rPr>
  </w:style>
  <w:style w:type="paragraph" w:customStyle="1" w:styleId="5489312D007348C38CA9A1B0434E6AEE2">
    <w:name w:val="5489312D007348C38CA9A1B0434E6AEE2"/>
    <w:rsid w:val="00DF3BA5"/>
    <w:pPr>
      <w:spacing w:after="0" w:line="260" w:lineRule="atLeast"/>
    </w:pPr>
    <w:rPr>
      <w:rFonts w:ascii="Source Sans Pro" w:eastAsia="Times New Roman" w:hAnsi="Source Sans Pro" w:cs="Times New Roman"/>
      <w:kern w:val="0"/>
      <w:sz w:val="22"/>
      <w14:ligatures w14:val="none"/>
    </w:rPr>
  </w:style>
  <w:style w:type="paragraph" w:customStyle="1" w:styleId="6AEE482E1EA943819CDE5203E71E8CA52">
    <w:name w:val="6AEE482E1EA943819CDE5203E71E8CA52"/>
    <w:rsid w:val="00DF3BA5"/>
    <w:pPr>
      <w:spacing w:after="0" w:line="260" w:lineRule="atLeast"/>
    </w:pPr>
    <w:rPr>
      <w:rFonts w:ascii="Source Sans Pro" w:eastAsia="Times New Roman" w:hAnsi="Source Sans Pro" w:cs="Times New Roman"/>
      <w:kern w:val="0"/>
      <w:sz w:val="22"/>
      <w14:ligatures w14:val="none"/>
    </w:rPr>
  </w:style>
  <w:style w:type="paragraph" w:customStyle="1" w:styleId="063930349A534443B3B2CDFFF99D03DD2">
    <w:name w:val="063930349A534443B3B2CDFFF99D03DD2"/>
    <w:rsid w:val="00DF3BA5"/>
    <w:pPr>
      <w:spacing w:after="0" w:line="260" w:lineRule="atLeast"/>
    </w:pPr>
    <w:rPr>
      <w:rFonts w:ascii="Source Sans Pro" w:eastAsia="Times New Roman" w:hAnsi="Source Sans Pro" w:cs="Times New Roman"/>
      <w:kern w:val="0"/>
      <w:sz w:val="22"/>
      <w14:ligatures w14:val="none"/>
    </w:rPr>
  </w:style>
  <w:style w:type="paragraph" w:customStyle="1" w:styleId="45BEE2361855417F829BFE1B78FDEA5E2">
    <w:name w:val="45BEE2361855417F829BFE1B78FDEA5E2"/>
    <w:rsid w:val="00DF3BA5"/>
    <w:pPr>
      <w:spacing w:after="0" w:line="260" w:lineRule="atLeast"/>
    </w:pPr>
    <w:rPr>
      <w:rFonts w:ascii="Source Sans Pro" w:eastAsia="Times New Roman" w:hAnsi="Source Sans Pro" w:cs="Times New Roman"/>
      <w:kern w:val="0"/>
      <w:sz w:val="22"/>
      <w14:ligatures w14:val="none"/>
    </w:rPr>
  </w:style>
  <w:style w:type="paragraph" w:customStyle="1" w:styleId="C6505140CBCF4208A34A4B2FE1CE71EA2">
    <w:name w:val="C6505140CBCF4208A34A4B2FE1CE71EA2"/>
    <w:rsid w:val="00DF3BA5"/>
    <w:pPr>
      <w:spacing w:after="0" w:line="260" w:lineRule="atLeast"/>
    </w:pPr>
    <w:rPr>
      <w:rFonts w:ascii="Source Sans Pro" w:eastAsia="Times New Roman" w:hAnsi="Source Sans Pro" w:cs="Times New Roman"/>
      <w:kern w:val="0"/>
      <w:sz w:val="22"/>
      <w14:ligatures w14:val="none"/>
    </w:rPr>
  </w:style>
  <w:style w:type="paragraph" w:customStyle="1" w:styleId="6BC1846A9F8D4F74AA189AAA153918C62">
    <w:name w:val="6BC1846A9F8D4F74AA189AAA153918C62"/>
    <w:rsid w:val="00DF3BA5"/>
    <w:pPr>
      <w:spacing w:after="0" w:line="260" w:lineRule="atLeast"/>
    </w:pPr>
    <w:rPr>
      <w:rFonts w:ascii="Source Sans Pro" w:eastAsia="Times New Roman" w:hAnsi="Source Sans Pro" w:cs="Times New Roman"/>
      <w:kern w:val="0"/>
      <w:sz w:val="22"/>
      <w14:ligatures w14:val="none"/>
    </w:rPr>
  </w:style>
  <w:style w:type="paragraph" w:customStyle="1" w:styleId="0BA71F3499F74C18823A8E0BB87739902">
    <w:name w:val="0BA71F3499F74C18823A8E0BB87739902"/>
    <w:rsid w:val="00DF3BA5"/>
    <w:pPr>
      <w:spacing w:after="0" w:line="260" w:lineRule="atLeast"/>
    </w:pPr>
    <w:rPr>
      <w:rFonts w:ascii="Source Sans Pro" w:eastAsia="Times New Roman" w:hAnsi="Source Sans Pro" w:cs="Times New Roman"/>
      <w:kern w:val="0"/>
      <w:sz w:val="22"/>
      <w14:ligatures w14:val="none"/>
    </w:rPr>
  </w:style>
  <w:style w:type="paragraph" w:customStyle="1" w:styleId="859E00610EFD4C0A8DE589B4D715B0AA2">
    <w:name w:val="859E00610EFD4C0A8DE589B4D715B0AA2"/>
    <w:rsid w:val="00DF3BA5"/>
    <w:pPr>
      <w:spacing w:after="0" w:line="260" w:lineRule="atLeast"/>
    </w:pPr>
    <w:rPr>
      <w:rFonts w:ascii="Source Sans Pro" w:eastAsia="Times New Roman" w:hAnsi="Source Sans Pro" w:cs="Times New Roman"/>
      <w:kern w:val="0"/>
      <w:sz w:val="22"/>
      <w14:ligatures w14:val="none"/>
    </w:rPr>
  </w:style>
  <w:style w:type="paragraph" w:customStyle="1" w:styleId="BF1D444D26AE455EB6AAE09C2D5AD8BF2">
    <w:name w:val="BF1D444D26AE455EB6AAE09C2D5AD8BF2"/>
    <w:rsid w:val="00DF3BA5"/>
    <w:pPr>
      <w:spacing w:after="0" w:line="260" w:lineRule="atLeast"/>
    </w:pPr>
    <w:rPr>
      <w:rFonts w:ascii="Source Sans Pro" w:eastAsia="Times New Roman" w:hAnsi="Source Sans Pro" w:cs="Times New Roman"/>
      <w:kern w:val="0"/>
      <w:sz w:val="22"/>
      <w14:ligatures w14:val="none"/>
    </w:rPr>
  </w:style>
  <w:style w:type="paragraph" w:customStyle="1" w:styleId="0FE07564BBF841A5BE07B48E9517A0212">
    <w:name w:val="0FE07564BBF841A5BE07B48E9517A0212"/>
    <w:rsid w:val="00DF3BA5"/>
    <w:pPr>
      <w:spacing w:after="0" w:line="260" w:lineRule="atLeast"/>
    </w:pPr>
    <w:rPr>
      <w:rFonts w:ascii="Source Sans Pro" w:eastAsia="Times New Roman" w:hAnsi="Source Sans Pro" w:cs="Times New Roman"/>
      <w:kern w:val="0"/>
      <w:sz w:val="22"/>
      <w14:ligatures w14:val="none"/>
    </w:rPr>
  </w:style>
  <w:style w:type="paragraph" w:customStyle="1" w:styleId="BEC1F410BCB94D7CAACE36790E7153D12">
    <w:name w:val="BEC1F410BCB94D7CAACE36790E7153D12"/>
    <w:rsid w:val="00DF3BA5"/>
    <w:pPr>
      <w:spacing w:after="0" w:line="260" w:lineRule="atLeast"/>
    </w:pPr>
    <w:rPr>
      <w:rFonts w:ascii="Source Sans Pro" w:eastAsia="Times New Roman" w:hAnsi="Source Sans Pro" w:cs="Times New Roman"/>
      <w:kern w:val="0"/>
      <w:sz w:val="22"/>
      <w14:ligatures w14:val="none"/>
    </w:rPr>
  </w:style>
  <w:style w:type="paragraph" w:customStyle="1" w:styleId="C0C1EB74DF4743A993C9B37F4C6695042">
    <w:name w:val="C0C1EB74DF4743A993C9B37F4C6695042"/>
    <w:rsid w:val="00DF3BA5"/>
    <w:pPr>
      <w:spacing w:after="0" w:line="260" w:lineRule="atLeast"/>
    </w:pPr>
    <w:rPr>
      <w:rFonts w:ascii="Source Sans Pro" w:eastAsia="Times New Roman" w:hAnsi="Source Sans Pro" w:cs="Times New Roman"/>
      <w:kern w:val="0"/>
      <w:sz w:val="22"/>
      <w14:ligatures w14:val="none"/>
    </w:rPr>
  </w:style>
  <w:style w:type="paragraph" w:customStyle="1" w:styleId="1C257F5E60CD48899914FC7884DE82812">
    <w:name w:val="1C257F5E60CD48899914FC7884DE82812"/>
    <w:rsid w:val="00DF3BA5"/>
    <w:pPr>
      <w:spacing w:after="0" w:line="260" w:lineRule="atLeast"/>
    </w:pPr>
    <w:rPr>
      <w:rFonts w:ascii="Source Sans Pro" w:eastAsia="Times New Roman" w:hAnsi="Source Sans Pro" w:cs="Times New Roman"/>
      <w:kern w:val="0"/>
      <w:sz w:val="22"/>
      <w14:ligatures w14:val="none"/>
    </w:rPr>
  </w:style>
  <w:style w:type="paragraph" w:customStyle="1" w:styleId="6F73EB9894E84AAEB9B7561BBCB46C062">
    <w:name w:val="6F73EB9894E84AAEB9B7561BBCB46C062"/>
    <w:rsid w:val="00DF3BA5"/>
    <w:pPr>
      <w:spacing w:after="0" w:line="260" w:lineRule="atLeast"/>
    </w:pPr>
    <w:rPr>
      <w:rFonts w:ascii="Source Sans Pro" w:eastAsia="Times New Roman" w:hAnsi="Source Sans Pro" w:cs="Times New Roman"/>
      <w:kern w:val="0"/>
      <w:sz w:val="22"/>
      <w14:ligatures w14:val="none"/>
    </w:rPr>
  </w:style>
  <w:style w:type="paragraph" w:customStyle="1" w:styleId="5D895E85B75F4A28AE840E2865E197412">
    <w:name w:val="5D895E85B75F4A28AE840E2865E197412"/>
    <w:rsid w:val="00DF3BA5"/>
    <w:pPr>
      <w:spacing w:after="0" w:line="260" w:lineRule="atLeast"/>
    </w:pPr>
    <w:rPr>
      <w:rFonts w:ascii="Source Sans Pro" w:eastAsia="Times New Roman" w:hAnsi="Source Sans Pro" w:cs="Times New Roman"/>
      <w:kern w:val="0"/>
      <w:sz w:val="22"/>
      <w14:ligatures w14:val="none"/>
    </w:rPr>
  </w:style>
  <w:style w:type="paragraph" w:customStyle="1" w:styleId="ECF0FC609E384EC7B6938ECDC676CA7F2">
    <w:name w:val="ECF0FC609E384EC7B6938ECDC676CA7F2"/>
    <w:rsid w:val="00DF3BA5"/>
    <w:pPr>
      <w:spacing w:after="0" w:line="260" w:lineRule="atLeast"/>
    </w:pPr>
    <w:rPr>
      <w:rFonts w:ascii="Source Sans Pro" w:eastAsia="Times New Roman" w:hAnsi="Source Sans Pro" w:cs="Times New Roman"/>
      <w:kern w:val="0"/>
      <w:sz w:val="22"/>
      <w14:ligatures w14:val="none"/>
    </w:rPr>
  </w:style>
  <w:style w:type="paragraph" w:customStyle="1" w:styleId="C1C50AE8926A4A0B87CDFEB5D25FD78D2">
    <w:name w:val="C1C50AE8926A4A0B87CDFEB5D25FD78D2"/>
    <w:rsid w:val="00DF3BA5"/>
    <w:pPr>
      <w:spacing w:after="0" w:line="260" w:lineRule="atLeast"/>
    </w:pPr>
    <w:rPr>
      <w:rFonts w:ascii="Source Sans Pro" w:eastAsia="Times New Roman" w:hAnsi="Source Sans Pro" w:cs="Times New Roman"/>
      <w:kern w:val="0"/>
      <w:sz w:val="22"/>
      <w14:ligatures w14:val="none"/>
    </w:rPr>
  </w:style>
  <w:style w:type="paragraph" w:customStyle="1" w:styleId="D06E517335C0463B9CA7536F6571498C2">
    <w:name w:val="D06E517335C0463B9CA7536F6571498C2"/>
    <w:rsid w:val="00DF3BA5"/>
    <w:pPr>
      <w:spacing w:after="0" w:line="260" w:lineRule="atLeast"/>
    </w:pPr>
    <w:rPr>
      <w:rFonts w:ascii="Source Sans Pro" w:eastAsia="Times New Roman" w:hAnsi="Source Sans Pro" w:cs="Times New Roman"/>
      <w:kern w:val="0"/>
      <w:sz w:val="22"/>
      <w14:ligatures w14:val="none"/>
    </w:rPr>
  </w:style>
  <w:style w:type="paragraph" w:customStyle="1" w:styleId="B0F0E3E2E30243B2BF0ADDD5C0819A792">
    <w:name w:val="B0F0E3E2E30243B2BF0ADDD5C0819A792"/>
    <w:rsid w:val="00DF3BA5"/>
    <w:pPr>
      <w:spacing w:after="0" w:line="260" w:lineRule="atLeast"/>
    </w:pPr>
    <w:rPr>
      <w:rFonts w:ascii="Source Sans Pro" w:eastAsia="Times New Roman" w:hAnsi="Source Sans Pro" w:cs="Times New Roman"/>
      <w:kern w:val="0"/>
      <w:sz w:val="22"/>
      <w14:ligatures w14:val="none"/>
    </w:rPr>
  </w:style>
  <w:style w:type="paragraph" w:customStyle="1" w:styleId="A32505A43AF845B0B224318ACAA1DEA32">
    <w:name w:val="A32505A43AF845B0B224318ACAA1DEA32"/>
    <w:rsid w:val="00DF3BA5"/>
    <w:pPr>
      <w:spacing w:after="0" w:line="260" w:lineRule="atLeast"/>
    </w:pPr>
    <w:rPr>
      <w:rFonts w:ascii="Source Sans Pro" w:eastAsia="Times New Roman" w:hAnsi="Source Sans Pro" w:cs="Times New Roman"/>
      <w:kern w:val="0"/>
      <w:sz w:val="22"/>
      <w14:ligatures w14:val="none"/>
    </w:rPr>
  </w:style>
  <w:style w:type="paragraph" w:customStyle="1" w:styleId="16B3822C466349EBB223177221FE23352">
    <w:name w:val="16B3822C466349EBB223177221FE23352"/>
    <w:rsid w:val="00DF3BA5"/>
    <w:pPr>
      <w:spacing w:after="0" w:line="260" w:lineRule="atLeast"/>
    </w:pPr>
    <w:rPr>
      <w:rFonts w:ascii="Source Sans Pro" w:eastAsia="Times New Roman" w:hAnsi="Source Sans Pro" w:cs="Times New Roman"/>
      <w:kern w:val="0"/>
      <w:sz w:val="22"/>
      <w14:ligatures w14:val="none"/>
    </w:rPr>
  </w:style>
  <w:style w:type="paragraph" w:customStyle="1" w:styleId="B8213AC19CD74010B84678D3EB94F3052">
    <w:name w:val="B8213AC19CD74010B84678D3EB94F3052"/>
    <w:rsid w:val="00DF3BA5"/>
    <w:pPr>
      <w:spacing w:after="0" w:line="260" w:lineRule="atLeast"/>
    </w:pPr>
    <w:rPr>
      <w:rFonts w:ascii="Source Sans Pro" w:eastAsia="Times New Roman" w:hAnsi="Source Sans Pro" w:cs="Times New Roman"/>
      <w:kern w:val="0"/>
      <w:sz w:val="22"/>
      <w14:ligatures w14:val="none"/>
    </w:rPr>
  </w:style>
  <w:style w:type="paragraph" w:customStyle="1" w:styleId="3BD24AA675FC4CF98F3281245B2153222">
    <w:name w:val="3BD24AA675FC4CF98F3281245B2153222"/>
    <w:rsid w:val="00DF3BA5"/>
    <w:pPr>
      <w:spacing w:after="0" w:line="260" w:lineRule="atLeast"/>
    </w:pPr>
    <w:rPr>
      <w:rFonts w:ascii="Source Sans Pro" w:eastAsia="Times New Roman" w:hAnsi="Source Sans Pro" w:cs="Times New Roman"/>
      <w:kern w:val="0"/>
      <w:sz w:val="22"/>
      <w14:ligatures w14:val="none"/>
    </w:rPr>
  </w:style>
  <w:style w:type="paragraph" w:customStyle="1" w:styleId="FE75BDEC6BBB44D3BA70AF41A15C738B2">
    <w:name w:val="FE75BDEC6BBB44D3BA70AF41A15C738B2"/>
    <w:rsid w:val="00DF3BA5"/>
    <w:pPr>
      <w:spacing w:after="0" w:line="260" w:lineRule="atLeast"/>
    </w:pPr>
    <w:rPr>
      <w:rFonts w:ascii="Source Sans Pro" w:eastAsia="Times New Roman" w:hAnsi="Source Sans Pro" w:cs="Times New Roman"/>
      <w:kern w:val="0"/>
      <w:sz w:val="22"/>
      <w14:ligatures w14:val="none"/>
    </w:rPr>
  </w:style>
  <w:style w:type="paragraph" w:customStyle="1" w:styleId="E873798AA3924C04BD34DDBCC09399D82">
    <w:name w:val="E873798AA3924C04BD34DDBCC09399D82"/>
    <w:rsid w:val="00DF3BA5"/>
    <w:pPr>
      <w:spacing w:after="0" w:line="260" w:lineRule="atLeast"/>
    </w:pPr>
    <w:rPr>
      <w:rFonts w:ascii="Source Sans Pro" w:eastAsia="Times New Roman" w:hAnsi="Source Sans Pro" w:cs="Times New Roman"/>
      <w:kern w:val="0"/>
      <w:sz w:val="22"/>
      <w14:ligatures w14:val="none"/>
    </w:rPr>
  </w:style>
  <w:style w:type="paragraph" w:customStyle="1" w:styleId="68A8666F4B7342B2BAABC6A9706BA3C72">
    <w:name w:val="68A8666F4B7342B2BAABC6A9706BA3C72"/>
    <w:rsid w:val="00DF3BA5"/>
    <w:pPr>
      <w:spacing w:after="0" w:line="260" w:lineRule="atLeast"/>
    </w:pPr>
    <w:rPr>
      <w:rFonts w:ascii="Source Sans Pro" w:eastAsia="Times New Roman" w:hAnsi="Source Sans Pro" w:cs="Times New Roman"/>
      <w:kern w:val="0"/>
      <w:sz w:val="22"/>
      <w14:ligatures w14:val="none"/>
    </w:rPr>
  </w:style>
  <w:style w:type="paragraph" w:customStyle="1" w:styleId="E3BC2DAB01C04BA9ADAEE3DCA25FA8722">
    <w:name w:val="E3BC2DAB01C04BA9ADAEE3DCA25FA8722"/>
    <w:rsid w:val="00DF3BA5"/>
    <w:pPr>
      <w:spacing w:after="0" w:line="260" w:lineRule="atLeast"/>
    </w:pPr>
    <w:rPr>
      <w:rFonts w:ascii="Source Sans Pro" w:eastAsia="Times New Roman" w:hAnsi="Source Sans Pro" w:cs="Times New Roman"/>
      <w:kern w:val="0"/>
      <w:sz w:val="22"/>
      <w14:ligatures w14:val="none"/>
    </w:rPr>
  </w:style>
  <w:style w:type="paragraph" w:customStyle="1" w:styleId="9BB27FDC5A0248BB9D732379FDD305212">
    <w:name w:val="9BB27FDC5A0248BB9D732379FDD305212"/>
    <w:rsid w:val="00DF3BA5"/>
    <w:pPr>
      <w:spacing w:after="0" w:line="260" w:lineRule="atLeast"/>
    </w:pPr>
    <w:rPr>
      <w:rFonts w:ascii="Source Sans Pro" w:eastAsia="Times New Roman" w:hAnsi="Source Sans Pro" w:cs="Times New Roman"/>
      <w:kern w:val="0"/>
      <w:sz w:val="22"/>
      <w14:ligatures w14:val="none"/>
    </w:rPr>
  </w:style>
  <w:style w:type="paragraph" w:customStyle="1" w:styleId="B2C58A1620C44385A0AED39E3B2F1AD02">
    <w:name w:val="B2C58A1620C44385A0AED39E3B2F1AD02"/>
    <w:rsid w:val="00DF3BA5"/>
    <w:pPr>
      <w:spacing w:after="0" w:line="260" w:lineRule="atLeast"/>
    </w:pPr>
    <w:rPr>
      <w:rFonts w:ascii="Source Sans Pro" w:eastAsia="Times New Roman" w:hAnsi="Source Sans Pro" w:cs="Times New Roman"/>
      <w:kern w:val="0"/>
      <w:sz w:val="22"/>
      <w14:ligatures w14:val="none"/>
    </w:rPr>
  </w:style>
  <w:style w:type="paragraph" w:customStyle="1" w:styleId="F83D2F7036E24B31BF9EE58C6C29A6A92">
    <w:name w:val="F83D2F7036E24B31BF9EE58C6C29A6A92"/>
    <w:rsid w:val="00DF3BA5"/>
    <w:pPr>
      <w:spacing w:after="0" w:line="260" w:lineRule="atLeast"/>
    </w:pPr>
    <w:rPr>
      <w:rFonts w:ascii="Source Sans Pro" w:eastAsia="Times New Roman" w:hAnsi="Source Sans Pro" w:cs="Times New Roman"/>
      <w:kern w:val="0"/>
      <w:sz w:val="22"/>
      <w14:ligatures w14:val="none"/>
    </w:rPr>
  </w:style>
  <w:style w:type="paragraph" w:customStyle="1" w:styleId="EEB2101F1246492A992790F2037C419E2">
    <w:name w:val="EEB2101F1246492A992790F2037C419E2"/>
    <w:rsid w:val="00DF3BA5"/>
    <w:pPr>
      <w:spacing w:after="0" w:line="260" w:lineRule="atLeast"/>
    </w:pPr>
    <w:rPr>
      <w:rFonts w:ascii="Source Sans Pro" w:eastAsia="Times New Roman" w:hAnsi="Source Sans Pro" w:cs="Times New Roman"/>
      <w:kern w:val="0"/>
      <w:sz w:val="22"/>
      <w14:ligatures w14:val="none"/>
    </w:rPr>
  </w:style>
  <w:style w:type="paragraph" w:customStyle="1" w:styleId="E2AF0FE0249D4BAF9995903A625F5CB92">
    <w:name w:val="E2AF0FE0249D4BAF9995903A625F5CB92"/>
    <w:rsid w:val="00DF3BA5"/>
    <w:pPr>
      <w:spacing w:after="0" w:line="260" w:lineRule="atLeast"/>
    </w:pPr>
    <w:rPr>
      <w:rFonts w:ascii="Source Sans Pro" w:eastAsia="Times New Roman" w:hAnsi="Source Sans Pro" w:cs="Times New Roman"/>
      <w:kern w:val="0"/>
      <w:sz w:val="22"/>
      <w14:ligatures w14:val="none"/>
    </w:rPr>
  </w:style>
  <w:style w:type="paragraph" w:customStyle="1" w:styleId="F531E303BF964896BA56EF9CF343C6E32">
    <w:name w:val="F531E303BF964896BA56EF9CF343C6E32"/>
    <w:rsid w:val="00DF3BA5"/>
    <w:pPr>
      <w:spacing w:after="0" w:line="260" w:lineRule="atLeast"/>
    </w:pPr>
    <w:rPr>
      <w:rFonts w:ascii="Source Sans Pro" w:eastAsia="Times New Roman" w:hAnsi="Source Sans Pro" w:cs="Times New Roman"/>
      <w:kern w:val="0"/>
      <w:sz w:val="22"/>
      <w14:ligatures w14:val="none"/>
    </w:rPr>
  </w:style>
  <w:style w:type="paragraph" w:customStyle="1" w:styleId="06E734D27BFC4114B47A78CD3DE8AD142">
    <w:name w:val="06E734D27BFC4114B47A78CD3DE8AD142"/>
    <w:rsid w:val="00DF3BA5"/>
    <w:pPr>
      <w:spacing w:after="0" w:line="260" w:lineRule="atLeast"/>
    </w:pPr>
    <w:rPr>
      <w:rFonts w:ascii="Source Sans Pro" w:eastAsia="Times New Roman" w:hAnsi="Source Sans Pro" w:cs="Times New Roman"/>
      <w:kern w:val="0"/>
      <w:sz w:val="22"/>
      <w14:ligatures w14:val="none"/>
    </w:rPr>
  </w:style>
  <w:style w:type="paragraph" w:customStyle="1" w:styleId="C23785CAF4E246029CD784FA117C07E12">
    <w:name w:val="C23785CAF4E246029CD784FA117C07E12"/>
    <w:rsid w:val="00DF3BA5"/>
    <w:pPr>
      <w:spacing w:after="0" w:line="260" w:lineRule="atLeast"/>
    </w:pPr>
    <w:rPr>
      <w:rFonts w:ascii="Source Sans Pro" w:eastAsia="Times New Roman" w:hAnsi="Source Sans Pro" w:cs="Times New Roman"/>
      <w:kern w:val="0"/>
      <w:sz w:val="22"/>
      <w14:ligatures w14:val="none"/>
    </w:rPr>
  </w:style>
  <w:style w:type="paragraph" w:customStyle="1" w:styleId="40B1351ECE744222BD7E7E338794F3F12">
    <w:name w:val="40B1351ECE744222BD7E7E338794F3F12"/>
    <w:rsid w:val="00DF3BA5"/>
    <w:pPr>
      <w:spacing w:after="0" w:line="260" w:lineRule="atLeast"/>
    </w:pPr>
    <w:rPr>
      <w:rFonts w:ascii="Source Sans Pro" w:eastAsia="Times New Roman" w:hAnsi="Source Sans Pro" w:cs="Times New Roman"/>
      <w:kern w:val="0"/>
      <w:sz w:val="22"/>
      <w14:ligatures w14:val="none"/>
    </w:rPr>
  </w:style>
  <w:style w:type="paragraph" w:customStyle="1" w:styleId="3331CE58485D4344B3F11B4F037832FB2">
    <w:name w:val="3331CE58485D4344B3F11B4F037832FB2"/>
    <w:rsid w:val="00DF3BA5"/>
    <w:pPr>
      <w:spacing w:after="0" w:line="260" w:lineRule="atLeast"/>
    </w:pPr>
    <w:rPr>
      <w:rFonts w:ascii="Source Sans Pro" w:eastAsia="Times New Roman" w:hAnsi="Source Sans Pro" w:cs="Times New Roman"/>
      <w:kern w:val="0"/>
      <w:sz w:val="22"/>
      <w14:ligatures w14:val="none"/>
    </w:rPr>
  </w:style>
  <w:style w:type="paragraph" w:customStyle="1" w:styleId="8B08B2C24CCC45ED84108086EB0775582">
    <w:name w:val="8B08B2C24CCC45ED84108086EB0775582"/>
    <w:rsid w:val="00DF3BA5"/>
    <w:pPr>
      <w:spacing w:after="0" w:line="260" w:lineRule="atLeast"/>
    </w:pPr>
    <w:rPr>
      <w:rFonts w:ascii="Source Sans Pro" w:eastAsia="Times New Roman" w:hAnsi="Source Sans Pro" w:cs="Times New Roman"/>
      <w:kern w:val="0"/>
      <w:sz w:val="22"/>
      <w14:ligatures w14:val="none"/>
    </w:rPr>
  </w:style>
  <w:style w:type="paragraph" w:customStyle="1" w:styleId="55EFEFC78EE643AC921A783C6101C7182">
    <w:name w:val="55EFEFC78EE643AC921A783C6101C7182"/>
    <w:rsid w:val="00DF3BA5"/>
    <w:pPr>
      <w:spacing w:after="0" w:line="260" w:lineRule="atLeast"/>
    </w:pPr>
    <w:rPr>
      <w:rFonts w:ascii="Source Sans Pro" w:eastAsia="Times New Roman" w:hAnsi="Source Sans Pro" w:cs="Times New Roman"/>
      <w:kern w:val="0"/>
      <w:sz w:val="22"/>
      <w14:ligatures w14:val="none"/>
    </w:rPr>
  </w:style>
  <w:style w:type="paragraph" w:customStyle="1" w:styleId="6F01090E55B14D8F8F1921D862C34BD32">
    <w:name w:val="6F01090E55B14D8F8F1921D862C34BD32"/>
    <w:rsid w:val="00DF3BA5"/>
    <w:pPr>
      <w:spacing w:after="0" w:line="260" w:lineRule="atLeast"/>
    </w:pPr>
    <w:rPr>
      <w:rFonts w:ascii="Source Sans Pro" w:eastAsia="Times New Roman" w:hAnsi="Source Sans Pro" w:cs="Times New Roman"/>
      <w:kern w:val="0"/>
      <w:sz w:val="22"/>
      <w14:ligatures w14:val="none"/>
    </w:rPr>
  </w:style>
  <w:style w:type="paragraph" w:customStyle="1" w:styleId="877337691D7C436FB35664D7BB13704A2">
    <w:name w:val="877337691D7C436FB35664D7BB13704A2"/>
    <w:rsid w:val="00DF3BA5"/>
    <w:pPr>
      <w:spacing w:after="0" w:line="260" w:lineRule="atLeast"/>
    </w:pPr>
    <w:rPr>
      <w:rFonts w:ascii="Source Sans Pro" w:eastAsia="Times New Roman" w:hAnsi="Source Sans Pro" w:cs="Times New Roman"/>
      <w:kern w:val="0"/>
      <w:sz w:val="22"/>
      <w14:ligatures w14:val="none"/>
    </w:rPr>
  </w:style>
  <w:style w:type="paragraph" w:customStyle="1" w:styleId="0F96082B22E34A5C8ED9E329B88FD50C2">
    <w:name w:val="0F96082B22E34A5C8ED9E329B88FD50C2"/>
    <w:rsid w:val="00DF3BA5"/>
    <w:pPr>
      <w:spacing w:after="0" w:line="260" w:lineRule="atLeast"/>
    </w:pPr>
    <w:rPr>
      <w:rFonts w:ascii="Source Sans Pro" w:eastAsia="Times New Roman" w:hAnsi="Source Sans Pro" w:cs="Times New Roman"/>
      <w:kern w:val="0"/>
      <w:sz w:val="22"/>
      <w14:ligatures w14:val="none"/>
    </w:rPr>
  </w:style>
  <w:style w:type="paragraph" w:customStyle="1" w:styleId="BB476E6EC50E47AD8F0DA3A936C9825B1">
    <w:name w:val="BB476E6EC50E47AD8F0DA3A936C9825B1"/>
    <w:rsid w:val="00DF3BA5"/>
    <w:pPr>
      <w:spacing w:after="0" w:line="260" w:lineRule="atLeast"/>
    </w:pPr>
    <w:rPr>
      <w:rFonts w:ascii="Source Sans Pro" w:eastAsia="Times New Roman" w:hAnsi="Source Sans Pro" w:cs="Times New Roman"/>
      <w:kern w:val="0"/>
      <w:sz w:val="22"/>
      <w14:ligatures w14:val="none"/>
    </w:rPr>
  </w:style>
  <w:style w:type="paragraph" w:customStyle="1" w:styleId="E820D50F27064DE0B3C264BB1B32BF941">
    <w:name w:val="E820D50F27064DE0B3C264BB1B32BF941"/>
    <w:rsid w:val="00DF3BA5"/>
    <w:pPr>
      <w:spacing w:after="0" w:line="260" w:lineRule="atLeast"/>
    </w:pPr>
    <w:rPr>
      <w:rFonts w:ascii="Source Sans Pro" w:eastAsia="Times New Roman" w:hAnsi="Source Sans Pro" w:cs="Times New Roman"/>
      <w:kern w:val="0"/>
      <w:sz w:val="22"/>
      <w14:ligatures w14:val="none"/>
    </w:rPr>
  </w:style>
  <w:style w:type="paragraph" w:customStyle="1" w:styleId="164AF5D25527438483E06F246AAB1EF31">
    <w:name w:val="164AF5D25527438483E06F246AAB1EF31"/>
    <w:rsid w:val="00DF3BA5"/>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6">
    <w:name w:val="AAE938A8265D44CEACF3E7558B3302586"/>
    <w:rsid w:val="00DF3BA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6">
    <w:name w:val="6A15FAC8A90B4EB8AFE9BD17FE31779C6"/>
    <w:rsid w:val="00DF3BA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6">
    <w:name w:val="5AE1C47E89F047F9924044B1444FE22E6"/>
    <w:rsid w:val="00DF3BA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6">
    <w:name w:val="CACA43C098B948538F3BC944C03AE6386"/>
    <w:rsid w:val="00DF3BA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6">
    <w:name w:val="025DA7D116AC405A9FDC62C4C806C01B6"/>
    <w:rsid w:val="00DF3BA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6">
    <w:name w:val="11A5E02149544EB5A904AECEC087F9A86"/>
    <w:rsid w:val="00DF3BA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6">
    <w:name w:val="F98DD280FC32414489EE0C62DCD4210D6"/>
    <w:rsid w:val="00DF3BA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6">
    <w:name w:val="FDABE5859CFF443584CDCABB5427A5436"/>
    <w:rsid w:val="00DF3BA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6">
    <w:name w:val="835FE4C8562647CC9EA4BF59E5BBA7A16"/>
    <w:rsid w:val="00DF3BA5"/>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6">
    <w:name w:val="70C1D92965E5489EB3AB86AF7D3F80886"/>
    <w:rsid w:val="00DF3BA5"/>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6">
    <w:name w:val="79D8A02F905D49B29CF4E775FAC7B1906"/>
    <w:rsid w:val="00DF3BA5"/>
    <w:pPr>
      <w:spacing w:after="0" w:line="260" w:lineRule="atLeast"/>
    </w:pPr>
    <w:rPr>
      <w:rFonts w:ascii="Source Sans Pro" w:eastAsia="Times New Roman" w:hAnsi="Source Sans Pro" w:cs="Times New Roman"/>
      <w:kern w:val="0"/>
      <w:sz w:val="22"/>
      <w14:ligatures w14:val="none"/>
    </w:rPr>
  </w:style>
  <w:style w:type="paragraph" w:customStyle="1" w:styleId="DB7629A61E9941C4869E23E19B4140054">
    <w:name w:val="DB7629A61E9941C4869E23E19B4140054"/>
    <w:rsid w:val="00DF3BA5"/>
    <w:pPr>
      <w:spacing w:after="0" w:line="260" w:lineRule="atLeast"/>
    </w:pPr>
    <w:rPr>
      <w:rFonts w:ascii="Source Sans Pro" w:eastAsia="Times New Roman" w:hAnsi="Source Sans Pro" w:cs="Times New Roman"/>
      <w:kern w:val="0"/>
      <w:sz w:val="22"/>
      <w14:ligatures w14:val="none"/>
    </w:rPr>
  </w:style>
  <w:style w:type="paragraph" w:customStyle="1" w:styleId="E746B4C0F98C427FA3B99BC229DB0F6E4">
    <w:name w:val="E746B4C0F98C427FA3B99BC229DB0F6E4"/>
    <w:rsid w:val="00DF3BA5"/>
    <w:pPr>
      <w:spacing w:after="0" w:line="260" w:lineRule="atLeast"/>
    </w:pPr>
    <w:rPr>
      <w:rFonts w:ascii="Source Sans Pro" w:eastAsia="Times New Roman" w:hAnsi="Source Sans Pro" w:cs="Times New Roman"/>
      <w:kern w:val="0"/>
      <w:sz w:val="22"/>
      <w14:ligatures w14:val="none"/>
    </w:rPr>
  </w:style>
  <w:style w:type="paragraph" w:customStyle="1" w:styleId="6323AA351F1943CE94ABA98C1657ED784">
    <w:name w:val="6323AA351F1943CE94ABA98C1657ED784"/>
    <w:rsid w:val="00DF3BA5"/>
    <w:pPr>
      <w:spacing w:after="0" w:line="260" w:lineRule="atLeast"/>
    </w:pPr>
    <w:rPr>
      <w:rFonts w:ascii="Source Sans Pro" w:eastAsia="Times New Roman" w:hAnsi="Source Sans Pro" w:cs="Times New Roman"/>
      <w:kern w:val="0"/>
      <w:sz w:val="22"/>
      <w14:ligatures w14:val="none"/>
    </w:rPr>
  </w:style>
  <w:style w:type="paragraph" w:customStyle="1" w:styleId="A627330E3B724637A6630C613DF8676C4">
    <w:name w:val="A627330E3B724637A6630C613DF8676C4"/>
    <w:rsid w:val="00DF3BA5"/>
    <w:pPr>
      <w:spacing w:after="0" w:line="260" w:lineRule="atLeast"/>
    </w:pPr>
    <w:rPr>
      <w:rFonts w:ascii="Source Sans Pro" w:eastAsia="Times New Roman" w:hAnsi="Source Sans Pro" w:cs="Times New Roman"/>
      <w:kern w:val="0"/>
      <w:sz w:val="22"/>
      <w14:ligatures w14:val="none"/>
    </w:rPr>
  </w:style>
  <w:style w:type="paragraph" w:customStyle="1" w:styleId="011C7E9A07DA481F8EF4770AC2A162754">
    <w:name w:val="011C7E9A07DA481F8EF4770AC2A162754"/>
    <w:rsid w:val="00DF3BA5"/>
    <w:pPr>
      <w:spacing w:after="0" w:line="260" w:lineRule="atLeast"/>
    </w:pPr>
    <w:rPr>
      <w:rFonts w:ascii="Source Sans Pro" w:eastAsia="Times New Roman" w:hAnsi="Source Sans Pro" w:cs="Times New Roman"/>
      <w:kern w:val="0"/>
      <w:sz w:val="22"/>
      <w14:ligatures w14:val="none"/>
    </w:rPr>
  </w:style>
  <w:style w:type="paragraph" w:customStyle="1" w:styleId="9303EDD012904D2B9B81E477D221AE374">
    <w:name w:val="9303EDD012904D2B9B81E477D221AE374"/>
    <w:rsid w:val="00DF3BA5"/>
    <w:pPr>
      <w:spacing w:after="0" w:line="260" w:lineRule="atLeast"/>
    </w:pPr>
    <w:rPr>
      <w:rFonts w:ascii="Source Sans Pro" w:eastAsia="Times New Roman" w:hAnsi="Source Sans Pro" w:cs="Times New Roman"/>
      <w:kern w:val="0"/>
      <w:sz w:val="22"/>
      <w14:ligatures w14:val="none"/>
    </w:rPr>
  </w:style>
  <w:style w:type="paragraph" w:customStyle="1" w:styleId="70035101AD2D46DC8908B6821049A8334">
    <w:name w:val="70035101AD2D46DC8908B6821049A8334"/>
    <w:rsid w:val="00DF3BA5"/>
    <w:pPr>
      <w:spacing w:after="0" w:line="260" w:lineRule="atLeast"/>
    </w:pPr>
    <w:rPr>
      <w:rFonts w:ascii="Source Sans Pro" w:eastAsia="Times New Roman" w:hAnsi="Source Sans Pro" w:cs="Times New Roman"/>
      <w:kern w:val="0"/>
      <w:sz w:val="22"/>
      <w14:ligatures w14:val="none"/>
    </w:rPr>
  </w:style>
  <w:style w:type="paragraph" w:customStyle="1" w:styleId="A537AF4F646345719E98A1AFCAB992684">
    <w:name w:val="A537AF4F646345719E98A1AFCAB992684"/>
    <w:rsid w:val="00DF3BA5"/>
    <w:pPr>
      <w:spacing w:after="0" w:line="260" w:lineRule="atLeast"/>
    </w:pPr>
    <w:rPr>
      <w:rFonts w:ascii="Source Sans Pro" w:eastAsia="Times New Roman" w:hAnsi="Source Sans Pro" w:cs="Times New Roman"/>
      <w:kern w:val="0"/>
      <w:sz w:val="22"/>
      <w14:ligatures w14:val="none"/>
    </w:rPr>
  </w:style>
  <w:style w:type="paragraph" w:customStyle="1" w:styleId="3CE3D2F4C75648F6B40C2234F33DA0B53">
    <w:name w:val="3CE3D2F4C75648F6B40C2234F33DA0B53"/>
    <w:rsid w:val="00DF3BA5"/>
    <w:pPr>
      <w:spacing w:after="0" w:line="260" w:lineRule="atLeast"/>
    </w:pPr>
    <w:rPr>
      <w:rFonts w:ascii="Source Sans Pro" w:eastAsia="Times New Roman" w:hAnsi="Source Sans Pro" w:cs="Times New Roman"/>
      <w:kern w:val="0"/>
      <w:sz w:val="22"/>
      <w14:ligatures w14:val="none"/>
    </w:rPr>
  </w:style>
  <w:style w:type="paragraph" w:customStyle="1" w:styleId="5489312D007348C38CA9A1B0434E6AEE3">
    <w:name w:val="5489312D007348C38CA9A1B0434E6AEE3"/>
    <w:rsid w:val="00DF3BA5"/>
    <w:pPr>
      <w:spacing w:after="0" w:line="260" w:lineRule="atLeast"/>
    </w:pPr>
    <w:rPr>
      <w:rFonts w:ascii="Source Sans Pro" w:eastAsia="Times New Roman" w:hAnsi="Source Sans Pro" w:cs="Times New Roman"/>
      <w:kern w:val="0"/>
      <w:sz w:val="22"/>
      <w14:ligatures w14:val="none"/>
    </w:rPr>
  </w:style>
  <w:style w:type="paragraph" w:customStyle="1" w:styleId="6AEE482E1EA943819CDE5203E71E8CA53">
    <w:name w:val="6AEE482E1EA943819CDE5203E71E8CA53"/>
    <w:rsid w:val="00DF3BA5"/>
    <w:pPr>
      <w:spacing w:after="0" w:line="260" w:lineRule="atLeast"/>
    </w:pPr>
    <w:rPr>
      <w:rFonts w:ascii="Source Sans Pro" w:eastAsia="Times New Roman" w:hAnsi="Source Sans Pro" w:cs="Times New Roman"/>
      <w:kern w:val="0"/>
      <w:sz w:val="22"/>
      <w14:ligatures w14:val="none"/>
    </w:rPr>
  </w:style>
  <w:style w:type="paragraph" w:customStyle="1" w:styleId="063930349A534443B3B2CDFFF99D03DD3">
    <w:name w:val="063930349A534443B3B2CDFFF99D03DD3"/>
    <w:rsid w:val="00DF3BA5"/>
    <w:pPr>
      <w:spacing w:after="0" w:line="260" w:lineRule="atLeast"/>
    </w:pPr>
    <w:rPr>
      <w:rFonts w:ascii="Source Sans Pro" w:eastAsia="Times New Roman" w:hAnsi="Source Sans Pro" w:cs="Times New Roman"/>
      <w:kern w:val="0"/>
      <w:sz w:val="22"/>
      <w14:ligatures w14:val="none"/>
    </w:rPr>
  </w:style>
  <w:style w:type="paragraph" w:customStyle="1" w:styleId="45BEE2361855417F829BFE1B78FDEA5E3">
    <w:name w:val="45BEE2361855417F829BFE1B78FDEA5E3"/>
    <w:rsid w:val="00DF3BA5"/>
    <w:pPr>
      <w:spacing w:after="0" w:line="260" w:lineRule="atLeast"/>
    </w:pPr>
    <w:rPr>
      <w:rFonts w:ascii="Source Sans Pro" w:eastAsia="Times New Roman" w:hAnsi="Source Sans Pro" w:cs="Times New Roman"/>
      <w:kern w:val="0"/>
      <w:sz w:val="22"/>
      <w14:ligatures w14:val="none"/>
    </w:rPr>
  </w:style>
  <w:style w:type="paragraph" w:customStyle="1" w:styleId="C6505140CBCF4208A34A4B2FE1CE71EA3">
    <w:name w:val="C6505140CBCF4208A34A4B2FE1CE71EA3"/>
    <w:rsid w:val="00DF3BA5"/>
    <w:pPr>
      <w:spacing w:after="0" w:line="260" w:lineRule="atLeast"/>
    </w:pPr>
    <w:rPr>
      <w:rFonts w:ascii="Source Sans Pro" w:eastAsia="Times New Roman" w:hAnsi="Source Sans Pro" w:cs="Times New Roman"/>
      <w:kern w:val="0"/>
      <w:sz w:val="22"/>
      <w14:ligatures w14:val="none"/>
    </w:rPr>
  </w:style>
  <w:style w:type="paragraph" w:customStyle="1" w:styleId="6BC1846A9F8D4F74AA189AAA153918C63">
    <w:name w:val="6BC1846A9F8D4F74AA189AAA153918C63"/>
    <w:rsid w:val="00DF3BA5"/>
    <w:pPr>
      <w:spacing w:after="0" w:line="260" w:lineRule="atLeast"/>
    </w:pPr>
    <w:rPr>
      <w:rFonts w:ascii="Source Sans Pro" w:eastAsia="Times New Roman" w:hAnsi="Source Sans Pro" w:cs="Times New Roman"/>
      <w:kern w:val="0"/>
      <w:sz w:val="22"/>
      <w14:ligatures w14:val="none"/>
    </w:rPr>
  </w:style>
  <w:style w:type="paragraph" w:customStyle="1" w:styleId="0BA71F3499F74C18823A8E0BB87739903">
    <w:name w:val="0BA71F3499F74C18823A8E0BB87739903"/>
    <w:rsid w:val="00DF3BA5"/>
    <w:pPr>
      <w:spacing w:after="0" w:line="260" w:lineRule="atLeast"/>
    </w:pPr>
    <w:rPr>
      <w:rFonts w:ascii="Source Sans Pro" w:eastAsia="Times New Roman" w:hAnsi="Source Sans Pro" w:cs="Times New Roman"/>
      <w:kern w:val="0"/>
      <w:sz w:val="22"/>
      <w14:ligatures w14:val="none"/>
    </w:rPr>
  </w:style>
  <w:style w:type="paragraph" w:customStyle="1" w:styleId="859E00610EFD4C0A8DE589B4D715B0AA3">
    <w:name w:val="859E00610EFD4C0A8DE589B4D715B0AA3"/>
    <w:rsid w:val="00DF3BA5"/>
    <w:pPr>
      <w:spacing w:after="0" w:line="260" w:lineRule="atLeast"/>
    </w:pPr>
    <w:rPr>
      <w:rFonts w:ascii="Source Sans Pro" w:eastAsia="Times New Roman" w:hAnsi="Source Sans Pro" w:cs="Times New Roman"/>
      <w:kern w:val="0"/>
      <w:sz w:val="22"/>
      <w14:ligatures w14:val="none"/>
    </w:rPr>
  </w:style>
  <w:style w:type="paragraph" w:customStyle="1" w:styleId="BF1D444D26AE455EB6AAE09C2D5AD8BF3">
    <w:name w:val="BF1D444D26AE455EB6AAE09C2D5AD8BF3"/>
    <w:rsid w:val="00DF3BA5"/>
    <w:pPr>
      <w:spacing w:after="0" w:line="260" w:lineRule="atLeast"/>
    </w:pPr>
    <w:rPr>
      <w:rFonts w:ascii="Source Sans Pro" w:eastAsia="Times New Roman" w:hAnsi="Source Sans Pro" w:cs="Times New Roman"/>
      <w:kern w:val="0"/>
      <w:sz w:val="22"/>
      <w14:ligatures w14:val="none"/>
    </w:rPr>
  </w:style>
  <w:style w:type="paragraph" w:customStyle="1" w:styleId="0FE07564BBF841A5BE07B48E9517A0213">
    <w:name w:val="0FE07564BBF841A5BE07B48E9517A0213"/>
    <w:rsid w:val="00DF3BA5"/>
    <w:pPr>
      <w:spacing w:after="0" w:line="260" w:lineRule="atLeast"/>
    </w:pPr>
    <w:rPr>
      <w:rFonts w:ascii="Source Sans Pro" w:eastAsia="Times New Roman" w:hAnsi="Source Sans Pro" w:cs="Times New Roman"/>
      <w:kern w:val="0"/>
      <w:sz w:val="22"/>
      <w14:ligatures w14:val="none"/>
    </w:rPr>
  </w:style>
  <w:style w:type="paragraph" w:customStyle="1" w:styleId="BEC1F410BCB94D7CAACE36790E7153D13">
    <w:name w:val="BEC1F410BCB94D7CAACE36790E7153D13"/>
    <w:rsid w:val="00DF3BA5"/>
    <w:pPr>
      <w:spacing w:after="0" w:line="260" w:lineRule="atLeast"/>
    </w:pPr>
    <w:rPr>
      <w:rFonts w:ascii="Source Sans Pro" w:eastAsia="Times New Roman" w:hAnsi="Source Sans Pro" w:cs="Times New Roman"/>
      <w:kern w:val="0"/>
      <w:sz w:val="22"/>
      <w14:ligatures w14:val="none"/>
    </w:rPr>
  </w:style>
  <w:style w:type="paragraph" w:customStyle="1" w:styleId="C0C1EB74DF4743A993C9B37F4C6695043">
    <w:name w:val="C0C1EB74DF4743A993C9B37F4C6695043"/>
    <w:rsid w:val="00DF3BA5"/>
    <w:pPr>
      <w:spacing w:after="0" w:line="260" w:lineRule="atLeast"/>
    </w:pPr>
    <w:rPr>
      <w:rFonts w:ascii="Source Sans Pro" w:eastAsia="Times New Roman" w:hAnsi="Source Sans Pro" w:cs="Times New Roman"/>
      <w:kern w:val="0"/>
      <w:sz w:val="22"/>
      <w14:ligatures w14:val="none"/>
    </w:rPr>
  </w:style>
  <w:style w:type="paragraph" w:customStyle="1" w:styleId="1C257F5E60CD48899914FC7884DE82813">
    <w:name w:val="1C257F5E60CD48899914FC7884DE82813"/>
    <w:rsid w:val="00DF3BA5"/>
    <w:pPr>
      <w:spacing w:after="0" w:line="260" w:lineRule="atLeast"/>
    </w:pPr>
    <w:rPr>
      <w:rFonts w:ascii="Source Sans Pro" w:eastAsia="Times New Roman" w:hAnsi="Source Sans Pro" w:cs="Times New Roman"/>
      <w:kern w:val="0"/>
      <w:sz w:val="22"/>
      <w14:ligatures w14:val="none"/>
    </w:rPr>
  </w:style>
  <w:style w:type="paragraph" w:customStyle="1" w:styleId="6F73EB9894E84AAEB9B7561BBCB46C063">
    <w:name w:val="6F73EB9894E84AAEB9B7561BBCB46C063"/>
    <w:rsid w:val="00DF3BA5"/>
    <w:pPr>
      <w:spacing w:after="0" w:line="260" w:lineRule="atLeast"/>
    </w:pPr>
    <w:rPr>
      <w:rFonts w:ascii="Source Sans Pro" w:eastAsia="Times New Roman" w:hAnsi="Source Sans Pro" w:cs="Times New Roman"/>
      <w:kern w:val="0"/>
      <w:sz w:val="22"/>
      <w14:ligatures w14:val="none"/>
    </w:rPr>
  </w:style>
  <w:style w:type="paragraph" w:customStyle="1" w:styleId="5D895E85B75F4A28AE840E2865E197413">
    <w:name w:val="5D895E85B75F4A28AE840E2865E197413"/>
    <w:rsid w:val="00DF3BA5"/>
    <w:pPr>
      <w:spacing w:after="0" w:line="260" w:lineRule="atLeast"/>
    </w:pPr>
    <w:rPr>
      <w:rFonts w:ascii="Source Sans Pro" w:eastAsia="Times New Roman" w:hAnsi="Source Sans Pro" w:cs="Times New Roman"/>
      <w:kern w:val="0"/>
      <w:sz w:val="22"/>
      <w14:ligatures w14:val="none"/>
    </w:rPr>
  </w:style>
  <w:style w:type="paragraph" w:customStyle="1" w:styleId="ECF0FC609E384EC7B6938ECDC676CA7F3">
    <w:name w:val="ECF0FC609E384EC7B6938ECDC676CA7F3"/>
    <w:rsid w:val="00DF3BA5"/>
    <w:pPr>
      <w:spacing w:after="0" w:line="260" w:lineRule="atLeast"/>
    </w:pPr>
    <w:rPr>
      <w:rFonts w:ascii="Source Sans Pro" w:eastAsia="Times New Roman" w:hAnsi="Source Sans Pro" w:cs="Times New Roman"/>
      <w:kern w:val="0"/>
      <w:sz w:val="22"/>
      <w14:ligatures w14:val="none"/>
    </w:rPr>
  </w:style>
  <w:style w:type="paragraph" w:customStyle="1" w:styleId="C1C50AE8926A4A0B87CDFEB5D25FD78D3">
    <w:name w:val="C1C50AE8926A4A0B87CDFEB5D25FD78D3"/>
    <w:rsid w:val="00DF3BA5"/>
    <w:pPr>
      <w:spacing w:after="0" w:line="260" w:lineRule="atLeast"/>
    </w:pPr>
    <w:rPr>
      <w:rFonts w:ascii="Source Sans Pro" w:eastAsia="Times New Roman" w:hAnsi="Source Sans Pro" w:cs="Times New Roman"/>
      <w:kern w:val="0"/>
      <w:sz w:val="22"/>
      <w14:ligatures w14:val="none"/>
    </w:rPr>
  </w:style>
  <w:style w:type="paragraph" w:customStyle="1" w:styleId="D06E517335C0463B9CA7536F6571498C3">
    <w:name w:val="D06E517335C0463B9CA7536F6571498C3"/>
    <w:rsid w:val="00DF3BA5"/>
    <w:pPr>
      <w:spacing w:after="0" w:line="260" w:lineRule="atLeast"/>
    </w:pPr>
    <w:rPr>
      <w:rFonts w:ascii="Source Sans Pro" w:eastAsia="Times New Roman" w:hAnsi="Source Sans Pro" w:cs="Times New Roman"/>
      <w:kern w:val="0"/>
      <w:sz w:val="22"/>
      <w14:ligatures w14:val="none"/>
    </w:rPr>
  </w:style>
  <w:style w:type="paragraph" w:customStyle="1" w:styleId="B0F0E3E2E30243B2BF0ADDD5C0819A793">
    <w:name w:val="B0F0E3E2E30243B2BF0ADDD5C0819A793"/>
    <w:rsid w:val="00DF3BA5"/>
    <w:pPr>
      <w:spacing w:after="0" w:line="260" w:lineRule="atLeast"/>
    </w:pPr>
    <w:rPr>
      <w:rFonts w:ascii="Source Sans Pro" w:eastAsia="Times New Roman" w:hAnsi="Source Sans Pro" w:cs="Times New Roman"/>
      <w:kern w:val="0"/>
      <w:sz w:val="22"/>
      <w14:ligatures w14:val="none"/>
    </w:rPr>
  </w:style>
  <w:style w:type="paragraph" w:customStyle="1" w:styleId="A32505A43AF845B0B224318ACAA1DEA33">
    <w:name w:val="A32505A43AF845B0B224318ACAA1DEA33"/>
    <w:rsid w:val="00DF3BA5"/>
    <w:pPr>
      <w:spacing w:after="0" w:line="260" w:lineRule="atLeast"/>
    </w:pPr>
    <w:rPr>
      <w:rFonts w:ascii="Source Sans Pro" w:eastAsia="Times New Roman" w:hAnsi="Source Sans Pro" w:cs="Times New Roman"/>
      <w:kern w:val="0"/>
      <w:sz w:val="22"/>
      <w14:ligatures w14:val="none"/>
    </w:rPr>
  </w:style>
  <w:style w:type="paragraph" w:customStyle="1" w:styleId="16B3822C466349EBB223177221FE23353">
    <w:name w:val="16B3822C466349EBB223177221FE23353"/>
    <w:rsid w:val="00DF3BA5"/>
    <w:pPr>
      <w:spacing w:after="0" w:line="260" w:lineRule="atLeast"/>
    </w:pPr>
    <w:rPr>
      <w:rFonts w:ascii="Source Sans Pro" w:eastAsia="Times New Roman" w:hAnsi="Source Sans Pro" w:cs="Times New Roman"/>
      <w:kern w:val="0"/>
      <w:sz w:val="22"/>
      <w14:ligatures w14:val="none"/>
    </w:rPr>
  </w:style>
  <w:style w:type="paragraph" w:customStyle="1" w:styleId="B8213AC19CD74010B84678D3EB94F3053">
    <w:name w:val="B8213AC19CD74010B84678D3EB94F3053"/>
    <w:rsid w:val="00DF3BA5"/>
    <w:pPr>
      <w:spacing w:after="0" w:line="260" w:lineRule="atLeast"/>
    </w:pPr>
    <w:rPr>
      <w:rFonts w:ascii="Source Sans Pro" w:eastAsia="Times New Roman" w:hAnsi="Source Sans Pro" w:cs="Times New Roman"/>
      <w:kern w:val="0"/>
      <w:sz w:val="22"/>
      <w14:ligatures w14:val="none"/>
    </w:rPr>
  </w:style>
  <w:style w:type="paragraph" w:customStyle="1" w:styleId="3BD24AA675FC4CF98F3281245B2153223">
    <w:name w:val="3BD24AA675FC4CF98F3281245B2153223"/>
    <w:rsid w:val="00DF3BA5"/>
    <w:pPr>
      <w:spacing w:after="0" w:line="260" w:lineRule="atLeast"/>
    </w:pPr>
    <w:rPr>
      <w:rFonts w:ascii="Source Sans Pro" w:eastAsia="Times New Roman" w:hAnsi="Source Sans Pro" w:cs="Times New Roman"/>
      <w:kern w:val="0"/>
      <w:sz w:val="22"/>
      <w14:ligatures w14:val="none"/>
    </w:rPr>
  </w:style>
  <w:style w:type="paragraph" w:customStyle="1" w:styleId="FE75BDEC6BBB44D3BA70AF41A15C738B3">
    <w:name w:val="FE75BDEC6BBB44D3BA70AF41A15C738B3"/>
    <w:rsid w:val="00DF3BA5"/>
    <w:pPr>
      <w:spacing w:after="0" w:line="260" w:lineRule="atLeast"/>
    </w:pPr>
    <w:rPr>
      <w:rFonts w:ascii="Source Sans Pro" w:eastAsia="Times New Roman" w:hAnsi="Source Sans Pro" w:cs="Times New Roman"/>
      <w:kern w:val="0"/>
      <w:sz w:val="22"/>
      <w14:ligatures w14:val="none"/>
    </w:rPr>
  </w:style>
  <w:style w:type="paragraph" w:customStyle="1" w:styleId="E873798AA3924C04BD34DDBCC09399D83">
    <w:name w:val="E873798AA3924C04BD34DDBCC09399D83"/>
    <w:rsid w:val="00DF3BA5"/>
    <w:pPr>
      <w:spacing w:after="0" w:line="260" w:lineRule="atLeast"/>
    </w:pPr>
    <w:rPr>
      <w:rFonts w:ascii="Source Sans Pro" w:eastAsia="Times New Roman" w:hAnsi="Source Sans Pro" w:cs="Times New Roman"/>
      <w:kern w:val="0"/>
      <w:sz w:val="22"/>
      <w14:ligatures w14:val="none"/>
    </w:rPr>
  </w:style>
  <w:style w:type="paragraph" w:customStyle="1" w:styleId="68A8666F4B7342B2BAABC6A9706BA3C73">
    <w:name w:val="68A8666F4B7342B2BAABC6A9706BA3C73"/>
    <w:rsid w:val="00DF3BA5"/>
    <w:pPr>
      <w:spacing w:after="0" w:line="260" w:lineRule="atLeast"/>
    </w:pPr>
    <w:rPr>
      <w:rFonts w:ascii="Source Sans Pro" w:eastAsia="Times New Roman" w:hAnsi="Source Sans Pro" w:cs="Times New Roman"/>
      <w:kern w:val="0"/>
      <w:sz w:val="22"/>
      <w14:ligatures w14:val="none"/>
    </w:rPr>
  </w:style>
  <w:style w:type="paragraph" w:customStyle="1" w:styleId="E3BC2DAB01C04BA9ADAEE3DCA25FA8723">
    <w:name w:val="E3BC2DAB01C04BA9ADAEE3DCA25FA8723"/>
    <w:rsid w:val="00DF3BA5"/>
    <w:pPr>
      <w:spacing w:after="0" w:line="260" w:lineRule="atLeast"/>
    </w:pPr>
    <w:rPr>
      <w:rFonts w:ascii="Source Sans Pro" w:eastAsia="Times New Roman" w:hAnsi="Source Sans Pro" w:cs="Times New Roman"/>
      <w:kern w:val="0"/>
      <w:sz w:val="22"/>
      <w14:ligatures w14:val="none"/>
    </w:rPr>
  </w:style>
  <w:style w:type="paragraph" w:customStyle="1" w:styleId="9BB27FDC5A0248BB9D732379FDD305213">
    <w:name w:val="9BB27FDC5A0248BB9D732379FDD305213"/>
    <w:rsid w:val="00DF3BA5"/>
    <w:pPr>
      <w:spacing w:after="0" w:line="260" w:lineRule="atLeast"/>
    </w:pPr>
    <w:rPr>
      <w:rFonts w:ascii="Source Sans Pro" w:eastAsia="Times New Roman" w:hAnsi="Source Sans Pro" w:cs="Times New Roman"/>
      <w:kern w:val="0"/>
      <w:sz w:val="22"/>
      <w14:ligatures w14:val="none"/>
    </w:rPr>
  </w:style>
  <w:style w:type="paragraph" w:customStyle="1" w:styleId="B2C58A1620C44385A0AED39E3B2F1AD03">
    <w:name w:val="B2C58A1620C44385A0AED39E3B2F1AD03"/>
    <w:rsid w:val="00DF3BA5"/>
    <w:pPr>
      <w:spacing w:after="0" w:line="260" w:lineRule="atLeast"/>
    </w:pPr>
    <w:rPr>
      <w:rFonts w:ascii="Source Sans Pro" w:eastAsia="Times New Roman" w:hAnsi="Source Sans Pro" w:cs="Times New Roman"/>
      <w:kern w:val="0"/>
      <w:sz w:val="22"/>
      <w14:ligatures w14:val="none"/>
    </w:rPr>
  </w:style>
  <w:style w:type="paragraph" w:customStyle="1" w:styleId="F83D2F7036E24B31BF9EE58C6C29A6A93">
    <w:name w:val="F83D2F7036E24B31BF9EE58C6C29A6A93"/>
    <w:rsid w:val="00DF3BA5"/>
    <w:pPr>
      <w:spacing w:after="0" w:line="260" w:lineRule="atLeast"/>
    </w:pPr>
    <w:rPr>
      <w:rFonts w:ascii="Source Sans Pro" w:eastAsia="Times New Roman" w:hAnsi="Source Sans Pro" w:cs="Times New Roman"/>
      <w:kern w:val="0"/>
      <w:sz w:val="22"/>
      <w14:ligatures w14:val="none"/>
    </w:rPr>
  </w:style>
  <w:style w:type="paragraph" w:customStyle="1" w:styleId="EEB2101F1246492A992790F2037C419E3">
    <w:name w:val="EEB2101F1246492A992790F2037C419E3"/>
    <w:rsid w:val="00DF3BA5"/>
    <w:pPr>
      <w:spacing w:after="0" w:line="260" w:lineRule="atLeast"/>
    </w:pPr>
    <w:rPr>
      <w:rFonts w:ascii="Source Sans Pro" w:eastAsia="Times New Roman" w:hAnsi="Source Sans Pro" w:cs="Times New Roman"/>
      <w:kern w:val="0"/>
      <w:sz w:val="22"/>
      <w14:ligatures w14:val="none"/>
    </w:rPr>
  </w:style>
  <w:style w:type="paragraph" w:customStyle="1" w:styleId="E2AF0FE0249D4BAF9995903A625F5CB93">
    <w:name w:val="E2AF0FE0249D4BAF9995903A625F5CB93"/>
    <w:rsid w:val="00DF3BA5"/>
    <w:pPr>
      <w:spacing w:after="0" w:line="260" w:lineRule="atLeast"/>
    </w:pPr>
    <w:rPr>
      <w:rFonts w:ascii="Source Sans Pro" w:eastAsia="Times New Roman" w:hAnsi="Source Sans Pro" w:cs="Times New Roman"/>
      <w:kern w:val="0"/>
      <w:sz w:val="22"/>
      <w14:ligatures w14:val="none"/>
    </w:rPr>
  </w:style>
  <w:style w:type="paragraph" w:customStyle="1" w:styleId="F531E303BF964896BA56EF9CF343C6E33">
    <w:name w:val="F531E303BF964896BA56EF9CF343C6E33"/>
    <w:rsid w:val="00DF3BA5"/>
    <w:pPr>
      <w:spacing w:after="0" w:line="260" w:lineRule="atLeast"/>
    </w:pPr>
    <w:rPr>
      <w:rFonts w:ascii="Source Sans Pro" w:eastAsia="Times New Roman" w:hAnsi="Source Sans Pro" w:cs="Times New Roman"/>
      <w:kern w:val="0"/>
      <w:sz w:val="22"/>
      <w14:ligatures w14:val="none"/>
    </w:rPr>
  </w:style>
  <w:style w:type="paragraph" w:customStyle="1" w:styleId="06E734D27BFC4114B47A78CD3DE8AD143">
    <w:name w:val="06E734D27BFC4114B47A78CD3DE8AD143"/>
    <w:rsid w:val="00DF3BA5"/>
    <w:pPr>
      <w:spacing w:after="0" w:line="260" w:lineRule="atLeast"/>
    </w:pPr>
    <w:rPr>
      <w:rFonts w:ascii="Source Sans Pro" w:eastAsia="Times New Roman" w:hAnsi="Source Sans Pro" w:cs="Times New Roman"/>
      <w:kern w:val="0"/>
      <w:sz w:val="22"/>
      <w14:ligatures w14:val="none"/>
    </w:rPr>
  </w:style>
  <w:style w:type="paragraph" w:customStyle="1" w:styleId="C23785CAF4E246029CD784FA117C07E13">
    <w:name w:val="C23785CAF4E246029CD784FA117C07E13"/>
    <w:rsid w:val="00DF3BA5"/>
    <w:pPr>
      <w:spacing w:after="0" w:line="260" w:lineRule="atLeast"/>
    </w:pPr>
    <w:rPr>
      <w:rFonts w:ascii="Source Sans Pro" w:eastAsia="Times New Roman" w:hAnsi="Source Sans Pro" w:cs="Times New Roman"/>
      <w:kern w:val="0"/>
      <w:sz w:val="22"/>
      <w14:ligatures w14:val="none"/>
    </w:rPr>
  </w:style>
  <w:style w:type="paragraph" w:customStyle="1" w:styleId="40B1351ECE744222BD7E7E338794F3F13">
    <w:name w:val="40B1351ECE744222BD7E7E338794F3F13"/>
    <w:rsid w:val="00DF3BA5"/>
    <w:pPr>
      <w:spacing w:after="0" w:line="260" w:lineRule="atLeast"/>
    </w:pPr>
    <w:rPr>
      <w:rFonts w:ascii="Source Sans Pro" w:eastAsia="Times New Roman" w:hAnsi="Source Sans Pro" w:cs="Times New Roman"/>
      <w:kern w:val="0"/>
      <w:sz w:val="22"/>
      <w14:ligatures w14:val="none"/>
    </w:rPr>
  </w:style>
  <w:style w:type="paragraph" w:customStyle="1" w:styleId="3331CE58485D4344B3F11B4F037832FB3">
    <w:name w:val="3331CE58485D4344B3F11B4F037832FB3"/>
    <w:rsid w:val="00DF3BA5"/>
    <w:pPr>
      <w:spacing w:after="0" w:line="260" w:lineRule="atLeast"/>
    </w:pPr>
    <w:rPr>
      <w:rFonts w:ascii="Source Sans Pro" w:eastAsia="Times New Roman" w:hAnsi="Source Sans Pro" w:cs="Times New Roman"/>
      <w:kern w:val="0"/>
      <w:sz w:val="22"/>
      <w14:ligatures w14:val="none"/>
    </w:rPr>
  </w:style>
  <w:style w:type="paragraph" w:customStyle="1" w:styleId="8B08B2C24CCC45ED84108086EB0775583">
    <w:name w:val="8B08B2C24CCC45ED84108086EB0775583"/>
    <w:rsid w:val="00DF3BA5"/>
    <w:pPr>
      <w:spacing w:after="0" w:line="260" w:lineRule="atLeast"/>
    </w:pPr>
    <w:rPr>
      <w:rFonts w:ascii="Source Sans Pro" w:eastAsia="Times New Roman" w:hAnsi="Source Sans Pro" w:cs="Times New Roman"/>
      <w:kern w:val="0"/>
      <w:sz w:val="22"/>
      <w14:ligatures w14:val="none"/>
    </w:rPr>
  </w:style>
  <w:style w:type="paragraph" w:customStyle="1" w:styleId="55EFEFC78EE643AC921A783C6101C7183">
    <w:name w:val="55EFEFC78EE643AC921A783C6101C7183"/>
    <w:rsid w:val="00DF3BA5"/>
    <w:pPr>
      <w:spacing w:after="0" w:line="260" w:lineRule="atLeast"/>
    </w:pPr>
    <w:rPr>
      <w:rFonts w:ascii="Source Sans Pro" w:eastAsia="Times New Roman" w:hAnsi="Source Sans Pro" w:cs="Times New Roman"/>
      <w:kern w:val="0"/>
      <w:sz w:val="22"/>
      <w14:ligatures w14:val="none"/>
    </w:rPr>
  </w:style>
  <w:style w:type="paragraph" w:customStyle="1" w:styleId="6F01090E55B14D8F8F1921D862C34BD33">
    <w:name w:val="6F01090E55B14D8F8F1921D862C34BD33"/>
    <w:rsid w:val="00DF3BA5"/>
    <w:pPr>
      <w:spacing w:after="0" w:line="260" w:lineRule="atLeast"/>
    </w:pPr>
    <w:rPr>
      <w:rFonts w:ascii="Source Sans Pro" w:eastAsia="Times New Roman" w:hAnsi="Source Sans Pro" w:cs="Times New Roman"/>
      <w:kern w:val="0"/>
      <w:sz w:val="22"/>
      <w14:ligatures w14:val="none"/>
    </w:rPr>
  </w:style>
  <w:style w:type="paragraph" w:customStyle="1" w:styleId="877337691D7C436FB35664D7BB13704A3">
    <w:name w:val="877337691D7C436FB35664D7BB13704A3"/>
    <w:rsid w:val="00DF3BA5"/>
    <w:pPr>
      <w:spacing w:after="0" w:line="260" w:lineRule="atLeast"/>
    </w:pPr>
    <w:rPr>
      <w:rFonts w:ascii="Source Sans Pro" w:eastAsia="Times New Roman" w:hAnsi="Source Sans Pro" w:cs="Times New Roman"/>
      <w:kern w:val="0"/>
      <w:sz w:val="22"/>
      <w14:ligatures w14:val="none"/>
    </w:rPr>
  </w:style>
  <w:style w:type="paragraph" w:customStyle="1" w:styleId="0F96082B22E34A5C8ED9E329B88FD50C3">
    <w:name w:val="0F96082B22E34A5C8ED9E329B88FD50C3"/>
    <w:rsid w:val="00DF3BA5"/>
    <w:pPr>
      <w:spacing w:after="0" w:line="260" w:lineRule="atLeast"/>
    </w:pPr>
    <w:rPr>
      <w:rFonts w:ascii="Source Sans Pro" w:eastAsia="Times New Roman" w:hAnsi="Source Sans Pro" w:cs="Times New Roman"/>
      <w:kern w:val="0"/>
      <w:sz w:val="22"/>
      <w14:ligatures w14:val="none"/>
    </w:rPr>
  </w:style>
  <w:style w:type="paragraph" w:customStyle="1" w:styleId="BB476E6EC50E47AD8F0DA3A936C9825B2">
    <w:name w:val="BB476E6EC50E47AD8F0DA3A936C9825B2"/>
    <w:rsid w:val="00DF3BA5"/>
    <w:pPr>
      <w:spacing w:after="0" w:line="260" w:lineRule="atLeast"/>
    </w:pPr>
    <w:rPr>
      <w:rFonts w:ascii="Source Sans Pro" w:eastAsia="Times New Roman" w:hAnsi="Source Sans Pro" w:cs="Times New Roman"/>
      <w:kern w:val="0"/>
      <w:sz w:val="22"/>
      <w14:ligatures w14:val="none"/>
    </w:rPr>
  </w:style>
  <w:style w:type="paragraph" w:customStyle="1" w:styleId="E820D50F27064DE0B3C264BB1B32BF942">
    <w:name w:val="E820D50F27064DE0B3C264BB1B32BF942"/>
    <w:rsid w:val="00DF3BA5"/>
    <w:pPr>
      <w:spacing w:after="0" w:line="260" w:lineRule="atLeast"/>
    </w:pPr>
    <w:rPr>
      <w:rFonts w:ascii="Source Sans Pro" w:eastAsia="Times New Roman" w:hAnsi="Source Sans Pro" w:cs="Times New Roman"/>
      <w:kern w:val="0"/>
      <w:sz w:val="22"/>
      <w14:ligatures w14:val="none"/>
    </w:rPr>
  </w:style>
  <w:style w:type="paragraph" w:customStyle="1" w:styleId="164AF5D25527438483E06F246AAB1EF32">
    <w:name w:val="164AF5D25527438483E06F246AAB1EF32"/>
    <w:rsid w:val="00DF3BA5"/>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7">
    <w:name w:val="AAE938A8265D44CEACF3E7558B3302587"/>
    <w:rsid w:val="00DF3BA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7">
    <w:name w:val="6A15FAC8A90B4EB8AFE9BD17FE31779C7"/>
    <w:rsid w:val="00DF3BA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7">
    <w:name w:val="5AE1C47E89F047F9924044B1444FE22E7"/>
    <w:rsid w:val="00DF3BA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7">
    <w:name w:val="CACA43C098B948538F3BC944C03AE6387"/>
    <w:rsid w:val="00DF3BA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7">
    <w:name w:val="025DA7D116AC405A9FDC62C4C806C01B7"/>
    <w:rsid w:val="00DF3BA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7">
    <w:name w:val="11A5E02149544EB5A904AECEC087F9A87"/>
    <w:rsid w:val="00DF3BA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7">
    <w:name w:val="F98DD280FC32414489EE0C62DCD4210D7"/>
    <w:rsid w:val="00DF3BA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7">
    <w:name w:val="FDABE5859CFF443584CDCABB5427A5437"/>
    <w:rsid w:val="00DF3BA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7">
    <w:name w:val="835FE4C8562647CC9EA4BF59E5BBA7A17"/>
    <w:rsid w:val="00DF3BA5"/>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7">
    <w:name w:val="70C1D92965E5489EB3AB86AF7D3F80887"/>
    <w:rsid w:val="00DF3BA5"/>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7">
    <w:name w:val="79D8A02F905D49B29CF4E775FAC7B1907"/>
    <w:rsid w:val="00DF3BA5"/>
    <w:pPr>
      <w:spacing w:after="0" w:line="260" w:lineRule="atLeast"/>
    </w:pPr>
    <w:rPr>
      <w:rFonts w:ascii="Source Sans Pro" w:eastAsia="Times New Roman" w:hAnsi="Source Sans Pro" w:cs="Times New Roman"/>
      <w:kern w:val="0"/>
      <w:sz w:val="22"/>
      <w14:ligatures w14:val="none"/>
    </w:rPr>
  </w:style>
  <w:style w:type="paragraph" w:customStyle="1" w:styleId="DB7629A61E9941C4869E23E19B4140055">
    <w:name w:val="DB7629A61E9941C4869E23E19B4140055"/>
    <w:rsid w:val="00DF3BA5"/>
    <w:pPr>
      <w:spacing w:after="0" w:line="260" w:lineRule="atLeast"/>
    </w:pPr>
    <w:rPr>
      <w:rFonts w:ascii="Source Sans Pro" w:eastAsia="Times New Roman" w:hAnsi="Source Sans Pro" w:cs="Times New Roman"/>
      <w:kern w:val="0"/>
      <w:sz w:val="22"/>
      <w14:ligatures w14:val="none"/>
    </w:rPr>
  </w:style>
  <w:style w:type="paragraph" w:customStyle="1" w:styleId="E746B4C0F98C427FA3B99BC229DB0F6E5">
    <w:name w:val="E746B4C0F98C427FA3B99BC229DB0F6E5"/>
    <w:rsid w:val="00DF3BA5"/>
    <w:pPr>
      <w:spacing w:after="0" w:line="260" w:lineRule="atLeast"/>
    </w:pPr>
    <w:rPr>
      <w:rFonts w:ascii="Source Sans Pro" w:eastAsia="Times New Roman" w:hAnsi="Source Sans Pro" w:cs="Times New Roman"/>
      <w:kern w:val="0"/>
      <w:sz w:val="22"/>
      <w14:ligatures w14:val="none"/>
    </w:rPr>
  </w:style>
  <w:style w:type="paragraph" w:customStyle="1" w:styleId="6323AA351F1943CE94ABA98C1657ED785">
    <w:name w:val="6323AA351F1943CE94ABA98C1657ED785"/>
    <w:rsid w:val="00DF3BA5"/>
    <w:pPr>
      <w:spacing w:after="0" w:line="260" w:lineRule="atLeast"/>
    </w:pPr>
    <w:rPr>
      <w:rFonts w:ascii="Source Sans Pro" w:eastAsia="Times New Roman" w:hAnsi="Source Sans Pro" w:cs="Times New Roman"/>
      <w:kern w:val="0"/>
      <w:sz w:val="22"/>
      <w14:ligatures w14:val="none"/>
    </w:rPr>
  </w:style>
  <w:style w:type="paragraph" w:customStyle="1" w:styleId="A627330E3B724637A6630C613DF8676C5">
    <w:name w:val="A627330E3B724637A6630C613DF8676C5"/>
    <w:rsid w:val="00DF3BA5"/>
    <w:pPr>
      <w:spacing w:after="0" w:line="260" w:lineRule="atLeast"/>
    </w:pPr>
    <w:rPr>
      <w:rFonts w:ascii="Source Sans Pro" w:eastAsia="Times New Roman" w:hAnsi="Source Sans Pro" w:cs="Times New Roman"/>
      <w:kern w:val="0"/>
      <w:sz w:val="22"/>
      <w14:ligatures w14:val="none"/>
    </w:rPr>
  </w:style>
  <w:style w:type="paragraph" w:customStyle="1" w:styleId="011C7E9A07DA481F8EF4770AC2A162755">
    <w:name w:val="011C7E9A07DA481F8EF4770AC2A162755"/>
    <w:rsid w:val="00DF3BA5"/>
    <w:pPr>
      <w:spacing w:after="0" w:line="260" w:lineRule="atLeast"/>
    </w:pPr>
    <w:rPr>
      <w:rFonts w:ascii="Source Sans Pro" w:eastAsia="Times New Roman" w:hAnsi="Source Sans Pro" w:cs="Times New Roman"/>
      <w:kern w:val="0"/>
      <w:sz w:val="22"/>
      <w14:ligatures w14:val="none"/>
    </w:rPr>
  </w:style>
  <w:style w:type="paragraph" w:customStyle="1" w:styleId="9303EDD012904D2B9B81E477D221AE375">
    <w:name w:val="9303EDD012904D2B9B81E477D221AE375"/>
    <w:rsid w:val="00DF3BA5"/>
    <w:pPr>
      <w:spacing w:after="0" w:line="260" w:lineRule="atLeast"/>
    </w:pPr>
    <w:rPr>
      <w:rFonts w:ascii="Source Sans Pro" w:eastAsia="Times New Roman" w:hAnsi="Source Sans Pro" w:cs="Times New Roman"/>
      <w:kern w:val="0"/>
      <w:sz w:val="22"/>
      <w14:ligatures w14:val="none"/>
    </w:rPr>
  </w:style>
  <w:style w:type="paragraph" w:customStyle="1" w:styleId="70035101AD2D46DC8908B6821049A8335">
    <w:name w:val="70035101AD2D46DC8908B6821049A8335"/>
    <w:rsid w:val="00DF3BA5"/>
    <w:pPr>
      <w:spacing w:after="0" w:line="260" w:lineRule="atLeast"/>
    </w:pPr>
    <w:rPr>
      <w:rFonts w:ascii="Source Sans Pro" w:eastAsia="Times New Roman" w:hAnsi="Source Sans Pro" w:cs="Times New Roman"/>
      <w:kern w:val="0"/>
      <w:sz w:val="22"/>
      <w14:ligatures w14:val="none"/>
    </w:rPr>
  </w:style>
  <w:style w:type="paragraph" w:customStyle="1" w:styleId="A537AF4F646345719E98A1AFCAB992685">
    <w:name w:val="A537AF4F646345719E98A1AFCAB992685"/>
    <w:rsid w:val="00DF3BA5"/>
    <w:pPr>
      <w:spacing w:after="0" w:line="260" w:lineRule="atLeast"/>
    </w:pPr>
    <w:rPr>
      <w:rFonts w:ascii="Source Sans Pro" w:eastAsia="Times New Roman" w:hAnsi="Source Sans Pro" w:cs="Times New Roman"/>
      <w:kern w:val="0"/>
      <w:sz w:val="22"/>
      <w14:ligatures w14:val="none"/>
    </w:rPr>
  </w:style>
  <w:style w:type="paragraph" w:customStyle="1" w:styleId="3CE3D2F4C75648F6B40C2234F33DA0B54">
    <w:name w:val="3CE3D2F4C75648F6B40C2234F33DA0B54"/>
    <w:rsid w:val="00DF3BA5"/>
    <w:pPr>
      <w:spacing w:after="0" w:line="260" w:lineRule="atLeast"/>
    </w:pPr>
    <w:rPr>
      <w:rFonts w:ascii="Source Sans Pro" w:eastAsia="Times New Roman" w:hAnsi="Source Sans Pro" w:cs="Times New Roman"/>
      <w:kern w:val="0"/>
      <w:sz w:val="22"/>
      <w14:ligatures w14:val="none"/>
    </w:rPr>
  </w:style>
  <w:style w:type="paragraph" w:customStyle="1" w:styleId="5489312D007348C38CA9A1B0434E6AEE4">
    <w:name w:val="5489312D007348C38CA9A1B0434E6AEE4"/>
    <w:rsid w:val="00DF3BA5"/>
    <w:pPr>
      <w:spacing w:after="0" w:line="260" w:lineRule="atLeast"/>
    </w:pPr>
    <w:rPr>
      <w:rFonts w:ascii="Source Sans Pro" w:eastAsia="Times New Roman" w:hAnsi="Source Sans Pro" w:cs="Times New Roman"/>
      <w:kern w:val="0"/>
      <w:sz w:val="22"/>
      <w14:ligatures w14:val="none"/>
    </w:rPr>
  </w:style>
  <w:style w:type="paragraph" w:customStyle="1" w:styleId="6AEE482E1EA943819CDE5203E71E8CA54">
    <w:name w:val="6AEE482E1EA943819CDE5203E71E8CA54"/>
    <w:rsid w:val="00DF3BA5"/>
    <w:pPr>
      <w:spacing w:after="0" w:line="260" w:lineRule="atLeast"/>
    </w:pPr>
    <w:rPr>
      <w:rFonts w:ascii="Source Sans Pro" w:eastAsia="Times New Roman" w:hAnsi="Source Sans Pro" w:cs="Times New Roman"/>
      <w:kern w:val="0"/>
      <w:sz w:val="22"/>
      <w14:ligatures w14:val="none"/>
    </w:rPr>
  </w:style>
  <w:style w:type="paragraph" w:customStyle="1" w:styleId="063930349A534443B3B2CDFFF99D03DD4">
    <w:name w:val="063930349A534443B3B2CDFFF99D03DD4"/>
    <w:rsid w:val="00DF3BA5"/>
    <w:pPr>
      <w:spacing w:after="0" w:line="260" w:lineRule="atLeast"/>
    </w:pPr>
    <w:rPr>
      <w:rFonts w:ascii="Source Sans Pro" w:eastAsia="Times New Roman" w:hAnsi="Source Sans Pro" w:cs="Times New Roman"/>
      <w:kern w:val="0"/>
      <w:sz w:val="22"/>
      <w14:ligatures w14:val="none"/>
    </w:rPr>
  </w:style>
  <w:style w:type="paragraph" w:customStyle="1" w:styleId="45BEE2361855417F829BFE1B78FDEA5E4">
    <w:name w:val="45BEE2361855417F829BFE1B78FDEA5E4"/>
    <w:rsid w:val="00DF3BA5"/>
    <w:pPr>
      <w:spacing w:after="0" w:line="260" w:lineRule="atLeast"/>
    </w:pPr>
    <w:rPr>
      <w:rFonts w:ascii="Source Sans Pro" w:eastAsia="Times New Roman" w:hAnsi="Source Sans Pro" w:cs="Times New Roman"/>
      <w:kern w:val="0"/>
      <w:sz w:val="22"/>
      <w14:ligatures w14:val="none"/>
    </w:rPr>
  </w:style>
  <w:style w:type="paragraph" w:customStyle="1" w:styleId="C6505140CBCF4208A34A4B2FE1CE71EA4">
    <w:name w:val="C6505140CBCF4208A34A4B2FE1CE71EA4"/>
    <w:rsid w:val="00DF3BA5"/>
    <w:pPr>
      <w:spacing w:after="0" w:line="260" w:lineRule="atLeast"/>
    </w:pPr>
    <w:rPr>
      <w:rFonts w:ascii="Source Sans Pro" w:eastAsia="Times New Roman" w:hAnsi="Source Sans Pro" w:cs="Times New Roman"/>
      <w:kern w:val="0"/>
      <w:sz w:val="22"/>
      <w14:ligatures w14:val="none"/>
    </w:rPr>
  </w:style>
  <w:style w:type="paragraph" w:customStyle="1" w:styleId="6BC1846A9F8D4F74AA189AAA153918C64">
    <w:name w:val="6BC1846A9F8D4F74AA189AAA153918C64"/>
    <w:rsid w:val="00DF3BA5"/>
    <w:pPr>
      <w:spacing w:after="0" w:line="260" w:lineRule="atLeast"/>
    </w:pPr>
    <w:rPr>
      <w:rFonts w:ascii="Source Sans Pro" w:eastAsia="Times New Roman" w:hAnsi="Source Sans Pro" w:cs="Times New Roman"/>
      <w:kern w:val="0"/>
      <w:sz w:val="22"/>
      <w14:ligatures w14:val="none"/>
    </w:rPr>
  </w:style>
  <w:style w:type="paragraph" w:customStyle="1" w:styleId="0BA71F3499F74C18823A8E0BB87739904">
    <w:name w:val="0BA71F3499F74C18823A8E0BB87739904"/>
    <w:rsid w:val="00DF3BA5"/>
    <w:pPr>
      <w:spacing w:after="0" w:line="260" w:lineRule="atLeast"/>
    </w:pPr>
    <w:rPr>
      <w:rFonts w:ascii="Source Sans Pro" w:eastAsia="Times New Roman" w:hAnsi="Source Sans Pro" w:cs="Times New Roman"/>
      <w:kern w:val="0"/>
      <w:sz w:val="22"/>
      <w14:ligatures w14:val="none"/>
    </w:rPr>
  </w:style>
  <w:style w:type="paragraph" w:customStyle="1" w:styleId="859E00610EFD4C0A8DE589B4D715B0AA4">
    <w:name w:val="859E00610EFD4C0A8DE589B4D715B0AA4"/>
    <w:rsid w:val="00DF3BA5"/>
    <w:pPr>
      <w:spacing w:after="0" w:line="260" w:lineRule="atLeast"/>
    </w:pPr>
    <w:rPr>
      <w:rFonts w:ascii="Source Sans Pro" w:eastAsia="Times New Roman" w:hAnsi="Source Sans Pro" w:cs="Times New Roman"/>
      <w:kern w:val="0"/>
      <w:sz w:val="22"/>
      <w14:ligatures w14:val="none"/>
    </w:rPr>
  </w:style>
  <w:style w:type="paragraph" w:customStyle="1" w:styleId="BF1D444D26AE455EB6AAE09C2D5AD8BF4">
    <w:name w:val="BF1D444D26AE455EB6AAE09C2D5AD8BF4"/>
    <w:rsid w:val="00DF3BA5"/>
    <w:pPr>
      <w:spacing w:after="0" w:line="260" w:lineRule="atLeast"/>
    </w:pPr>
    <w:rPr>
      <w:rFonts w:ascii="Source Sans Pro" w:eastAsia="Times New Roman" w:hAnsi="Source Sans Pro" w:cs="Times New Roman"/>
      <w:kern w:val="0"/>
      <w:sz w:val="22"/>
      <w14:ligatures w14:val="none"/>
    </w:rPr>
  </w:style>
  <w:style w:type="paragraph" w:customStyle="1" w:styleId="0FE07564BBF841A5BE07B48E9517A0214">
    <w:name w:val="0FE07564BBF841A5BE07B48E9517A0214"/>
    <w:rsid w:val="00DF3BA5"/>
    <w:pPr>
      <w:spacing w:after="0" w:line="260" w:lineRule="atLeast"/>
    </w:pPr>
    <w:rPr>
      <w:rFonts w:ascii="Source Sans Pro" w:eastAsia="Times New Roman" w:hAnsi="Source Sans Pro" w:cs="Times New Roman"/>
      <w:kern w:val="0"/>
      <w:sz w:val="22"/>
      <w14:ligatures w14:val="none"/>
    </w:rPr>
  </w:style>
  <w:style w:type="paragraph" w:customStyle="1" w:styleId="BEC1F410BCB94D7CAACE36790E7153D14">
    <w:name w:val="BEC1F410BCB94D7CAACE36790E7153D14"/>
    <w:rsid w:val="00DF3BA5"/>
    <w:pPr>
      <w:spacing w:after="0" w:line="260" w:lineRule="atLeast"/>
    </w:pPr>
    <w:rPr>
      <w:rFonts w:ascii="Source Sans Pro" w:eastAsia="Times New Roman" w:hAnsi="Source Sans Pro" w:cs="Times New Roman"/>
      <w:kern w:val="0"/>
      <w:sz w:val="22"/>
      <w14:ligatures w14:val="none"/>
    </w:rPr>
  </w:style>
  <w:style w:type="paragraph" w:customStyle="1" w:styleId="C0C1EB74DF4743A993C9B37F4C6695044">
    <w:name w:val="C0C1EB74DF4743A993C9B37F4C6695044"/>
    <w:rsid w:val="00DF3BA5"/>
    <w:pPr>
      <w:spacing w:after="0" w:line="260" w:lineRule="atLeast"/>
    </w:pPr>
    <w:rPr>
      <w:rFonts w:ascii="Source Sans Pro" w:eastAsia="Times New Roman" w:hAnsi="Source Sans Pro" w:cs="Times New Roman"/>
      <w:kern w:val="0"/>
      <w:sz w:val="22"/>
      <w14:ligatures w14:val="none"/>
    </w:rPr>
  </w:style>
  <w:style w:type="paragraph" w:customStyle="1" w:styleId="1C257F5E60CD48899914FC7884DE82814">
    <w:name w:val="1C257F5E60CD48899914FC7884DE82814"/>
    <w:rsid w:val="00DF3BA5"/>
    <w:pPr>
      <w:spacing w:after="0" w:line="260" w:lineRule="atLeast"/>
    </w:pPr>
    <w:rPr>
      <w:rFonts w:ascii="Source Sans Pro" w:eastAsia="Times New Roman" w:hAnsi="Source Sans Pro" w:cs="Times New Roman"/>
      <w:kern w:val="0"/>
      <w:sz w:val="22"/>
      <w14:ligatures w14:val="none"/>
    </w:rPr>
  </w:style>
  <w:style w:type="paragraph" w:customStyle="1" w:styleId="6F73EB9894E84AAEB9B7561BBCB46C064">
    <w:name w:val="6F73EB9894E84AAEB9B7561BBCB46C064"/>
    <w:rsid w:val="00DF3BA5"/>
    <w:pPr>
      <w:spacing w:after="0" w:line="260" w:lineRule="atLeast"/>
    </w:pPr>
    <w:rPr>
      <w:rFonts w:ascii="Source Sans Pro" w:eastAsia="Times New Roman" w:hAnsi="Source Sans Pro" w:cs="Times New Roman"/>
      <w:kern w:val="0"/>
      <w:sz w:val="22"/>
      <w14:ligatures w14:val="none"/>
    </w:rPr>
  </w:style>
  <w:style w:type="paragraph" w:customStyle="1" w:styleId="5D895E85B75F4A28AE840E2865E197414">
    <w:name w:val="5D895E85B75F4A28AE840E2865E197414"/>
    <w:rsid w:val="00DF3BA5"/>
    <w:pPr>
      <w:spacing w:after="0" w:line="260" w:lineRule="atLeast"/>
    </w:pPr>
    <w:rPr>
      <w:rFonts w:ascii="Source Sans Pro" w:eastAsia="Times New Roman" w:hAnsi="Source Sans Pro" w:cs="Times New Roman"/>
      <w:kern w:val="0"/>
      <w:sz w:val="22"/>
      <w14:ligatures w14:val="none"/>
    </w:rPr>
  </w:style>
  <w:style w:type="paragraph" w:customStyle="1" w:styleId="ECF0FC609E384EC7B6938ECDC676CA7F4">
    <w:name w:val="ECF0FC609E384EC7B6938ECDC676CA7F4"/>
    <w:rsid w:val="00DF3BA5"/>
    <w:pPr>
      <w:spacing w:after="0" w:line="260" w:lineRule="atLeast"/>
    </w:pPr>
    <w:rPr>
      <w:rFonts w:ascii="Source Sans Pro" w:eastAsia="Times New Roman" w:hAnsi="Source Sans Pro" w:cs="Times New Roman"/>
      <w:kern w:val="0"/>
      <w:sz w:val="22"/>
      <w14:ligatures w14:val="none"/>
    </w:rPr>
  </w:style>
  <w:style w:type="paragraph" w:customStyle="1" w:styleId="C1C50AE8926A4A0B87CDFEB5D25FD78D4">
    <w:name w:val="C1C50AE8926A4A0B87CDFEB5D25FD78D4"/>
    <w:rsid w:val="00DF3BA5"/>
    <w:pPr>
      <w:spacing w:after="0" w:line="260" w:lineRule="atLeast"/>
    </w:pPr>
    <w:rPr>
      <w:rFonts w:ascii="Source Sans Pro" w:eastAsia="Times New Roman" w:hAnsi="Source Sans Pro" w:cs="Times New Roman"/>
      <w:kern w:val="0"/>
      <w:sz w:val="22"/>
      <w14:ligatures w14:val="none"/>
    </w:rPr>
  </w:style>
  <w:style w:type="paragraph" w:customStyle="1" w:styleId="D06E517335C0463B9CA7536F6571498C4">
    <w:name w:val="D06E517335C0463B9CA7536F6571498C4"/>
    <w:rsid w:val="00DF3BA5"/>
    <w:pPr>
      <w:spacing w:after="0" w:line="260" w:lineRule="atLeast"/>
    </w:pPr>
    <w:rPr>
      <w:rFonts w:ascii="Source Sans Pro" w:eastAsia="Times New Roman" w:hAnsi="Source Sans Pro" w:cs="Times New Roman"/>
      <w:kern w:val="0"/>
      <w:sz w:val="22"/>
      <w14:ligatures w14:val="none"/>
    </w:rPr>
  </w:style>
  <w:style w:type="paragraph" w:customStyle="1" w:styleId="B0F0E3E2E30243B2BF0ADDD5C0819A794">
    <w:name w:val="B0F0E3E2E30243B2BF0ADDD5C0819A794"/>
    <w:rsid w:val="00DF3BA5"/>
    <w:pPr>
      <w:spacing w:after="0" w:line="260" w:lineRule="atLeast"/>
    </w:pPr>
    <w:rPr>
      <w:rFonts w:ascii="Source Sans Pro" w:eastAsia="Times New Roman" w:hAnsi="Source Sans Pro" w:cs="Times New Roman"/>
      <w:kern w:val="0"/>
      <w:sz w:val="22"/>
      <w14:ligatures w14:val="none"/>
    </w:rPr>
  </w:style>
  <w:style w:type="paragraph" w:customStyle="1" w:styleId="A32505A43AF845B0B224318ACAA1DEA34">
    <w:name w:val="A32505A43AF845B0B224318ACAA1DEA34"/>
    <w:rsid w:val="00DF3BA5"/>
    <w:pPr>
      <w:spacing w:after="0" w:line="260" w:lineRule="atLeast"/>
    </w:pPr>
    <w:rPr>
      <w:rFonts w:ascii="Source Sans Pro" w:eastAsia="Times New Roman" w:hAnsi="Source Sans Pro" w:cs="Times New Roman"/>
      <w:kern w:val="0"/>
      <w:sz w:val="22"/>
      <w14:ligatures w14:val="none"/>
    </w:rPr>
  </w:style>
  <w:style w:type="paragraph" w:customStyle="1" w:styleId="16B3822C466349EBB223177221FE23354">
    <w:name w:val="16B3822C466349EBB223177221FE23354"/>
    <w:rsid w:val="00DF3BA5"/>
    <w:pPr>
      <w:spacing w:after="0" w:line="260" w:lineRule="atLeast"/>
    </w:pPr>
    <w:rPr>
      <w:rFonts w:ascii="Source Sans Pro" w:eastAsia="Times New Roman" w:hAnsi="Source Sans Pro" w:cs="Times New Roman"/>
      <w:kern w:val="0"/>
      <w:sz w:val="22"/>
      <w14:ligatures w14:val="none"/>
    </w:rPr>
  </w:style>
  <w:style w:type="paragraph" w:customStyle="1" w:styleId="B8213AC19CD74010B84678D3EB94F3054">
    <w:name w:val="B8213AC19CD74010B84678D3EB94F3054"/>
    <w:rsid w:val="00DF3BA5"/>
    <w:pPr>
      <w:spacing w:after="0" w:line="260" w:lineRule="atLeast"/>
    </w:pPr>
    <w:rPr>
      <w:rFonts w:ascii="Source Sans Pro" w:eastAsia="Times New Roman" w:hAnsi="Source Sans Pro" w:cs="Times New Roman"/>
      <w:kern w:val="0"/>
      <w:sz w:val="22"/>
      <w14:ligatures w14:val="none"/>
    </w:rPr>
  </w:style>
  <w:style w:type="paragraph" w:customStyle="1" w:styleId="3BD24AA675FC4CF98F3281245B2153224">
    <w:name w:val="3BD24AA675FC4CF98F3281245B2153224"/>
    <w:rsid w:val="00DF3BA5"/>
    <w:pPr>
      <w:spacing w:after="0" w:line="260" w:lineRule="atLeast"/>
    </w:pPr>
    <w:rPr>
      <w:rFonts w:ascii="Source Sans Pro" w:eastAsia="Times New Roman" w:hAnsi="Source Sans Pro" w:cs="Times New Roman"/>
      <w:kern w:val="0"/>
      <w:sz w:val="22"/>
      <w14:ligatures w14:val="none"/>
    </w:rPr>
  </w:style>
  <w:style w:type="paragraph" w:customStyle="1" w:styleId="FE75BDEC6BBB44D3BA70AF41A15C738B4">
    <w:name w:val="FE75BDEC6BBB44D3BA70AF41A15C738B4"/>
    <w:rsid w:val="00DF3BA5"/>
    <w:pPr>
      <w:spacing w:after="0" w:line="260" w:lineRule="atLeast"/>
    </w:pPr>
    <w:rPr>
      <w:rFonts w:ascii="Source Sans Pro" w:eastAsia="Times New Roman" w:hAnsi="Source Sans Pro" w:cs="Times New Roman"/>
      <w:kern w:val="0"/>
      <w:sz w:val="22"/>
      <w14:ligatures w14:val="none"/>
    </w:rPr>
  </w:style>
  <w:style w:type="paragraph" w:customStyle="1" w:styleId="E873798AA3924C04BD34DDBCC09399D84">
    <w:name w:val="E873798AA3924C04BD34DDBCC09399D84"/>
    <w:rsid w:val="00DF3BA5"/>
    <w:pPr>
      <w:spacing w:after="0" w:line="260" w:lineRule="atLeast"/>
    </w:pPr>
    <w:rPr>
      <w:rFonts w:ascii="Source Sans Pro" w:eastAsia="Times New Roman" w:hAnsi="Source Sans Pro" w:cs="Times New Roman"/>
      <w:kern w:val="0"/>
      <w:sz w:val="22"/>
      <w14:ligatures w14:val="none"/>
    </w:rPr>
  </w:style>
  <w:style w:type="paragraph" w:customStyle="1" w:styleId="68A8666F4B7342B2BAABC6A9706BA3C74">
    <w:name w:val="68A8666F4B7342B2BAABC6A9706BA3C74"/>
    <w:rsid w:val="00DF3BA5"/>
    <w:pPr>
      <w:spacing w:after="0" w:line="260" w:lineRule="atLeast"/>
    </w:pPr>
    <w:rPr>
      <w:rFonts w:ascii="Source Sans Pro" w:eastAsia="Times New Roman" w:hAnsi="Source Sans Pro" w:cs="Times New Roman"/>
      <w:kern w:val="0"/>
      <w:sz w:val="22"/>
      <w14:ligatures w14:val="none"/>
    </w:rPr>
  </w:style>
  <w:style w:type="paragraph" w:customStyle="1" w:styleId="E3BC2DAB01C04BA9ADAEE3DCA25FA8724">
    <w:name w:val="E3BC2DAB01C04BA9ADAEE3DCA25FA8724"/>
    <w:rsid w:val="00DF3BA5"/>
    <w:pPr>
      <w:spacing w:after="0" w:line="260" w:lineRule="atLeast"/>
    </w:pPr>
    <w:rPr>
      <w:rFonts w:ascii="Source Sans Pro" w:eastAsia="Times New Roman" w:hAnsi="Source Sans Pro" w:cs="Times New Roman"/>
      <w:kern w:val="0"/>
      <w:sz w:val="22"/>
      <w14:ligatures w14:val="none"/>
    </w:rPr>
  </w:style>
  <w:style w:type="paragraph" w:customStyle="1" w:styleId="9BB27FDC5A0248BB9D732379FDD305214">
    <w:name w:val="9BB27FDC5A0248BB9D732379FDD305214"/>
    <w:rsid w:val="00DF3BA5"/>
    <w:pPr>
      <w:spacing w:after="0" w:line="260" w:lineRule="atLeast"/>
    </w:pPr>
    <w:rPr>
      <w:rFonts w:ascii="Source Sans Pro" w:eastAsia="Times New Roman" w:hAnsi="Source Sans Pro" w:cs="Times New Roman"/>
      <w:kern w:val="0"/>
      <w:sz w:val="22"/>
      <w14:ligatures w14:val="none"/>
    </w:rPr>
  </w:style>
  <w:style w:type="paragraph" w:customStyle="1" w:styleId="B2C58A1620C44385A0AED39E3B2F1AD04">
    <w:name w:val="B2C58A1620C44385A0AED39E3B2F1AD04"/>
    <w:rsid w:val="00DF3BA5"/>
    <w:pPr>
      <w:spacing w:after="0" w:line="260" w:lineRule="atLeast"/>
    </w:pPr>
    <w:rPr>
      <w:rFonts w:ascii="Source Sans Pro" w:eastAsia="Times New Roman" w:hAnsi="Source Sans Pro" w:cs="Times New Roman"/>
      <w:kern w:val="0"/>
      <w:sz w:val="22"/>
      <w14:ligatures w14:val="none"/>
    </w:rPr>
  </w:style>
  <w:style w:type="paragraph" w:customStyle="1" w:styleId="F83D2F7036E24B31BF9EE58C6C29A6A94">
    <w:name w:val="F83D2F7036E24B31BF9EE58C6C29A6A94"/>
    <w:rsid w:val="00DF3BA5"/>
    <w:pPr>
      <w:spacing w:after="0" w:line="260" w:lineRule="atLeast"/>
    </w:pPr>
    <w:rPr>
      <w:rFonts w:ascii="Source Sans Pro" w:eastAsia="Times New Roman" w:hAnsi="Source Sans Pro" w:cs="Times New Roman"/>
      <w:kern w:val="0"/>
      <w:sz w:val="22"/>
      <w14:ligatures w14:val="none"/>
    </w:rPr>
  </w:style>
  <w:style w:type="paragraph" w:customStyle="1" w:styleId="EEB2101F1246492A992790F2037C419E4">
    <w:name w:val="EEB2101F1246492A992790F2037C419E4"/>
    <w:rsid w:val="00DF3BA5"/>
    <w:pPr>
      <w:spacing w:after="0" w:line="260" w:lineRule="atLeast"/>
    </w:pPr>
    <w:rPr>
      <w:rFonts w:ascii="Source Sans Pro" w:eastAsia="Times New Roman" w:hAnsi="Source Sans Pro" w:cs="Times New Roman"/>
      <w:kern w:val="0"/>
      <w:sz w:val="22"/>
      <w14:ligatures w14:val="none"/>
    </w:rPr>
  </w:style>
  <w:style w:type="paragraph" w:customStyle="1" w:styleId="E2AF0FE0249D4BAF9995903A625F5CB94">
    <w:name w:val="E2AF0FE0249D4BAF9995903A625F5CB94"/>
    <w:rsid w:val="00DF3BA5"/>
    <w:pPr>
      <w:spacing w:after="0" w:line="260" w:lineRule="atLeast"/>
    </w:pPr>
    <w:rPr>
      <w:rFonts w:ascii="Source Sans Pro" w:eastAsia="Times New Roman" w:hAnsi="Source Sans Pro" w:cs="Times New Roman"/>
      <w:kern w:val="0"/>
      <w:sz w:val="22"/>
      <w14:ligatures w14:val="none"/>
    </w:rPr>
  </w:style>
  <w:style w:type="paragraph" w:customStyle="1" w:styleId="F531E303BF964896BA56EF9CF343C6E34">
    <w:name w:val="F531E303BF964896BA56EF9CF343C6E34"/>
    <w:rsid w:val="00DF3BA5"/>
    <w:pPr>
      <w:spacing w:after="0" w:line="260" w:lineRule="atLeast"/>
    </w:pPr>
    <w:rPr>
      <w:rFonts w:ascii="Source Sans Pro" w:eastAsia="Times New Roman" w:hAnsi="Source Sans Pro" w:cs="Times New Roman"/>
      <w:kern w:val="0"/>
      <w:sz w:val="22"/>
      <w14:ligatures w14:val="none"/>
    </w:rPr>
  </w:style>
  <w:style w:type="paragraph" w:customStyle="1" w:styleId="06E734D27BFC4114B47A78CD3DE8AD144">
    <w:name w:val="06E734D27BFC4114B47A78CD3DE8AD144"/>
    <w:rsid w:val="00DF3BA5"/>
    <w:pPr>
      <w:spacing w:after="0" w:line="260" w:lineRule="atLeast"/>
    </w:pPr>
    <w:rPr>
      <w:rFonts w:ascii="Source Sans Pro" w:eastAsia="Times New Roman" w:hAnsi="Source Sans Pro" w:cs="Times New Roman"/>
      <w:kern w:val="0"/>
      <w:sz w:val="22"/>
      <w14:ligatures w14:val="none"/>
    </w:rPr>
  </w:style>
  <w:style w:type="paragraph" w:customStyle="1" w:styleId="C23785CAF4E246029CD784FA117C07E14">
    <w:name w:val="C23785CAF4E246029CD784FA117C07E14"/>
    <w:rsid w:val="00DF3BA5"/>
    <w:pPr>
      <w:spacing w:after="0" w:line="260" w:lineRule="atLeast"/>
    </w:pPr>
    <w:rPr>
      <w:rFonts w:ascii="Source Sans Pro" w:eastAsia="Times New Roman" w:hAnsi="Source Sans Pro" w:cs="Times New Roman"/>
      <w:kern w:val="0"/>
      <w:sz w:val="22"/>
      <w14:ligatures w14:val="none"/>
    </w:rPr>
  </w:style>
  <w:style w:type="paragraph" w:customStyle="1" w:styleId="40B1351ECE744222BD7E7E338794F3F14">
    <w:name w:val="40B1351ECE744222BD7E7E338794F3F14"/>
    <w:rsid w:val="00DF3BA5"/>
    <w:pPr>
      <w:spacing w:after="0" w:line="260" w:lineRule="atLeast"/>
    </w:pPr>
    <w:rPr>
      <w:rFonts w:ascii="Source Sans Pro" w:eastAsia="Times New Roman" w:hAnsi="Source Sans Pro" w:cs="Times New Roman"/>
      <w:kern w:val="0"/>
      <w:sz w:val="22"/>
      <w14:ligatures w14:val="none"/>
    </w:rPr>
  </w:style>
  <w:style w:type="paragraph" w:customStyle="1" w:styleId="3331CE58485D4344B3F11B4F037832FB4">
    <w:name w:val="3331CE58485D4344B3F11B4F037832FB4"/>
    <w:rsid w:val="00DF3BA5"/>
    <w:pPr>
      <w:spacing w:after="0" w:line="260" w:lineRule="atLeast"/>
    </w:pPr>
    <w:rPr>
      <w:rFonts w:ascii="Source Sans Pro" w:eastAsia="Times New Roman" w:hAnsi="Source Sans Pro" w:cs="Times New Roman"/>
      <w:kern w:val="0"/>
      <w:sz w:val="22"/>
      <w14:ligatures w14:val="none"/>
    </w:rPr>
  </w:style>
  <w:style w:type="paragraph" w:customStyle="1" w:styleId="8B08B2C24CCC45ED84108086EB0775584">
    <w:name w:val="8B08B2C24CCC45ED84108086EB0775584"/>
    <w:rsid w:val="00DF3BA5"/>
    <w:pPr>
      <w:spacing w:after="0" w:line="260" w:lineRule="atLeast"/>
    </w:pPr>
    <w:rPr>
      <w:rFonts w:ascii="Source Sans Pro" w:eastAsia="Times New Roman" w:hAnsi="Source Sans Pro" w:cs="Times New Roman"/>
      <w:kern w:val="0"/>
      <w:sz w:val="22"/>
      <w14:ligatures w14:val="none"/>
    </w:rPr>
  </w:style>
  <w:style w:type="paragraph" w:customStyle="1" w:styleId="55EFEFC78EE643AC921A783C6101C7184">
    <w:name w:val="55EFEFC78EE643AC921A783C6101C7184"/>
    <w:rsid w:val="00DF3BA5"/>
    <w:pPr>
      <w:spacing w:after="0" w:line="260" w:lineRule="atLeast"/>
    </w:pPr>
    <w:rPr>
      <w:rFonts w:ascii="Source Sans Pro" w:eastAsia="Times New Roman" w:hAnsi="Source Sans Pro" w:cs="Times New Roman"/>
      <w:kern w:val="0"/>
      <w:sz w:val="22"/>
      <w14:ligatures w14:val="none"/>
    </w:rPr>
  </w:style>
  <w:style w:type="paragraph" w:customStyle="1" w:styleId="6F01090E55B14D8F8F1921D862C34BD34">
    <w:name w:val="6F01090E55B14D8F8F1921D862C34BD34"/>
    <w:rsid w:val="00DF3BA5"/>
    <w:pPr>
      <w:spacing w:after="0" w:line="260" w:lineRule="atLeast"/>
    </w:pPr>
    <w:rPr>
      <w:rFonts w:ascii="Source Sans Pro" w:eastAsia="Times New Roman" w:hAnsi="Source Sans Pro" w:cs="Times New Roman"/>
      <w:kern w:val="0"/>
      <w:sz w:val="22"/>
      <w14:ligatures w14:val="none"/>
    </w:rPr>
  </w:style>
  <w:style w:type="paragraph" w:customStyle="1" w:styleId="877337691D7C436FB35664D7BB13704A4">
    <w:name w:val="877337691D7C436FB35664D7BB13704A4"/>
    <w:rsid w:val="00DF3BA5"/>
    <w:pPr>
      <w:spacing w:after="0" w:line="260" w:lineRule="atLeast"/>
    </w:pPr>
    <w:rPr>
      <w:rFonts w:ascii="Source Sans Pro" w:eastAsia="Times New Roman" w:hAnsi="Source Sans Pro" w:cs="Times New Roman"/>
      <w:kern w:val="0"/>
      <w:sz w:val="22"/>
      <w14:ligatures w14:val="none"/>
    </w:rPr>
  </w:style>
  <w:style w:type="paragraph" w:customStyle="1" w:styleId="0F96082B22E34A5C8ED9E329B88FD50C4">
    <w:name w:val="0F96082B22E34A5C8ED9E329B88FD50C4"/>
    <w:rsid w:val="00DF3BA5"/>
    <w:pPr>
      <w:spacing w:after="0" w:line="260" w:lineRule="atLeast"/>
    </w:pPr>
    <w:rPr>
      <w:rFonts w:ascii="Source Sans Pro" w:eastAsia="Times New Roman" w:hAnsi="Source Sans Pro" w:cs="Times New Roman"/>
      <w:kern w:val="0"/>
      <w:sz w:val="22"/>
      <w14:ligatures w14:val="none"/>
    </w:rPr>
  </w:style>
  <w:style w:type="paragraph" w:customStyle="1" w:styleId="BB476E6EC50E47AD8F0DA3A936C9825B3">
    <w:name w:val="BB476E6EC50E47AD8F0DA3A936C9825B3"/>
    <w:rsid w:val="00DF3BA5"/>
    <w:pPr>
      <w:spacing w:after="0" w:line="260" w:lineRule="atLeast"/>
    </w:pPr>
    <w:rPr>
      <w:rFonts w:ascii="Source Sans Pro" w:eastAsia="Times New Roman" w:hAnsi="Source Sans Pro" w:cs="Times New Roman"/>
      <w:kern w:val="0"/>
      <w:sz w:val="22"/>
      <w14:ligatures w14:val="none"/>
    </w:rPr>
  </w:style>
  <w:style w:type="paragraph" w:customStyle="1" w:styleId="E820D50F27064DE0B3C264BB1B32BF943">
    <w:name w:val="E820D50F27064DE0B3C264BB1B32BF943"/>
    <w:rsid w:val="00DF3BA5"/>
    <w:pPr>
      <w:spacing w:after="0" w:line="260" w:lineRule="atLeast"/>
    </w:pPr>
    <w:rPr>
      <w:rFonts w:ascii="Source Sans Pro" w:eastAsia="Times New Roman" w:hAnsi="Source Sans Pro" w:cs="Times New Roman"/>
      <w:kern w:val="0"/>
      <w:sz w:val="22"/>
      <w14:ligatures w14:val="none"/>
    </w:rPr>
  </w:style>
  <w:style w:type="paragraph" w:customStyle="1" w:styleId="164AF5D25527438483E06F246AAB1EF33">
    <w:name w:val="164AF5D25527438483E06F246AAB1EF33"/>
    <w:rsid w:val="00DF3BA5"/>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8">
    <w:name w:val="AAE938A8265D44CEACF3E7558B3302588"/>
    <w:rsid w:val="00DF3BA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8">
    <w:name w:val="6A15FAC8A90B4EB8AFE9BD17FE31779C8"/>
    <w:rsid w:val="00DF3BA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8">
    <w:name w:val="5AE1C47E89F047F9924044B1444FE22E8"/>
    <w:rsid w:val="00DF3BA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8">
    <w:name w:val="CACA43C098B948538F3BC944C03AE6388"/>
    <w:rsid w:val="00DF3BA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8">
    <w:name w:val="025DA7D116AC405A9FDC62C4C806C01B8"/>
    <w:rsid w:val="00DF3BA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8">
    <w:name w:val="11A5E02149544EB5A904AECEC087F9A88"/>
    <w:rsid w:val="00DF3BA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8">
    <w:name w:val="F98DD280FC32414489EE0C62DCD4210D8"/>
    <w:rsid w:val="00DF3BA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8">
    <w:name w:val="FDABE5859CFF443584CDCABB5427A5438"/>
    <w:rsid w:val="00DF3BA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8">
    <w:name w:val="835FE4C8562647CC9EA4BF59E5BBA7A18"/>
    <w:rsid w:val="00DF3BA5"/>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8">
    <w:name w:val="70C1D92965E5489EB3AB86AF7D3F80888"/>
    <w:rsid w:val="00DF3BA5"/>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8">
    <w:name w:val="79D8A02F905D49B29CF4E775FAC7B1908"/>
    <w:rsid w:val="00DF3BA5"/>
    <w:pPr>
      <w:spacing w:after="0" w:line="260" w:lineRule="atLeast"/>
    </w:pPr>
    <w:rPr>
      <w:rFonts w:ascii="Source Sans Pro" w:eastAsia="Times New Roman" w:hAnsi="Source Sans Pro" w:cs="Times New Roman"/>
      <w:kern w:val="0"/>
      <w:sz w:val="22"/>
      <w14:ligatures w14:val="none"/>
    </w:rPr>
  </w:style>
  <w:style w:type="paragraph" w:customStyle="1" w:styleId="DB7629A61E9941C4869E23E19B4140056">
    <w:name w:val="DB7629A61E9941C4869E23E19B4140056"/>
    <w:rsid w:val="00DF3BA5"/>
    <w:pPr>
      <w:spacing w:after="0" w:line="260" w:lineRule="atLeast"/>
    </w:pPr>
    <w:rPr>
      <w:rFonts w:ascii="Source Sans Pro" w:eastAsia="Times New Roman" w:hAnsi="Source Sans Pro" w:cs="Times New Roman"/>
      <w:kern w:val="0"/>
      <w:sz w:val="22"/>
      <w14:ligatures w14:val="none"/>
    </w:rPr>
  </w:style>
  <w:style w:type="paragraph" w:customStyle="1" w:styleId="E746B4C0F98C427FA3B99BC229DB0F6E6">
    <w:name w:val="E746B4C0F98C427FA3B99BC229DB0F6E6"/>
    <w:rsid w:val="00DF3BA5"/>
    <w:pPr>
      <w:spacing w:after="0" w:line="260" w:lineRule="atLeast"/>
    </w:pPr>
    <w:rPr>
      <w:rFonts w:ascii="Source Sans Pro" w:eastAsia="Times New Roman" w:hAnsi="Source Sans Pro" w:cs="Times New Roman"/>
      <w:kern w:val="0"/>
      <w:sz w:val="22"/>
      <w14:ligatures w14:val="none"/>
    </w:rPr>
  </w:style>
  <w:style w:type="paragraph" w:customStyle="1" w:styleId="6323AA351F1943CE94ABA98C1657ED786">
    <w:name w:val="6323AA351F1943CE94ABA98C1657ED786"/>
    <w:rsid w:val="00DF3BA5"/>
    <w:pPr>
      <w:spacing w:after="0" w:line="260" w:lineRule="atLeast"/>
    </w:pPr>
    <w:rPr>
      <w:rFonts w:ascii="Source Sans Pro" w:eastAsia="Times New Roman" w:hAnsi="Source Sans Pro" w:cs="Times New Roman"/>
      <w:kern w:val="0"/>
      <w:sz w:val="22"/>
      <w14:ligatures w14:val="none"/>
    </w:rPr>
  </w:style>
  <w:style w:type="paragraph" w:customStyle="1" w:styleId="A627330E3B724637A6630C613DF8676C6">
    <w:name w:val="A627330E3B724637A6630C613DF8676C6"/>
    <w:rsid w:val="00DF3BA5"/>
    <w:pPr>
      <w:spacing w:after="0" w:line="260" w:lineRule="atLeast"/>
    </w:pPr>
    <w:rPr>
      <w:rFonts w:ascii="Source Sans Pro" w:eastAsia="Times New Roman" w:hAnsi="Source Sans Pro" w:cs="Times New Roman"/>
      <w:kern w:val="0"/>
      <w:sz w:val="22"/>
      <w14:ligatures w14:val="none"/>
    </w:rPr>
  </w:style>
  <w:style w:type="paragraph" w:customStyle="1" w:styleId="011C7E9A07DA481F8EF4770AC2A162756">
    <w:name w:val="011C7E9A07DA481F8EF4770AC2A162756"/>
    <w:rsid w:val="00DF3BA5"/>
    <w:pPr>
      <w:spacing w:after="0" w:line="260" w:lineRule="atLeast"/>
    </w:pPr>
    <w:rPr>
      <w:rFonts w:ascii="Source Sans Pro" w:eastAsia="Times New Roman" w:hAnsi="Source Sans Pro" w:cs="Times New Roman"/>
      <w:kern w:val="0"/>
      <w:sz w:val="22"/>
      <w14:ligatures w14:val="none"/>
    </w:rPr>
  </w:style>
  <w:style w:type="paragraph" w:customStyle="1" w:styleId="9303EDD012904D2B9B81E477D221AE376">
    <w:name w:val="9303EDD012904D2B9B81E477D221AE376"/>
    <w:rsid w:val="00DF3BA5"/>
    <w:pPr>
      <w:spacing w:after="0" w:line="260" w:lineRule="atLeast"/>
    </w:pPr>
    <w:rPr>
      <w:rFonts w:ascii="Source Sans Pro" w:eastAsia="Times New Roman" w:hAnsi="Source Sans Pro" w:cs="Times New Roman"/>
      <w:kern w:val="0"/>
      <w:sz w:val="22"/>
      <w14:ligatures w14:val="none"/>
    </w:rPr>
  </w:style>
  <w:style w:type="paragraph" w:customStyle="1" w:styleId="70035101AD2D46DC8908B6821049A8336">
    <w:name w:val="70035101AD2D46DC8908B6821049A8336"/>
    <w:rsid w:val="00DF3BA5"/>
    <w:pPr>
      <w:spacing w:after="0" w:line="260" w:lineRule="atLeast"/>
    </w:pPr>
    <w:rPr>
      <w:rFonts w:ascii="Source Sans Pro" w:eastAsia="Times New Roman" w:hAnsi="Source Sans Pro" w:cs="Times New Roman"/>
      <w:kern w:val="0"/>
      <w:sz w:val="22"/>
      <w14:ligatures w14:val="none"/>
    </w:rPr>
  </w:style>
  <w:style w:type="paragraph" w:customStyle="1" w:styleId="A537AF4F646345719E98A1AFCAB992686">
    <w:name w:val="A537AF4F646345719E98A1AFCAB992686"/>
    <w:rsid w:val="00DF3BA5"/>
    <w:pPr>
      <w:spacing w:after="0" w:line="260" w:lineRule="atLeast"/>
    </w:pPr>
    <w:rPr>
      <w:rFonts w:ascii="Source Sans Pro" w:eastAsia="Times New Roman" w:hAnsi="Source Sans Pro" w:cs="Times New Roman"/>
      <w:kern w:val="0"/>
      <w:sz w:val="22"/>
      <w14:ligatures w14:val="none"/>
    </w:rPr>
  </w:style>
  <w:style w:type="paragraph" w:customStyle="1" w:styleId="3CE3D2F4C75648F6B40C2234F33DA0B55">
    <w:name w:val="3CE3D2F4C75648F6B40C2234F33DA0B55"/>
    <w:rsid w:val="00DF3BA5"/>
    <w:pPr>
      <w:spacing w:after="0" w:line="260" w:lineRule="atLeast"/>
    </w:pPr>
    <w:rPr>
      <w:rFonts w:ascii="Source Sans Pro" w:eastAsia="Times New Roman" w:hAnsi="Source Sans Pro" w:cs="Times New Roman"/>
      <w:kern w:val="0"/>
      <w:sz w:val="22"/>
      <w14:ligatures w14:val="none"/>
    </w:rPr>
  </w:style>
  <w:style w:type="paragraph" w:customStyle="1" w:styleId="5489312D007348C38CA9A1B0434E6AEE5">
    <w:name w:val="5489312D007348C38CA9A1B0434E6AEE5"/>
    <w:rsid w:val="00DF3BA5"/>
    <w:pPr>
      <w:spacing w:after="0" w:line="260" w:lineRule="atLeast"/>
    </w:pPr>
    <w:rPr>
      <w:rFonts w:ascii="Source Sans Pro" w:eastAsia="Times New Roman" w:hAnsi="Source Sans Pro" w:cs="Times New Roman"/>
      <w:kern w:val="0"/>
      <w:sz w:val="22"/>
      <w14:ligatures w14:val="none"/>
    </w:rPr>
  </w:style>
  <w:style w:type="paragraph" w:customStyle="1" w:styleId="6AEE482E1EA943819CDE5203E71E8CA55">
    <w:name w:val="6AEE482E1EA943819CDE5203E71E8CA55"/>
    <w:rsid w:val="00DF3BA5"/>
    <w:pPr>
      <w:spacing w:after="0" w:line="260" w:lineRule="atLeast"/>
    </w:pPr>
    <w:rPr>
      <w:rFonts w:ascii="Source Sans Pro" w:eastAsia="Times New Roman" w:hAnsi="Source Sans Pro" w:cs="Times New Roman"/>
      <w:kern w:val="0"/>
      <w:sz w:val="22"/>
      <w14:ligatures w14:val="none"/>
    </w:rPr>
  </w:style>
  <w:style w:type="paragraph" w:customStyle="1" w:styleId="063930349A534443B3B2CDFFF99D03DD5">
    <w:name w:val="063930349A534443B3B2CDFFF99D03DD5"/>
    <w:rsid w:val="00DF3BA5"/>
    <w:pPr>
      <w:spacing w:after="0" w:line="260" w:lineRule="atLeast"/>
    </w:pPr>
    <w:rPr>
      <w:rFonts w:ascii="Source Sans Pro" w:eastAsia="Times New Roman" w:hAnsi="Source Sans Pro" w:cs="Times New Roman"/>
      <w:kern w:val="0"/>
      <w:sz w:val="22"/>
      <w14:ligatures w14:val="none"/>
    </w:rPr>
  </w:style>
  <w:style w:type="paragraph" w:customStyle="1" w:styleId="45BEE2361855417F829BFE1B78FDEA5E5">
    <w:name w:val="45BEE2361855417F829BFE1B78FDEA5E5"/>
    <w:rsid w:val="00DF3BA5"/>
    <w:pPr>
      <w:spacing w:after="0" w:line="260" w:lineRule="atLeast"/>
    </w:pPr>
    <w:rPr>
      <w:rFonts w:ascii="Source Sans Pro" w:eastAsia="Times New Roman" w:hAnsi="Source Sans Pro" w:cs="Times New Roman"/>
      <w:kern w:val="0"/>
      <w:sz w:val="22"/>
      <w14:ligatures w14:val="none"/>
    </w:rPr>
  </w:style>
  <w:style w:type="paragraph" w:customStyle="1" w:styleId="C6505140CBCF4208A34A4B2FE1CE71EA5">
    <w:name w:val="C6505140CBCF4208A34A4B2FE1CE71EA5"/>
    <w:rsid w:val="00DF3BA5"/>
    <w:pPr>
      <w:spacing w:after="0" w:line="260" w:lineRule="atLeast"/>
    </w:pPr>
    <w:rPr>
      <w:rFonts w:ascii="Source Sans Pro" w:eastAsia="Times New Roman" w:hAnsi="Source Sans Pro" w:cs="Times New Roman"/>
      <w:kern w:val="0"/>
      <w:sz w:val="22"/>
      <w14:ligatures w14:val="none"/>
    </w:rPr>
  </w:style>
  <w:style w:type="paragraph" w:customStyle="1" w:styleId="6BC1846A9F8D4F74AA189AAA153918C65">
    <w:name w:val="6BC1846A9F8D4F74AA189AAA153918C65"/>
    <w:rsid w:val="00DF3BA5"/>
    <w:pPr>
      <w:spacing w:after="0" w:line="260" w:lineRule="atLeast"/>
    </w:pPr>
    <w:rPr>
      <w:rFonts w:ascii="Source Sans Pro" w:eastAsia="Times New Roman" w:hAnsi="Source Sans Pro" w:cs="Times New Roman"/>
      <w:kern w:val="0"/>
      <w:sz w:val="22"/>
      <w14:ligatures w14:val="none"/>
    </w:rPr>
  </w:style>
  <w:style w:type="paragraph" w:customStyle="1" w:styleId="0BA71F3499F74C18823A8E0BB87739905">
    <w:name w:val="0BA71F3499F74C18823A8E0BB87739905"/>
    <w:rsid w:val="00DF3BA5"/>
    <w:pPr>
      <w:spacing w:after="0" w:line="260" w:lineRule="atLeast"/>
    </w:pPr>
    <w:rPr>
      <w:rFonts w:ascii="Source Sans Pro" w:eastAsia="Times New Roman" w:hAnsi="Source Sans Pro" w:cs="Times New Roman"/>
      <w:kern w:val="0"/>
      <w:sz w:val="22"/>
      <w14:ligatures w14:val="none"/>
    </w:rPr>
  </w:style>
  <w:style w:type="paragraph" w:customStyle="1" w:styleId="859E00610EFD4C0A8DE589B4D715B0AA5">
    <w:name w:val="859E00610EFD4C0A8DE589B4D715B0AA5"/>
    <w:rsid w:val="00DF3BA5"/>
    <w:pPr>
      <w:spacing w:after="0" w:line="260" w:lineRule="atLeast"/>
    </w:pPr>
    <w:rPr>
      <w:rFonts w:ascii="Source Sans Pro" w:eastAsia="Times New Roman" w:hAnsi="Source Sans Pro" w:cs="Times New Roman"/>
      <w:kern w:val="0"/>
      <w:sz w:val="22"/>
      <w14:ligatures w14:val="none"/>
    </w:rPr>
  </w:style>
  <w:style w:type="paragraph" w:customStyle="1" w:styleId="BF1D444D26AE455EB6AAE09C2D5AD8BF5">
    <w:name w:val="BF1D444D26AE455EB6AAE09C2D5AD8BF5"/>
    <w:rsid w:val="00DF3BA5"/>
    <w:pPr>
      <w:spacing w:after="0" w:line="260" w:lineRule="atLeast"/>
    </w:pPr>
    <w:rPr>
      <w:rFonts w:ascii="Source Sans Pro" w:eastAsia="Times New Roman" w:hAnsi="Source Sans Pro" w:cs="Times New Roman"/>
      <w:kern w:val="0"/>
      <w:sz w:val="22"/>
      <w14:ligatures w14:val="none"/>
    </w:rPr>
  </w:style>
  <w:style w:type="paragraph" w:customStyle="1" w:styleId="0FE07564BBF841A5BE07B48E9517A0215">
    <w:name w:val="0FE07564BBF841A5BE07B48E9517A0215"/>
    <w:rsid w:val="00DF3BA5"/>
    <w:pPr>
      <w:spacing w:after="0" w:line="260" w:lineRule="atLeast"/>
    </w:pPr>
    <w:rPr>
      <w:rFonts w:ascii="Source Sans Pro" w:eastAsia="Times New Roman" w:hAnsi="Source Sans Pro" w:cs="Times New Roman"/>
      <w:kern w:val="0"/>
      <w:sz w:val="22"/>
      <w14:ligatures w14:val="none"/>
    </w:rPr>
  </w:style>
  <w:style w:type="paragraph" w:customStyle="1" w:styleId="BEC1F410BCB94D7CAACE36790E7153D15">
    <w:name w:val="BEC1F410BCB94D7CAACE36790E7153D15"/>
    <w:rsid w:val="00DF3BA5"/>
    <w:pPr>
      <w:spacing w:after="0" w:line="260" w:lineRule="atLeast"/>
    </w:pPr>
    <w:rPr>
      <w:rFonts w:ascii="Source Sans Pro" w:eastAsia="Times New Roman" w:hAnsi="Source Sans Pro" w:cs="Times New Roman"/>
      <w:kern w:val="0"/>
      <w:sz w:val="22"/>
      <w14:ligatures w14:val="none"/>
    </w:rPr>
  </w:style>
  <w:style w:type="paragraph" w:customStyle="1" w:styleId="C0C1EB74DF4743A993C9B37F4C6695045">
    <w:name w:val="C0C1EB74DF4743A993C9B37F4C6695045"/>
    <w:rsid w:val="00DF3BA5"/>
    <w:pPr>
      <w:spacing w:after="0" w:line="260" w:lineRule="atLeast"/>
    </w:pPr>
    <w:rPr>
      <w:rFonts w:ascii="Source Sans Pro" w:eastAsia="Times New Roman" w:hAnsi="Source Sans Pro" w:cs="Times New Roman"/>
      <w:kern w:val="0"/>
      <w:sz w:val="22"/>
      <w14:ligatures w14:val="none"/>
    </w:rPr>
  </w:style>
  <w:style w:type="paragraph" w:customStyle="1" w:styleId="1C257F5E60CD48899914FC7884DE82815">
    <w:name w:val="1C257F5E60CD48899914FC7884DE82815"/>
    <w:rsid w:val="00DF3BA5"/>
    <w:pPr>
      <w:spacing w:after="0" w:line="260" w:lineRule="atLeast"/>
    </w:pPr>
    <w:rPr>
      <w:rFonts w:ascii="Source Sans Pro" w:eastAsia="Times New Roman" w:hAnsi="Source Sans Pro" w:cs="Times New Roman"/>
      <w:kern w:val="0"/>
      <w:sz w:val="22"/>
      <w14:ligatures w14:val="none"/>
    </w:rPr>
  </w:style>
  <w:style w:type="paragraph" w:customStyle="1" w:styleId="6F73EB9894E84AAEB9B7561BBCB46C065">
    <w:name w:val="6F73EB9894E84AAEB9B7561BBCB46C065"/>
    <w:rsid w:val="00DF3BA5"/>
    <w:pPr>
      <w:spacing w:after="0" w:line="260" w:lineRule="atLeast"/>
    </w:pPr>
    <w:rPr>
      <w:rFonts w:ascii="Source Sans Pro" w:eastAsia="Times New Roman" w:hAnsi="Source Sans Pro" w:cs="Times New Roman"/>
      <w:kern w:val="0"/>
      <w:sz w:val="22"/>
      <w14:ligatures w14:val="none"/>
    </w:rPr>
  </w:style>
  <w:style w:type="paragraph" w:customStyle="1" w:styleId="5D895E85B75F4A28AE840E2865E197415">
    <w:name w:val="5D895E85B75F4A28AE840E2865E197415"/>
    <w:rsid w:val="00DF3BA5"/>
    <w:pPr>
      <w:spacing w:after="0" w:line="260" w:lineRule="atLeast"/>
    </w:pPr>
    <w:rPr>
      <w:rFonts w:ascii="Source Sans Pro" w:eastAsia="Times New Roman" w:hAnsi="Source Sans Pro" w:cs="Times New Roman"/>
      <w:kern w:val="0"/>
      <w:sz w:val="22"/>
      <w14:ligatures w14:val="none"/>
    </w:rPr>
  </w:style>
  <w:style w:type="paragraph" w:customStyle="1" w:styleId="ECF0FC609E384EC7B6938ECDC676CA7F5">
    <w:name w:val="ECF0FC609E384EC7B6938ECDC676CA7F5"/>
    <w:rsid w:val="00DF3BA5"/>
    <w:pPr>
      <w:spacing w:after="0" w:line="260" w:lineRule="atLeast"/>
    </w:pPr>
    <w:rPr>
      <w:rFonts w:ascii="Source Sans Pro" w:eastAsia="Times New Roman" w:hAnsi="Source Sans Pro" w:cs="Times New Roman"/>
      <w:kern w:val="0"/>
      <w:sz w:val="22"/>
      <w14:ligatures w14:val="none"/>
    </w:rPr>
  </w:style>
  <w:style w:type="paragraph" w:customStyle="1" w:styleId="C1C50AE8926A4A0B87CDFEB5D25FD78D5">
    <w:name w:val="C1C50AE8926A4A0B87CDFEB5D25FD78D5"/>
    <w:rsid w:val="00DF3BA5"/>
    <w:pPr>
      <w:spacing w:after="0" w:line="260" w:lineRule="atLeast"/>
    </w:pPr>
    <w:rPr>
      <w:rFonts w:ascii="Source Sans Pro" w:eastAsia="Times New Roman" w:hAnsi="Source Sans Pro" w:cs="Times New Roman"/>
      <w:kern w:val="0"/>
      <w:sz w:val="22"/>
      <w14:ligatures w14:val="none"/>
    </w:rPr>
  </w:style>
  <w:style w:type="paragraph" w:customStyle="1" w:styleId="D06E517335C0463B9CA7536F6571498C5">
    <w:name w:val="D06E517335C0463B9CA7536F6571498C5"/>
    <w:rsid w:val="00DF3BA5"/>
    <w:pPr>
      <w:spacing w:after="0" w:line="260" w:lineRule="atLeast"/>
    </w:pPr>
    <w:rPr>
      <w:rFonts w:ascii="Source Sans Pro" w:eastAsia="Times New Roman" w:hAnsi="Source Sans Pro" w:cs="Times New Roman"/>
      <w:kern w:val="0"/>
      <w:sz w:val="22"/>
      <w14:ligatures w14:val="none"/>
    </w:rPr>
  </w:style>
  <w:style w:type="paragraph" w:customStyle="1" w:styleId="B0F0E3E2E30243B2BF0ADDD5C0819A795">
    <w:name w:val="B0F0E3E2E30243B2BF0ADDD5C0819A795"/>
    <w:rsid w:val="00DF3BA5"/>
    <w:pPr>
      <w:spacing w:after="0" w:line="260" w:lineRule="atLeast"/>
    </w:pPr>
    <w:rPr>
      <w:rFonts w:ascii="Source Sans Pro" w:eastAsia="Times New Roman" w:hAnsi="Source Sans Pro" w:cs="Times New Roman"/>
      <w:kern w:val="0"/>
      <w:sz w:val="22"/>
      <w14:ligatures w14:val="none"/>
    </w:rPr>
  </w:style>
  <w:style w:type="paragraph" w:customStyle="1" w:styleId="A32505A43AF845B0B224318ACAA1DEA35">
    <w:name w:val="A32505A43AF845B0B224318ACAA1DEA35"/>
    <w:rsid w:val="00DF3BA5"/>
    <w:pPr>
      <w:spacing w:after="0" w:line="260" w:lineRule="atLeast"/>
    </w:pPr>
    <w:rPr>
      <w:rFonts w:ascii="Source Sans Pro" w:eastAsia="Times New Roman" w:hAnsi="Source Sans Pro" w:cs="Times New Roman"/>
      <w:kern w:val="0"/>
      <w:sz w:val="22"/>
      <w14:ligatures w14:val="none"/>
    </w:rPr>
  </w:style>
  <w:style w:type="paragraph" w:customStyle="1" w:styleId="16B3822C466349EBB223177221FE23355">
    <w:name w:val="16B3822C466349EBB223177221FE23355"/>
    <w:rsid w:val="00DF3BA5"/>
    <w:pPr>
      <w:spacing w:after="0" w:line="260" w:lineRule="atLeast"/>
    </w:pPr>
    <w:rPr>
      <w:rFonts w:ascii="Source Sans Pro" w:eastAsia="Times New Roman" w:hAnsi="Source Sans Pro" w:cs="Times New Roman"/>
      <w:kern w:val="0"/>
      <w:sz w:val="22"/>
      <w14:ligatures w14:val="none"/>
    </w:rPr>
  </w:style>
  <w:style w:type="paragraph" w:customStyle="1" w:styleId="B8213AC19CD74010B84678D3EB94F3055">
    <w:name w:val="B8213AC19CD74010B84678D3EB94F3055"/>
    <w:rsid w:val="00DF3BA5"/>
    <w:pPr>
      <w:spacing w:after="0" w:line="260" w:lineRule="atLeast"/>
    </w:pPr>
    <w:rPr>
      <w:rFonts w:ascii="Source Sans Pro" w:eastAsia="Times New Roman" w:hAnsi="Source Sans Pro" w:cs="Times New Roman"/>
      <w:kern w:val="0"/>
      <w:sz w:val="22"/>
      <w14:ligatures w14:val="none"/>
    </w:rPr>
  </w:style>
  <w:style w:type="paragraph" w:customStyle="1" w:styleId="3BD24AA675FC4CF98F3281245B2153225">
    <w:name w:val="3BD24AA675FC4CF98F3281245B2153225"/>
    <w:rsid w:val="00DF3BA5"/>
    <w:pPr>
      <w:spacing w:after="0" w:line="260" w:lineRule="atLeast"/>
    </w:pPr>
    <w:rPr>
      <w:rFonts w:ascii="Source Sans Pro" w:eastAsia="Times New Roman" w:hAnsi="Source Sans Pro" w:cs="Times New Roman"/>
      <w:kern w:val="0"/>
      <w:sz w:val="22"/>
      <w14:ligatures w14:val="none"/>
    </w:rPr>
  </w:style>
  <w:style w:type="paragraph" w:customStyle="1" w:styleId="FE75BDEC6BBB44D3BA70AF41A15C738B5">
    <w:name w:val="FE75BDEC6BBB44D3BA70AF41A15C738B5"/>
    <w:rsid w:val="00DF3BA5"/>
    <w:pPr>
      <w:spacing w:after="0" w:line="260" w:lineRule="atLeast"/>
    </w:pPr>
    <w:rPr>
      <w:rFonts w:ascii="Source Sans Pro" w:eastAsia="Times New Roman" w:hAnsi="Source Sans Pro" w:cs="Times New Roman"/>
      <w:kern w:val="0"/>
      <w:sz w:val="22"/>
      <w14:ligatures w14:val="none"/>
    </w:rPr>
  </w:style>
  <w:style w:type="paragraph" w:customStyle="1" w:styleId="E873798AA3924C04BD34DDBCC09399D85">
    <w:name w:val="E873798AA3924C04BD34DDBCC09399D85"/>
    <w:rsid w:val="00DF3BA5"/>
    <w:pPr>
      <w:spacing w:after="0" w:line="260" w:lineRule="atLeast"/>
    </w:pPr>
    <w:rPr>
      <w:rFonts w:ascii="Source Sans Pro" w:eastAsia="Times New Roman" w:hAnsi="Source Sans Pro" w:cs="Times New Roman"/>
      <w:kern w:val="0"/>
      <w:sz w:val="22"/>
      <w14:ligatures w14:val="none"/>
    </w:rPr>
  </w:style>
  <w:style w:type="paragraph" w:customStyle="1" w:styleId="68A8666F4B7342B2BAABC6A9706BA3C75">
    <w:name w:val="68A8666F4B7342B2BAABC6A9706BA3C75"/>
    <w:rsid w:val="00DF3BA5"/>
    <w:pPr>
      <w:spacing w:after="0" w:line="260" w:lineRule="atLeast"/>
    </w:pPr>
    <w:rPr>
      <w:rFonts w:ascii="Source Sans Pro" w:eastAsia="Times New Roman" w:hAnsi="Source Sans Pro" w:cs="Times New Roman"/>
      <w:kern w:val="0"/>
      <w:sz w:val="22"/>
      <w14:ligatures w14:val="none"/>
    </w:rPr>
  </w:style>
  <w:style w:type="paragraph" w:customStyle="1" w:styleId="E3BC2DAB01C04BA9ADAEE3DCA25FA8725">
    <w:name w:val="E3BC2DAB01C04BA9ADAEE3DCA25FA8725"/>
    <w:rsid w:val="00DF3BA5"/>
    <w:pPr>
      <w:spacing w:after="0" w:line="260" w:lineRule="atLeast"/>
    </w:pPr>
    <w:rPr>
      <w:rFonts w:ascii="Source Sans Pro" w:eastAsia="Times New Roman" w:hAnsi="Source Sans Pro" w:cs="Times New Roman"/>
      <w:kern w:val="0"/>
      <w:sz w:val="22"/>
      <w14:ligatures w14:val="none"/>
    </w:rPr>
  </w:style>
  <w:style w:type="paragraph" w:customStyle="1" w:styleId="9BB27FDC5A0248BB9D732379FDD305215">
    <w:name w:val="9BB27FDC5A0248BB9D732379FDD305215"/>
    <w:rsid w:val="00DF3BA5"/>
    <w:pPr>
      <w:spacing w:after="0" w:line="260" w:lineRule="atLeast"/>
    </w:pPr>
    <w:rPr>
      <w:rFonts w:ascii="Source Sans Pro" w:eastAsia="Times New Roman" w:hAnsi="Source Sans Pro" w:cs="Times New Roman"/>
      <w:kern w:val="0"/>
      <w:sz w:val="22"/>
      <w14:ligatures w14:val="none"/>
    </w:rPr>
  </w:style>
  <w:style w:type="paragraph" w:customStyle="1" w:styleId="B2C58A1620C44385A0AED39E3B2F1AD05">
    <w:name w:val="B2C58A1620C44385A0AED39E3B2F1AD05"/>
    <w:rsid w:val="00DF3BA5"/>
    <w:pPr>
      <w:spacing w:after="0" w:line="260" w:lineRule="atLeast"/>
    </w:pPr>
    <w:rPr>
      <w:rFonts w:ascii="Source Sans Pro" w:eastAsia="Times New Roman" w:hAnsi="Source Sans Pro" w:cs="Times New Roman"/>
      <w:kern w:val="0"/>
      <w:sz w:val="22"/>
      <w14:ligatures w14:val="none"/>
    </w:rPr>
  </w:style>
  <w:style w:type="paragraph" w:customStyle="1" w:styleId="F83D2F7036E24B31BF9EE58C6C29A6A95">
    <w:name w:val="F83D2F7036E24B31BF9EE58C6C29A6A95"/>
    <w:rsid w:val="00DF3BA5"/>
    <w:pPr>
      <w:spacing w:after="0" w:line="260" w:lineRule="atLeast"/>
    </w:pPr>
    <w:rPr>
      <w:rFonts w:ascii="Source Sans Pro" w:eastAsia="Times New Roman" w:hAnsi="Source Sans Pro" w:cs="Times New Roman"/>
      <w:kern w:val="0"/>
      <w:sz w:val="22"/>
      <w14:ligatures w14:val="none"/>
    </w:rPr>
  </w:style>
  <w:style w:type="paragraph" w:customStyle="1" w:styleId="EEB2101F1246492A992790F2037C419E5">
    <w:name w:val="EEB2101F1246492A992790F2037C419E5"/>
    <w:rsid w:val="00DF3BA5"/>
    <w:pPr>
      <w:spacing w:after="0" w:line="260" w:lineRule="atLeast"/>
    </w:pPr>
    <w:rPr>
      <w:rFonts w:ascii="Source Sans Pro" w:eastAsia="Times New Roman" w:hAnsi="Source Sans Pro" w:cs="Times New Roman"/>
      <w:kern w:val="0"/>
      <w:sz w:val="22"/>
      <w14:ligatures w14:val="none"/>
    </w:rPr>
  </w:style>
  <w:style w:type="paragraph" w:customStyle="1" w:styleId="E2AF0FE0249D4BAF9995903A625F5CB95">
    <w:name w:val="E2AF0FE0249D4BAF9995903A625F5CB95"/>
    <w:rsid w:val="00DF3BA5"/>
    <w:pPr>
      <w:spacing w:after="0" w:line="260" w:lineRule="atLeast"/>
    </w:pPr>
    <w:rPr>
      <w:rFonts w:ascii="Source Sans Pro" w:eastAsia="Times New Roman" w:hAnsi="Source Sans Pro" w:cs="Times New Roman"/>
      <w:kern w:val="0"/>
      <w:sz w:val="22"/>
      <w14:ligatures w14:val="none"/>
    </w:rPr>
  </w:style>
  <w:style w:type="paragraph" w:customStyle="1" w:styleId="F531E303BF964896BA56EF9CF343C6E35">
    <w:name w:val="F531E303BF964896BA56EF9CF343C6E35"/>
    <w:rsid w:val="00DF3BA5"/>
    <w:pPr>
      <w:spacing w:after="0" w:line="260" w:lineRule="atLeast"/>
    </w:pPr>
    <w:rPr>
      <w:rFonts w:ascii="Source Sans Pro" w:eastAsia="Times New Roman" w:hAnsi="Source Sans Pro" w:cs="Times New Roman"/>
      <w:kern w:val="0"/>
      <w:sz w:val="22"/>
      <w14:ligatures w14:val="none"/>
    </w:rPr>
  </w:style>
  <w:style w:type="paragraph" w:customStyle="1" w:styleId="06E734D27BFC4114B47A78CD3DE8AD145">
    <w:name w:val="06E734D27BFC4114B47A78CD3DE8AD145"/>
    <w:rsid w:val="00DF3BA5"/>
    <w:pPr>
      <w:spacing w:after="0" w:line="260" w:lineRule="atLeast"/>
    </w:pPr>
    <w:rPr>
      <w:rFonts w:ascii="Source Sans Pro" w:eastAsia="Times New Roman" w:hAnsi="Source Sans Pro" w:cs="Times New Roman"/>
      <w:kern w:val="0"/>
      <w:sz w:val="22"/>
      <w14:ligatures w14:val="none"/>
    </w:rPr>
  </w:style>
  <w:style w:type="paragraph" w:customStyle="1" w:styleId="C23785CAF4E246029CD784FA117C07E15">
    <w:name w:val="C23785CAF4E246029CD784FA117C07E15"/>
    <w:rsid w:val="00DF3BA5"/>
    <w:pPr>
      <w:spacing w:after="0" w:line="260" w:lineRule="atLeast"/>
    </w:pPr>
    <w:rPr>
      <w:rFonts w:ascii="Source Sans Pro" w:eastAsia="Times New Roman" w:hAnsi="Source Sans Pro" w:cs="Times New Roman"/>
      <w:kern w:val="0"/>
      <w:sz w:val="22"/>
      <w14:ligatures w14:val="none"/>
    </w:rPr>
  </w:style>
  <w:style w:type="paragraph" w:customStyle="1" w:styleId="40B1351ECE744222BD7E7E338794F3F15">
    <w:name w:val="40B1351ECE744222BD7E7E338794F3F15"/>
    <w:rsid w:val="00DF3BA5"/>
    <w:pPr>
      <w:spacing w:after="0" w:line="260" w:lineRule="atLeast"/>
    </w:pPr>
    <w:rPr>
      <w:rFonts w:ascii="Source Sans Pro" w:eastAsia="Times New Roman" w:hAnsi="Source Sans Pro" w:cs="Times New Roman"/>
      <w:kern w:val="0"/>
      <w:sz w:val="22"/>
      <w14:ligatures w14:val="none"/>
    </w:rPr>
  </w:style>
  <w:style w:type="paragraph" w:customStyle="1" w:styleId="3331CE58485D4344B3F11B4F037832FB5">
    <w:name w:val="3331CE58485D4344B3F11B4F037832FB5"/>
    <w:rsid w:val="00DF3BA5"/>
    <w:pPr>
      <w:spacing w:after="0" w:line="260" w:lineRule="atLeast"/>
    </w:pPr>
    <w:rPr>
      <w:rFonts w:ascii="Source Sans Pro" w:eastAsia="Times New Roman" w:hAnsi="Source Sans Pro" w:cs="Times New Roman"/>
      <w:kern w:val="0"/>
      <w:sz w:val="22"/>
      <w14:ligatures w14:val="none"/>
    </w:rPr>
  </w:style>
  <w:style w:type="paragraph" w:customStyle="1" w:styleId="8B08B2C24CCC45ED84108086EB0775585">
    <w:name w:val="8B08B2C24CCC45ED84108086EB0775585"/>
    <w:rsid w:val="00DF3BA5"/>
    <w:pPr>
      <w:spacing w:after="0" w:line="260" w:lineRule="atLeast"/>
    </w:pPr>
    <w:rPr>
      <w:rFonts w:ascii="Source Sans Pro" w:eastAsia="Times New Roman" w:hAnsi="Source Sans Pro" w:cs="Times New Roman"/>
      <w:kern w:val="0"/>
      <w:sz w:val="22"/>
      <w14:ligatures w14:val="none"/>
    </w:rPr>
  </w:style>
  <w:style w:type="paragraph" w:customStyle="1" w:styleId="55EFEFC78EE643AC921A783C6101C7185">
    <w:name w:val="55EFEFC78EE643AC921A783C6101C7185"/>
    <w:rsid w:val="00DF3BA5"/>
    <w:pPr>
      <w:spacing w:after="0" w:line="260" w:lineRule="atLeast"/>
    </w:pPr>
    <w:rPr>
      <w:rFonts w:ascii="Source Sans Pro" w:eastAsia="Times New Roman" w:hAnsi="Source Sans Pro" w:cs="Times New Roman"/>
      <w:kern w:val="0"/>
      <w:sz w:val="22"/>
      <w14:ligatures w14:val="none"/>
    </w:rPr>
  </w:style>
  <w:style w:type="paragraph" w:customStyle="1" w:styleId="6F01090E55B14D8F8F1921D862C34BD35">
    <w:name w:val="6F01090E55B14D8F8F1921D862C34BD35"/>
    <w:rsid w:val="00DF3BA5"/>
    <w:pPr>
      <w:spacing w:after="0" w:line="260" w:lineRule="atLeast"/>
    </w:pPr>
    <w:rPr>
      <w:rFonts w:ascii="Source Sans Pro" w:eastAsia="Times New Roman" w:hAnsi="Source Sans Pro" w:cs="Times New Roman"/>
      <w:kern w:val="0"/>
      <w:sz w:val="22"/>
      <w14:ligatures w14:val="none"/>
    </w:rPr>
  </w:style>
  <w:style w:type="paragraph" w:customStyle="1" w:styleId="877337691D7C436FB35664D7BB13704A5">
    <w:name w:val="877337691D7C436FB35664D7BB13704A5"/>
    <w:rsid w:val="00DF3BA5"/>
    <w:pPr>
      <w:spacing w:after="0" w:line="260" w:lineRule="atLeast"/>
    </w:pPr>
    <w:rPr>
      <w:rFonts w:ascii="Source Sans Pro" w:eastAsia="Times New Roman" w:hAnsi="Source Sans Pro" w:cs="Times New Roman"/>
      <w:kern w:val="0"/>
      <w:sz w:val="22"/>
      <w14:ligatures w14:val="none"/>
    </w:rPr>
  </w:style>
  <w:style w:type="paragraph" w:customStyle="1" w:styleId="0F96082B22E34A5C8ED9E329B88FD50C5">
    <w:name w:val="0F96082B22E34A5C8ED9E329B88FD50C5"/>
    <w:rsid w:val="00DF3BA5"/>
    <w:pPr>
      <w:spacing w:after="0" w:line="260" w:lineRule="atLeast"/>
    </w:pPr>
    <w:rPr>
      <w:rFonts w:ascii="Source Sans Pro" w:eastAsia="Times New Roman" w:hAnsi="Source Sans Pro" w:cs="Times New Roman"/>
      <w:kern w:val="0"/>
      <w:sz w:val="22"/>
      <w14:ligatures w14:val="none"/>
    </w:rPr>
  </w:style>
  <w:style w:type="paragraph" w:customStyle="1" w:styleId="BB476E6EC50E47AD8F0DA3A936C9825B4">
    <w:name w:val="BB476E6EC50E47AD8F0DA3A936C9825B4"/>
    <w:rsid w:val="00DF3BA5"/>
    <w:pPr>
      <w:spacing w:after="0" w:line="260" w:lineRule="atLeast"/>
    </w:pPr>
    <w:rPr>
      <w:rFonts w:ascii="Source Sans Pro" w:eastAsia="Times New Roman" w:hAnsi="Source Sans Pro" w:cs="Times New Roman"/>
      <w:kern w:val="0"/>
      <w:sz w:val="22"/>
      <w14:ligatures w14:val="none"/>
    </w:rPr>
  </w:style>
  <w:style w:type="paragraph" w:customStyle="1" w:styleId="E820D50F27064DE0B3C264BB1B32BF944">
    <w:name w:val="E820D50F27064DE0B3C264BB1B32BF944"/>
    <w:rsid w:val="00DF3BA5"/>
    <w:pPr>
      <w:spacing w:after="0" w:line="260" w:lineRule="atLeast"/>
    </w:pPr>
    <w:rPr>
      <w:rFonts w:ascii="Source Sans Pro" w:eastAsia="Times New Roman" w:hAnsi="Source Sans Pro" w:cs="Times New Roman"/>
      <w:kern w:val="0"/>
      <w:sz w:val="22"/>
      <w14:ligatures w14:val="none"/>
    </w:rPr>
  </w:style>
  <w:style w:type="paragraph" w:customStyle="1" w:styleId="164AF5D25527438483E06F246AAB1EF34">
    <w:name w:val="164AF5D25527438483E06F246AAB1EF34"/>
    <w:rsid w:val="00DF3BA5"/>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9">
    <w:name w:val="AAE938A8265D44CEACF3E7558B3302589"/>
    <w:rsid w:val="00DF3BA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9">
    <w:name w:val="6A15FAC8A90B4EB8AFE9BD17FE31779C9"/>
    <w:rsid w:val="00DF3BA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9">
    <w:name w:val="5AE1C47E89F047F9924044B1444FE22E9"/>
    <w:rsid w:val="00DF3BA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9">
    <w:name w:val="CACA43C098B948538F3BC944C03AE6389"/>
    <w:rsid w:val="00DF3BA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9">
    <w:name w:val="025DA7D116AC405A9FDC62C4C806C01B9"/>
    <w:rsid w:val="00DF3BA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9">
    <w:name w:val="11A5E02149544EB5A904AECEC087F9A89"/>
    <w:rsid w:val="00DF3BA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9">
    <w:name w:val="F98DD280FC32414489EE0C62DCD4210D9"/>
    <w:rsid w:val="00DF3BA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9">
    <w:name w:val="FDABE5859CFF443584CDCABB5427A5439"/>
    <w:rsid w:val="00DF3BA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9">
    <w:name w:val="835FE4C8562647CC9EA4BF59E5BBA7A19"/>
    <w:rsid w:val="00DF3BA5"/>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9">
    <w:name w:val="70C1D92965E5489EB3AB86AF7D3F80889"/>
    <w:rsid w:val="00DF3BA5"/>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9">
    <w:name w:val="79D8A02F905D49B29CF4E775FAC7B1909"/>
    <w:rsid w:val="00DF3BA5"/>
    <w:pPr>
      <w:spacing w:after="0" w:line="260" w:lineRule="atLeast"/>
    </w:pPr>
    <w:rPr>
      <w:rFonts w:ascii="Source Sans Pro" w:eastAsia="Times New Roman" w:hAnsi="Source Sans Pro" w:cs="Times New Roman"/>
      <w:kern w:val="0"/>
      <w:sz w:val="22"/>
      <w14:ligatures w14:val="none"/>
    </w:rPr>
  </w:style>
  <w:style w:type="paragraph" w:customStyle="1" w:styleId="DB7629A61E9941C4869E23E19B4140057">
    <w:name w:val="DB7629A61E9941C4869E23E19B4140057"/>
    <w:rsid w:val="00DF3BA5"/>
    <w:pPr>
      <w:spacing w:after="0" w:line="260" w:lineRule="atLeast"/>
    </w:pPr>
    <w:rPr>
      <w:rFonts w:ascii="Source Sans Pro" w:eastAsia="Times New Roman" w:hAnsi="Source Sans Pro" w:cs="Times New Roman"/>
      <w:kern w:val="0"/>
      <w:sz w:val="22"/>
      <w14:ligatures w14:val="none"/>
    </w:rPr>
  </w:style>
  <w:style w:type="paragraph" w:customStyle="1" w:styleId="E746B4C0F98C427FA3B99BC229DB0F6E7">
    <w:name w:val="E746B4C0F98C427FA3B99BC229DB0F6E7"/>
    <w:rsid w:val="00DF3BA5"/>
    <w:pPr>
      <w:spacing w:after="0" w:line="260" w:lineRule="atLeast"/>
    </w:pPr>
    <w:rPr>
      <w:rFonts w:ascii="Source Sans Pro" w:eastAsia="Times New Roman" w:hAnsi="Source Sans Pro" w:cs="Times New Roman"/>
      <w:kern w:val="0"/>
      <w:sz w:val="22"/>
      <w14:ligatures w14:val="none"/>
    </w:rPr>
  </w:style>
  <w:style w:type="paragraph" w:customStyle="1" w:styleId="6323AA351F1943CE94ABA98C1657ED787">
    <w:name w:val="6323AA351F1943CE94ABA98C1657ED787"/>
    <w:rsid w:val="00DF3BA5"/>
    <w:pPr>
      <w:spacing w:after="0" w:line="260" w:lineRule="atLeast"/>
    </w:pPr>
    <w:rPr>
      <w:rFonts w:ascii="Source Sans Pro" w:eastAsia="Times New Roman" w:hAnsi="Source Sans Pro" w:cs="Times New Roman"/>
      <w:kern w:val="0"/>
      <w:sz w:val="22"/>
      <w14:ligatures w14:val="none"/>
    </w:rPr>
  </w:style>
  <w:style w:type="paragraph" w:customStyle="1" w:styleId="A627330E3B724637A6630C613DF8676C7">
    <w:name w:val="A627330E3B724637A6630C613DF8676C7"/>
    <w:rsid w:val="00DF3BA5"/>
    <w:pPr>
      <w:spacing w:after="0" w:line="260" w:lineRule="atLeast"/>
    </w:pPr>
    <w:rPr>
      <w:rFonts w:ascii="Source Sans Pro" w:eastAsia="Times New Roman" w:hAnsi="Source Sans Pro" w:cs="Times New Roman"/>
      <w:kern w:val="0"/>
      <w:sz w:val="22"/>
      <w14:ligatures w14:val="none"/>
    </w:rPr>
  </w:style>
  <w:style w:type="paragraph" w:customStyle="1" w:styleId="011C7E9A07DA481F8EF4770AC2A162757">
    <w:name w:val="011C7E9A07DA481F8EF4770AC2A162757"/>
    <w:rsid w:val="00DF3BA5"/>
    <w:pPr>
      <w:spacing w:after="0" w:line="260" w:lineRule="atLeast"/>
    </w:pPr>
    <w:rPr>
      <w:rFonts w:ascii="Source Sans Pro" w:eastAsia="Times New Roman" w:hAnsi="Source Sans Pro" w:cs="Times New Roman"/>
      <w:kern w:val="0"/>
      <w:sz w:val="22"/>
      <w14:ligatures w14:val="none"/>
    </w:rPr>
  </w:style>
  <w:style w:type="paragraph" w:customStyle="1" w:styleId="9303EDD012904D2B9B81E477D221AE377">
    <w:name w:val="9303EDD012904D2B9B81E477D221AE377"/>
    <w:rsid w:val="00DF3BA5"/>
    <w:pPr>
      <w:spacing w:after="0" w:line="260" w:lineRule="atLeast"/>
    </w:pPr>
    <w:rPr>
      <w:rFonts w:ascii="Source Sans Pro" w:eastAsia="Times New Roman" w:hAnsi="Source Sans Pro" w:cs="Times New Roman"/>
      <w:kern w:val="0"/>
      <w:sz w:val="22"/>
      <w14:ligatures w14:val="none"/>
    </w:rPr>
  </w:style>
  <w:style w:type="paragraph" w:customStyle="1" w:styleId="70035101AD2D46DC8908B6821049A8337">
    <w:name w:val="70035101AD2D46DC8908B6821049A8337"/>
    <w:rsid w:val="00DF3BA5"/>
    <w:pPr>
      <w:spacing w:after="0" w:line="260" w:lineRule="atLeast"/>
    </w:pPr>
    <w:rPr>
      <w:rFonts w:ascii="Source Sans Pro" w:eastAsia="Times New Roman" w:hAnsi="Source Sans Pro" w:cs="Times New Roman"/>
      <w:kern w:val="0"/>
      <w:sz w:val="22"/>
      <w14:ligatures w14:val="none"/>
    </w:rPr>
  </w:style>
  <w:style w:type="paragraph" w:customStyle="1" w:styleId="A537AF4F646345719E98A1AFCAB992687">
    <w:name w:val="A537AF4F646345719E98A1AFCAB992687"/>
    <w:rsid w:val="00DF3BA5"/>
    <w:pPr>
      <w:spacing w:after="0" w:line="260" w:lineRule="atLeast"/>
    </w:pPr>
    <w:rPr>
      <w:rFonts w:ascii="Source Sans Pro" w:eastAsia="Times New Roman" w:hAnsi="Source Sans Pro" w:cs="Times New Roman"/>
      <w:kern w:val="0"/>
      <w:sz w:val="22"/>
      <w14:ligatures w14:val="none"/>
    </w:rPr>
  </w:style>
  <w:style w:type="paragraph" w:customStyle="1" w:styleId="3CE3D2F4C75648F6B40C2234F33DA0B56">
    <w:name w:val="3CE3D2F4C75648F6B40C2234F33DA0B56"/>
    <w:rsid w:val="00DF3BA5"/>
    <w:pPr>
      <w:spacing w:after="0" w:line="260" w:lineRule="atLeast"/>
    </w:pPr>
    <w:rPr>
      <w:rFonts w:ascii="Source Sans Pro" w:eastAsia="Times New Roman" w:hAnsi="Source Sans Pro" w:cs="Times New Roman"/>
      <w:kern w:val="0"/>
      <w:sz w:val="22"/>
      <w14:ligatures w14:val="none"/>
    </w:rPr>
  </w:style>
  <w:style w:type="paragraph" w:customStyle="1" w:styleId="5489312D007348C38CA9A1B0434E6AEE6">
    <w:name w:val="5489312D007348C38CA9A1B0434E6AEE6"/>
    <w:rsid w:val="00DF3BA5"/>
    <w:pPr>
      <w:spacing w:after="0" w:line="260" w:lineRule="atLeast"/>
    </w:pPr>
    <w:rPr>
      <w:rFonts w:ascii="Source Sans Pro" w:eastAsia="Times New Roman" w:hAnsi="Source Sans Pro" w:cs="Times New Roman"/>
      <w:kern w:val="0"/>
      <w:sz w:val="22"/>
      <w14:ligatures w14:val="none"/>
    </w:rPr>
  </w:style>
  <w:style w:type="paragraph" w:customStyle="1" w:styleId="6AEE482E1EA943819CDE5203E71E8CA56">
    <w:name w:val="6AEE482E1EA943819CDE5203E71E8CA56"/>
    <w:rsid w:val="00DF3BA5"/>
    <w:pPr>
      <w:spacing w:after="0" w:line="260" w:lineRule="atLeast"/>
    </w:pPr>
    <w:rPr>
      <w:rFonts w:ascii="Source Sans Pro" w:eastAsia="Times New Roman" w:hAnsi="Source Sans Pro" w:cs="Times New Roman"/>
      <w:kern w:val="0"/>
      <w:sz w:val="22"/>
      <w14:ligatures w14:val="none"/>
    </w:rPr>
  </w:style>
  <w:style w:type="paragraph" w:customStyle="1" w:styleId="063930349A534443B3B2CDFFF99D03DD6">
    <w:name w:val="063930349A534443B3B2CDFFF99D03DD6"/>
    <w:rsid w:val="00DF3BA5"/>
    <w:pPr>
      <w:spacing w:after="0" w:line="260" w:lineRule="atLeast"/>
    </w:pPr>
    <w:rPr>
      <w:rFonts w:ascii="Source Sans Pro" w:eastAsia="Times New Roman" w:hAnsi="Source Sans Pro" w:cs="Times New Roman"/>
      <w:kern w:val="0"/>
      <w:sz w:val="22"/>
      <w14:ligatures w14:val="none"/>
    </w:rPr>
  </w:style>
  <w:style w:type="paragraph" w:customStyle="1" w:styleId="45BEE2361855417F829BFE1B78FDEA5E6">
    <w:name w:val="45BEE2361855417F829BFE1B78FDEA5E6"/>
    <w:rsid w:val="00DF3BA5"/>
    <w:pPr>
      <w:spacing w:after="0" w:line="260" w:lineRule="atLeast"/>
    </w:pPr>
    <w:rPr>
      <w:rFonts w:ascii="Source Sans Pro" w:eastAsia="Times New Roman" w:hAnsi="Source Sans Pro" w:cs="Times New Roman"/>
      <w:kern w:val="0"/>
      <w:sz w:val="22"/>
      <w14:ligatures w14:val="none"/>
    </w:rPr>
  </w:style>
  <w:style w:type="paragraph" w:customStyle="1" w:styleId="C6505140CBCF4208A34A4B2FE1CE71EA6">
    <w:name w:val="C6505140CBCF4208A34A4B2FE1CE71EA6"/>
    <w:rsid w:val="00DF3BA5"/>
    <w:pPr>
      <w:spacing w:after="0" w:line="260" w:lineRule="atLeast"/>
    </w:pPr>
    <w:rPr>
      <w:rFonts w:ascii="Source Sans Pro" w:eastAsia="Times New Roman" w:hAnsi="Source Sans Pro" w:cs="Times New Roman"/>
      <w:kern w:val="0"/>
      <w:sz w:val="22"/>
      <w14:ligatures w14:val="none"/>
    </w:rPr>
  </w:style>
  <w:style w:type="paragraph" w:customStyle="1" w:styleId="6BC1846A9F8D4F74AA189AAA153918C66">
    <w:name w:val="6BC1846A9F8D4F74AA189AAA153918C66"/>
    <w:rsid w:val="00DF3BA5"/>
    <w:pPr>
      <w:spacing w:after="0" w:line="260" w:lineRule="atLeast"/>
    </w:pPr>
    <w:rPr>
      <w:rFonts w:ascii="Source Sans Pro" w:eastAsia="Times New Roman" w:hAnsi="Source Sans Pro" w:cs="Times New Roman"/>
      <w:kern w:val="0"/>
      <w:sz w:val="22"/>
      <w14:ligatures w14:val="none"/>
    </w:rPr>
  </w:style>
  <w:style w:type="paragraph" w:customStyle="1" w:styleId="0BA71F3499F74C18823A8E0BB87739906">
    <w:name w:val="0BA71F3499F74C18823A8E0BB87739906"/>
    <w:rsid w:val="00DF3BA5"/>
    <w:pPr>
      <w:spacing w:after="0" w:line="260" w:lineRule="atLeast"/>
    </w:pPr>
    <w:rPr>
      <w:rFonts w:ascii="Source Sans Pro" w:eastAsia="Times New Roman" w:hAnsi="Source Sans Pro" w:cs="Times New Roman"/>
      <w:kern w:val="0"/>
      <w:sz w:val="22"/>
      <w14:ligatures w14:val="none"/>
    </w:rPr>
  </w:style>
  <w:style w:type="paragraph" w:customStyle="1" w:styleId="859E00610EFD4C0A8DE589B4D715B0AA6">
    <w:name w:val="859E00610EFD4C0A8DE589B4D715B0AA6"/>
    <w:rsid w:val="00DF3BA5"/>
    <w:pPr>
      <w:spacing w:after="0" w:line="260" w:lineRule="atLeast"/>
    </w:pPr>
    <w:rPr>
      <w:rFonts w:ascii="Source Sans Pro" w:eastAsia="Times New Roman" w:hAnsi="Source Sans Pro" w:cs="Times New Roman"/>
      <w:kern w:val="0"/>
      <w:sz w:val="22"/>
      <w14:ligatures w14:val="none"/>
    </w:rPr>
  </w:style>
  <w:style w:type="paragraph" w:customStyle="1" w:styleId="BF1D444D26AE455EB6AAE09C2D5AD8BF6">
    <w:name w:val="BF1D444D26AE455EB6AAE09C2D5AD8BF6"/>
    <w:rsid w:val="00DF3BA5"/>
    <w:pPr>
      <w:spacing w:after="0" w:line="260" w:lineRule="atLeast"/>
    </w:pPr>
    <w:rPr>
      <w:rFonts w:ascii="Source Sans Pro" w:eastAsia="Times New Roman" w:hAnsi="Source Sans Pro" w:cs="Times New Roman"/>
      <w:kern w:val="0"/>
      <w:sz w:val="22"/>
      <w14:ligatures w14:val="none"/>
    </w:rPr>
  </w:style>
  <w:style w:type="paragraph" w:customStyle="1" w:styleId="0FE07564BBF841A5BE07B48E9517A0216">
    <w:name w:val="0FE07564BBF841A5BE07B48E9517A0216"/>
    <w:rsid w:val="00DF3BA5"/>
    <w:pPr>
      <w:spacing w:after="0" w:line="260" w:lineRule="atLeast"/>
    </w:pPr>
    <w:rPr>
      <w:rFonts w:ascii="Source Sans Pro" w:eastAsia="Times New Roman" w:hAnsi="Source Sans Pro" w:cs="Times New Roman"/>
      <w:kern w:val="0"/>
      <w:sz w:val="22"/>
      <w14:ligatures w14:val="none"/>
    </w:rPr>
  </w:style>
  <w:style w:type="paragraph" w:customStyle="1" w:styleId="BEC1F410BCB94D7CAACE36790E7153D16">
    <w:name w:val="BEC1F410BCB94D7CAACE36790E7153D16"/>
    <w:rsid w:val="00DF3BA5"/>
    <w:pPr>
      <w:spacing w:after="0" w:line="260" w:lineRule="atLeast"/>
    </w:pPr>
    <w:rPr>
      <w:rFonts w:ascii="Source Sans Pro" w:eastAsia="Times New Roman" w:hAnsi="Source Sans Pro" w:cs="Times New Roman"/>
      <w:kern w:val="0"/>
      <w:sz w:val="22"/>
      <w14:ligatures w14:val="none"/>
    </w:rPr>
  </w:style>
  <w:style w:type="paragraph" w:customStyle="1" w:styleId="C0C1EB74DF4743A993C9B37F4C6695046">
    <w:name w:val="C0C1EB74DF4743A993C9B37F4C6695046"/>
    <w:rsid w:val="00DF3BA5"/>
    <w:pPr>
      <w:spacing w:after="0" w:line="260" w:lineRule="atLeast"/>
    </w:pPr>
    <w:rPr>
      <w:rFonts w:ascii="Source Sans Pro" w:eastAsia="Times New Roman" w:hAnsi="Source Sans Pro" w:cs="Times New Roman"/>
      <w:kern w:val="0"/>
      <w:sz w:val="22"/>
      <w14:ligatures w14:val="none"/>
    </w:rPr>
  </w:style>
  <w:style w:type="paragraph" w:customStyle="1" w:styleId="1C257F5E60CD48899914FC7884DE82816">
    <w:name w:val="1C257F5E60CD48899914FC7884DE82816"/>
    <w:rsid w:val="00DF3BA5"/>
    <w:pPr>
      <w:spacing w:after="0" w:line="260" w:lineRule="atLeast"/>
    </w:pPr>
    <w:rPr>
      <w:rFonts w:ascii="Source Sans Pro" w:eastAsia="Times New Roman" w:hAnsi="Source Sans Pro" w:cs="Times New Roman"/>
      <w:kern w:val="0"/>
      <w:sz w:val="22"/>
      <w14:ligatures w14:val="none"/>
    </w:rPr>
  </w:style>
  <w:style w:type="paragraph" w:customStyle="1" w:styleId="6F73EB9894E84AAEB9B7561BBCB46C066">
    <w:name w:val="6F73EB9894E84AAEB9B7561BBCB46C066"/>
    <w:rsid w:val="00DF3BA5"/>
    <w:pPr>
      <w:spacing w:after="0" w:line="260" w:lineRule="atLeast"/>
    </w:pPr>
    <w:rPr>
      <w:rFonts w:ascii="Source Sans Pro" w:eastAsia="Times New Roman" w:hAnsi="Source Sans Pro" w:cs="Times New Roman"/>
      <w:kern w:val="0"/>
      <w:sz w:val="22"/>
      <w14:ligatures w14:val="none"/>
    </w:rPr>
  </w:style>
  <w:style w:type="paragraph" w:customStyle="1" w:styleId="5D895E85B75F4A28AE840E2865E197416">
    <w:name w:val="5D895E85B75F4A28AE840E2865E197416"/>
    <w:rsid w:val="00DF3BA5"/>
    <w:pPr>
      <w:spacing w:after="0" w:line="260" w:lineRule="atLeast"/>
    </w:pPr>
    <w:rPr>
      <w:rFonts w:ascii="Source Sans Pro" w:eastAsia="Times New Roman" w:hAnsi="Source Sans Pro" w:cs="Times New Roman"/>
      <w:kern w:val="0"/>
      <w:sz w:val="22"/>
      <w14:ligatures w14:val="none"/>
    </w:rPr>
  </w:style>
  <w:style w:type="paragraph" w:customStyle="1" w:styleId="ECF0FC609E384EC7B6938ECDC676CA7F6">
    <w:name w:val="ECF0FC609E384EC7B6938ECDC676CA7F6"/>
    <w:rsid w:val="00DF3BA5"/>
    <w:pPr>
      <w:spacing w:after="0" w:line="260" w:lineRule="atLeast"/>
    </w:pPr>
    <w:rPr>
      <w:rFonts w:ascii="Source Sans Pro" w:eastAsia="Times New Roman" w:hAnsi="Source Sans Pro" w:cs="Times New Roman"/>
      <w:kern w:val="0"/>
      <w:sz w:val="22"/>
      <w14:ligatures w14:val="none"/>
    </w:rPr>
  </w:style>
  <w:style w:type="paragraph" w:customStyle="1" w:styleId="C1C50AE8926A4A0B87CDFEB5D25FD78D6">
    <w:name w:val="C1C50AE8926A4A0B87CDFEB5D25FD78D6"/>
    <w:rsid w:val="00DF3BA5"/>
    <w:pPr>
      <w:spacing w:after="0" w:line="260" w:lineRule="atLeast"/>
    </w:pPr>
    <w:rPr>
      <w:rFonts w:ascii="Source Sans Pro" w:eastAsia="Times New Roman" w:hAnsi="Source Sans Pro" w:cs="Times New Roman"/>
      <w:kern w:val="0"/>
      <w:sz w:val="22"/>
      <w14:ligatures w14:val="none"/>
    </w:rPr>
  </w:style>
  <w:style w:type="paragraph" w:customStyle="1" w:styleId="D06E517335C0463B9CA7536F6571498C6">
    <w:name w:val="D06E517335C0463B9CA7536F6571498C6"/>
    <w:rsid w:val="00DF3BA5"/>
    <w:pPr>
      <w:spacing w:after="0" w:line="260" w:lineRule="atLeast"/>
    </w:pPr>
    <w:rPr>
      <w:rFonts w:ascii="Source Sans Pro" w:eastAsia="Times New Roman" w:hAnsi="Source Sans Pro" w:cs="Times New Roman"/>
      <w:kern w:val="0"/>
      <w:sz w:val="22"/>
      <w14:ligatures w14:val="none"/>
    </w:rPr>
  </w:style>
  <w:style w:type="paragraph" w:customStyle="1" w:styleId="B0F0E3E2E30243B2BF0ADDD5C0819A796">
    <w:name w:val="B0F0E3E2E30243B2BF0ADDD5C0819A796"/>
    <w:rsid w:val="00DF3BA5"/>
    <w:pPr>
      <w:spacing w:after="0" w:line="260" w:lineRule="atLeast"/>
    </w:pPr>
    <w:rPr>
      <w:rFonts w:ascii="Source Sans Pro" w:eastAsia="Times New Roman" w:hAnsi="Source Sans Pro" w:cs="Times New Roman"/>
      <w:kern w:val="0"/>
      <w:sz w:val="22"/>
      <w14:ligatures w14:val="none"/>
    </w:rPr>
  </w:style>
  <w:style w:type="paragraph" w:customStyle="1" w:styleId="A32505A43AF845B0B224318ACAA1DEA36">
    <w:name w:val="A32505A43AF845B0B224318ACAA1DEA36"/>
    <w:rsid w:val="00DF3BA5"/>
    <w:pPr>
      <w:spacing w:after="0" w:line="260" w:lineRule="atLeast"/>
    </w:pPr>
    <w:rPr>
      <w:rFonts w:ascii="Source Sans Pro" w:eastAsia="Times New Roman" w:hAnsi="Source Sans Pro" w:cs="Times New Roman"/>
      <w:kern w:val="0"/>
      <w:sz w:val="22"/>
      <w14:ligatures w14:val="none"/>
    </w:rPr>
  </w:style>
  <w:style w:type="paragraph" w:customStyle="1" w:styleId="16B3822C466349EBB223177221FE23356">
    <w:name w:val="16B3822C466349EBB223177221FE23356"/>
    <w:rsid w:val="00DF3BA5"/>
    <w:pPr>
      <w:spacing w:after="0" w:line="260" w:lineRule="atLeast"/>
    </w:pPr>
    <w:rPr>
      <w:rFonts w:ascii="Source Sans Pro" w:eastAsia="Times New Roman" w:hAnsi="Source Sans Pro" w:cs="Times New Roman"/>
      <w:kern w:val="0"/>
      <w:sz w:val="22"/>
      <w14:ligatures w14:val="none"/>
    </w:rPr>
  </w:style>
  <w:style w:type="paragraph" w:customStyle="1" w:styleId="B8213AC19CD74010B84678D3EB94F3056">
    <w:name w:val="B8213AC19CD74010B84678D3EB94F3056"/>
    <w:rsid w:val="00DF3BA5"/>
    <w:pPr>
      <w:spacing w:after="0" w:line="260" w:lineRule="atLeast"/>
    </w:pPr>
    <w:rPr>
      <w:rFonts w:ascii="Source Sans Pro" w:eastAsia="Times New Roman" w:hAnsi="Source Sans Pro" w:cs="Times New Roman"/>
      <w:kern w:val="0"/>
      <w:sz w:val="22"/>
      <w14:ligatures w14:val="none"/>
    </w:rPr>
  </w:style>
  <w:style w:type="paragraph" w:customStyle="1" w:styleId="3BD24AA675FC4CF98F3281245B2153226">
    <w:name w:val="3BD24AA675FC4CF98F3281245B2153226"/>
    <w:rsid w:val="00DF3BA5"/>
    <w:pPr>
      <w:spacing w:after="0" w:line="260" w:lineRule="atLeast"/>
    </w:pPr>
    <w:rPr>
      <w:rFonts w:ascii="Source Sans Pro" w:eastAsia="Times New Roman" w:hAnsi="Source Sans Pro" w:cs="Times New Roman"/>
      <w:kern w:val="0"/>
      <w:sz w:val="22"/>
      <w14:ligatures w14:val="none"/>
    </w:rPr>
  </w:style>
  <w:style w:type="paragraph" w:customStyle="1" w:styleId="FE75BDEC6BBB44D3BA70AF41A15C738B6">
    <w:name w:val="FE75BDEC6BBB44D3BA70AF41A15C738B6"/>
    <w:rsid w:val="00DF3BA5"/>
    <w:pPr>
      <w:spacing w:after="0" w:line="260" w:lineRule="atLeast"/>
    </w:pPr>
    <w:rPr>
      <w:rFonts w:ascii="Source Sans Pro" w:eastAsia="Times New Roman" w:hAnsi="Source Sans Pro" w:cs="Times New Roman"/>
      <w:kern w:val="0"/>
      <w:sz w:val="22"/>
      <w14:ligatures w14:val="none"/>
    </w:rPr>
  </w:style>
  <w:style w:type="paragraph" w:customStyle="1" w:styleId="E873798AA3924C04BD34DDBCC09399D86">
    <w:name w:val="E873798AA3924C04BD34DDBCC09399D86"/>
    <w:rsid w:val="00DF3BA5"/>
    <w:pPr>
      <w:spacing w:after="0" w:line="260" w:lineRule="atLeast"/>
    </w:pPr>
    <w:rPr>
      <w:rFonts w:ascii="Source Sans Pro" w:eastAsia="Times New Roman" w:hAnsi="Source Sans Pro" w:cs="Times New Roman"/>
      <w:kern w:val="0"/>
      <w:sz w:val="22"/>
      <w14:ligatures w14:val="none"/>
    </w:rPr>
  </w:style>
  <w:style w:type="paragraph" w:customStyle="1" w:styleId="68A8666F4B7342B2BAABC6A9706BA3C76">
    <w:name w:val="68A8666F4B7342B2BAABC6A9706BA3C76"/>
    <w:rsid w:val="00DF3BA5"/>
    <w:pPr>
      <w:spacing w:after="0" w:line="260" w:lineRule="atLeast"/>
    </w:pPr>
    <w:rPr>
      <w:rFonts w:ascii="Source Sans Pro" w:eastAsia="Times New Roman" w:hAnsi="Source Sans Pro" w:cs="Times New Roman"/>
      <w:kern w:val="0"/>
      <w:sz w:val="22"/>
      <w14:ligatures w14:val="none"/>
    </w:rPr>
  </w:style>
  <w:style w:type="paragraph" w:customStyle="1" w:styleId="E3BC2DAB01C04BA9ADAEE3DCA25FA8726">
    <w:name w:val="E3BC2DAB01C04BA9ADAEE3DCA25FA8726"/>
    <w:rsid w:val="00DF3BA5"/>
    <w:pPr>
      <w:spacing w:after="0" w:line="260" w:lineRule="atLeast"/>
    </w:pPr>
    <w:rPr>
      <w:rFonts w:ascii="Source Sans Pro" w:eastAsia="Times New Roman" w:hAnsi="Source Sans Pro" w:cs="Times New Roman"/>
      <w:kern w:val="0"/>
      <w:sz w:val="22"/>
      <w14:ligatures w14:val="none"/>
    </w:rPr>
  </w:style>
  <w:style w:type="paragraph" w:customStyle="1" w:styleId="9BB27FDC5A0248BB9D732379FDD305216">
    <w:name w:val="9BB27FDC5A0248BB9D732379FDD305216"/>
    <w:rsid w:val="00DF3BA5"/>
    <w:pPr>
      <w:spacing w:after="0" w:line="260" w:lineRule="atLeast"/>
    </w:pPr>
    <w:rPr>
      <w:rFonts w:ascii="Source Sans Pro" w:eastAsia="Times New Roman" w:hAnsi="Source Sans Pro" w:cs="Times New Roman"/>
      <w:kern w:val="0"/>
      <w:sz w:val="22"/>
      <w14:ligatures w14:val="none"/>
    </w:rPr>
  </w:style>
  <w:style w:type="paragraph" w:customStyle="1" w:styleId="B2C58A1620C44385A0AED39E3B2F1AD06">
    <w:name w:val="B2C58A1620C44385A0AED39E3B2F1AD06"/>
    <w:rsid w:val="00DF3BA5"/>
    <w:pPr>
      <w:spacing w:after="0" w:line="260" w:lineRule="atLeast"/>
    </w:pPr>
    <w:rPr>
      <w:rFonts w:ascii="Source Sans Pro" w:eastAsia="Times New Roman" w:hAnsi="Source Sans Pro" w:cs="Times New Roman"/>
      <w:kern w:val="0"/>
      <w:sz w:val="22"/>
      <w14:ligatures w14:val="none"/>
    </w:rPr>
  </w:style>
  <w:style w:type="paragraph" w:customStyle="1" w:styleId="F83D2F7036E24B31BF9EE58C6C29A6A96">
    <w:name w:val="F83D2F7036E24B31BF9EE58C6C29A6A96"/>
    <w:rsid w:val="00DF3BA5"/>
    <w:pPr>
      <w:spacing w:after="0" w:line="260" w:lineRule="atLeast"/>
    </w:pPr>
    <w:rPr>
      <w:rFonts w:ascii="Source Sans Pro" w:eastAsia="Times New Roman" w:hAnsi="Source Sans Pro" w:cs="Times New Roman"/>
      <w:kern w:val="0"/>
      <w:sz w:val="22"/>
      <w14:ligatures w14:val="none"/>
    </w:rPr>
  </w:style>
  <w:style w:type="paragraph" w:customStyle="1" w:styleId="EEB2101F1246492A992790F2037C419E6">
    <w:name w:val="EEB2101F1246492A992790F2037C419E6"/>
    <w:rsid w:val="00DF3BA5"/>
    <w:pPr>
      <w:spacing w:after="0" w:line="260" w:lineRule="atLeast"/>
    </w:pPr>
    <w:rPr>
      <w:rFonts w:ascii="Source Sans Pro" w:eastAsia="Times New Roman" w:hAnsi="Source Sans Pro" w:cs="Times New Roman"/>
      <w:kern w:val="0"/>
      <w:sz w:val="22"/>
      <w14:ligatures w14:val="none"/>
    </w:rPr>
  </w:style>
  <w:style w:type="paragraph" w:customStyle="1" w:styleId="E2AF0FE0249D4BAF9995903A625F5CB96">
    <w:name w:val="E2AF0FE0249D4BAF9995903A625F5CB96"/>
    <w:rsid w:val="00DF3BA5"/>
    <w:pPr>
      <w:spacing w:after="0" w:line="260" w:lineRule="atLeast"/>
    </w:pPr>
    <w:rPr>
      <w:rFonts w:ascii="Source Sans Pro" w:eastAsia="Times New Roman" w:hAnsi="Source Sans Pro" w:cs="Times New Roman"/>
      <w:kern w:val="0"/>
      <w:sz w:val="22"/>
      <w14:ligatures w14:val="none"/>
    </w:rPr>
  </w:style>
  <w:style w:type="paragraph" w:customStyle="1" w:styleId="F531E303BF964896BA56EF9CF343C6E36">
    <w:name w:val="F531E303BF964896BA56EF9CF343C6E36"/>
    <w:rsid w:val="00DF3BA5"/>
    <w:pPr>
      <w:spacing w:after="0" w:line="260" w:lineRule="atLeast"/>
    </w:pPr>
    <w:rPr>
      <w:rFonts w:ascii="Source Sans Pro" w:eastAsia="Times New Roman" w:hAnsi="Source Sans Pro" w:cs="Times New Roman"/>
      <w:kern w:val="0"/>
      <w:sz w:val="22"/>
      <w14:ligatures w14:val="none"/>
    </w:rPr>
  </w:style>
  <w:style w:type="paragraph" w:customStyle="1" w:styleId="06E734D27BFC4114B47A78CD3DE8AD146">
    <w:name w:val="06E734D27BFC4114B47A78CD3DE8AD146"/>
    <w:rsid w:val="00DF3BA5"/>
    <w:pPr>
      <w:spacing w:after="0" w:line="260" w:lineRule="atLeast"/>
    </w:pPr>
    <w:rPr>
      <w:rFonts w:ascii="Source Sans Pro" w:eastAsia="Times New Roman" w:hAnsi="Source Sans Pro" w:cs="Times New Roman"/>
      <w:kern w:val="0"/>
      <w:sz w:val="22"/>
      <w14:ligatures w14:val="none"/>
    </w:rPr>
  </w:style>
  <w:style w:type="paragraph" w:customStyle="1" w:styleId="C23785CAF4E246029CD784FA117C07E16">
    <w:name w:val="C23785CAF4E246029CD784FA117C07E16"/>
    <w:rsid w:val="00DF3BA5"/>
    <w:pPr>
      <w:spacing w:after="0" w:line="260" w:lineRule="atLeast"/>
    </w:pPr>
    <w:rPr>
      <w:rFonts w:ascii="Source Sans Pro" w:eastAsia="Times New Roman" w:hAnsi="Source Sans Pro" w:cs="Times New Roman"/>
      <w:kern w:val="0"/>
      <w:sz w:val="22"/>
      <w14:ligatures w14:val="none"/>
    </w:rPr>
  </w:style>
  <w:style w:type="paragraph" w:customStyle="1" w:styleId="40B1351ECE744222BD7E7E338794F3F16">
    <w:name w:val="40B1351ECE744222BD7E7E338794F3F16"/>
    <w:rsid w:val="00DF3BA5"/>
    <w:pPr>
      <w:spacing w:after="0" w:line="260" w:lineRule="atLeast"/>
    </w:pPr>
    <w:rPr>
      <w:rFonts w:ascii="Source Sans Pro" w:eastAsia="Times New Roman" w:hAnsi="Source Sans Pro" w:cs="Times New Roman"/>
      <w:kern w:val="0"/>
      <w:sz w:val="22"/>
      <w14:ligatures w14:val="none"/>
    </w:rPr>
  </w:style>
  <w:style w:type="paragraph" w:customStyle="1" w:styleId="3331CE58485D4344B3F11B4F037832FB6">
    <w:name w:val="3331CE58485D4344B3F11B4F037832FB6"/>
    <w:rsid w:val="00DF3BA5"/>
    <w:pPr>
      <w:spacing w:after="0" w:line="260" w:lineRule="atLeast"/>
    </w:pPr>
    <w:rPr>
      <w:rFonts w:ascii="Source Sans Pro" w:eastAsia="Times New Roman" w:hAnsi="Source Sans Pro" w:cs="Times New Roman"/>
      <w:kern w:val="0"/>
      <w:sz w:val="22"/>
      <w14:ligatures w14:val="none"/>
    </w:rPr>
  </w:style>
  <w:style w:type="paragraph" w:customStyle="1" w:styleId="8B08B2C24CCC45ED84108086EB0775586">
    <w:name w:val="8B08B2C24CCC45ED84108086EB0775586"/>
    <w:rsid w:val="00DF3BA5"/>
    <w:pPr>
      <w:spacing w:after="0" w:line="260" w:lineRule="atLeast"/>
    </w:pPr>
    <w:rPr>
      <w:rFonts w:ascii="Source Sans Pro" w:eastAsia="Times New Roman" w:hAnsi="Source Sans Pro" w:cs="Times New Roman"/>
      <w:kern w:val="0"/>
      <w:sz w:val="22"/>
      <w14:ligatures w14:val="none"/>
    </w:rPr>
  </w:style>
  <w:style w:type="paragraph" w:customStyle="1" w:styleId="55EFEFC78EE643AC921A783C6101C7186">
    <w:name w:val="55EFEFC78EE643AC921A783C6101C7186"/>
    <w:rsid w:val="00DF3BA5"/>
    <w:pPr>
      <w:spacing w:after="0" w:line="260" w:lineRule="atLeast"/>
    </w:pPr>
    <w:rPr>
      <w:rFonts w:ascii="Source Sans Pro" w:eastAsia="Times New Roman" w:hAnsi="Source Sans Pro" w:cs="Times New Roman"/>
      <w:kern w:val="0"/>
      <w:sz w:val="22"/>
      <w14:ligatures w14:val="none"/>
    </w:rPr>
  </w:style>
  <w:style w:type="paragraph" w:customStyle="1" w:styleId="6F01090E55B14D8F8F1921D862C34BD36">
    <w:name w:val="6F01090E55B14D8F8F1921D862C34BD36"/>
    <w:rsid w:val="00DF3BA5"/>
    <w:pPr>
      <w:spacing w:after="0" w:line="260" w:lineRule="atLeast"/>
    </w:pPr>
    <w:rPr>
      <w:rFonts w:ascii="Source Sans Pro" w:eastAsia="Times New Roman" w:hAnsi="Source Sans Pro" w:cs="Times New Roman"/>
      <w:kern w:val="0"/>
      <w:sz w:val="22"/>
      <w14:ligatures w14:val="none"/>
    </w:rPr>
  </w:style>
  <w:style w:type="paragraph" w:customStyle="1" w:styleId="877337691D7C436FB35664D7BB13704A6">
    <w:name w:val="877337691D7C436FB35664D7BB13704A6"/>
    <w:rsid w:val="00DF3BA5"/>
    <w:pPr>
      <w:spacing w:after="0" w:line="260" w:lineRule="atLeast"/>
    </w:pPr>
    <w:rPr>
      <w:rFonts w:ascii="Source Sans Pro" w:eastAsia="Times New Roman" w:hAnsi="Source Sans Pro" w:cs="Times New Roman"/>
      <w:kern w:val="0"/>
      <w:sz w:val="22"/>
      <w14:ligatures w14:val="none"/>
    </w:rPr>
  </w:style>
  <w:style w:type="paragraph" w:customStyle="1" w:styleId="0F96082B22E34A5C8ED9E329B88FD50C6">
    <w:name w:val="0F96082B22E34A5C8ED9E329B88FD50C6"/>
    <w:rsid w:val="00DF3BA5"/>
    <w:pPr>
      <w:spacing w:after="0" w:line="260" w:lineRule="atLeast"/>
    </w:pPr>
    <w:rPr>
      <w:rFonts w:ascii="Source Sans Pro" w:eastAsia="Times New Roman" w:hAnsi="Source Sans Pro" w:cs="Times New Roman"/>
      <w:kern w:val="0"/>
      <w:sz w:val="22"/>
      <w14:ligatures w14:val="none"/>
    </w:rPr>
  </w:style>
  <w:style w:type="paragraph" w:customStyle="1" w:styleId="BB476E6EC50E47AD8F0DA3A936C9825B5">
    <w:name w:val="BB476E6EC50E47AD8F0DA3A936C9825B5"/>
    <w:rsid w:val="00DF3BA5"/>
    <w:pPr>
      <w:spacing w:after="0" w:line="260" w:lineRule="atLeast"/>
    </w:pPr>
    <w:rPr>
      <w:rFonts w:ascii="Source Sans Pro" w:eastAsia="Times New Roman" w:hAnsi="Source Sans Pro" w:cs="Times New Roman"/>
      <w:kern w:val="0"/>
      <w:sz w:val="22"/>
      <w14:ligatures w14:val="none"/>
    </w:rPr>
  </w:style>
  <w:style w:type="paragraph" w:customStyle="1" w:styleId="E820D50F27064DE0B3C264BB1B32BF945">
    <w:name w:val="E820D50F27064DE0B3C264BB1B32BF945"/>
    <w:rsid w:val="00DF3BA5"/>
    <w:pPr>
      <w:spacing w:after="0" w:line="260" w:lineRule="atLeast"/>
    </w:pPr>
    <w:rPr>
      <w:rFonts w:ascii="Source Sans Pro" w:eastAsia="Times New Roman" w:hAnsi="Source Sans Pro" w:cs="Times New Roman"/>
      <w:kern w:val="0"/>
      <w:sz w:val="22"/>
      <w14:ligatures w14:val="none"/>
    </w:rPr>
  </w:style>
  <w:style w:type="paragraph" w:customStyle="1" w:styleId="164AF5D25527438483E06F246AAB1EF35">
    <w:name w:val="164AF5D25527438483E06F246AAB1EF35"/>
    <w:rsid w:val="00DF3BA5"/>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674</TotalTime>
  <Pages>7</Pages>
  <Words>1357</Words>
  <Characters>7735</Characters>
  <DocSecurity>0</DocSecurity>
  <Lines>64</Lines>
  <Paragraphs>18</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GCSE Music – Performing Music (8271/P)</dc:title>
  <cp:lastPrinted>2026-10-06T18:53:00Z</cp:lastPrinted>
  <dcterms:created xsi:type="dcterms:W3CDTF">2026-06-23T09:04:00Z</dcterms:created>
  <dcterms:modified xsi:type="dcterms:W3CDTF">2026-10-06T19:23:00Z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