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2136786438"/>
        <w:lock w:val="contentLocked"/>
        <w:placeholder>
          <w:docPart w:val="DefaultPlaceholder_-1854013440"/>
        </w:placeholder>
        <w:group/>
      </w:sdtPr>
      <w:sdtEndPr/>
      <w:sdtContent>
        <w:p w14:paraId="03ADE4C8" w14:textId="55C6A26B" w:rsidR="008709F4" w:rsidRPr="00D96179" w:rsidRDefault="0037793B" w:rsidP="00417211">
          <w:pPr>
            <w:pStyle w:val="Heading1"/>
          </w:pPr>
          <w:r w:rsidRPr="00D96179">
            <w:t>2027 candidate record form</w:t>
          </w:r>
        </w:p>
        <w:p w14:paraId="412E8215" w14:textId="00C8C7DA" w:rsidR="00085F1F" w:rsidRPr="00D96179" w:rsidRDefault="0037793B" w:rsidP="00417211">
          <w:pPr>
            <w:pStyle w:val="Heading2"/>
          </w:pPr>
          <w:r w:rsidRPr="00D96179">
            <w:t xml:space="preserve">A-level </w:t>
          </w:r>
          <w:r w:rsidR="00720D86" w:rsidRPr="00D96179">
            <w:t>Drama and Theatre</w:t>
          </w:r>
          <w:r w:rsidRPr="00D96179">
            <w:t xml:space="preserve"> NEA – </w:t>
          </w:r>
          <w:r w:rsidR="00720D86" w:rsidRPr="00D96179">
            <w:t xml:space="preserve">Creating original drama </w:t>
          </w:r>
          <w:r w:rsidRPr="00D96179">
            <w:t xml:space="preserve"> (7</w:t>
          </w:r>
          <w:r w:rsidR="00720D86" w:rsidRPr="00D96179">
            <w:t>26</w:t>
          </w:r>
          <w:r w:rsidRPr="00D96179">
            <w:t>2/C)</w:t>
          </w:r>
        </w:p>
        <w:p w14:paraId="304126AA" w14:textId="3C7144C6" w:rsidR="00177F60" w:rsidRPr="00D96179" w:rsidRDefault="00720D86" w:rsidP="00906421">
          <w:pPr>
            <w:pStyle w:val="Introduction"/>
          </w:pPr>
          <w:r w:rsidRPr="00D96179">
            <w:t>Forms should be kept within the centre and uploaded to Centre Marks Submission if required. The declarations must be completed by both the candidate and the teacher as specified</w:t>
          </w:r>
          <w:r w:rsidR="0037793B" w:rsidRPr="00D96179">
            <w:t>.</w:t>
          </w:r>
        </w:p>
        <w:p w14:paraId="4E7502BA" w14:textId="77777777" w:rsidR="007A202A" w:rsidRPr="00D96179"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D96179" w14:paraId="0A7388E1" w14:textId="77777777" w:rsidTr="00850081">
            <w:trPr>
              <w:trHeight w:val="454"/>
            </w:trPr>
            <w:tc>
              <w:tcPr>
                <w:tcW w:w="1980" w:type="dxa"/>
                <w:tcMar>
                  <w:left w:w="0" w:type="dxa"/>
                </w:tcMar>
                <w:vAlign w:val="bottom"/>
              </w:tcPr>
              <w:p w14:paraId="169CAAC0" w14:textId="0D73C131" w:rsidR="004063F5" w:rsidRPr="00D96179" w:rsidRDefault="004063F5" w:rsidP="00417211">
                <w:r w:rsidRPr="00D96179">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D96179" w:rsidRDefault="003D393A" w:rsidP="00417211">
                    <w:pPr>
                      <w:rPr>
                        <w:b/>
                        <w:bCs/>
                      </w:rPr>
                    </w:pPr>
                    <w:r w:rsidRPr="00D96179">
                      <w:rPr>
                        <w:rStyle w:val="PlaceholderText"/>
                        <w:b/>
                        <w:bCs/>
                      </w:rPr>
                      <w:t>Click.</w:t>
                    </w:r>
                  </w:p>
                </w:tc>
              </w:sdtContent>
            </w:sdt>
            <w:tc>
              <w:tcPr>
                <w:tcW w:w="1843" w:type="dxa"/>
                <w:vAlign w:val="bottom"/>
              </w:tcPr>
              <w:p w14:paraId="657425A4" w14:textId="76F11B8C" w:rsidR="004063F5" w:rsidRPr="00D96179" w:rsidRDefault="004063F5" w:rsidP="00417211">
                <w:r w:rsidRPr="00D96179">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D96179" w:rsidRDefault="003D393A" w:rsidP="00417211">
                    <w:pPr>
                      <w:rPr>
                        <w:b/>
                        <w:bCs/>
                      </w:rPr>
                    </w:pPr>
                    <w:r w:rsidRPr="00D96179">
                      <w:rPr>
                        <w:rStyle w:val="PlaceholderText"/>
                        <w:b/>
                        <w:bCs/>
                      </w:rPr>
                      <w:t>Click or tap here to enter text.</w:t>
                    </w:r>
                  </w:p>
                </w:tc>
              </w:sdtContent>
            </w:sdt>
          </w:tr>
          <w:tr w:rsidR="004063F5" w:rsidRPr="00D96179" w14:paraId="7DC00CF5" w14:textId="77777777" w:rsidTr="00850081">
            <w:trPr>
              <w:trHeight w:val="454"/>
            </w:trPr>
            <w:tc>
              <w:tcPr>
                <w:tcW w:w="1980" w:type="dxa"/>
                <w:tcMar>
                  <w:left w:w="0" w:type="dxa"/>
                </w:tcMar>
                <w:vAlign w:val="bottom"/>
              </w:tcPr>
              <w:p w14:paraId="0D56DFE1" w14:textId="46069209" w:rsidR="004063F5" w:rsidRPr="00D96179" w:rsidRDefault="004063F5" w:rsidP="00417211">
                <w:r w:rsidRPr="00D96179">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D96179" w:rsidRDefault="003D393A" w:rsidP="00417211">
                    <w:pPr>
                      <w:rPr>
                        <w:b/>
                        <w:bCs/>
                      </w:rPr>
                    </w:pPr>
                    <w:r w:rsidRPr="00D96179">
                      <w:rPr>
                        <w:rStyle w:val="PlaceholderText"/>
                        <w:b/>
                        <w:bCs/>
                      </w:rPr>
                      <w:t>Click.</w:t>
                    </w:r>
                  </w:p>
                </w:tc>
              </w:sdtContent>
            </w:sdt>
            <w:tc>
              <w:tcPr>
                <w:tcW w:w="1843" w:type="dxa"/>
                <w:vAlign w:val="bottom"/>
              </w:tcPr>
              <w:p w14:paraId="5E74E594" w14:textId="0016D20D" w:rsidR="004063F5" w:rsidRPr="00D96179" w:rsidRDefault="004063F5" w:rsidP="00417211">
                <w:r w:rsidRPr="00D96179">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D96179" w:rsidRDefault="003D393A" w:rsidP="00417211">
                    <w:pPr>
                      <w:rPr>
                        <w:b/>
                        <w:bCs/>
                      </w:rPr>
                    </w:pPr>
                    <w:r w:rsidRPr="00D96179">
                      <w:rPr>
                        <w:rStyle w:val="PlaceholderText"/>
                        <w:b/>
                        <w:bCs/>
                      </w:rPr>
                      <w:t>Click or tap here to enter text.</w:t>
                    </w:r>
                  </w:p>
                </w:tc>
              </w:sdtContent>
            </w:sdt>
          </w:tr>
        </w:tbl>
        <w:p w14:paraId="75153099" w14:textId="77777777" w:rsidR="004063F5" w:rsidRPr="00D96179" w:rsidRDefault="004063F5" w:rsidP="00417211"/>
        <w:p w14:paraId="4BD88CA8" w14:textId="77777777" w:rsidR="00C64500" w:rsidRPr="00D96179" w:rsidRDefault="00C64500" w:rsidP="00417211"/>
        <w:p w14:paraId="7A465D80" w14:textId="77777777" w:rsidR="00C64500" w:rsidRPr="00D96179" w:rsidRDefault="00C64500" w:rsidP="00C64500">
          <w:r w:rsidRPr="00D96179">
            <w:t>This document comprises of the following pages:</w:t>
          </w:r>
        </w:p>
        <w:p w14:paraId="12E24E29" w14:textId="503EF16A" w:rsidR="00C64500" w:rsidRPr="00D96179" w:rsidRDefault="00C64500" w:rsidP="00C64500">
          <w:pPr>
            <w:pStyle w:val="ListParagraph"/>
            <w:numPr>
              <w:ilvl w:val="0"/>
              <w:numId w:val="11"/>
            </w:numPr>
          </w:pPr>
          <w:r w:rsidRPr="00D96179">
            <w:t>Summary of marks awarded</w:t>
          </w:r>
          <w:r w:rsidRPr="00D96179">
            <w:tab/>
          </w:r>
          <w:r w:rsidRPr="00D96179">
            <w:tab/>
          </w:r>
          <w:r w:rsidRPr="00D96179">
            <w:tab/>
          </w:r>
          <w:r w:rsidRPr="00D96179">
            <w:tab/>
            <w:t>1</w:t>
          </w:r>
        </w:p>
        <w:p w14:paraId="55518F4E" w14:textId="03A7AC08" w:rsidR="00C64500" w:rsidRPr="00D96179" w:rsidRDefault="00C64500" w:rsidP="00C64500">
          <w:pPr>
            <w:pStyle w:val="ListParagraph"/>
            <w:numPr>
              <w:ilvl w:val="0"/>
              <w:numId w:val="11"/>
            </w:numPr>
          </w:pPr>
          <w:r w:rsidRPr="00D96179">
            <w:t>Declarations</w:t>
          </w:r>
          <w:r w:rsidRPr="00D96179">
            <w:tab/>
          </w:r>
          <w:r w:rsidRPr="00D96179">
            <w:tab/>
          </w:r>
          <w:r w:rsidRPr="00D96179">
            <w:tab/>
          </w:r>
          <w:r w:rsidRPr="00D96179">
            <w:tab/>
          </w:r>
          <w:r w:rsidRPr="00D96179">
            <w:tab/>
          </w:r>
          <w:r w:rsidRPr="00D96179">
            <w:tab/>
            <w:t>2</w:t>
          </w:r>
        </w:p>
        <w:p w14:paraId="7D636A04" w14:textId="69BB1C2D" w:rsidR="00C64500" w:rsidRPr="00D96179" w:rsidRDefault="00C64500" w:rsidP="00C64500">
          <w:pPr>
            <w:pStyle w:val="ListParagraph"/>
            <w:numPr>
              <w:ilvl w:val="0"/>
              <w:numId w:val="11"/>
            </w:numPr>
          </w:pPr>
          <w:r w:rsidRPr="00D96179">
            <w:t>Working notebook cover sheet</w:t>
          </w:r>
          <w:r w:rsidRPr="00D96179">
            <w:tab/>
          </w:r>
          <w:r w:rsidRPr="00D96179">
            <w:tab/>
          </w:r>
          <w:r w:rsidRPr="00D96179">
            <w:tab/>
          </w:r>
          <w:r w:rsidRPr="00D96179">
            <w:tab/>
          </w:r>
          <w:r w:rsidR="00095536" w:rsidRPr="00D96179">
            <w:t>5</w:t>
          </w:r>
        </w:p>
        <w:p w14:paraId="5F652D13" w14:textId="7B97DDB0" w:rsidR="00C64500" w:rsidRPr="00D96179" w:rsidRDefault="00C64500" w:rsidP="00C64500">
          <w:pPr>
            <w:pStyle w:val="ListParagraph"/>
            <w:numPr>
              <w:ilvl w:val="0"/>
              <w:numId w:val="11"/>
            </w:numPr>
          </w:pPr>
          <w:r w:rsidRPr="00D96179">
            <w:t>Record of marks awarded</w:t>
          </w:r>
        </w:p>
        <w:p w14:paraId="477F121C" w14:textId="66E3E543" w:rsidR="00C64500" w:rsidRPr="00D96179" w:rsidRDefault="00C64500" w:rsidP="00C64500">
          <w:pPr>
            <w:pStyle w:val="ListParagraph"/>
            <w:numPr>
              <w:ilvl w:val="1"/>
              <w:numId w:val="11"/>
            </w:numPr>
          </w:pPr>
          <w:r w:rsidRPr="00D96179">
            <w:t>working notebook</w:t>
          </w:r>
          <w:r w:rsidRPr="00D96179">
            <w:tab/>
          </w:r>
          <w:r w:rsidRPr="00D96179">
            <w:tab/>
          </w:r>
          <w:r w:rsidRPr="00D96179">
            <w:tab/>
          </w:r>
          <w:r w:rsidRPr="00D96179">
            <w:tab/>
          </w:r>
          <w:r w:rsidRPr="00D96179">
            <w:tab/>
          </w:r>
          <w:r w:rsidR="00095536" w:rsidRPr="00D96179">
            <w:t>6</w:t>
          </w:r>
        </w:p>
        <w:p w14:paraId="70E69EB3" w14:textId="3D2DCC85" w:rsidR="00C64500" w:rsidRPr="00D96179" w:rsidRDefault="00C64500" w:rsidP="00C64500">
          <w:pPr>
            <w:pStyle w:val="ListParagraph"/>
            <w:numPr>
              <w:ilvl w:val="1"/>
              <w:numId w:val="11"/>
            </w:numPr>
          </w:pPr>
          <w:r w:rsidRPr="00D96179">
            <w:t>devised performance</w:t>
          </w:r>
          <w:r w:rsidRPr="00D96179">
            <w:tab/>
          </w:r>
          <w:r w:rsidRPr="00D96179">
            <w:tab/>
          </w:r>
          <w:r w:rsidRPr="00D96179">
            <w:tab/>
          </w:r>
          <w:r w:rsidRPr="00D96179">
            <w:tab/>
          </w:r>
          <w:r w:rsidR="00095536" w:rsidRPr="00D96179">
            <w:t>7</w:t>
          </w:r>
        </w:p>
        <w:p w14:paraId="2AC587B3" w14:textId="4A2D48FD" w:rsidR="00C64500" w:rsidRPr="00D96179" w:rsidRDefault="00C64500" w:rsidP="00C64500">
          <w:pPr>
            <w:pStyle w:val="ListParagraph"/>
            <w:numPr>
              <w:ilvl w:val="0"/>
              <w:numId w:val="11"/>
            </w:numPr>
          </w:pPr>
          <w:r w:rsidRPr="00D96179">
            <w:t>Statement of dramatic intent</w:t>
          </w:r>
          <w:r w:rsidRPr="00D96179">
            <w:tab/>
          </w:r>
          <w:r w:rsidRPr="00D96179">
            <w:tab/>
          </w:r>
          <w:r w:rsidRPr="00D96179">
            <w:tab/>
          </w:r>
          <w:r w:rsidRPr="00D96179">
            <w:tab/>
          </w:r>
          <w:r w:rsidR="00095536" w:rsidRPr="00D96179">
            <w:t>8</w:t>
          </w:r>
        </w:p>
        <w:p w14:paraId="76F398EB" w14:textId="77777777" w:rsidR="00C64500" w:rsidRPr="00D96179" w:rsidRDefault="00C64500" w:rsidP="00C64500"/>
        <w:p w14:paraId="28E9B9F6" w14:textId="77777777" w:rsidR="00C64500" w:rsidRPr="00D96179" w:rsidRDefault="00C64500" w:rsidP="00C64500"/>
        <w:p w14:paraId="7A3E66BB" w14:textId="7E8EC2AC" w:rsidR="00C64500" w:rsidRPr="00D96179" w:rsidRDefault="00C64500" w:rsidP="00C64500">
          <w:r w:rsidRPr="00D96179">
            <w:t xml:space="preserve">For the sample candidates requested, you will need to upload on Centre Services &gt; </w:t>
          </w:r>
          <w:r w:rsidR="003A33A9" w:rsidRPr="00D96179">
            <w:t xml:space="preserve">Exams &gt; </w:t>
          </w:r>
          <w:r w:rsidRPr="00D96179">
            <w:t>Centre Marks Submission:</w:t>
          </w:r>
        </w:p>
        <w:p w14:paraId="3274BF24" w14:textId="71364D05" w:rsidR="00C64500" w:rsidRPr="00D96179" w:rsidRDefault="00C64500" w:rsidP="00C64500">
          <w:pPr>
            <w:pStyle w:val="ListParagraph"/>
            <w:numPr>
              <w:ilvl w:val="0"/>
              <w:numId w:val="12"/>
            </w:numPr>
          </w:pPr>
          <w:r w:rsidRPr="00D96179">
            <w:t>Audio visual recordings of the performances</w:t>
          </w:r>
        </w:p>
        <w:p w14:paraId="7380FF42" w14:textId="298FD62E" w:rsidR="00C64500" w:rsidRPr="00D96179" w:rsidRDefault="00C64500" w:rsidP="00C64500">
          <w:pPr>
            <w:pStyle w:val="ListParagraph"/>
            <w:numPr>
              <w:ilvl w:val="0"/>
              <w:numId w:val="12"/>
            </w:numPr>
          </w:pPr>
          <w:r w:rsidRPr="00D96179">
            <w:t>Candidate record forms, programme notes and working notebooks</w:t>
          </w:r>
        </w:p>
        <w:p w14:paraId="2444BF58" w14:textId="77777777" w:rsidR="00C64500" w:rsidRPr="00D96179" w:rsidRDefault="00C64500" w:rsidP="00C64500"/>
        <w:p w14:paraId="53BC0379" w14:textId="77777777" w:rsidR="00C64500" w:rsidRPr="00D96179" w:rsidRDefault="00C64500" w:rsidP="00C64500"/>
        <w:p w14:paraId="2C823FF6" w14:textId="7C6D4C96" w:rsidR="00720D86" w:rsidRPr="00D96179" w:rsidRDefault="00C64500" w:rsidP="00C64500">
          <w:pPr>
            <w:pStyle w:val="Heading4"/>
          </w:pPr>
          <w:r w:rsidRPr="00D96179">
            <w:t>Summary of marks awarded</w:t>
          </w:r>
        </w:p>
        <w:p w14:paraId="78627CF1" w14:textId="77777777" w:rsidR="00720D86" w:rsidRPr="00D96179" w:rsidRDefault="00720D86" w:rsidP="00417211"/>
        <w:p w14:paraId="1B138CFB" w14:textId="77777777" w:rsidR="00C64500" w:rsidRPr="00D96179" w:rsidRDefault="00C64500" w:rsidP="00C64500">
          <w:pPr>
            <w:spacing w:line="240" w:lineRule="auto"/>
          </w:pPr>
        </w:p>
        <w:tbl>
          <w:tblPr>
            <w:tblStyle w:val="TableGrid"/>
            <w:tblW w:w="0" w:type="auto"/>
            <w:tblLook w:val="04A0" w:firstRow="1" w:lastRow="0" w:firstColumn="1" w:lastColumn="0" w:noHBand="0" w:noVBand="1"/>
          </w:tblPr>
          <w:tblGrid>
            <w:gridCol w:w="7324"/>
            <w:gridCol w:w="1176"/>
            <w:gridCol w:w="1128"/>
          </w:tblGrid>
          <w:tr w:rsidR="00C64500" w:rsidRPr="00D96179" w14:paraId="6E46E081" w14:textId="77777777" w:rsidTr="00BF5FCE">
            <w:trPr>
              <w:trHeight w:val="454"/>
            </w:trPr>
            <w:tc>
              <w:tcPr>
                <w:tcW w:w="7324" w:type="dxa"/>
                <w:shd w:val="clear" w:color="auto" w:fill="F2F2F2" w:themeFill="background1" w:themeFillShade="F2"/>
                <w:vAlign w:val="center"/>
              </w:tcPr>
              <w:p w14:paraId="58143799" w14:textId="603A8C4E" w:rsidR="00C64500" w:rsidRPr="00D96179" w:rsidRDefault="00C64500" w:rsidP="00BF5FCE">
                <w:pPr>
                  <w:spacing w:line="240" w:lineRule="auto"/>
                  <w:rPr>
                    <w:b/>
                    <w:bCs/>
                  </w:rPr>
                </w:pPr>
                <w:r w:rsidRPr="00D96179">
                  <w:rPr>
                    <w:b/>
                    <w:bCs/>
                  </w:rPr>
                  <w:t>Assessment evidence</w:t>
                </w:r>
              </w:p>
            </w:tc>
            <w:tc>
              <w:tcPr>
                <w:tcW w:w="1176" w:type="dxa"/>
                <w:shd w:val="clear" w:color="auto" w:fill="F2F2F2" w:themeFill="background1" w:themeFillShade="F2"/>
                <w:vAlign w:val="center"/>
              </w:tcPr>
              <w:p w14:paraId="1AA5CE30" w14:textId="77777777" w:rsidR="00C64500" w:rsidRPr="00D96179" w:rsidRDefault="00C64500" w:rsidP="00BF5FCE">
                <w:pPr>
                  <w:spacing w:line="240" w:lineRule="auto"/>
                  <w:rPr>
                    <w:b/>
                    <w:bCs/>
                  </w:rPr>
                </w:pPr>
                <w:r w:rsidRPr="00D96179">
                  <w:rPr>
                    <w:b/>
                    <w:bCs/>
                  </w:rPr>
                  <w:t>Maximum</w:t>
                </w:r>
                <w:r w:rsidRPr="00D96179">
                  <w:rPr>
                    <w:b/>
                    <w:bCs/>
                  </w:rPr>
                  <w:br/>
                  <w:t>mark</w:t>
                </w:r>
              </w:p>
            </w:tc>
            <w:tc>
              <w:tcPr>
                <w:tcW w:w="1128" w:type="dxa"/>
                <w:shd w:val="clear" w:color="auto" w:fill="F2F2F2" w:themeFill="background1" w:themeFillShade="F2"/>
                <w:vAlign w:val="center"/>
              </w:tcPr>
              <w:p w14:paraId="65E3C69A" w14:textId="77777777" w:rsidR="00C64500" w:rsidRPr="00D96179" w:rsidRDefault="00C64500" w:rsidP="00BF5FCE">
                <w:pPr>
                  <w:spacing w:line="240" w:lineRule="auto"/>
                  <w:rPr>
                    <w:b/>
                    <w:bCs/>
                  </w:rPr>
                </w:pPr>
                <w:r w:rsidRPr="00D96179">
                  <w:rPr>
                    <w:b/>
                    <w:bCs/>
                  </w:rPr>
                  <w:t>Mark</w:t>
                </w:r>
                <w:r w:rsidRPr="00D96179">
                  <w:rPr>
                    <w:b/>
                    <w:bCs/>
                  </w:rPr>
                  <w:br/>
                  <w:t>awarded</w:t>
                </w:r>
              </w:p>
            </w:tc>
          </w:tr>
          <w:tr w:rsidR="00C64500" w:rsidRPr="00D96179" w14:paraId="286BB709" w14:textId="77777777" w:rsidTr="00BF5FCE">
            <w:trPr>
              <w:trHeight w:val="454"/>
            </w:trPr>
            <w:tc>
              <w:tcPr>
                <w:tcW w:w="7324" w:type="dxa"/>
                <w:vAlign w:val="center"/>
              </w:tcPr>
              <w:p w14:paraId="3E71D165" w14:textId="7F61E610" w:rsidR="00C64500" w:rsidRPr="00D96179" w:rsidRDefault="00C64500" w:rsidP="00BF5FCE">
                <w:pPr>
                  <w:spacing w:line="240" w:lineRule="auto"/>
                  <w:ind w:left="720" w:hanging="720"/>
                </w:pPr>
                <w:r w:rsidRPr="00D96179">
                  <w:t>Working notebook</w:t>
                </w:r>
              </w:p>
            </w:tc>
            <w:tc>
              <w:tcPr>
                <w:tcW w:w="1176" w:type="dxa"/>
                <w:vAlign w:val="center"/>
              </w:tcPr>
              <w:p w14:paraId="2F7AF020" w14:textId="5600D929" w:rsidR="00C64500" w:rsidRPr="00D96179" w:rsidRDefault="00C64500" w:rsidP="00BF5FCE">
                <w:pPr>
                  <w:spacing w:line="240" w:lineRule="auto"/>
                  <w:jc w:val="center"/>
                </w:pPr>
                <w:r w:rsidRPr="00D96179">
                  <w:t>40</w:t>
                </w:r>
              </w:p>
            </w:tc>
            <w:sdt>
              <w:sdtPr>
                <w:rPr>
                  <w:b/>
                  <w:bCs/>
                </w:rPr>
                <w:id w:val="407582192"/>
                <w:placeholder>
                  <w:docPart w:val="551E89ABE90F4641870C3DCB3B7A2342"/>
                </w:placeholder>
                <w:showingPlcHdr/>
                <w:text/>
              </w:sdtPr>
              <w:sdtEndPr/>
              <w:sdtContent>
                <w:tc>
                  <w:tcPr>
                    <w:tcW w:w="1128" w:type="dxa"/>
                    <w:vAlign w:val="center"/>
                  </w:tcPr>
                  <w:p w14:paraId="1A5ACCB3" w14:textId="77777777" w:rsidR="00C64500" w:rsidRPr="00D96179" w:rsidRDefault="00C64500" w:rsidP="00BF5FCE">
                    <w:pPr>
                      <w:spacing w:line="240" w:lineRule="auto"/>
                      <w:jc w:val="center"/>
                      <w:rPr>
                        <w:b/>
                        <w:bCs/>
                      </w:rPr>
                    </w:pPr>
                    <w:r w:rsidRPr="00D96179">
                      <w:rPr>
                        <w:rStyle w:val="PlaceholderText"/>
                        <w:b/>
                        <w:bCs/>
                      </w:rPr>
                      <w:t>Click.</w:t>
                    </w:r>
                  </w:p>
                </w:tc>
              </w:sdtContent>
            </w:sdt>
          </w:tr>
          <w:tr w:rsidR="00C64500" w:rsidRPr="00D96179" w14:paraId="2F5C641F" w14:textId="77777777" w:rsidTr="00BF5FCE">
            <w:trPr>
              <w:trHeight w:val="454"/>
            </w:trPr>
            <w:tc>
              <w:tcPr>
                <w:tcW w:w="7324" w:type="dxa"/>
                <w:vAlign w:val="center"/>
              </w:tcPr>
              <w:p w14:paraId="47599D1A" w14:textId="51269B27" w:rsidR="00C64500" w:rsidRPr="00D96179" w:rsidRDefault="00C64500" w:rsidP="00BF5FCE">
                <w:pPr>
                  <w:spacing w:line="240" w:lineRule="auto"/>
                  <w:ind w:left="720" w:hanging="720"/>
                </w:pPr>
                <w:r w:rsidRPr="00D96179">
                  <w:t>Devised performance</w:t>
                </w:r>
              </w:p>
            </w:tc>
            <w:tc>
              <w:tcPr>
                <w:tcW w:w="1176" w:type="dxa"/>
                <w:vAlign w:val="center"/>
              </w:tcPr>
              <w:p w14:paraId="53ECB733" w14:textId="52C7AC44" w:rsidR="00C64500" w:rsidRPr="00D96179" w:rsidRDefault="00C64500" w:rsidP="00BF5FCE">
                <w:pPr>
                  <w:spacing w:line="240" w:lineRule="auto"/>
                  <w:jc w:val="center"/>
                </w:pPr>
                <w:r w:rsidRPr="00D96179">
                  <w:t>20</w:t>
                </w:r>
              </w:p>
            </w:tc>
            <w:sdt>
              <w:sdtPr>
                <w:rPr>
                  <w:b/>
                  <w:bCs/>
                </w:rPr>
                <w:id w:val="-1701318250"/>
                <w:placeholder>
                  <w:docPart w:val="509FF28144B045B1AF2D22DBBA328920"/>
                </w:placeholder>
                <w:showingPlcHdr/>
                <w:text/>
              </w:sdtPr>
              <w:sdtEndPr/>
              <w:sdtContent>
                <w:tc>
                  <w:tcPr>
                    <w:tcW w:w="1128" w:type="dxa"/>
                    <w:vAlign w:val="center"/>
                  </w:tcPr>
                  <w:p w14:paraId="3B3D07AE" w14:textId="77777777" w:rsidR="00C64500" w:rsidRPr="00D96179" w:rsidRDefault="00C64500" w:rsidP="00BF5FCE">
                    <w:pPr>
                      <w:spacing w:line="240" w:lineRule="auto"/>
                      <w:jc w:val="center"/>
                      <w:rPr>
                        <w:b/>
                        <w:bCs/>
                      </w:rPr>
                    </w:pPr>
                    <w:r w:rsidRPr="00D96179">
                      <w:rPr>
                        <w:rStyle w:val="PlaceholderText"/>
                        <w:b/>
                        <w:bCs/>
                      </w:rPr>
                      <w:t>Click.</w:t>
                    </w:r>
                  </w:p>
                </w:tc>
              </w:sdtContent>
            </w:sdt>
          </w:tr>
          <w:tr w:rsidR="00C64500" w:rsidRPr="00D96179" w14:paraId="5C1FC428" w14:textId="77777777" w:rsidTr="00BF5FCE">
            <w:trPr>
              <w:trHeight w:val="454"/>
            </w:trPr>
            <w:tc>
              <w:tcPr>
                <w:tcW w:w="7324" w:type="dxa"/>
                <w:vAlign w:val="center"/>
              </w:tcPr>
              <w:p w14:paraId="0679BECD" w14:textId="77777777" w:rsidR="00C64500" w:rsidRPr="00D96179" w:rsidRDefault="00C64500" w:rsidP="00BF5FCE">
                <w:pPr>
                  <w:spacing w:line="240" w:lineRule="auto"/>
                  <w:jc w:val="right"/>
                </w:pPr>
                <w:r w:rsidRPr="00D96179">
                  <w:t>Total mark</w:t>
                </w:r>
              </w:p>
            </w:tc>
            <w:tc>
              <w:tcPr>
                <w:tcW w:w="1176" w:type="dxa"/>
                <w:vAlign w:val="center"/>
              </w:tcPr>
              <w:p w14:paraId="0799612B" w14:textId="225D3ABD" w:rsidR="00C64500" w:rsidRPr="00D96179" w:rsidRDefault="00C64500" w:rsidP="00BF5FCE">
                <w:pPr>
                  <w:spacing w:line="240" w:lineRule="auto"/>
                  <w:jc w:val="center"/>
                </w:pPr>
                <w:r w:rsidRPr="00D96179">
                  <w:t>60</w:t>
                </w:r>
              </w:p>
            </w:tc>
            <w:sdt>
              <w:sdtPr>
                <w:rPr>
                  <w:b/>
                  <w:bCs/>
                </w:rPr>
                <w:id w:val="1763721521"/>
                <w:placeholder>
                  <w:docPart w:val="7BC848104A86439F97CA74855B60FD99"/>
                </w:placeholder>
                <w:showingPlcHdr/>
                <w:text/>
              </w:sdtPr>
              <w:sdtEndPr/>
              <w:sdtContent>
                <w:tc>
                  <w:tcPr>
                    <w:tcW w:w="1128" w:type="dxa"/>
                    <w:vAlign w:val="center"/>
                  </w:tcPr>
                  <w:p w14:paraId="223165EC" w14:textId="77777777" w:rsidR="00C64500" w:rsidRPr="00D96179" w:rsidRDefault="00C64500" w:rsidP="00BF5FCE">
                    <w:pPr>
                      <w:spacing w:line="240" w:lineRule="auto"/>
                      <w:jc w:val="center"/>
                      <w:rPr>
                        <w:b/>
                        <w:bCs/>
                      </w:rPr>
                    </w:pPr>
                    <w:r w:rsidRPr="00D96179">
                      <w:rPr>
                        <w:rStyle w:val="PlaceholderText"/>
                        <w:b/>
                        <w:bCs/>
                      </w:rPr>
                      <w:t>Click.</w:t>
                    </w:r>
                  </w:p>
                </w:tc>
              </w:sdtContent>
            </w:sdt>
          </w:tr>
        </w:tbl>
        <w:p w14:paraId="49B51FED" w14:textId="77777777" w:rsidR="00C64500" w:rsidRPr="00D96179" w:rsidRDefault="00C64500" w:rsidP="00C64500">
          <w:pPr>
            <w:spacing w:line="240" w:lineRule="auto"/>
          </w:pPr>
        </w:p>
        <w:p w14:paraId="03293A25" w14:textId="77777777" w:rsidR="00720D86" w:rsidRPr="00D96179" w:rsidRDefault="00720D86" w:rsidP="00417211"/>
        <w:p w14:paraId="232DA257" w14:textId="5FFB1D1A" w:rsidR="00720D86" w:rsidRPr="00D96179" w:rsidRDefault="00720D86">
          <w:pPr>
            <w:spacing w:line="240" w:lineRule="auto"/>
          </w:pPr>
          <w:r w:rsidRPr="00D96179">
            <w:br w:type="page"/>
          </w:r>
        </w:p>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D96179" w14:paraId="16B6F1EE" w14:textId="77777777" w:rsidTr="007140A3">
            <w:tc>
              <w:tcPr>
                <w:tcW w:w="9628" w:type="dxa"/>
                <w:shd w:val="clear" w:color="auto" w:fill="F2F2F2" w:themeFill="background1" w:themeFillShade="F2"/>
              </w:tcPr>
              <w:p w14:paraId="6237D9AC" w14:textId="77777777" w:rsidR="007140A3" w:rsidRPr="00D96179" w:rsidRDefault="007140A3" w:rsidP="007140A3"/>
              <w:p w14:paraId="13A68EA7" w14:textId="77777777" w:rsidR="007140A3" w:rsidRPr="00D96179" w:rsidRDefault="007140A3" w:rsidP="007140A3">
                <w:pPr>
                  <w:pStyle w:val="Heading4"/>
                </w:pPr>
                <w:r w:rsidRPr="00D96179">
                  <w:t>Notice to Candidates</w:t>
                </w:r>
              </w:p>
              <w:p w14:paraId="77BB571C" w14:textId="77777777" w:rsidR="007140A3" w:rsidRPr="00D96179" w:rsidRDefault="007140A3" w:rsidP="007140A3"/>
              <w:p w14:paraId="6909C115" w14:textId="3AC24244" w:rsidR="007140A3" w:rsidRPr="00D96179" w:rsidRDefault="007140A3" w:rsidP="007140A3">
                <w:pPr>
                  <w:pStyle w:val="ListParagraph"/>
                  <w:numPr>
                    <w:ilvl w:val="0"/>
                    <w:numId w:val="7"/>
                  </w:numPr>
                  <w:rPr>
                    <w:b/>
                    <w:bCs/>
                  </w:rPr>
                </w:pPr>
                <w:r w:rsidRPr="00D96179">
                  <w:rPr>
                    <w:b/>
                    <w:bCs/>
                  </w:rPr>
                  <w:t>The work you submit for assessment must be your own.</w:t>
                </w:r>
              </w:p>
              <w:p w14:paraId="364142D5" w14:textId="77777777" w:rsidR="007140A3" w:rsidRPr="00D96179" w:rsidRDefault="007140A3" w:rsidP="007140A3">
                <w:r w:rsidRPr="00D96179">
                  <w:t>You must not plagiarise. This means you must not take someone else’s words, thoughts, ideas or outputs and try to pass them off as your own.</w:t>
                </w:r>
              </w:p>
              <w:p w14:paraId="00ADB70E" w14:textId="77777777" w:rsidR="007140A3" w:rsidRPr="00D96179" w:rsidRDefault="007140A3" w:rsidP="007140A3"/>
              <w:p w14:paraId="2354471D" w14:textId="1C81CDD6" w:rsidR="007140A3" w:rsidRPr="00D96179" w:rsidRDefault="007140A3" w:rsidP="007140A3">
                <w:pPr>
                  <w:pStyle w:val="ListParagraph"/>
                  <w:numPr>
                    <w:ilvl w:val="0"/>
                    <w:numId w:val="7"/>
                  </w:numPr>
                  <w:rPr>
                    <w:b/>
                    <w:bCs/>
                  </w:rPr>
                </w:pPr>
                <w:r w:rsidRPr="00D96179">
                  <w:rPr>
                    <w:b/>
                    <w:bCs/>
                  </w:rPr>
                  <w:t>You must clearly reference all your sources.</w:t>
                </w:r>
              </w:p>
              <w:p w14:paraId="7338F1C2" w14:textId="77777777" w:rsidR="007140A3" w:rsidRPr="00D96179" w:rsidRDefault="007140A3" w:rsidP="007140A3">
                <w:r w:rsidRPr="00D96179">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D96179" w:rsidRDefault="007140A3" w:rsidP="007140A3"/>
              <w:p w14:paraId="085A7C76" w14:textId="77777777" w:rsidR="007140A3" w:rsidRPr="00D96179" w:rsidRDefault="007140A3" w:rsidP="007140A3">
                <w:pPr>
                  <w:pStyle w:val="ListParagraph"/>
                  <w:numPr>
                    <w:ilvl w:val="0"/>
                    <w:numId w:val="7"/>
                  </w:numPr>
                  <w:rPr>
                    <w:b/>
                    <w:bCs/>
                  </w:rPr>
                </w:pPr>
                <w:r w:rsidRPr="00D96179">
                  <w:rPr>
                    <w:b/>
                    <w:bCs/>
                  </w:rPr>
                  <w:t>You must clearly acknowledge and reference any use of AI.</w:t>
                </w:r>
              </w:p>
              <w:p w14:paraId="12656D12" w14:textId="28B9A5EB" w:rsidR="007140A3" w:rsidRPr="00D96179" w:rsidRDefault="007140A3" w:rsidP="007140A3">
                <w:r w:rsidRPr="00D96179">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D96179" w:rsidRDefault="007140A3" w:rsidP="007140A3">
                <w:r w:rsidRPr="00D96179">
                  <w:t>You need to hand this in with your final work so your teacher can check the AI content and how you used it.</w:t>
                </w:r>
              </w:p>
              <w:p w14:paraId="62EA1FD3" w14:textId="77777777" w:rsidR="007140A3" w:rsidRPr="00D96179" w:rsidRDefault="007140A3" w:rsidP="007140A3"/>
              <w:p w14:paraId="4AD3CFDF" w14:textId="0B823040" w:rsidR="007140A3" w:rsidRPr="00D96179" w:rsidRDefault="007140A3" w:rsidP="007140A3">
                <w:pPr>
                  <w:pStyle w:val="ListParagraph"/>
                  <w:numPr>
                    <w:ilvl w:val="0"/>
                    <w:numId w:val="7"/>
                  </w:numPr>
                  <w:rPr>
                    <w:b/>
                    <w:bCs/>
                  </w:rPr>
                </w:pPr>
                <w:r w:rsidRPr="00D96179">
                  <w:rPr>
                    <w:b/>
                    <w:bCs/>
                  </w:rPr>
                  <w:t>You must keep your work confidential.</w:t>
                </w:r>
              </w:p>
              <w:p w14:paraId="3ADA7F45" w14:textId="77777777" w:rsidR="007140A3" w:rsidRPr="00D96179" w:rsidRDefault="007140A3" w:rsidP="007140A3">
                <w:r w:rsidRPr="00D96179">
                  <w:t>You can only share the work you submit for assessment with your teacher(s). You must not share it with anyone else, and you must not post it online.</w:t>
                </w:r>
              </w:p>
              <w:p w14:paraId="6B514B10" w14:textId="77777777" w:rsidR="007140A3" w:rsidRPr="00D96179" w:rsidRDefault="007140A3" w:rsidP="007140A3"/>
              <w:p w14:paraId="28B98C37" w14:textId="403793B7" w:rsidR="007140A3" w:rsidRPr="00D96179" w:rsidRDefault="007140A3" w:rsidP="007140A3">
                <w:pPr>
                  <w:pStyle w:val="ListParagraph"/>
                  <w:numPr>
                    <w:ilvl w:val="0"/>
                    <w:numId w:val="7"/>
                  </w:numPr>
                  <w:rPr>
                    <w:b/>
                    <w:bCs/>
                  </w:rPr>
                </w:pPr>
                <w:r w:rsidRPr="00D96179">
                  <w:rPr>
                    <w:b/>
                    <w:bCs/>
                  </w:rPr>
                  <w:t>The work you submit for assessment must be produced under the conditions set out in the specification.</w:t>
                </w:r>
              </w:p>
              <w:p w14:paraId="7144E6EE" w14:textId="77777777" w:rsidR="007140A3" w:rsidRPr="00D96179" w:rsidRDefault="007140A3" w:rsidP="007140A3">
                <w:r w:rsidRPr="00D96179">
                  <w:t xml:space="preserve">Each qualification has a specific set of conditions. Your teacher will have explained the level of supervision and control necessary for this assessment. </w:t>
                </w:r>
              </w:p>
              <w:p w14:paraId="7B5C2734" w14:textId="77777777" w:rsidR="007140A3" w:rsidRPr="00D96179" w:rsidRDefault="007140A3" w:rsidP="007140A3"/>
              <w:p w14:paraId="26E914F1" w14:textId="77777777" w:rsidR="007140A3" w:rsidRPr="00D96179" w:rsidRDefault="007140A3" w:rsidP="007140A3"/>
              <w:p w14:paraId="1958E1B7" w14:textId="77777777" w:rsidR="007140A3" w:rsidRPr="00D96179" w:rsidRDefault="007140A3" w:rsidP="007140A3">
                <w:r w:rsidRPr="00D96179">
                  <w:t>If you break the rules, you could get zero marks, be disqualified from the unit or subject, or even from all exams. AQA will investigate and decide what happens.</w:t>
                </w:r>
              </w:p>
              <w:p w14:paraId="01D7EBA5" w14:textId="77777777" w:rsidR="007140A3" w:rsidRPr="00D96179" w:rsidRDefault="007140A3" w:rsidP="007140A3"/>
              <w:p w14:paraId="5377DB54" w14:textId="3151E3C4" w:rsidR="007140A3" w:rsidRPr="00D96179" w:rsidRDefault="007140A3" w:rsidP="007140A3">
                <w:r w:rsidRPr="00D96179">
                  <w:t>If there is anything you don’t understand, please speak to your teacher before you sign the form below.</w:t>
                </w:r>
              </w:p>
              <w:p w14:paraId="0071542D" w14:textId="77777777" w:rsidR="007140A3" w:rsidRPr="00D96179" w:rsidRDefault="007140A3" w:rsidP="00417211"/>
            </w:tc>
          </w:tr>
        </w:tbl>
        <w:p w14:paraId="2E26F03E" w14:textId="0447A145" w:rsidR="0037793B" w:rsidRPr="00D96179" w:rsidRDefault="0037793B" w:rsidP="0037793B"/>
        <w:p w14:paraId="26DB49B9" w14:textId="77777777" w:rsidR="0037793B" w:rsidRPr="00D96179" w:rsidRDefault="0037793B" w:rsidP="00AC3371">
          <w:pPr>
            <w:pStyle w:val="Heading4"/>
          </w:pPr>
          <w:r w:rsidRPr="00D96179">
            <w:t>Candidate Declaration</w:t>
          </w:r>
        </w:p>
        <w:p w14:paraId="50268FD2" w14:textId="77777777" w:rsidR="00AC3371" w:rsidRPr="00D96179" w:rsidRDefault="00AC3371" w:rsidP="0037793B"/>
        <w:p w14:paraId="45A817D2" w14:textId="450AF35A" w:rsidR="0037793B" w:rsidRPr="00D96179" w:rsidRDefault="0037793B" w:rsidP="0037793B">
          <w:r w:rsidRPr="00D96179">
            <w:t>I have read and understood the Notice to Candidates above. I declare that the work submitted for this assessment:</w:t>
          </w:r>
        </w:p>
        <w:p w14:paraId="5CA6B66B" w14:textId="2B29DFFA" w:rsidR="0037793B" w:rsidRPr="00D96179" w:rsidRDefault="0037793B" w:rsidP="00AC3371">
          <w:pPr>
            <w:pStyle w:val="ListParagraph"/>
            <w:numPr>
              <w:ilvl w:val="0"/>
              <w:numId w:val="8"/>
            </w:numPr>
          </w:pPr>
          <w:r w:rsidRPr="00D96179">
            <w:t>is my own work</w:t>
          </w:r>
        </w:p>
        <w:p w14:paraId="02B10CA1" w14:textId="66226192" w:rsidR="0037793B" w:rsidRPr="00D96179" w:rsidRDefault="0037793B" w:rsidP="00AC3371">
          <w:pPr>
            <w:pStyle w:val="ListParagraph"/>
            <w:numPr>
              <w:ilvl w:val="0"/>
              <w:numId w:val="8"/>
            </w:numPr>
          </w:pPr>
          <w:r w:rsidRPr="00D96179">
            <w:t xml:space="preserve">has clearly referenced all sources </w:t>
          </w:r>
        </w:p>
        <w:p w14:paraId="5D3E233A" w14:textId="23CA2309" w:rsidR="0037793B" w:rsidRPr="00D96179" w:rsidRDefault="0037793B" w:rsidP="00AC3371">
          <w:pPr>
            <w:pStyle w:val="ListParagraph"/>
            <w:numPr>
              <w:ilvl w:val="0"/>
              <w:numId w:val="8"/>
            </w:numPr>
          </w:pPr>
          <w:r w:rsidRPr="00D96179">
            <w:t>has clearly acknowledged any use of AI</w:t>
          </w:r>
        </w:p>
        <w:p w14:paraId="33DA3E64" w14:textId="2EDB1095" w:rsidR="0037793B" w:rsidRPr="00D96179" w:rsidRDefault="0037793B" w:rsidP="00AC3371">
          <w:pPr>
            <w:pStyle w:val="ListParagraph"/>
            <w:numPr>
              <w:ilvl w:val="0"/>
              <w:numId w:val="8"/>
            </w:numPr>
          </w:pPr>
          <w:r w:rsidRPr="00D96179">
            <w:t xml:space="preserve">has been kept confidential </w:t>
          </w:r>
        </w:p>
        <w:p w14:paraId="56985666" w14:textId="7F8FB11E" w:rsidR="0037793B" w:rsidRPr="00D96179" w:rsidRDefault="0037793B" w:rsidP="00AC3371">
          <w:pPr>
            <w:pStyle w:val="ListParagraph"/>
            <w:numPr>
              <w:ilvl w:val="0"/>
              <w:numId w:val="8"/>
            </w:numPr>
          </w:pPr>
          <w:r w:rsidRPr="00D96179">
            <w:t>has been produced under the conditions set out in the specification.</w:t>
          </w:r>
        </w:p>
        <w:p w14:paraId="2855B073" w14:textId="77777777" w:rsidR="00AC3371" w:rsidRPr="00D96179" w:rsidRDefault="00AC3371" w:rsidP="0037793B"/>
        <w:p w14:paraId="2D375941" w14:textId="468AB59F" w:rsidR="0037793B" w:rsidRPr="00D96179" w:rsidRDefault="0037793B" w:rsidP="0037793B">
          <w:r w:rsidRPr="00D96179">
            <w:t>I understand that if I make a false declaration this is a form of malpractice.</w:t>
          </w:r>
        </w:p>
        <w:p w14:paraId="6E49D140" w14:textId="77777777" w:rsidR="00C64500" w:rsidRPr="00D96179" w:rsidRDefault="00C64500" w:rsidP="00C64500"/>
        <w:p w14:paraId="20ED8774" w14:textId="77777777" w:rsidR="00C64500" w:rsidRPr="00D96179" w:rsidRDefault="00C64500" w:rsidP="00C64500">
          <w:r w:rsidRPr="00D96179">
            <w:lastRenderedPageBreak/>
            <w:t>We may use examples of candidate’s work for standardisation or training purposes. Please see our privacy notice for more information on how we use assessment data and on your rights under data privacy legislation.</w:t>
          </w:r>
        </w:p>
        <w:p w14:paraId="652A70B7" w14:textId="77777777" w:rsidR="00C64500" w:rsidRPr="00D96179" w:rsidRDefault="00C64500" w:rsidP="0037793B"/>
        <w:p w14:paraId="79F67188" w14:textId="64346CDC" w:rsidR="00417211" w:rsidRPr="00D96179" w:rsidRDefault="0037793B" w:rsidP="0037793B">
          <w:r w:rsidRPr="00D96179">
            <w:t>If there is anything you don’t understand, please speak to your teacher before you sign the form.</w:t>
          </w:r>
        </w:p>
        <w:p w14:paraId="12AA380B" w14:textId="77777777" w:rsidR="004063F5" w:rsidRPr="00D96179"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D96179" w14:paraId="47092348" w14:textId="77777777" w:rsidTr="00850081">
            <w:trPr>
              <w:trHeight w:val="454"/>
            </w:trPr>
            <w:tc>
              <w:tcPr>
                <w:tcW w:w="2127" w:type="dxa"/>
                <w:tcMar>
                  <w:left w:w="0" w:type="dxa"/>
                </w:tcMar>
                <w:vAlign w:val="bottom"/>
              </w:tcPr>
              <w:p w14:paraId="2734C076" w14:textId="464CB105" w:rsidR="004063F5" w:rsidRPr="00D96179" w:rsidRDefault="004063F5" w:rsidP="003E1933">
                <w:r w:rsidRPr="00D96179">
                  <w:t>C</w:t>
                </w:r>
                <w:r w:rsidR="007140A3" w:rsidRPr="00D96179">
                  <w:t>andidate</w:t>
                </w:r>
                <w:r w:rsidRPr="00D96179">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D96179" w:rsidRDefault="003D393A" w:rsidP="003E1933">
                    <w:pPr>
                      <w:rPr>
                        <w:b/>
                        <w:bCs/>
                      </w:rPr>
                    </w:pPr>
                    <w:r w:rsidRPr="00D96179">
                      <w:rPr>
                        <w:rStyle w:val="PlaceholderText"/>
                        <w:b/>
                        <w:bCs/>
                      </w:rPr>
                      <w:t>Click or tap here to enter text.</w:t>
                    </w:r>
                  </w:p>
                </w:tc>
              </w:sdtContent>
            </w:sdt>
            <w:tc>
              <w:tcPr>
                <w:tcW w:w="1134" w:type="dxa"/>
                <w:vAlign w:val="bottom"/>
              </w:tcPr>
              <w:p w14:paraId="7283F402" w14:textId="261D8777" w:rsidR="004063F5" w:rsidRPr="00D96179" w:rsidRDefault="004063F5" w:rsidP="003E1933">
                <w:r w:rsidRPr="00D96179">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D96179" w:rsidRDefault="003D393A" w:rsidP="003E1933">
                    <w:pPr>
                      <w:rPr>
                        <w:b/>
                        <w:bCs/>
                      </w:rPr>
                    </w:pPr>
                    <w:r w:rsidRPr="00D96179">
                      <w:rPr>
                        <w:rStyle w:val="PlaceholderText"/>
                        <w:b/>
                        <w:bCs/>
                      </w:rPr>
                      <w:t>Click.</w:t>
                    </w:r>
                  </w:p>
                </w:tc>
              </w:sdtContent>
            </w:sdt>
          </w:tr>
        </w:tbl>
        <w:p w14:paraId="08A164A2" w14:textId="77777777" w:rsidR="007140A3" w:rsidRPr="00D96179" w:rsidRDefault="007140A3" w:rsidP="00417211"/>
        <w:p w14:paraId="6D3E9B84" w14:textId="77777777" w:rsidR="007140A3" w:rsidRPr="00D96179"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D96179" w14:paraId="7BAC0992" w14:textId="77777777" w:rsidTr="007140A3">
            <w:tc>
              <w:tcPr>
                <w:tcW w:w="9628" w:type="dxa"/>
                <w:shd w:val="clear" w:color="auto" w:fill="F2F2F2" w:themeFill="background1" w:themeFillShade="F2"/>
              </w:tcPr>
              <w:p w14:paraId="7CFC078C" w14:textId="77777777" w:rsidR="007140A3" w:rsidRPr="00D96179" w:rsidRDefault="007140A3" w:rsidP="007140A3"/>
              <w:p w14:paraId="6BBA80AA" w14:textId="77777777" w:rsidR="007140A3" w:rsidRPr="00D96179" w:rsidRDefault="007140A3" w:rsidP="007140A3">
                <w:pPr>
                  <w:pStyle w:val="Heading4"/>
                </w:pPr>
                <w:r w:rsidRPr="00D96179">
                  <w:t>Notice to Teachers</w:t>
                </w:r>
              </w:p>
              <w:p w14:paraId="6CE6EEDE" w14:textId="77777777" w:rsidR="007140A3" w:rsidRPr="00D96179" w:rsidRDefault="007140A3" w:rsidP="007140A3">
                <w:pPr>
                  <w:spacing w:line="240" w:lineRule="auto"/>
                </w:pPr>
              </w:p>
              <w:p w14:paraId="7266B740" w14:textId="77777777" w:rsidR="007140A3" w:rsidRPr="00D96179" w:rsidRDefault="007140A3" w:rsidP="007140A3">
                <w:pPr>
                  <w:spacing w:line="240" w:lineRule="auto"/>
                </w:pPr>
                <w:r w:rsidRPr="00D96179">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D96179" w:rsidRDefault="007140A3" w:rsidP="007140A3">
                <w:pPr>
                  <w:spacing w:line="240" w:lineRule="auto"/>
                </w:pPr>
              </w:p>
              <w:p w14:paraId="5DD171E3" w14:textId="48F9C4F4" w:rsidR="007140A3" w:rsidRPr="00D96179" w:rsidRDefault="007140A3" w:rsidP="007140A3">
                <w:pPr>
                  <w:spacing w:line="240" w:lineRule="auto"/>
                </w:pPr>
                <w:r w:rsidRPr="00D96179">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D96179" w:rsidRDefault="007140A3" w:rsidP="00417211"/>
            </w:tc>
          </w:tr>
        </w:tbl>
        <w:p w14:paraId="3B0571F2" w14:textId="77777777" w:rsidR="00AC3371" w:rsidRPr="00D96179" w:rsidRDefault="00AC3371" w:rsidP="00AC3371">
          <w:pPr>
            <w:spacing w:line="240" w:lineRule="auto"/>
          </w:pPr>
        </w:p>
        <w:p w14:paraId="261940B1" w14:textId="0B4A2916" w:rsidR="00AC3371" w:rsidRPr="00D96179" w:rsidRDefault="00AC3371" w:rsidP="00AC3371">
          <w:pPr>
            <w:pStyle w:val="Heading4"/>
          </w:pPr>
          <w:r w:rsidRPr="00D96179">
            <w:t>Teacher Declaration</w:t>
          </w:r>
        </w:p>
        <w:p w14:paraId="106EF217" w14:textId="77777777" w:rsidR="00AC3371" w:rsidRPr="00D96179" w:rsidRDefault="00AC3371" w:rsidP="00AC3371">
          <w:pPr>
            <w:spacing w:line="240" w:lineRule="auto"/>
          </w:pPr>
        </w:p>
        <w:p w14:paraId="31D39760" w14:textId="054057A4" w:rsidR="00AC3371" w:rsidRPr="00D96179" w:rsidRDefault="00AC3371" w:rsidP="00AC3371">
          <w:pPr>
            <w:spacing w:line="240" w:lineRule="auto"/>
          </w:pPr>
          <w:r w:rsidRPr="00D96179">
            <w:t>I confirm that:</w:t>
          </w:r>
        </w:p>
        <w:p w14:paraId="1D6305E2" w14:textId="1C0D5060" w:rsidR="00AC3371" w:rsidRPr="00D96179" w:rsidRDefault="00AC3371" w:rsidP="00AC3371">
          <w:pPr>
            <w:pStyle w:val="ListParagraph"/>
            <w:numPr>
              <w:ilvl w:val="0"/>
              <w:numId w:val="10"/>
            </w:numPr>
            <w:spacing w:line="240" w:lineRule="auto"/>
          </w:pPr>
          <w:r w:rsidRPr="00D96179">
            <w:t xml:space="preserve">all reasonable steps were taken, including steps to mitigate the risk of AI misuse, to make sure the work submitted is solely that of the candidate concerned </w:t>
          </w:r>
        </w:p>
        <w:p w14:paraId="7AE577EE" w14:textId="5D80BD7E" w:rsidR="00AC3371" w:rsidRPr="00D96179" w:rsidRDefault="00AC3371" w:rsidP="00AC3371">
          <w:pPr>
            <w:pStyle w:val="ListParagraph"/>
            <w:numPr>
              <w:ilvl w:val="0"/>
              <w:numId w:val="10"/>
            </w:numPr>
            <w:spacing w:line="240" w:lineRule="auto"/>
          </w:pPr>
          <w:r w:rsidRPr="00D96179">
            <w:t>to the best of my knowledge, where sources have been used that they are referenced</w:t>
          </w:r>
        </w:p>
        <w:p w14:paraId="5036D494" w14:textId="3788F435" w:rsidR="00AC3371" w:rsidRPr="00D96179" w:rsidRDefault="00AC3371" w:rsidP="00AC3371">
          <w:pPr>
            <w:pStyle w:val="ListParagraph"/>
            <w:numPr>
              <w:ilvl w:val="0"/>
              <w:numId w:val="10"/>
            </w:numPr>
            <w:spacing w:line="240" w:lineRule="auto"/>
          </w:pPr>
          <w:r w:rsidRPr="00D96179">
            <w:t>to the best of my knowledge where the candidate has used AI, it has been used and acknowledged appropriately</w:t>
          </w:r>
        </w:p>
        <w:p w14:paraId="628619FD" w14:textId="67D38E91" w:rsidR="00AC3371" w:rsidRPr="00D96179" w:rsidRDefault="00AC3371" w:rsidP="00AC3371">
          <w:pPr>
            <w:pStyle w:val="ListParagraph"/>
            <w:numPr>
              <w:ilvl w:val="0"/>
              <w:numId w:val="10"/>
            </w:numPr>
            <w:spacing w:line="240" w:lineRule="auto"/>
          </w:pPr>
          <w:r w:rsidRPr="00D96179">
            <w:t xml:space="preserve">any help given to the candidate has been recorded </w:t>
          </w:r>
          <w:r w:rsidR="007140A3" w:rsidRPr="00D96179">
            <w:t>below</w:t>
          </w:r>
        </w:p>
        <w:p w14:paraId="4D9FF226" w14:textId="7EDA4D9B" w:rsidR="00AC3371" w:rsidRPr="00D96179" w:rsidRDefault="00AC3371" w:rsidP="00AC3371">
          <w:pPr>
            <w:pStyle w:val="ListParagraph"/>
            <w:numPr>
              <w:ilvl w:val="0"/>
              <w:numId w:val="10"/>
            </w:numPr>
            <w:spacing w:line="240" w:lineRule="auto"/>
          </w:pPr>
          <w:r w:rsidRPr="00D96179">
            <w:t>to the best of my knowledge the work has been kept confidential (when with the candidate) and has been securely stored by the centre (when appropriate to the assessment)</w:t>
          </w:r>
        </w:p>
        <w:p w14:paraId="0C198395" w14:textId="777DE885" w:rsidR="00AC3371" w:rsidRPr="00D96179" w:rsidRDefault="00AC3371" w:rsidP="00AC3371">
          <w:pPr>
            <w:pStyle w:val="ListParagraph"/>
            <w:numPr>
              <w:ilvl w:val="0"/>
              <w:numId w:val="10"/>
            </w:numPr>
            <w:spacing w:line="240" w:lineRule="auto"/>
          </w:pPr>
          <w:r w:rsidRPr="00D96179">
            <w:t>the candidate’s work was conducted under the required conditions detailed in the specification</w:t>
          </w:r>
        </w:p>
        <w:p w14:paraId="49D9B48F" w14:textId="26CEA53B" w:rsidR="00AC3371" w:rsidRPr="00D96179" w:rsidRDefault="00AC3371" w:rsidP="00AC3371">
          <w:pPr>
            <w:pStyle w:val="ListParagraph"/>
            <w:numPr>
              <w:ilvl w:val="0"/>
              <w:numId w:val="10"/>
            </w:numPr>
            <w:spacing w:line="240" w:lineRule="auto"/>
          </w:pPr>
          <w:r w:rsidRPr="00D96179">
            <w:t>the marking was carried out according to the mark scheme and AI was not used as the sole form of marking; I have reviewed the work in its entirety and determined the final mark</w:t>
          </w:r>
        </w:p>
        <w:p w14:paraId="3FF0AC17" w14:textId="4F66B654" w:rsidR="00AC3371" w:rsidRPr="00D96179" w:rsidRDefault="00AC3371" w:rsidP="00AC3371">
          <w:pPr>
            <w:pStyle w:val="ListParagraph"/>
            <w:numPr>
              <w:ilvl w:val="0"/>
              <w:numId w:val="10"/>
            </w:numPr>
            <w:spacing w:line="240" w:lineRule="auto"/>
          </w:pPr>
          <w:r w:rsidRPr="00D96179">
            <w:t>internal standardisation was carried out to ensure all candidates have been assessed against the same standard.</w:t>
          </w:r>
        </w:p>
        <w:p w14:paraId="38F797AC" w14:textId="77777777" w:rsidR="00121A50" w:rsidRPr="00D96179" w:rsidRDefault="00121A50" w:rsidP="00121A50">
          <w:pPr>
            <w:spacing w:line="240" w:lineRule="auto"/>
          </w:pPr>
        </w:p>
        <w:p w14:paraId="0D8271BC" w14:textId="77777777" w:rsidR="00121A50" w:rsidRPr="00D96179" w:rsidRDefault="00121A50" w:rsidP="00121A50">
          <w:pPr>
            <w:spacing w:line="240" w:lineRule="auto"/>
          </w:pPr>
          <w:r w:rsidRPr="00D96179">
            <w:t>I understand that a false declaration is a form of malpractice.</w:t>
          </w:r>
        </w:p>
        <w:p w14:paraId="12A0AC1D" w14:textId="77777777" w:rsidR="00121A50" w:rsidRPr="00D96179"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D96179" w14:paraId="54D6EFA9" w14:textId="77777777" w:rsidTr="003D393A">
            <w:trPr>
              <w:trHeight w:val="2835"/>
            </w:trPr>
            <w:tc>
              <w:tcPr>
                <w:tcW w:w="9628" w:type="dxa"/>
              </w:tcPr>
              <w:p w14:paraId="49A3D94A" w14:textId="553D722C" w:rsidR="007140A3" w:rsidRPr="00D96179" w:rsidRDefault="007140A3" w:rsidP="00AC3371">
                <w:pPr>
                  <w:spacing w:line="240" w:lineRule="auto"/>
                </w:pPr>
                <w:r w:rsidRPr="00D96179">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D96179" w:rsidRDefault="003D393A" w:rsidP="00AC3371">
                    <w:pPr>
                      <w:spacing w:line="240" w:lineRule="auto"/>
                      <w:rPr>
                        <w:b/>
                        <w:bCs/>
                      </w:rPr>
                    </w:pPr>
                    <w:r w:rsidRPr="00D96179">
                      <w:rPr>
                        <w:rStyle w:val="PlaceholderText"/>
                        <w:b/>
                        <w:bCs/>
                      </w:rPr>
                      <w:t>Click or tap here to enter text.</w:t>
                    </w:r>
                  </w:p>
                </w:sdtContent>
              </w:sdt>
            </w:tc>
          </w:tr>
        </w:tbl>
        <w:p w14:paraId="2BC32640" w14:textId="77777777" w:rsidR="004063F5" w:rsidRPr="00D96179" w:rsidRDefault="004063F5" w:rsidP="004063F5"/>
        <w:p w14:paraId="42472641" w14:textId="77777777" w:rsidR="009B2BB0" w:rsidRPr="00D96179" w:rsidRDefault="009B2BB0" w:rsidP="004063F5"/>
        <w:p w14:paraId="2C2B2037" w14:textId="77777777" w:rsidR="00C64500" w:rsidRPr="00D96179" w:rsidRDefault="00C64500" w:rsidP="00C64500">
          <w:r w:rsidRPr="00D96179">
            <w:t>I confirm that the prescribed practitioner studied by the candidate for component 2 was different to the practitioner the candidate studied for component 3.</w:t>
          </w:r>
        </w:p>
        <w:p w14:paraId="0D7FA40B" w14:textId="77777777" w:rsidR="00C64500" w:rsidRPr="00D96179" w:rsidRDefault="00C64500" w:rsidP="00C64500"/>
        <w:p w14:paraId="58E587A2" w14:textId="74C4E71A" w:rsidR="00C64500" w:rsidRPr="00D96179" w:rsidRDefault="00C64500" w:rsidP="00C64500">
          <w:r w:rsidRPr="00D96179">
            <w:t>Component 2 – Creating original drama</w:t>
          </w:r>
        </w:p>
        <w:p w14:paraId="45D916FB" w14:textId="77777777" w:rsidR="00C64500" w:rsidRPr="00D96179" w:rsidRDefault="00C64500" w:rsidP="00C6450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3"/>
            <w:gridCol w:w="8436"/>
          </w:tblGrid>
          <w:tr w:rsidR="00C64500" w:rsidRPr="00D96179" w14:paraId="769833E7" w14:textId="77777777" w:rsidTr="00850081">
            <w:trPr>
              <w:trHeight w:val="454"/>
            </w:trPr>
            <w:tc>
              <w:tcPr>
                <w:tcW w:w="1134" w:type="dxa"/>
                <w:tcMar>
                  <w:left w:w="0" w:type="dxa"/>
                </w:tcMar>
                <w:vAlign w:val="bottom"/>
              </w:tcPr>
              <w:p w14:paraId="3453666A" w14:textId="0755DA0E" w:rsidR="00C64500" w:rsidRPr="00D96179" w:rsidRDefault="00C64500" w:rsidP="00BF5FCE">
                <w:r w:rsidRPr="00D96179">
                  <w:t>Practitioner</w:t>
                </w:r>
              </w:p>
            </w:tc>
            <w:sdt>
              <w:sdtPr>
                <w:rPr>
                  <w:b/>
                  <w:bCs/>
                </w:rPr>
                <w:id w:val="-1421099626"/>
                <w:placeholder>
                  <w:docPart w:val="9823473A8E964D7B8D67EEC5743EEA0B"/>
                </w:placeholder>
                <w:showingPlcHdr/>
              </w:sdtPr>
              <w:sdtEndPr/>
              <w:sdtContent>
                <w:tc>
                  <w:tcPr>
                    <w:tcW w:w="8505" w:type="dxa"/>
                    <w:tcBorders>
                      <w:bottom w:val="single" w:sz="4" w:space="0" w:color="auto"/>
                    </w:tcBorders>
                    <w:vAlign w:val="bottom"/>
                  </w:tcPr>
                  <w:p w14:paraId="7E8CB211" w14:textId="77777777" w:rsidR="00C64500" w:rsidRPr="00D96179" w:rsidRDefault="00C64500" w:rsidP="00BF5FCE">
                    <w:pPr>
                      <w:rPr>
                        <w:b/>
                        <w:bCs/>
                      </w:rPr>
                    </w:pPr>
                    <w:r w:rsidRPr="00D96179">
                      <w:rPr>
                        <w:rStyle w:val="PlaceholderText"/>
                        <w:b/>
                        <w:bCs/>
                      </w:rPr>
                      <w:t>Click or tap here to enter text.</w:t>
                    </w:r>
                  </w:p>
                </w:tc>
              </w:sdtContent>
            </w:sdt>
          </w:tr>
        </w:tbl>
        <w:p w14:paraId="480C1D54" w14:textId="77777777" w:rsidR="00C64500" w:rsidRPr="00D96179" w:rsidRDefault="00C64500" w:rsidP="00C64500">
          <w:pPr>
            <w:spacing w:line="240" w:lineRule="auto"/>
          </w:pPr>
        </w:p>
        <w:p w14:paraId="3DA06350" w14:textId="53035D76" w:rsidR="00C64500" w:rsidRPr="00D96179" w:rsidRDefault="009B2BB0" w:rsidP="00C64500">
          <w:r w:rsidRPr="00D96179">
            <w:t>Component 3 - Making theatre</w:t>
          </w:r>
        </w:p>
        <w:p w14:paraId="0969022E" w14:textId="77777777" w:rsidR="009B2BB0" w:rsidRPr="00D96179" w:rsidRDefault="009B2BB0" w:rsidP="00C6450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3"/>
            <w:gridCol w:w="8436"/>
          </w:tblGrid>
          <w:tr w:rsidR="00C64500" w:rsidRPr="00D96179" w14:paraId="7519E78B" w14:textId="77777777" w:rsidTr="00850081">
            <w:trPr>
              <w:trHeight w:val="454"/>
            </w:trPr>
            <w:tc>
              <w:tcPr>
                <w:tcW w:w="1134" w:type="dxa"/>
                <w:tcMar>
                  <w:left w:w="0" w:type="dxa"/>
                </w:tcMar>
                <w:vAlign w:val="bottom"/>
              </w:tcPr>
              <w:p w14:paraId="4D0EB9D2" w14:textId="2E678D61" w:rsidR="00C64500" w:rsidRPr="00D96179" w:rsidRDefault="00C64500" w:rsidP="00BF5FCE">
                <w:r w:rsidRPr="00D96179">
                  <w:t>Practitioner</w:t>
                </w:r>
              </w:p>
            </w:tc>
            <w:sdt>
              <w:sdtPr>
                <w:rPr>
                  <w:b/>
                  <w:bCs/>
                </w:rPr>
                <w:id w:val="418142296"/>
                <w:placeholder>
                  <w:docPart w:val="862122533C764E909325DE83128F572E"/>
                </w:placeholder>
                <w:showingPlcHdr/>
              </w:sdtPr>
              <w:sdtEndPr/>
              <w:sdtContent>
                <w:tc>
                  <w:tcPr>
                    <w:tcW w:w="8505" w:type="dxa"/>
                    <w:tcBorders>
                      <w:bottom w:val="single" w:sz="4" w:space="0" w:color="auto"/>
                    </w:tcBorders>
                    <w:vAlign w:val="bottom"/>
                  </w:tcPr>
                  <w:p w14:paraId="48FB8B40" w14:textId="77777777" w:rsidR="00C64500" w:rsidRPr="00D96179" w:rsidRDefault="00C64500" w:rsidP="00BF5FCE">
                    <w:pPr>
                      <w:rPr>
                        <w:b/>
                        <w:bCs/>
                      </w:rPr>
                    </w:pPr>
                    <w:r w:rsidRPr="00D96179">
                      <w:rPr>
                        <w:rStyle w:val="PlaceholderText"/>
                        <w:b/>
                        <w:bCs/>
                      </w:rPr>
                      <w:t>Click or tap here to enter text.</w:t>
                    </w:r>
                  </w:p>
                </w:tc>
              </w:sdtContent>
            </w:sdt>
          </w:tr>
        </w:tbl>
        <w:p w14:paraId="7346227B" w14:textId="77777777" w:rsidR="00C64500" w:rsidRPr="00D96179" w:rsidRDefault="00C64500" w:rsidP="004063F5"/>
        <w:p w14:paraId="44835BF5" w14:textId="77777777" w:rsidR="00C64500" w:rsidRPr="00D96179" w:rsidRDefault="00C64500"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966"/>
            <w:gridCol w:w="1134"/>
            <w:gridCol w:w="1548"/>
          </w:tblGrid>
          <w:tr w:rsidR="004063F5" w:rsidRPr="00D96179" w14:paraId="6A9F2A4D" w14:textId="77777777" w:rsidTr="003D241C">
            <w:trPr>
              <w:trHeight w:val="454"/>
            </w:trPr>
            <w:tc>
              <w:tcPr>
                <w:tcW w:w="1980" w:type="dxa"/>
                <w:tcMar>
                  <w:left w:w="0" w:type="dxa"/>
                </w:tcMar>
                <w:vAlign w:val="bottom"/>
              </w:tcPr>
              <w:p w14:paraId="789F3E7D" w14:textId="53183F87" w:rsidR="004063F5" w:rsidRPr="00D96179" w:rsidRDefault="004063F5" w:rsidP="003E1933">
                <w:r w:rsidRPr="00D96179">
                  <w:t>Teacher signature</w:t>
                </w:r>
              </w:p>
            </w:tc>
            <w:sdt>
              <w:sdtPr>
                <w:rPr>
                  <w:b/>
                  <w:bCs/>
                </w:rPr>
                <w:id w:val="-1196238462"/>
                <w:placeholder>
                  <w:docPart w:val="76F956C17909404D9AAE3A57AAB343E7"/>
                </w:placeholder>
                <w:showingPlcHdr/>
              </w:sdtPr>
              <w:sdtEndPr/>
              <w:sdtContent>
                <w:tc>
                  <w:tcPr>
                    <w:tcW w:w="4966" w:type="dxa"/>
                    <w:tcBorders>
                      <w:bottom w:val="single" w:sz="4" w:space="0" w:color="auto"/>
                    </w:tcBorders>
                    <w:vAlign w:val="bottom"/>
                  </w:tcPr>
                  <w:p w14:paraId="102D2811" w14:textId="5A9144B6" w:rsidR="004063F5" w:rsidRPr="00D96179" w:rsidRDefault="003D393A" w:rsidP="003E1933">
                    <w:pPr>
                      <w:rPr>
                        <w:b/>
                        <w:bCs/>
                      </w:rPr>
                    </w:pPr>
                    <w:r w:rsidRPr="00D96179">
                      <w:rPr>
                        <w:rStyle w:val="PlaceholderText"/>
                        <w:b/>
                        <w:bCs/>
                      </w:rPr>
                      <w:t>Click or tap here to enter text.</w:t>
                    </w:r>
                  </w:p>
                </w:tc>
              </w:sdtContent>
            </w:sdt>
            <w:tc>
              <w:tcPr>
                <w:tcW w:w="1134" w:type="dxa"/>
                <w:vAlign w:val="bottom"/>
              </w:tcPr>
              <w:p w14:paraId="2F66C1F5" w14:textId="77777777" w:rsidR="004063F5" w:rsidRPr="00D96179" w:rsidRDefault="004063F5" w:rsidP="003E1933">
                <w:r w:rsidRPr="00D96179">
                  <w:t>Date</w:t>
                </w:r>
              </w:p>
            </w:tc>
            <w:sdt>
              <w:sdtPr>
                <w:rPr>
                  <w:b/>
                  <w:bCs/>
                </w:rPr>
                <w:id w:val="-1970741573"/>
                <w:placeholder>
                  <w:docPart w:val="0B6F7047FDA24D379B700F6551BDB12B"/>
                </w:placeholder>
                <w:showingPlcHdr/>
                <w:text/>
              </w:sdtPr>
              <w:sdtEndPr/>
              <w:sdtContent>
                <w:tc>
                  <w:tcPr>
                    <w:tcW w:w="1548" w:type="dxa"/>
                    <w:tcBorders>
                      <w:bottom w:val="single" w:sz="4" w:space="0" w:color="auto"/>
                    </w:tcBorders>
                    <w:vAlign w:val="bottom"/>
                  </w:tcPr>
                  <w:p w14:paraId="142BAD2C" w14:textId="690CC463" w:rsidR="004063F5" w:rsidRPr="00D96179" w:rsidRDefault="003D393A" w:rsidP="003E1933">
                    <w:pPr>
                      <w:rPr>
                        <w:b/>
                        <w:bCs/>
                      </w:rPr>
                    </w:pPr>
                    <w:r w:rsidRPr="00D96179">
                      <w:rPr>
                        <w:rStyle w:val="PlaceholderText"/>
                        <w:b/>
                        <w:bCs/>
                      </w:rPr>
                      <w:t>Click.</w:t>
                    </w:r>
                  </w:p>
                </w:tc>
              </w:sdtContent>
            </w:sdt>
          </w:tr>
        </w:tbl>
        <w:p w14:paraId="2854ED3B" w14:textId="2FEA9726" w:rsidR="00462A7D" w:rsidRPr="00D96179" w:rsidRDefault="00462A7D">
          <w:pPr>
            <w:spacing w:line="240" w:lineRule="auto"/>
          </w:pPr>
          <w:r w:rsidRPr="00D96179">
            <w:br w:type="page"/>
          </w:r>
        </w:p>
        <w:p w14:paraId="55B557CF" w14:textId="77777777" w:rsidR="00121A50" w:rsidRPr="00D96179" w:rsidRDefault="00121A50" w:rsidP="005E7314">
          <w:pPr>
            <w:spacing w:line="240" w:lineRule="auto"/>
          </w:pPr>
        </w:p>
        <w:p w14:paraId="078C9F43" w14:textId="4C02B627" w:rsidR="00121A50" w:rsidRPr="00D96179" w:rsidRDefault="00462A7D" w:rsidP="00121A50">
          <w:pPr>
            <w:pStyle w:val="Heading4"/>
          </w:pPr>
          <w:r w:rsidRPr="00D96179">
            <w:t>Working notebook cover sheet</w:t>
          </w:r>
        </w:p>
        <w:p w14:paraId="577BD86A" w14:textId="4C98A342" w:rsidR="00121A50" w:rsidRPr="00D96179" w:rsidRDefault="00462A7D" w:rsidP="00121A50">
          <w:pPr>
            <w:spacing w:line="240" w:lineRule="auto"/>
          </w:pPr>
          <w:r w:rsidRPr="00D96179">
            <w:t>To be completed by the teacher or candidate</w:t>
          </w:r>
        </w:p>
        <w:p w14:paraId="22DFFD21" w14:textId="77777777" w:rsidR="00121A50" w:rsidRPr="00D96179" w:rsidRDefault="00121A50" w:rsidP="00121A5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121A50" w:rsidRPr="00D96179" w14:paraId="0BDB7C97" w14:textId="77777777" w:rsidTr="00B64C1F">
            <w:trPr>
              <w:trHeight w:val="454"/>
            </w:trPr>
            <w:tc>
              <w:tcPr>
                <w:tcW w:w="1418" w:type="dxa"/>
                <w:tcMar>
                  <w:left w:w="0" w:type="dxa"/>
                </w:tcMar>
                <w:vAlign w:val="bottom"/>
              </w:tcPr>
              <w:p w14:paraId="05FEB0EF" w14:textId="3F6A9368" w:rsidR="00121A50" w:rsidRPr="00D96179" w:rsidRDefault="00462A7D" w:rsidP="003E1933">
                <w:r w:rsidRPr="00D96179">
                  <w:t>Specialism</w:t>
                </w:r>
              </w:p>
            </w:tc>
            <w:sdt>
              <w:sdtPr>
                <w:rPr>
                  <w:b/>
                  <w:bCs/>
                </w:rPr>
                <w:id w:val="68164668"/>
                <w:placeholder>
                  <w:docPart w:val="9A35000941E74C1C9CBBFC9227B35A79"/>
                </w:placeholder>
                <w:showingPlcHdr/>
              </w:sdtPr>
              <w:sdtEndPr/>
              <w:sdtContent>
                <w:tc>
                  <w:tcPr>
                    <w:tcW w:w="8221" w:type="dxa"/>
                    <w:tcBorders>
                      <w:bottom w:val="single" w:sz="4" w:space="0" w:color="auto"/>
                    </w:tcBorders>
                    <w:vAlign w:val="bottom"/>
                  </w:tcPr>
                  <w:p w14:paraId="16D6816A" w14:textId="3969EAE1" w:rsidR="00121A50" w:rsidRPr="00D96179" w:rsidRDefault="003D393A" w:rsidP="003E1933">
                    <w:pPr>
                      <w:rPr>
                        <w:b/>
                        <w:bCs/>
                      </w:rPr>
                    </w:pPr>
                    <w:r w:rsidRPr="00D96179">
                      <w:rPr>
                        <w:rStyle w:val="PlaceholderText"/>
                        <w:b/>
                        <w:bCs/>
                      </w:rPr>
                      <w:t>Click or tap here to enter text.</w:t>
                    </w:r>
                  </w:p>
                </w:tc>
              </w:sdtContent>
            </w:sdt>
          </w:tr>
        </w:tbl>
        <w:p w14:paraId="045644B5" w14:textId="77777777" w:rsidR="00462A7D" w:rsidRPr="00D96179" w:rsidRDefault="00462A7D" w:rsidP="00462A7D"/>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462A7D" w:rsidRPr="00D96179" w14:paraId="5D0110A7" w14:textId="77777777" w:rsidTr="00B64C1F">
            <w:trPr>
              <w:trHeight w:val="454"/>
            </w:trPr>
            <w:tc>
              <w:tcPr>
                <w:tcW w:w="1418" w:type="dxa"/>
                <w:tcMar>
                  <w:left w:w="0" w:type="dxa"/>
                </w:tcMar>
                <w:vAlign w:val="bottom"/>
              </w:tcPr>
              <w:p w14:paraId="7C96917E" w14:textId="145CEF96" w:rsidR="00462A7D" w:rsidRPr="00D96179" w:rsidRDefault="00462A7D" w:rsidP="00F611AE">
                <w:r w:rsidRPr="00D96179">
                  <w:t>Practitioner</w:t>
                </w:r>
              </w:p>
            </w:tc>
            <w:sdt>
              <w:sdtPr>
                <w:rPr>
                  <w:b/>
                  <w:bCs/>
                </w:rPr>
                <w:id w:val="-1279785955"/>
                <w:placeholder>
                  <w:docPart w:val="869EF96F513645259FCA0D234DA3D5C5"/>
                </w:placeholder>
                <w:showingPlcHdr/>
              </w:sdtPr>
              <w:sdtEndPr/>
              <w:sdtContent>
                <w:tc>
                  <w:tcPr>
                    <w:tcW w:w="8221" w:type="dxa"/>
                    <w:tcBorders>
                      <w:bottom w:val="single" w:sz="4" w:space="0" w:color="auto"/>
                    </w:tcBorders>
                    <w:vAlign w:val="bottom"/>
                  </w:tcPr>
                  <w:p w14:paraId="37589962" w14:textId="77777777" w:rsidR="00462A7D" w:rsidRPr="00D96179" w:rsidRDefault="00462A7D" w:rsidP="00F611AE">
                    <w:pPr>
                      <w:rPr>
                        <w:b/>
                        <w:bCs/>
                      </w:rPr>
                    </w:pPr>
                    <w:r w:rsidRPr="00D96179">
                      <w:rPr>
                        <w:rStyle w:val="PlaceholderText"/>
                        <w:b/>
                        <w:bCs/>
                      </w:rPr>
                      <w:t>Click or tap here to enter text.</w:t>
                    </w:r>
                  </w:p>
                </w:tc>
              </w:sdtContent>
            </w:sdt>
          </w:tr>
        </w:tbl>
        <w:p w14:paraId="366E6154" w14:textId="77777777" w:rsidR="00462A7D" w:rsidRPr="00D96179" w:rsidRDefault="00462A7D" w:rsidP="00462A7D"/>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462A7D" w:rsidRPr="00D96179" w14:paraId="30E8448E" w14:textId="77777777" w:rsidTr="00B64C1F">
            <w:trPr>
              <w:trHeight w:val="454"/>
            </w:trPr>
            <w:tc>
              <w:tcPr>
                <w:tcW w:w="1418" w:type="dxa"/>
                <w:tcMar>
                  <w:left w:w="0" w:type="dxa"/>
                </w:tcMar>
                <w:vAlign w:val="bottom"/>
              </w:tcPr>
              <w:p w14:paraId="4398A915" w14:textId="051B3DDE" w:rsidR="00462A7D" w:rsidRPr="00D96179" w:rsidRDefault="00462A7D" w:rsidP="00F611AE">
                <w:r w:rsidRPr="00D96179">
                  <w:t>Title of piece</w:t>
                </w:r>
              </w:p>
            </w:tc>
            <w:sdt>
              <w:sdtPr>
                <w:rPr>
                  <w:b/>
                  <w:bCs/>
                </w:rPr>
                <w:id w:val="-694923938"/>
                <w:placeholder>
                  <w:docPart w:val="BDA1C7E57CED4AD1ADB19A5E242803E4"/>
                </w:placeholder>
                <w:showingPlcHdr/>
              </w:sdtPr>
              <w:sdtEndPr/>
              <w:sdtContent>
                <w:tc>
                  <w:tcPr>
                    <w:tcW w:w="8221" w:type="dxa"/>
                    <w:tcBorders>
                      <w:bottom w:val="single" w:sz="4" w:space="0" w:color="auto"/>
                    </w:tcBorders>
                    <w:vAlign w:val="bottom"/>
                  </w:tcPr>
                  <w:p w14:paraId="529B751A" w14:textId="77777777" w:rsidR="00462A7D" w:rsidRPr="00D96179" w:rsidRDefault="00462A7D" w:rsidP="00F611AE">
                    <w:pPr>
                      <w:rPr>
                        <w:b/>
                        <w:bCs/>
                      </w:rPr>
                    </w:pPr>
                    <w:r w:rsidRPr="00D96179">
                      <w:rPr>
                        <w:rStyle w:val="PlaceholderText"/>
                        <w:b/>
                        <w:bCs/>
                      </w:rPr>
                      <w:t>Click or tap here to enter text.</w:t>
                    </w:r>
                  </w:p>
                </w:tc>
              </w:sdtContent>
            </w:sdt>
          </w:tr>
        </w:tbl>
        <w:p w14:paraId="599ADAD2" w14:textId="77777777" w:rsidR="00462A7D" w:rsidRPr="00D96179" w:rsidRDefault="00462A7D" w:rsidP="00462A7D">
          <w:pPr>
            <w:spacing w:line="240" w:lineRule="auto"/>
          </w:pPr>
        </w:p>
        <w:p w14:paraId="78779BDF" w14:textId="77777777" w:rsidR="00121A50" w:rsidRPr="00D96179" w:rsidRDefault="00121A50" w:rsidP="00121A50">
          <w:pPr>
            <w:spacing w:line="240" w:lineRule="auto"/>
          </w:pPr>
        </w:p>
        <w:p w14:paraId="634ECE37" w14:textId="77777777" w:rsidR="00121A50" w:rsidRPr="00D96179" w:rsidRDefault="00121A50" w:rsidP="00121A50">
          <w:pPr>
            <w:spacing w:line="240" w:lineRule="auto"/>
          </w:pPr>
        </w:p>
        <w:p w14:paraId="480938CF" w14:textId="77777777" w:rsidR="00462A7D" w:rsidRPr="00D96179" w:rsidRDefault="00462A7D" w:rsidP="00121A50">
          <w:pPr>
            <w:pStyle w:val="Heading4"/>
          </w:pPr>
          <w:r w:rsidRPr="00D96179">
            <w:t>Evidence</w:t>
          </w:r>
        </w:p>
        <w:p w14:paraId="17ABAE4A" w14:textId="77777777" w:rsidR="00462A7D" w:rsidRPr="00D96179" w:rsidRDefault="00462A7D" w:rsidP="00121A50">
          <w:pPr>
            <w:spacing w:line="240" w:lineRule="auto"/>
          </w:pPr>
          <w:r w:rsidRPr="00D96179">
            <w:t xml:space="preserve">Please indicate </w:t>
          </w:r>
          <w:r w:rsidRPr="00D96179">
            <w:rPr>
              <w:b/>
              <w:bCs/>
            </w:rPr>
            <w:t>one</w:t>
          </w:r>
          <w:r w:rsidRPr="00D96179">
            <w:t xml:space="preserve"> of the following</w:t>
          </w:r>
        </w:p>
        <w:p w14:paraId="624D526A" w14:textId="77777777" w:rsidR="00462A7D" w:rsidRPr="00D96179" w:rsidRDefault="00462A7D" w:rsidP="00462A7D">
          <w:pPr>
            <w:spacing w:line="240" w:lineRule="auto"/>
          </w:pPr>
        </w:p>
        <w:tbl>
          <w:tblPr>
            <w:tblStyle w:val="TableGrid"/>
            <w:tblW w:w="9634" w:type="dxa"/>
            <w:tblBorders>
              <w:top w:val="none" w:sz="0" w:space="0" w:color="auto"/>
              <w:left w:val="none" w:sz="0" w:space="0" w:color="auto"/>
              <w:bottom w:val="none" w:sz="0" w:space="0" w:color="auto"/>
              <w:right w:val="none" w:sz="0" w:space="0" w:color="auto"/>
              <w:insideH w:val="dashed" w:sz="4" w:space="0" w:color="auto"/>
              <w:insideV w:val="none" w:sz="0" w:space="0" w:color="auto"/>
            </w:tblBorders>
            <w:tblLook w:val="04A0" w:firstRow="1" w:lastRow="0" w:firstColumn="1" w:lastColumn="0" w:noHBand="0" w:noVBand="1"/>
          </w:tblPr>
          <w:tblGrid>
            <w:gridCol w:w="576"/>
            <w:gridCol w:w="5237"/>
            <w:gridCol w:w="3821"/>
          </w:tblGrid>
          <w:tr w:rsidR="00E15FE3" w:rsidRPr="00D96179" w14:paraId="542FA225" w14:textId="77777777" w:rsidTr="00E15FE3">
            <w:trPr>
              <w:trHeight w:val="454"/>
            </w:trPr>
            <w:sdt>
              <w:sdtPr>
                <w:rPr>
                  <w:sz w:val="36"/>
                  <w:szCs w:val="36"/>
                </w:rPr>
                <w:id w:val="2019193928"/>
                <w14:checkbox>
                  <w14:checked w14:val="0"/>
                  <w14:checkedState w14:val="00FC" w14:font="Wingdings"/>
                  <w14:uncheckedState w14:val="2610" w14:font="MS Gothic"/>
                </w14:checkbox>
              </w:sdtPr>
              <w:sdtEndPr/>
              <w:sdtContent>
                <w:tc>
                  <w:tcPr>
                    <w:tcW w:w="576" w:type="dxa"/>
                    <w:tcBorders>
                      <w:bottom w:val="dashed" w:sz="4" w:space="0" w:color="auto"/>
                    </w:tcBorders>
                    <w:vAlign w:val="center"/>
                  </w:tcPr>
                  <w:p w14:paraId="6E52CD58" w14:textId="251D3940" w:rsidR="00E15FE3" w:rsidRPr="00D96179" w:rsidRDefault="00E15FE3" w:rsidP="00E15FE3">
                    <w:pPr>
                      <w:spacing w:line="240" w:lineRule="auto"/>
                      <w:ind w:left="720" w:hanging="720"/>
                      <w:rPr>
                        <w:sz w:val="36"/>
                        <w:szCs w:val="36"/>
                      </w:rPr>
                    </w:pPr>
                    <w:r w:rsidRPr="00D96179">
                      <w:rPr>
                        <w:rFonts w:ascii="MS Gothic" w:eastAsia="MS Gothic" w:hAnsi="MS Gothic" w:hint="eastAsia"/>
                        <w:sz w:val="36"/>
                        <w:szCs w:val="36"/>
                      </w:rPr>
                      <w:t>☐</w:t>
                    </w:r>
                  </w:p>
                </w:tc>
              </w:sdtContent>
            </w:sdt>
            <w:tc>
              <w:tcPr>
                <w:tcW w:w="5237" w:type="dxa"/>
                <w:tcBorders>
                  <w:bottom w:val="dashed" w:sz="4" w:space="0" w:color="auto"/>
                </w:tcBorders>
                <w:vAlign w:val="center"/>
              </w:tcPr>
              <w:p w14:paraId="3385E0A5" w14:textId="038E049D" w:rsidR="00E15FE3" w:rsidRPr="00D96179" w:rsidRDefault="00E15FE3" w:rsidP="00E15FE3">
                <w:pPr>
                  <w:spacing w:line="240" w:lineRule="auto"/>
                </w:pPr>
                <w:r w:rsidRPr="00D96179">
                  <w:t>written evidence only</w:t>
                </w:r>
              </w:p>
            </w:tc>
            <w:tc>
              <w:tcPr>
                <w:tcW w:w="3821" w:type="dxa"/>
                <w:tcBorders>
                  <w:bottom w:val="dashed" w:sz="4" w:space="0" w:color="auto"/>
                </w:tcBorders>
                <w:vAlign w:val="center"/>
              </w:tcPr>
              <w:p w14:paraId="799C8DD2" w14:textId="4F4F304B" w:rsidR="00E15FE3" w:rsidRPr="00D96179" w:rsidRDefault="00E15FE3" w:rsidP="00E15FE3">
                <w:pPr>
                  <w:spacing w:line="240" w:lineRule="auto"/>
                </w:pPr>
                <w:r w:rsidRPr="00D96179">
                  <w:t>3,000 words maximum</w:t>
                </w:r>
              </w:p>
            </w:tc>
          </w:tr>
          <w:tr w:rsidR="00E15FE3" w:rsidRPr="00D96179" w14:paraId="6446B258" w14:textId="77777777" w:rsidTr="00E15FE3">
            <w:trPr>
              <w:trHeight w:val="454"/>
            </w:trPr>
            <w:sdt>
              <w:sdtPr>
                <w:rPr>
                  <w:sz w:val="36"/>
                  <w:szCs w:val="36"/>
                </w:rPr>
                <w:id w:val="-820583248"/>
                <w14:checkbox>
                  <w14:checked w14:val="0"/>
                  <w14:checkedState w14:val="00FC" w14:font="Wingdings"/>
                  <w14:uncheckedState w14:val="2610" w14:font="MS Gothic"/>
                </w14:checkbox>
              </w:sdtPr>
              <w:sdtEndPr/>
              <w:sdtContent>
                <w:tc>
                  <w:tcPr>
                    <w:tcW w:w="576" w:type="dxa"/>
                    <w:tcBorders>
                      <w:top w:val="dashed" w:sz="4" w:space="0" w:color="auto"/>
                      <w:bottom w:val="nil"/>
                    </w:tcBorders>
                    <w:vAlign w:val="center"/>
                  </w:tcPr>
                  <w:p w14:paraId="426C431A" w14:textId="4AB7968F" w:rsidR="00E15FE3" w:rsidRPr="00D96179" w:rsidRDefault="00E15FE3" w:rsidP="00E15FE3">
                    <w:pPr>
                      <w:spacing w:line="240" w:lineRule="auto"/>
                      <w:ind w:left="720" w:hanging="720"/>
                      <w:rPr>
                        <w:sz w:val="36"/>
                        <w:szCs w:val="36"/>
                      </w:rPr>
                    </w:pPr>
                    <w:r w:rsidRPr="00D96179">
                      <w:rPr>
                        <w:rFonts w:ascii="MS Gothic" w:eastAsia="MS Gothic" w:hAnsi="MS Gothic" w:hint="eastAsia"/>
                        <w:sz w:val="36"/>
                        <w:szCs w:val="36"/>
                      </w:rPr>
                      <w:t>☐</w:t>
                    </w:r>
                  </w:p>
                </w:tc>
              </w:sdtContent>
            </w:sdt>
            <w:tc>
              <w:tcPr>
                <w:tcW w:w="5237" w:type="dxa"/>
                <w:tcBorders>
                  <w:top w:val="dashed" w:sz="4" w:space="0" w:color="auto"/>
                  <w:bottom w:val="nil"/>
                </w:tcBorders>
                <w:vAlign w:val="center"/>
              </w:tcPr>
              <w:p w14:paraId="7731250A" w14:textId="7A53B746" w:rsidR="00E15FE3" w:rsidRPr="00D96179" w:rsidRDefault="00E15FE3" w:rsidP="00E15FE3">
                <w:pPr>
                  <w:spacing w:line="240" w:lineRule="auto"/>
                </w:pPr>
                <w:r w:rsidRPr="00D96179">
                  <w:t>written evidence and annotated photographs</w:t>
                </w:r>
              </w:p>
            </w:tc>
            <w:tc>
              <w:tcPr>
                <w:tcW w:w="3821" w:type="dxa"/>
                <w:vMerge w:val="restart"/>
                <w:tcBorders>
                  <w:top w:val="dashed" w:sz="4" w:space="0" w:color="auto"/>
                </w:tcBorders>
                <w:vAlign w:val="center"/>
              </w:tcPr>
              <w:p w14:paraId="4E57183B" w14:textId="7714C24E" w:rsidR="00E15FE3" w:rsidRPr="00D96179" w:rsidRDefault="00E15FE3" w:rsidP="00E15FE3">
                <w:pPr>
                  <w:spacing w:line="240" w:lineRule="auto"/>
                </w:pPr>
                <w:r w:rsidRPr="00D96179">
                  <w:t>20 pages and 3,000 words maximum</w:t>
                </w:r>
              </w:p>
            </w:tc>
          </w:tr>
          <w:tr w:rsidR="00E15FE3" w:rsidRPr="00D96179" w14:paraId="57C45998" w14:textId="77777777" w:rsidTr="00E15FE3">
            <w:trPr>
              <w:trHeight w:val="454"/>
            </w:trPr>
            <w:sdt>
              <w:sdtPr>
                <w:rPr>
                  <w:sz w:val="36"/>
                  <w:szCs w:val="36"/>
                </w:rPr>
                <w:id w:val="-1679110349"/>
                <w14:checkbox>
                  <w14:checked w14:val="0"/>
                  <w14:checkedState w14:val="00FC" w14:font="Wingdings"/>
                  <w14:uncheckedState w14:val="2610" w14:font="MS Gothic"/>
                </w14:checkbox>
              </w:sdtPr>
              <w:sdtEndPr/>
              <w:sdtContent>
                <w:tc>
                  <w:tcPr>
                    <w:tcW w:w="576" w:type="dxa"/>
                    <w:tcBorders>
                      <w:top w:val="nil"/>
                      <w:bottom w:val="nil"/>
                    </w:tcBorders>
                    <w:vAlign w:val="center"/>
                  </w:tcPr>
                  <w:p w14:paraId="0734D860" w14:textId="26FDB45A" w:rsidR="00E15FE3" w:rsidRPr="00D96179" w:rsidRDefault="00E15FE3" w:rsidP="00E15FE3">
                    <w:pPr>
                      <w:spacing w:line="240" w:lineRule="auto"/>
                      <w:rPr>
                        <w:sz w:val="36"/>
                        <w:szCs w:val="36"/>
                      </w:rPr>
                    </w:pPr>
                    <w:r w:rsidRPr="00D96179">
                      <w:rPr>
                        <w:rFonts w:ascii="MS Gothic" w:eastAsia="MS Gothic" w:hAnsi="MS Gothic" w:hint="eastAsia"/>
                        <w:sz w:val="36"/>
                        <w:szCs w:val="36"/>
                      </w:rPr>
                      <w:t>☐</w:t>
                    </w:r>
                  </w:p>
                </w:tc>
              </w:sdtContent>
            </w:sdt>
            <w:tc>
              <w:tcPr>
                <w:tcW w:w="5237" w:type="dxa"/>
                <w:tcBorders>
                  <w:top w:val="nil"/>
                  <w:bottom w:val="nil"/>
                </w:tcBorders>
                <w:vAlign w:val="center"/>
              </w:tcPr>
              <w:p w14:paraId="0DF301C6" w14:textId="78AAFA21" w:rsidR="00E15FE3" w:rsidRPr="00D96179" w:rsidRDefault="00E15FE3" w:rsidP="00E15FE3">
                <w:pPr>
                  <w:spacing w:line="240" w:lineRule="auto"/>
                </w:pPr>
                <w:r w:rsidRPr="00D96179">
                  <w:t>written evidence and annotated sketches/drawings</w:t>
                </w:r>
              </w:p>
            </w:tc>
            <w:tc>
              <w:tcPr>
                <w:tcW w:w="3821" w:type="dxa"/>
                <w:vMerge/>
                <w:vAlign w:val="center"/>
              </w:tcPr>
              <w:p w14:paraId="115D9EC3" w14:textId="51B71105" w:rsidR="00E15FE3" w:rsidRPr="00D96179" w:rsidRDefault="00E15FE3" w:rsidP="00E15FE3">
                <w:pPr>
                  <w:spacing w:line="240" w:lineRule="auto"/>
                </w:pPr>
              </w:p>
            </w:tc>
          </w:tr>
          <w:tr w:rsidR="00E15FE3" w:rsidRPr="00D96179" w14:paraId="1587556A" w14:textId="77777777" w:rsidTr="00E15FE3">
            <w:trPr>
              <w:trHeight w:val="454"/>
            </w:trPr>
            <w:sdt>
              <w:sdtPr>
                <w:rPr>
                  <w:sz w:val="36"/>
                  <w:szCs w:val="36"/>
                </w:rPr>
                <w:id w:val="2047021810"/>
                <w14:checkbox>
                  <w14:checked w14:val="0"/>
                  <w14:checkedState w14:val="00FC" w14:font="Wingdings"/>
                  <w14:uncheckedState w14:val="2610" w14:font="MS Gothic"/>
                </w14:checkbox>
              </w:sdtPr>
              <w:sdtEndPr/>
              <w:sdtContent>
                <w:tc>
                  <w:tcPr>
                    <w:tcW w:w="576" w:type="dxa"/>
                    <w:tcBorders>
                      <w:top w:val="nil"/>
                      <w:bottom w:val="dashed" w:sz="4" w:space="0" w:color="auto"/>
                    </w:tcBorders>
                    <w:vAlign w:val="center"/>
                  </w:tcPr>
                  <w:p w14:paraId="6C664B1D" w14:textId="1524FCFA" w:rsidR="00E15FE3" w:rsidRPr="00D96179" w:rsidRDefault="00E15FE3" w:rsidP="00E15FE3">
                    <w:pPr>
                      <w:spacing w:line="240" w:lineRule="auto"/>
                      <w:rPr>
                        <w:sz w:val="36"/>
                        <w:szCs w:val="36"/>
                      </w:rPr>
                    </w:pPr>
                    <w:r w:rsidRPr="00D96179">
                      <w:rPr>
                        <w:rFonts w:ascii="MS Gothic" w:eastAsia="MS Gothic" w:hAnsi="MS Gothic" w:hint="eastAsia"/>
                        <w:sz w:val="36"/>
                        <w:szCs w:val="36"/>
                      </w:rPr>
                      <w:t>☐</w:t>
                    </w:r>
                  </w:p>
                </w:tc>
              </w:sdtContent>
            </w:sdt>
            <w:tc>
              <w:tcPr>
                <w:tcW w:w="5237" w:type="dxa"/>
                <w:tcBorders>
                  <w:top w:val="nil"/>
                  <w:bottom w:val="dashed" w:sz="4" w:space="0" w:color="auto"/>
                </w:tcBorders>
                <w:vAlign w:val="center"/>
              </w:tcPr>
              <w:p w14:paraId="5DA25945" w14:textId="524AAE03" w:rsidR="00E15FE3" w:rsidRPr="00D96179" w:rsidRDefault="00E15FE3" w:rsidP="00E15FE3">
                <w:pPr>
                  <w:spacing w:line="240" w:lineRule="auto"/>
                </w:pPr>
                <w:r w:rsidRPr="00D96179">
                  <w:t>written evidence and annotated cue sheets/plots</w:t>
                </w:r>
              </w:p>
            </w:tc>
            <w:tc>
              <w:tcPr>
                <w:tcW w:w="3821" w:type="dxa"/>
                <w:vMerge/>
                <w:tcBorders>
                  <w:bottom w:val="dashed" w:sz="4" w:space="0" w:color="auto"/>
                </w:tcBorders>
                <w:vAlign w:val="center"/>
              </w:tcPr>
              <w:p w14:paraId="2B5C787E" w14:textId="3E97B909" w:rsidR="00E15FE3" w:rsidRPr="00D96179" w:rsidRDefault="00E15FE3" w:rsidP="00E15FE3">
                <w:pPr>
                  <w:spacing w:line="240" w:lineRule="auto"/>
                </w:pPr>
              </w:p>
            </w:tc>
          </w:tr>
          <w:tr w:rsidR="00E15FE3" w:rsidRPr="00D96179" w14:paraId="2857EF1C" w14:textId="77777777" w:rsidTr="00E15FE3">
            <w:trPr>
              <w:trHeight w:val="454"/>
            </w:trPr>
            <w:sdt>
              <w:sdtPr>
                <w:rPr>
                  <w:sz w:val="36"/>
                  <w:szCs w:val="36"/>
                </w:rPr>
                <w:id w:val="54047718"/>
                <w14:checkbox>
                  <w14:checked w14:val="0"/>
                  <w14:checkedState w14:val="00FC" w14:font="Wingdings"/>
                  <w14:uncheckedState w14:val="2610" w14:font="MS Gothic"/>
                </w14:checkbox>
              </w:sdtPr>
              <w:sdtEndPr/>
              <w:sdtContent>
                <w:tc>
                  <w:tcPr>
                    <w:tcW w:w="576" w:type="dxa"/>
                    <w:tcBorders>
                      <w:top w:val="dashed" w:sz="4" w:space="0" w:color="auto"/>
                      <w:bottom w:val="nil"/>
                    </w:tcBorders>
                    <w:vAlign w:val="center"/>
                  </w:tcPr>
                  <w:p w14:paraId="10B30A89" w14:textId="70A9C540" w:rsidR="00E15FE3" w:rsidRPr="00D96179" w:rsidRDefault="00E15FE3" w:rsidP="00E15FE3">
                    <w:pPr>
                      <w:spacing w:line="240" w:lineRule="auto"/>
                      <w:rPr>
                        <w:sz w:val="36"/>
                        <w:szCs w:val="36"/>
                      </w:rPr>
                    </w:pPr>
                    <w:r w:rsidRPr="00D96179">
                      <w:rPr>
                        <w:rFonts w:ascii="MS Gothic" w:eastAsia="MS Gothic" w:hAnsi="MS Gothic" w:hint="eastAsia"/>
                        <w:sz w:val="36"/>
                        <w:szCs w:val="36"/>
                      </w:rPr>
                      <w:t>☐</w:t>
                    </w:r>
                  </w:p>
                </w:tc>
              </w:sdtContent>
            </w:sdt>
            <w:tc>
              <w:tcPr>
                <w:tcW w:w="5237" w:type="dxa"/>
                <w:tcBorders>
                  <w:top w:val="dashed" w:sz="4" w:space="0" w:color="auto"/>
                  <w:bottom w:val="nil"/>
                </w:tcBorders>
                <w:vAlign w:val="center"/>
              </w:tcPr>
              <w:p w14:paraId="2FA31082" w14:textId="160283D5" w:rsidR="00E15FE3" w:rsidRPr="00D96179" w:rsidRDefault="00E15FE3" w:rsidP="00E15FE3">
                <w:pPr>
                  <w:spacing w:line="240" w:lineRule="auto"/>
                </w:pPr>
                <w:r w:rsidRPr="00D96179">
                  <w:t>written evidence and audio recordings</w:t>
                </w:r>
              </w:p>
            </w:tc>
            <w:tc>
              <w:tcPr>
                <w:tcW w:w="3821" w:type="dxa"/>
                <w:vMerge w:val="restart"/>
                <w:tcBorders>
                  <w:top w:val="dashed" w:sz="4" w:space="0" w:color="auto"/>
                </w:tcBorders>
                <w:vAlign w:val="center"/>
              </w:tcPr>
              <w:p w14:paraId="3FA7EDBB" w14:textId="15B1BCF9" w:rsidR="00E15FE3" w:rsidRPr="00D96179" w:rsidRDefault="00E15FE3" w:rsidP="00E15FE3">
                <w:pPr>
                  <w:spacing w:line="240" w:lineRule="auto"/>
                </w:pPr>
                <w:r w:rsidRPr="00D96179">
                  <w:t>2,000 words and 15 minutes maximum</w:t>
                </w:r>
              </w:p>
            </w:tc>
          </w:tr>
          <w:tr w:rsidR="00E15FE3" w:rsidRPr="00D96179" w14:paraId="328AF561" w14:textId="77777777" w:rsidTr="00E15FE3">
            <w:trPr>
              <w:trHeight w:val="454"/>
            </w:trPr>
            <w:sdt>
              <w:sdtPr>
                <w:rPr>
                  <w:sz w:val="36"/>
                  <w:szCs w:val="36"/>
                </w:rPr>
                <w:id w:val="-940218378"/>
                <w14:checkbox>
                  <w14:checked w14:val="0"/>
                  <w14:checkedState w14:val="00FC" w14:font="Wingdings"/>
                  <w14:uncheckedState w14:val="2610" w14:font="MS Gothic"/>
                </w14:checkbox>
              </w:sdtPr>
              <w:sdtEndPr/>
              <w:sdtContent>
                <w:tc>
                  <w:tcPr>
                    <w:tcW w:w="576" w:type="dxa"/>
                    <w:tcBorders>
                      <w:top w:val="nil"/>
                      <w:bottom w:val="dashed" w:sz="4" w:space="0" w:color="auto"/>
                    </w:tcBorders>
                    <w:vAlign w:val="center"/>
                  </w:tcPr>
                  <w:p w14:paraId="03FD5D50" w14:textId="4EF4F23C" w:rsidR="00E15FE3" w:rsidRPr="00D96179" w:rsidRDefault="00E15FE3" w:rsidP="00E15FE3">
                    <w:pPr>
                      <w:spacing w:line="240" w:lineRule="auto"/>
                      <w:rPr>
                        <w:sz w:val="36"/>
                        <w:szCs w:val="36"/>
                      </w:rPr>
                    </w:pPr>
                    <w:r w:rsidRPr="00D96179">
                      <w:rPr>
                        <w:rFonts w:ascii="MS Gothic" w:eastAsia="MS Gothic" w:hAnsi="MS Gothic" w:hint="eastAsia"/>
                        <w:sz w:val="36"/>
                        <w:szCs w:val="36"/>
                      </w:rPr>
                      <w:t>☐</w:t>
                    </w:r>
                  </w:p>
                </w:tc>
              </w:sdtContent>
            </w:sdt>
            <w:tc>
              <w:tcPr>
                <w:tcW w:w="5237" w:type="dxa"/>
                <w:tcBorders>
                  <w:top w:val="nil"/>
                  <w:bottom w:val="dashed" w:sz="4" w:space="0" w:color="auto"/>
                </w:tcBorders>
                <w:vAlign w:val="center"/>
              </w:tcPr>
              <w:p w14:paraId="7AE7FE7E" w14:textId="79883494" w:rsidR="00E15FE3" w:rsidRPr="00D96179" w:rsidRDefault="00E15FE3" w:rsidP="00E15FE3">
                <w:pPr>
                  <w:spacing w:line="240" w:lineRule="auto"/>
                </w:pPr>
                <w:r w:rsidRPr="00D96179">
                  <w:t>written evidence and audio visual recordings</w:t>
                </w:r>
              </w:p>
            </w:tc>
            <w:tc>
              <w:tcPr>
                <w:tcW w:w="3821" w:type="dxa"/>
                <w:vMerge/>
                <w:tcBorders>
                  <w:bottom w:val="dashed" w:sz="4" w:space="0" w:color="auto"/>
                </w:tcBorders>
                <w:vAlign w:val="center"/>
              </w:tcPr>
              <w:p w14:paraId="29F18BBF" w14:textId="1DBD1C00" w:rsidR="00E15FE3" w:rsidRPr="00D96179" w:rsidRDefault="00E15FE3" w:rsidP="00E15FE3">
                <w:pPr>
                  <w:spacing w:line="240" w:lineRule="auto"/>
                </w:pPr>
              </w:p>
            </w:tc>
          </w:tr>
          <w:tr w:rsidR="00E15FE3" w:rsidRPr="00D96179" w14:paraId="688C6C41" w14:textId="77777777" w:rsidTr="00E15FE3">
            <w:trPr>
              <w:trHeight w:val="454"/>
            </w:trPr>
            <w:sdt>
              <w:sdtPr>
                <w:rPr>
                  <w:sz w:val="36"/>
                  <w:szCs w:val="36"/>
                </w:rPr>
                <w:id w:val="-270396474"/>
                <w14:checkbox>
                  <w14:checked w14:val="0"/>
                  <w14:checkedState w14:val="00FC" w14:font="Wingdings"/>
                  <w14:uncheckedState w14:val="2610" w14:font="MS Gothic"/>
                </w14:checkbox>
              </w:sdtPr>
              <w:sdtEndPr/>
              <w:sdtContent>
                <w:tc>
                  <w:tcPr>
                    <w:tcW w:w="576" w:type="dxa"/>
                    <w:tcBorders>
                      <w:top w:val="dashed" w:sz="4" w:space="0" w:color="auto"/>
                      <w:bottom w:val="nil"/>
                    </w:tcBorders>
                    <w:vAlign w:val="center"/>
                  </w:tcPr>
                  <w:p w14:paraId="374B7D07" w14:textId="6B5C807E" w:rsidR="00E15FE3" w:rsidRPr="00D96179" w:rsidRDefault="00E15FE3" w:rsidP="00E15FE3">
                    <w:pPr>
                      <w:spacing w:line="240" w:lineRule="auto"/>
                      <w:rPr>
                        <w:sz w:val="36"/>
                        <w:szCs w:val="36"/>
                      </w:rPr>
                    </w:pPr>
                    <w:r w:rsidRPr="00D96179">
                      <w:rPr>
                        <w:rFonts w:ascii="MS Gothic" w:eastAsia="MS Gothic" w:hAnsi="MS Gothic" w:hint="eastAsia"/>
                        <w:sz w:val="36"/>
                        <w:szCs w:val="36"/>
                      </w:rPr>
                      <w:t>☐</w:t>
                    </w:r>
                  </w:p>
                </w:tc>
              </w:sdtContent>
            </w:sdt>
            <w:tc>
              <w:tcPr>
                <w:tcW w:w="5237" w:type="dxa"/>
                <w:tcBorders>
                  <w:top w:val="dashed" w:sz="4" w:space="0" w:color="auto"/>
                  <w:bottom w:val="nil"/>
                </w:tcBorders>
                <w:vAlign w:val="center"/>
              </w:tcPr>
              <w:p w14:paraId="79C55465" w14:textId="7956066D" w:rsidR="00E15FE3" w:rsidRPr="00D96179" w:rsidRDefault="00E15FE3" w:rsidP="00E15FE3">
                <w:pPr>
                  <w:spacing w:line="240" w:lineRule="auto"/>
                </w:pPr>
                <w:r w:rsidRPr="00D96179">
                  <w:t>audio recordings only</w:t>
                </w:r>
              </w:p>
            </w:tc>
            <w:tc>
              <w:tcPr>
                <w:tcW w:w="3821" w:type="dxa"/>
                <w:vMerge w:val="restart"/>
                <w:tcBorders>
                  <w:top w:val="dashed" w:sz="4" w:space="0" w:color="auto"/>
                </w:tcBorders>
                <w:vAlign w:val="center"/>
              </w:tcPr>
              <w:p w14:paraId="66085407" w14:textId="42A97014" w:rsidR="00E15FE3" w:rsidRPr="00D96179" w:rsidRDefault="00E15FE3" w:rsidP="00E15FE3">
                <w:pPr>
                  <w:spacing w:line="240" w:lineRule="auto"/>
                </w:pPr>
                <w:r w:rsidRPr="00D96179">
                  <w:t>20 minutes maximum</w:t>
                </w:r>
              </w:p>
            </w:tc>
          </w:tr>
          <w:tr w:rsidR="00E15FE3" w:rsidRPr="00D96179" w14:paraId="649FC62C" w14:textId="77777777" w:rsidTr="00E15FE3">
            <w:trPr>
              <w:trHeight w:val="454"/>
            </w:trPr>
            <w:sdt>
              <w:sdtPr>
                <w:rPr>
                  <w:sz w:val="36"/>
                  <w:szCs w:val="36"/>
                </w:rPr>
                <w:id w:val="812297450"/>
                <w14:checkbox>
                  <w14:checked w14:val="0"/>
                  <w14:checkedState w14:val="00FC" w14:font="Wingdings"/>
                  <w14:uncheckedState w14:val="2610" w14:font="MS Gothic"/>
                </w14:checkbox>
              </w:sdtPr>
              <w:sdtEndPr/>
              <w:sdtContent>
                <w:tc>
                  <w:tcPr>
                    <w:tcW w:w="576" w:type="dxa"/>
                    <w:tcBorders>
                      <w:top w:val="nil"/>
                      <w:bottom w:val="nil"/>
                    </w:tcBorders>
                    <w:vAlign w:val="center"/>
                  </w:tcPr>
                  <w:p w14:paraId="2D41B4BC" w14:textId="2DD6EF1E" w:rsidR="00E15FE3" w:rsidRPr="00D96179" w:rsidRDefault="00E15FE3" w:rsidP="00E15FE3">
                    <w:pPr>
                      <w:spacing w:line="240" w:lineRule="auto"/>
                      <w:rPr>
                        <w:sz w:val="36"/>
                        <w:szCs w:val="36"/>
                      </w:rPr>
                    </w:pPr>
                    <w:r w:rsidRPr="00D96179">
                      <w:rPr>
                        <w:rFonts w:ascii="MS Gothic" w:eastAsia="MS Gothic" w:hAnsi="MS Gothic" w:hint="eastAsia"/>
                        <w:sz w:val="36"/>
                        <w:szCs w:val="36"/>
                      </w:rPr>
                      <w:t>☐</w:t>
                    </w:r>
                  </w:p>
                </w:tc>
              </w:sdtContent>
            </w:sdt>
            <w:tc>
              <w:tcPr>
                <w:tcW w:w="5237" w:type="dxa"/>
                <w:tcBorders>
                  <w:top w:val="nil"/>
                  <w:bottom w:val="nil"/>
                </w:tcBorders>
                <w:vAlign w:val="center"/>
              </w:tcPr>
              <w:p w14:paraId="16E82237" w14:textId="74417CC1" w:rsidR="00E15FE3" w:rsidRPr="00D96179" w:rsidRDefault="00E15FE3" w:rsidP="00E15FE3">
                <w:pPr>
                  <w:spacing w:line="240" w:lineRule="auto"/>
                </w:pPr>
                <w:r w:rsidRPr="00D96179">
                  <w:t>audio visual recordings only</w:t>
                </w:r>
              </w:p>
            </w:tc>
            <w:tc>
              <w:tcPr>
                <w:tcW w:w="3821" w:type="dxa"/>
                <w:vMerge/>
                <w:tcBorders>
                  <w:bottom w:val="nil"/>
                </w:tcBorders>
                <w:vAlign w:val="center"/>
              </w:tcPr>
              <w:p w14:paraId="4CBF5EAC" w14:textId="22439CEE" w:rsidR="00E15FE3" w:rsidRPr="00D96179" w:rsidRDefault="00E15FE3" w:rsidP="00E15FE3">
                <w:pPr>
                  <w:spacing w:line="240" w:lineRule="auto"/>
                </w:pPr>
              </w:p>
            </w:tc>
          </w:tr>
        </w:tbl>
        <w:p w14:paraId="7A2819CC" w14:textId="6DF194EA" w:rsidR="004E156B" w:rsidRPr="00D96179" w:rsidRDefault="004E156B">
          <w:pPr>
            <w:spacing w:line="240" w:lineRule="auto"/>
          </w:pPr>
          <w:r w:rsidRPr="00D96179">
            <w:br w:type="page"/>
          </w:r>
        </w:p>
        <w:p w14:paraId="55FE99FA" w14:textId="2FB34C80" w:rsidR="00872DA2" w:rsidRPr="00D96179" w:rsidRDefault="00872DA2" w:rsidP="00872DA2">
          <w:pPr>
            <w:pStyle w:val="Heading4"/>
          </w:pPr>
          <w:r w:rsidRPr="00D96179">
            <w:lastRenderedPageBreak/>
            <w:t>Mark breakdown – Working notebook</w:t>
          </w:r>
        </w:p>
        <w:p w14:paraId="236601C2" w14:textId="03F125AF" w:rsidR="00872DA2" w:rsidRPr="00D96179" w:rsidRDefault="00872DA2" w:rsidP="00872DA2">
          <w:pPr>
            <w:spacing w:line="240" w:lineRule="auto"/>
          </w:pPr>
          <w:r w:rsidRPr="00D96179">
            <w:t>Please remember to apply the marking criteria to the requirements of the working notebook.</w:t>
          </w:r>
        </w:p>
        <w:p w14:paraId="6EDC77EB" w14:textId="77777777" w:rsidR="004E156B" w:rsidRPr="00D96179" w:rsidRDefault="004E156B" w:rsidP="004E156B">
          <w:pPr>
            <w:spacing w:line="240" w:lineRule="auto"/>
          </w:pPr>
        </w:p>
        <w:tbl>
          <w:tblPr>
            <w:tblStyle w:val="TableGrid"/>
            <w:tblW w:w="0" w:type="auto"/>
            <w:tblLook w:val="04A0" w:firstRow="1" w:lastRow="0" w:firstColumn="1" w:lastColumn="0" w:noHBand="0" w:noVBand="1"/>
          </w:tblPr>
          <w:tblGrid>
            <w:gridCol w:w="4589"/>
            <w:gridCol w:w="757"/>
            <w:gridCol w:w="4282"/>
          </w:tblGrid>
          <w:tr w:rsidR="004E156B" w:rsidRPr="00D96179" w14:paraId="00B35C8C" w14:textId="77777777" w:rsidTr="00403714">
            <w:trPr>
              <w:trHeight w:val="454"/>
            </w:trPr>
            <w:tc>
              <w:tcPr>
                <w:tcW w:w="4589" w:type="dxa"/>
                <w:shd w:val="clear" w:color="auto" w:fill="F2F2F2" w:themeFill="background1" w:themeFillShade="F2"/>
                <w:vAlign w:val="center"/>
              </w:tcPr>
              <w:p w14:paraId="1AF1597A" w14:textId="5CCA603B" w:rsidR="004E156B" w:rsidRPr="00D96179" w:rsidRDefault="004E156B" w:rsidP="004E156B">
                <w:pPr>
                  <w:spacing w:line="240" w:lineRule="auto"/>
                  <w:rPr>
                    <w:b/>
                    <w:bCs/>
                  </w:rPr>
                </w:pPr>
                <w:r w:rsidRPr="00D96179">
                  <w:rPr>
                    <w:b/>
                    <w:bCs/>
                  </w:rPr>
                  <w:t>Section of portfolio</w:t>
                </w:r>
              </w:p>
            </w:tc>
            <w:tc>
              <w:tcPr>
                <w:tcW w:w="757" w:type="dxa"/>
                <w:shd w:val="clear" w:color="auto" w:fill="F2F2F2" w:themeFill="background1" w:themeFillShade="F2"/>
                <w:vAlign w:val="center"/>
              </w:tcPr>
              <w:p w14:paraId="38024E66" w14:textId="0F402DE1" w:rsidR="004E156B" w:rsidRPr="00D96179" w:rsidRDefault="004E156B" w:rsidP="004E156B">
                <w:pPr>
                  <w:spacing w:line="240" w:lineRule="auto"/>
                  <w:rPr>
                    <w:b/>
                    <w:bCs/>
                  </w:rPr>
                </w:pPr>
                <w:r w:rsidRPr="00D96179">
                  <w:rPr>
                    <w:b/>
                    <w:bCs/>
                  </w:rPr>
                  <w:t>Mark</w:t>
                </w:r>
              </w:p>
            </w:tc>
            <w:tc>
              <w:tcPr>
                <w:tcW w:w="4282" w:type="dxa"/>
                <w:shd w:val="clear" w:color="auto" w:fill="F2F2F2" w:themeFill="background1" w:themeFillShade="F2"/>
                <w:vAlign w:val="center"/>
              </w:tcPr>
              <w:p w14:paraId="4B8677EB" w14:textId="4D6D3845" w:rsidR="004E156B" w:rsidRPr="00D96179" w:rsidRDefault="004E156B" w:rsidP="004E156B">
                <w:pPr>
                  <w:spacing w:line="240" w:lineRule="auto"/>
                  <w:rPr>
                    <w:b/>
                    <w:bCs/>
                  </w:rPr>
                </w:pPr>
                <w:r w:rsidRPr="00D96179">
                  <w:rPr>
                    <w:b/>
                    <w:bCs/>
                  </w:rPr>
                  <w:t xml:space="preserve">Comments to explain mark </w:t>
                </w:r>
              </w:p>
            </w:tc>
          </w:tr>
          <w:tr w:rsidR="004E156B" w:rsidRPr="00D96179" w14:paraId="2ED4332E" w14:textId="77777777" w:rsidTr="00987705">
            <w:trPr>
              <w:trHeight w:val="454"/>
            </w:trPr>
            <w:tc>
              <w:tcPr>
                <w:tcW w:w="4589" w:type="dxa"/>
                <w:vAlign w:val="center"/>
              </w:tcPr>
              <w:p w14:paraId="64073C7D" w14:textId="79E2B795" w:rsidR="004E156B" w:rsidRPr="00D96179" w:rsidRDefault="004E156B" w:rsidP="004E156B">
                <w:pPr>
                  <w:spacing w:line="240" w:lineRule="auto"/>
                  <w:ind w:left="720" w:hanging="720"/>
                </w:pPr>
                <w:r w:rsidRPr="00D96179">
                  <w:t>Section 1 - Rationale and research</w:t>
                </w:r>
                <w:r w:rsidR="00872DA2" w:rsidRPr="00D96179">
                  <w:t xml:space="preserve"> </w:t>
                </w:r>
                <w:r w:rsidRPr="00D96179">
                  <w:t>(AO1)</w:t>
                </w:r>
              </w:p>
              <w:p w14:paraId="04A8630D" w14:textId="258EDE85" w:rsidR="004E156B" w:rsidRPr="00D96179" w:rsidRDefault="00995057" w:rsidP="004E156B">
                <w:pPr>
                  <w:spacing w:line="240" w:lineRule="auto"/>
                  <w:ind w:left="720" w:hanging="720"/>
                </w:pPr>
                <w:r w:rsidRPr="00D96179">
                  <w:t>(20 marks)</w:t>
                </w:r>
              </w:p>
              <w:p w14:paraId="4AECA2D1" w14:textId="77777777" w:rsidR="004E156B" w:rsidRPr="00D96179" w:rsidRDefault="004E156B" w:rsidP="004E156B">
                <w:pPr>
                  <w:spacing w:line="240" w:lineRule="auto"/>
                  <w:ind w:left="720" w:hanging="720"/>
                </w:pPr>
                <w:r w:rsidRPr="00D96179">
                  <w:t>Students must include:</w:t>
                </w:r>
              </w:p>
              <w:p w14:paraId="732F157F" w14:textId="6E6095F7" w:rsidR="004E156B" w:rsidRPr="00D96179" w:rsidRDefault="004E156B" w:rsidP="004E156B">
                <w:pPr>
                  <w:pStyle w:val="ListParagraph"/>
                  <w:numPr>
                    <w:ilvl w:val="0"/>
                    <w:numId w:val="13"/>
                  </w:numPr>
                  <w:spacing w:line="240" w:lineRule="auto"/>
                </w:pPr>
                <w:r w:rsidRPr="00D96179">
                  <w:t>the rationale for their starting point</w:t>
                </w:r>
              </w:p>
              <w:p w14:paraId="7058A6B7" w14:textId="0AB24170" w:rsidR="004E156B" w:rsidRPr="00D96179" w:rsidRDefault="004E156B" w:rsidP="004E156B">
                <w:pPr>
                  <w:pStyle w:val="ListParagraph"/>
                  <w:numPr>
                    <w:ilvl w:val="0"/>
                    <w:numId w:val="13"/>
                  </w:numPr>
                  <w:spacing w:line="240" w:lineRule="auto"/>
                </w:pPr>
                <w:r w:rsidRPr="00D96179">
                  <w:t>an explanation of their dramatic influences, including the influences they have drawn from their research, their chosen practitioner and live theatre productions they have experienced</w:t>
                </w:r>
              </w:p>
              <w:p w14:paraId="1400A4CF" w14:textId="0A9EA823" w:rsidR="004E156B" w:rsidRPr="00D96179" w:rsidRDefault="004E156B" w:rsidP="004E156B">
                <w:pPr>
                  <w:pStyle w:val="ListParagraph"/>
                  <w:numPr>
                    <w:ilvl w:val="0"/>
                    <w:numId w:val="13"/>
                  </w:numPr>
                  <w:spacing w:line="240" w:lineRule="auto"/>
                </w:pPr>
                <w:r w:rsidRPr="00D96179">
                  <w:t>an explanation of the stylistic and contextual factors they have taken into account</w:t>
                </w:r>
              </w:p>
              <w:p w14:paraId="77BF4315" w14:textId="24051343" w:rsidR="004E156B" w:rsidRPr="00D96179" w:rsidRDefault="004E156B" w:rsidP="004E156B">
                <w:pPr>
                  <w:pStyle w:val="ListParagraph"/>
                  <w:numPr>
                    <w:ilvl w:val="0"/>
                    <w:numId w:val="13"/>
                  </w:numPr>
                  <w:spacing w:line="240" w:lineRule="auto"/>
                </w:pPr>
                <w:r w:rsidRPr="00D96179">
                  <w:t>an explanation of their individual dramatic aims and intentions, identifying the connections they have made between theory and practice</w:t>
                </w:r>
              </w:p>
              <w:p w14:paraId="7BF22918" w14:textId="79706D8A" w:rsidR="004E156B" w:rsidRPr="00D96179" w:rsidRDefault="004E156B" w:rsidP="004E156B">
                <w:pPr>
                  <w:pStyle w:val="ListParagraph"/>
                  <w:numPr>
                    <w:ilvl w:val="0"/>
                    <w:numId w:val="13"/>
                  </w:numPr>
                  <w:spacing w:line="240" w:lineRule="auto"/>
                </w:pPr>
                <w:r w:rsidRPr="00D96179">
                  <w:t>an explanation of the dramatic aims and intentions of the piece, identifying the connections they have made between theory and practice.</w:t>
                </w:r>
              </w:p>
            </w:tc>
            <w:tc>
              <w:tcPr>
                <w:tcW w:w="757" w:type="dxa"/>
              </w:tcPr>
              <w:sdt>
                <w:sdtPr>
                  <w:rPr>
                    <w:b/>
                    <w:bCs/>
                  </w:rPr>
                  <w:id w:val="223423868"/>
                  <w:placeholder>
                    <w:docPart w:val="3103E8BF5127477F8A230D7505AADEF2"/>
                  </w:placeholder>
                  <w:showingPlcHdr/>
                  <w:text/>
                </w:sdtPr>
                <w:sdtEndPr/>
                <w:sdtContent>
                  <w:p w14:paraId="141F6D71" w14:textId="79D2D670" w:rsidR="004E156B" w:rsidRPr="00D96179" w:rsidRDefault="00872DA2" w:rsidP="00995057">
                    <w:pPr>
                      <w:spacing w:line="240" w:lineRule="auto"/>
                      <w:jc w:val="center"/>
                      <w:rPr>
                        <w:b/>
                        <w:bCs/>
                      </w:rPr>
                    </w:pPr>
                    <w:r w:rsidRPr="00D96179">
                      <w:rPr>
                        <w:rStyle w:val="PlaceholderText"/>
                        <w:b/>
                        <w:bCs/>
                      </w:rPr>
                      <w:t>Click.</w:t>
                    </w:r>
                  </w:p>
                </w:sdtContent>
              </w:sdt>
            </w:tc>
            <w:sdt>
              <w:sdtPr>
                <w:rPr>
                  <w:b/>
                  <w:bCs/>
                </w:rPr>
                <w:id w:val="-845557497"/>
                <w:placeholder>
                  <w:docPart w:val="36CF9BF35A2840378A008CFFB3CAC14B"/>
                </w:placeholder>
                <w:showingPlcHdr/>
              </w:sdtPr>
              <w:sdtEndPr/>
              <w:sdtContent>
                <w:tc>
                  <w:tcPr>
                    <w:tcW w:w="4282" w:type="dxa"/>
                  </w:tcPr>
                  <w:p w14:paraId="14B6407A" w14:textId="29A54475" w:rsidR="004E156B" w:rsidRPr="00D96179" w:rsidRDefault="00B64C1F" w:rsidP="00987705">
                    <w:pPr>
                      <w:spacing w:line="240" w:lineRule="auto"/>
                      <w:rPr>
                        <w:b/>
                        <w:bCs/>
                      </w:rPr>
                    </w:pPr>
                    <w:r w:rsidRPr="00D96179">
                      <w:rPr>
                        <w:rStyle w:val="PlaceholderText"/>
                        <w:b/>
                        <w:bCs/>
                      </w:rPr>
                      <w:t>Click or tap here to enter text.</w:t>
                    </w:r>
                  </w:p>
                </w:tc>
              </w:sdtContent>
            </w:sdt>
          </w:tr>
          <w:tr w:rsidR="00B64C1F" w:rsidRPr="00D96179" w14:paraId="002F04B7" w14:textId="77777777" w:rsidTr="00987705">
            <w:trPr>
              <w:trHeight w:val="454"/>
            </w:trPr>
            <w:tc>
              <w:tcPr>
                <w:tcW w:w="4589" w:type="dxa"/>
                <w:tcBorders>
                  <w:bottom w:val="single" w:sz="4" w:space="0" w:color="auto"/>
                </w:tcBorders>
                <w:vAlign w:val="center"/>
              </w:tcPr>
              <w:p w14:paraId="1EF89B95" w14:textId="5233453F" w:rsidR="00B64C1F" w:rsidRPr="00D96179" w:rsidRDefault="00B64C1F" w:rsidP="00B64C1F">
                <w:pPr>
                  <w:spacing w:line="240" w:lineRule="auto"/>
                  <w:ind w:left="720" w:hanging="720"/>
                </w:pPr>
                <w:r w:rsidRPr="00D96179">
                  <w:t>Section 2 - Development and refinement (AO1)</w:t>
                </w:r>
              </w:p>
              <w:p w14:paraId="42756F68" w14:textId="4CC0A055" w:rsidR="00B64C1F" w:rsidRPr="00D96179" w:rsidRDefault="00995057" w:rsidP="00B64C1F">
                <w:pPr>
                  <w:spacing w:line="240" w:lineRule="auto"/>
                  <w:ind w:left="720" w:hanging="720"/>
                </w:pPr>
                <w:r w:rsidRPr="00D96179">
                  <w:t>(20 marks)</w:t>
                </w:r>
              </w:p>
              <w:p w14:paraId="2E3FBF2D" w14:textId="77777777" w:rsidR="00B64C1F" w:rsidRPr="00D96179" w:rsidRDefault="00B64C1F" w:rsidP="00B64C1F">
                <w:pPr>
                  <w:spacing w:line="240" w:lineRule="auto"/>
                  <w:ind w:left="720" w:hanging="720"/>
                </w:pPr>
                <w:r w:rsidRPr="00D96179">
                  <w:t>Students must include:</w:t>
                </w:r>
              </w:p>
              <w:p w14:paraId="5E95E562" w14:textId="22D5F719" w:rsidR="00B64C1F" w:rsidRPr="00D96179" w:rsidRDefault="00B64C1F" w:rsidP="00B64C1F">
                <w:pPr>
                  <w:pStyle w:val="ListParagraph"/>
                  <w:numPr>
                    <w:ilvl w:val="0"/>
                    <w:numId w:val="14"/>
                  </w:numPr>
                  <w:spacing w:line="240" w:lineRule="auto"/>
                </w:pPr>
                <w:r w:rsidRPr="00D96179">
                  <w:t>an explanation of the approach they have taken in devising the piece</w:t>
                </w:r>
              </w:p>
              <w:p w14:paraId="378DB7BE" w14:textId="00AE5B95" w:rsidR="00B64C1F" w:rsidRPr="00D96179" w:rsidRDefault="00B64C1F" w:rsidP="00B64C1F">
                <w:pPr>
                  <w:pStyle w:val="ListParagraph"/>
                  <w:numPr>
                    <w:ilvl w:val="0"/>
                    <w:numId w:val="14"/>
                  </w:numPr>
                  <w:spacing w:line="240" w:lineRule="auto"/>
                </w:pPr>
                <w:r w:rsidRPr="00D96179">
                  <w:t>an explanation of their collaborative and independent decision making in relation to their evolving ideas, detailing how these ideas were experimented with, developed and refined during the devising process. Students should identify how these ideas connect theory and practice.</w:t>
                </w:r>
              </w:p>
              <w:p w14:paraId="52CED761" w14:textId="529FB719" w:rsidR="00B64C1F" w:rsidRPr="00D96179" w:rsidRDefault="00B64C1F" w:rsidP="00B64C1F">
                <w:pPr>
                  <w:pStyle w:val="ListParagraph"/>
                  <w:numPr>
                    <w:ilvl w:val="0"/>
                    <w:numId w:val="14"/>
                  </w:numPr>
                  <w:spacing w:line="240" w:lineRule="auto"/>
                </w:pPr>
                <w:r w:rsidRPr="00D96179">
                  <w:t>an explanation of the decisions they have made in relation to the application of their theatrical skills, detailing how these skills were developed and refined in the context of devising</w:t>
                </w:r>
              </w:p>
              <w:p w14:paraId="64297888" w14:textId="3CC14E72" w:rsidR="00B64C1F" w:rsidRPr="00D96179" w:rsidRDefault="00B64C1F" w:rsidP="00B64C1F">
                <w:pPr>
                  <w:pStyle w:val="ListParagraph"/>
                  <w:numPr>
                    <w:ilvl w:val="0"/>
                    <w:numId w:val="14"/>
                  </w:numPr>
                  <w:spacing w:line="240" w:lineRule="auto"/>
                </w:pPr>
                <w:r w:rsidRPr="00D96179">
                  <w:t>an explanation of their final ideas for the devised performance, identifying how these ideas connect theory and practice</w:t>
                </w:r>
              </w:p>
              <w:p w14:paraId="7E79129F" w14:textId="019ECDDE" w:rsidR="00B64C1F" w:rsidRPr="00D96179" w:rsidRDefault="00B64C1F" w:rsidP="00B64C1F">
                <w:pPr>
                  <w:pStyle w:val="ListParagraph"/>
                  <w:numPr>
                    <w:ilvl w:val="0"/>
                    <w:numId w:val="14"/>
                  </w:numPr>
                  <w:spacing w:line="240" w:lineRule="auto"/>
                </w:pPr>
                <w:r w:rsidRPr="00D96179">
                  <w:t>a comparison of the outcome of the final devised performance with the initial aims and intentions for the piece, identifying key areas of change and how the devising process has shaped these changes.</w:t>
                </w:r>
              </w:p>
            </w:tc>
            <w:tc>
              <w:tcPr>
                <w:tcW w:w="757" w:type="dxa"/>
              </w:tcPr>
              <w:p w14:paraId="05CC4D69" w14:textId="12184651" w:rsidR="00B64C1F" w:rsidRPr="00D96179" w:rsidRDefault="00817998" w:rsidP="00995057">
                <w:pPr>
                  <w:spacing w:line="240" w:lineRule="auto"/>
                  <w:jc w:val="center"/>
                  <w:rPr>
                    <w:b/>
                    <w:bCs/>
                  </w:rPr>
                </w:pPr>
                <w:sdt>
                  <w:sdtPr>
                    <w:rPr>
                      <w:b/>
                      <w:bCs/>
                    </w:rPr>
                    <w:id w:val="-1953542205"/>
                    <w:placeholder>
                      <w:docPart w:val="860CD78DD83B4D44ADFD94DD55D9422A"/>
                    </w:placeholder>
                    <w:showingPlcHdr/>
                    <w:text/>
                  </w:sdtPr>
                  <w:sdtEndPr/>
                  <w:sdtContent>
                    <w:r w:rsidR="00B64C1F" w:rsidRPr="00D96179">
                      <w:rPr>
                        <w:rStyle w:val="PlaceholderText"/>
                        <w:b/>
                        <w:bCs/>
                      </w:rPr>
                      <w:t>Click.</w:t>
                    </w:r>
                  </w:sdtContent>
                </w:sdt>
              </w:p>
            </w:tc>
            <w:sdt>
              <w:sdtPr>
                <w:rPr>
                  <w:b/>
                  <w:bCs/>
                </w:rPr>
                <w:id w:val="-986308210"/>
                <w:placeholder>
                  <w:docPart w:val="09DD00F94019449E8CBDD85403F95468"/>
                </w:placeholder>
                <w:showingPlcHdr/>
              </w:sdtPr>
              <w:sdtEndPr/>
              <w:sdtContent>
                <w:tc>
                  <w:tcPr>
                    <w:tcW w:w="4282" w:type="dxa"/>
                    <w:tcBorders>
                      <w:bottom w:val="single" w:sz="4" w:space="0" w:color="auto"/>
                    </w:tcBorders>
                  </w:tcPr>
                  <w:p w14:paraId="09C25B23" w14:textId="2C2B660C" w:rsidR="00B64C1F" w:rsidRPr="00D96179" w:rsidRDefault="00B64C1F" w:rsidP="00B64C1F">
                    <w:pPr>
                      <w:spacing w:line="240" w:lineRule="auto"/>
                      <w:rPr>
                        <w:b/>
                        <w:bCs/>
                      </w:rPr>
                    </w:pPr>
                    <w:r w:rsidRPr="00D96179">
                      <w:rPr>
                        <w:rStyle w:val="PlaceholderText"/>
                        <w:b/>
                        <w:bCs/>
                      </w:rPr>
                      <w:t>Click or tap here to enter text.</w:t>
                    </w:r>
                  </w:p>
                </w:tc>
              </w:sdtContent>
            </w:sdt>
          </w:tr>
          <w:tr w:rsidR="00872DA2" w:rsidRPr="00D96179" w14:paraId="407E7037" w14:textId="77777777" w:rsidTr="00403714">
            <w:trPr>
              <w:trHeight w:val="454"/>
            </w:trPr>
            <w:tc>
              <w:tcPr>
                <w:tcW w:w="4589" w:type="dxa"/>
                <w:shd w:val="clear" w:color="auto" w:fill="F2F2F2" w:themeFill="background1" w:themeFillShade="F2"/>
                <w:vAlign w:val="center"/>
              </w:tcPr>
              <w:p w14:paraId="26D4A065" w14:textId="4AFF7ACA" w:rsidR="00872DA2" w:rsidRPr="00D96179" w:rsidRDefault="00872DA2" w:rsidP="00872DA2">
                <w:pPr>
                  <w:spacing w:line="240" w:lineRule="auto"/>
                  <w:jc w:val="right"/>
                </w:pPr>
                <w:r w:rsidRPr="00D96179">
                  <w:t>Total mark (maximum 40)</w:t>
                </w:r>
              </w:p>
            </w:tc>
            <w:tc>
              <w:tcPr>
                <w:tcW w:w="757" w:type="dxa"/>
                <w:vAlign w:val="center"/>
              </w:tcPr>
              <w:sdt>
                <w:sdtPr>
                  <w:rPr>
                    <w:b/>
                    <w:bCs/>
                  </w:rPr>
                  <w:id w:val="387849003"/>
                  <w:placeholder>
                    <w:docPart w:val="6B260C4EA1B144EDA7419EDF7B14B9C3"/>
                  </w:placeholder>
                  <w:showingPlcHdr/>
                  <w:text/>
                </w:sdtPr>
                <w:sdtEndPr/>
                <w:sdtContent>
                  <w:p w14:paraId="461A1A36" w14:textId="38D58CAE" w:rsidR="00872DA2" w:rsidRPr="00D96179" w:rsidRDefault="00872DA2" w:rsidP="00872DA2">
                    <w:pPr>
                      <w:spacing w:line="240" w:lineRule="auto"/>
                      <w:jc w:val="center"/>
                    </w:pPr>
                    <w:r w:rsidRPr="00D96179">
                      <w:rPr>
                        <w:rStyle w:val="PlaceholderText"/>
                        <w:b/>
                        <w:bCs/>
                      </w:rPr>
                      <w:t>Click.</w:t>
                    </w:r>
                  </w:p>
                </w:sdtContent>
              </w:sdt>
            </w:tc>
            <w:tc>
              <w:tcPr>
                <w:tcW w:w="4282" w:type="dxa"/>
                <w:tcBorders>
                  <w:bottom w:val="nil"/>
                  <w:right w:val="nil"/>
                </w:tcBorders>
                <w:vAlign w:val="center"/>
              </w:tcPr>
              <w:p w14:paraId="726C5178" w14:textId="1A5A2087" w:rsidR="00872DA2" w:rsidRPr="00D96179" w:rsidRDefault="00872DA2" w:rsidP="00872DA2">
                <w:pPr>
                  <w:spacing w:line="240" w:lineRule="auto"/>
                  <w:jc w:val="center"/>
                  <w:rPr>
                    <w:b/>
                    <w:bCs/>
                  </w:rPr>
                </w:pPr>
              </w:p>
            </w:tc>
          </w:tr>
        </w:tbl>
        <w:p w14:paraId="4DA3BF21" w14:textId="77777777" w:rsidR="004E156B" w:rsidRPr="00D96179" w:rsidRDefault="004E156B" w:rsidP="004E156B">
          <w:pPr>
            <w:spacing w:line="240" w:lineRule="auto"/>
          </w:pPr>
        </w:p>
        <w:p w14:paraId="4521A82A" w14:textId="78CD487E" w:rsidR="00403714" w:rsidRPr="00D96179" w:rsidRDefault="00403714" w:rsidP="00403714">
          <w:pPr>
            <w:pStyle w:val="Heading4"/>
          </w:pPr>
          <w:r w:rsidRPr="00D96179">
            <w:lastRenderedPageBreak/>
            <w:t>Mark breakdown – Devised performance (AO2)</w:t>
          </w:r>
        </w:p>
        <w:p w14:paraId="40796F72" w14:textId="77777777" w:rsidR="00403714" w:rsidRPr="00D96179" w:rsidRDefault="00403714" w:rsidP="00403714">
          <w:pPr>
            <w:spacing w:line="240" w:lineRule="auto"/>
          </w:pPr>
        </w:p>
        <w:tbl>
          <w:tblPr>
            <w:tblStyle w:val="TableGrid"/>
            <w:tblW w:w="0" w:type="auto"/>
            <w:tblLook w:val="04A0" w:firstRow="1" w:lastRow="0" w:firstColumn="1" w:lastColumn="0" w:noHBand="0" w:noVBand="1"/>
          </w:tblPr>
          <w:tblGrid>
            <w:gridCol w:w="4589"/>
            <w:gridCol w:w="757"/>
            <w:gridCol w:w="4282"/>
          </w:tblGrid>
          <w:tr w:rsidR="00403714" w:rsidRPr="00D96179" w14:paraId="7C879156" w14:textId="77777777" w:rsidTr="00F611AE">
            <w:trPr>
              <w:trHeight w:val="454"/>
            </w:trPr>
            <w:tc>
              <w:tcPr>
                <w:tcW w:w="4589" w:type="dxa"/>
                <w:shd w:val="clear" w:color="auto" w:fill="F2F2F2" w:themeFill="background1" w:themeFillShade="F2"/>
                <w:vAlign w:val="center"/>
              </w:tcPr>
              <w:p w14:paraId="0DB53751" w14:textId="12794901" w:rsidR="00403714" w:rsidRPr="00D96179" w:rsidRDefault="00403714" w:rsidP="00F611AE">
                <w:pPr>
                  <w:spacing w:line="240" w:lineRule="auto"/>
                  <w:rPr>
                    <w:b/>
                    <w:bCs/>
                  </w:rPr>
                </w:pPr>
                <w:r w:rsidRPr="00D96179">
                  <w:rPr>
                    <w:b/>
                    <w:bCs/>
                  </w:rPr>
                  <w:t>Marking criteria</w:t>
                </w:r>
              </w:p>
            </w:tc>
            <w:tc>
              <w:tcPr>
                <w:tcW w:w="757" w:type="dxa"/>
                <w:shd w:val="clear" w:color="auto" w:fill="F2F2F2" w:themeFill="background1" w:themeFillShade="F2"/>
                <w:vAlign w:val="center"/>
              </w:tcPr>
              <w:p w14:paraId="7C17DC2A" w14:textId="77777777" w:rsidR="00403714" w:rsidRPr="00D96179" w:rsidRDefault="00403714" w:rsidP="00F611AE">
                <w:pPr>
                  <w:spacing w:line="240" w:lineRule="auto"/>
                  <w:rPr>
                    <w:b/>
                    <w:bCs/>
                  </w:rPr>
                </w:pPr>
                <w:r w:rsidRPr="00D96179">
                  <w:rPr>
                    <w:b/>
                    <w:bCs/>
                  </w:rPr>
                  <w:t>Mark</w:t>
                </w:r>
              </w:p>
            </w:tc>
            <w:tc>
              <w:tcPr>
                <w:tcW w:w="4282" w:type="dxa"/>
                <w:shd w:val="clear" w:color="auto" w:fill="F2F2F2" w:themeFill="background1" w:themeFillShade="F2"/>
                <w:vAlign w:val="center"/>
              </w:tcPr>
              <w:p w14:paraId="3A662ADF" w14:textId="77777777" w:rsidR="00403714" w:rsidRPr="00D96179" w:rsidRDefault="00403714" w:rsidP="00F611AE">
                <w:pPr>
                  <w:spacing w:line="240" w:lineRule="auto"/>
                  <w:rPr>
                    <w:b/>
                    <w:bCs/>
                  </w:rPr>
                </w:pPr>
                <w:r w:rsidRPr="00D96179">
                  <w:rPr>
                    <w:b/>
                    <w:bCs/>
                  </w:rPr>
                  <w:t xml:space="preserve">Comments to explain mark </w:t>
                </w:r>
              </w:p>
            </w:tc>
          </w:tr>
          <w:tr w:rsidR="00B64C1F" w:rsidRPr="00D96179" w14:paraId="6AE532ED" w14:textId="77777777" w:rsidTr="00987705">
            <w:trPr>
              <w:trHeight w:val="3062"/>
            </w:trPr>
            <w:tc>
              <w:tcPr>
                <w:tcW w:w="4589" w:type="dxa"/>
              </w:tcPr>
              <w:p w14:paraId="76992F2E" w14:textId="77777777" w:rsidR="00B64C1F" w:rsidRPr="00D96179" w:rsidRDefault="00B64C1F" w:rsidP="00B64C1F">
                <w:pPr>
                  <w:spacing w:line="240" w:lineRule="auto"/>
                </w:pPr>
                <w:r w:rsidRPr="00D96179">
                  <w:t>Level of theatrical skills</w:t>
                </w:r>
              </w:p>
              <w:p w14:paraId="4A3D0A28" w14:textId="3A8A1506" w:rsidR="00995057" w:rsidRPr="00D96179" w:rsidRDefault="00995057" w:rsidP="00B64C1F">
                <w:pPr>
                  <w:spacing w:line="240" w:lineRule="auto"/>
                </w:pPr>
                <w:r w:rsidRPr="00D96179">
                  <w:t>(5 marks)</w:t>
                </w:r>
              </w:p>
            </w:tc>
            <w:tc>
              <w:tcPr>
                <w:tcW w:w="757" w:type="dxa"/>
              </w:tcPr>
              <w:sdt>
                <w:sdtPr>
                  <w:rPr>
                    <w:b/>
                    <w:bCs/>
                  </w:rPr>
                  <w:id w:val="-209883838"/>
                  <w:placeholder>
                    <w:docPart w:val="AE037737EFE242BF8DBABD336CEDEDD2"/>
                  </w:placeholder>
                  <w:showingPlcHdr/>
                  <w:text/>
                </w:sdtPr>
                <w:sdtEndPr/>
                <w:sdtContent>
                  <w:p w14:paraId="29FC8915" w14:textId="0431EAAF" w:rsidR="00B64C1F" w:rsidRPr="00D96179" w:rsidRDefault="00B64C1F" w:rsidP="00995057">
                    <w:pPr>
                      <w:spacing w:line="240" w:lineRule="auto"/>
                      <w:jc w:val="center"/>
                      <w:rPr>
                        <w:b/>
                        <w:bCs/>
                      </w:rPr>
                    </w:pPr>
                    <w:r w:rsidRPr="00D96179">
                      <w:rPr>
                        <w:rStyle w:val="PlaceholderText"/>
                        <w:b/>
                        <w:bCs/>
                      </w:rPr>
                      <w:t>Click.</w:t>
                    </w:r>
                  </w:p>
                </w:sdtContent>
              </w:sdt>
            </w:tc>
            <w:sdt>
              <w:sdtPr>
                <w:rPr>
                  <w:b/>
                  <w:bCs/>
                </w:rPr>
                <w:id w:val="1859783998"/>
                <w:placeholder>
                  <w:docPart w:val="76E1F075693B49E886784D4FF2E45B2A"/>
                </w:placeholder>
                <w:showingPlcHdr/>
              </w:sdtPr>
              <w:sdtEndPr/>
              <w:sdtContent>
                <w:tc>
                  <w:tcPr>
                    <w:tcW w:w="4282" w:type="dxa"/>
                  </w:tcPr>
                  <w:p w14:paraId="5823A7B2" w14:textId="1B6D90E3" w:rsidR="00B64C1F" w:rsidRPr="00D96179" w:rsidRDefault="00B64C1F" w:rsidP="00B64C1F">
                    <w:pPr>
                      <w:spacing w:line="240" w:lineRule="auto"/>
                      <w:rPr>
                        <w:b/>
                        <w:bCs/>
                      </w:rPr>
                    </w:pPr>
                    <w:r w:rsidRPr="00D96179">
                      <w:rPr>
                        <w:rStyle w:val="PlaceholderText"/>
                        <w:b/>
                        <w:bCs/>
                      </w:rPr>
                      <w:t>Click or tap here to enter text.</w:t>
                    </w:r>
                  </w:p>
                </w:tc>
              </w:sdtContent>
            </w:sdt>
          </w:tr>
          <w:tr w:rsidR="00B64C1F" w:rsidRPr="00D96179" w14:paraId="5F5A624D" w14:textId="77777777" w:rsidTr="00987705">
            <w:trPr>
              <w:trHeight w:val="3062"/>
            </w:trPr>
            <w:tc>
              <w:tcPr>
                <w:tcW w:w="4589" w:type="dxa"/>
              </w:tcPr>
              <w:p w14:paraId="0B699AA6" w14:textId="77777777" w:rsidR="00B64C1F" w:rsidRPr="00D96179" w:rsidRDefault="00B64C1F" w:rsidP="00B64C1F">
                <w:pPr>
                  <w:spacing w:line="240" w:lineRule="auto"/>
                </w:pPr>
                <w:r w:rsidRPr="00D96179">
                  <w:t>Consonance of devised piece with dramatic intentions and methods of the chosen practitioner</w:t>
                </w:r>
              </w:p>
              <w:p w14:paraId="6637A01D" w14:textId="5806A69E" w:rsidR="00995057" w:rsidRPr="00D96179" w:rsidRDefault="00995057" w:rsidP="00B64C1F">
                <w:pPr>
                  <w:spacing w:line="240" w:lineRule="auto"/>
                </w:pPr>
                <w:r w:rsidRPr="00D96179">
                  <w:t>(5 marks)</w:t>
                </w:r>
              </w:p>
            </w:tc>
            <w:tc>
              <w:tcPr>
                <w:tcW w:w="757" w:type="dxa"/>
              </w:tcPr>
              <w:sdt>
                <w:sdtPr>
                  <w:rPr>
                    <w:b/>
                    <w:bCs/>
                  </w:rPr>
                  <w:id w:val="-960263195"/>
                  <w:placeholder>
                    <w:docPart w:val="4FEF879EFA634FC4A7E8B18A722B1BA2"/>
                  </w:placeholder>
                  <w:showingPlcHdr/>
                  <w:text/>
                </w:sdtPr>
                <w:sdtEndPr/>
                <w:sdtContent>
                  <w:p w14:paraId="65F63ADB" w14:textId="5CAA6CDD" w:rsidR="00B64C1F" w:rsidRPr="00D96179" w:rsidRDefault="00B64C1F" w:rsidP="00995057">
                    <w:pPr>
                      <w:spacing w:line="240" w:lineRule="auto"/>
                      <w:jc w:val="center"/>
                      <w:rPr>
                        <w:b/>
                        <w:bCs/>
                      </w:rPr>
                    </w:pPr>
                    <w:r w:rsidRPr="00D96179">
                      <w:rPr>
                        <w:rStyle w:val="PlaceholderText"/>
                        <w:b/>
                        <w:bCs/>
                      </w:rPr>
                      <w:t>Click.</w:t>
                    </w:r>
                  </w:p>
                </w:sdtContent>
              </w:sdt>
            </w:tc>
            <w:sdt>
              <w:sdtPr>
                <w:rPr>
                  <w:b/>
                  <w:bCs/>
                </w:rPr>
                <w:id w:val="1609700951"/>
                <w:placeholder>
                  <w:docPart w:val="8553030701D14852B5A09761A8332C3F"/>
                </w:placeholder>
                <w:showingPlcHdr/>
              </w:sdtPr>
              <w:sdtEndPr/>
              <w:sdtContent>
                <w:tc>
                  <w:tcPr>
                    <w:tcW w:w="4282" w:type="dxa"/>
                  </w:tcPr>
                  <w:p w14:paraId="323CBE39" w14:textId="2F2119D8" w:rsidR="00B64C1F" w:rsidRPr="00D96179" w:rsidRDefault="00B64C1F" w:rsidP="00B64C1F">
                    <w:pPr>
                      <w:spacing w:line="240" w:lineRule="auto"/>
                      <w:rPr>
                        <w:b/>
                        <w:bCs/>
                      </w:rPr>
                    </w:pPr>
                    <w:r w:rsidRPr="00D96179">
                      <w:rPr>
                        <w:rStyle w:val="PlaceholderText"/>
                        <w:b/>
                        <w:bCs/>
                      </w:rPr>
                      <w:t>Click or tap here to enter text.</w:t>
                    </w:r>
                  </w:p>
                </w:tc>
              </w:sdtContent>
            </w:sdt>
          </w:tr>
          <w:tr w:rsidR="00B64C1F" w:rsidRPr="00D96179" w14:paraId="7F954985" w14:textId="77777777" w:rsidTr="00987705">
            <w:trPr>
              <w:trHeight w:val="3062"/>
            </w:trPr>
            <w:tc>
              <w:tcPr>
                <w:tcW w:w="4589" w:type="dxa"/>
              </w:tcPr>
              <w:p w14:paraId="45B219BC" w14:textId="77777777" w:rsidR="00B64C1F" w:rsidRPr="00D96179" w:rsidRDefault="00B64C1F" w:rsidP="00B64C1F">
                <w:pPr>
                  <w:spacing w:line="240" w:lineRule="auto"/>
                </w:pPr>
                <w:r w:rsidRPr="00D96179">
                  <w:t>Inventiveness and originality of individual’s work</w:t>
                </w:r>
              </w:p>
              <w:p w14:paraId="328E92D4" w14:textId="3F3EE23D" w:rsidR="00995057" w:rsidRPr="00D96179" w:rsidRDefault="00995057" w:rsidP="00B64C1F">
                <w:pPr>
                  <w:spacing w:line="240" w:lineRule="auto"/>
                </w:pPr>
                <w:r w:rsidRPr="00D96179">
                  <w:t>(5 marks)</w:t>
                </w:r>
              </w:p>
            </w:tc>
            <w:tc>
              <w:tcPr>
                <w:tcW w:w="757" w:type="dxa"/>
              </w:tcPr>
              <w:sdt>
                <w:sdtPr>
                  <w:rPr>
                    <w:b/>
                    <w:bCs/>
                  </w:rPr>
                  <w:id w:val="1551877357"/>
                  <w:placeholder>
                    <w:docPart w:val="240E4CB1F02F4F7488F309393C62E8C1"/>
                  </w:placeholder>
                  <w:showingPlcHdr/>
                  <w:text/>
                </w:sdtPr>
                <w:sdtEndPr/>
                <w:sdtContent>
                  <w:p w14:paraId="0B5DE730" w14:textId="11F428EA" w:rsidR="00B64C1F" w:rsidRPr="00D96179" w:rsidRDefault="00B64C1F" w:rsidP="00995057">
                    <w:pPr>
                      <w:spacing w:line="240" w:lineRule="auto"/>
                      <w:jc w:val="center"/>
                      <w:rPr>
                        <w:b/>
                        <w:bCs/>
                      </w:rPr>
                    </w:pPr>
                    <w:r w:rsidRPr="00D96179">
                      <w:rPr>
                        <w:rStyle w:val="PlaceholderText"/>
                        <w:b/>
                        <w:bCs/>
                      </w:rPr>
                      <w:t>Click.</w:t>
                    </w:r>
                  </w:p>
                </w:sdtContent>
              </w:sdt>
            </w:tc>
            <w:sdt>
              <w:sdtPr>
                <w:rPr>
                  <w:b/>
                  <w:bCs/>
                </w:rPr>
                <w:id w:val="2063217409"/>
                <w:placeholder>
                  <w:docPart w:val="CA9D8F0B063B4D11A78690A5A1E24D6E"/>
                </w:placeholder>
                <w:showingPlcHdr/>
              </w:sdtPr>
              <w:sdtEndPr/>
              <w:sdtContent>
                <w:tc>
                  <w:tcPr>
                    <w:tcW w:w="4282" w:type="dxa"/>
                  </w:tcPr>
                  <w:p w14:paraId="2C7AD6F5" w14:textId="6A253A99" w:rsidR="00B64C1F" w:rsidRPr="00D96179" w:rsidRDefault="00B64C1F" w:rsidP="00B64C1F">
                    <w:pPr>
                      <w:spacing w:line="240" w:lineRule="auto"/>
                      <w:rPr>
                        <w:b/>
                        <w:bCs/>
                      </w:rPr>
                    </w:pPr>
                    <w:r w:rsidRPr="00D96179">
                      <w:rPr>
                        <w:rStyle w:val="PlaceholderText"/>
                        <w:b/>
                        <w:bCs/>
                      </w:rPr>
                      <w:t>Click or tap here to enter text.</w:t>
                    </w:r>
                  </w:p>
                </w:tc>
              </w:sdtContent>
            </w:sdt>
          </w:tr>
          <w:tr w:rsidR="00B64C1F" w:rsidRPr="00D96179" w14:paraId="495FB218" w14:textId="77777777" w:rsidTr="00987705">
            <w:trPr>
              <w:trHeight w:val="3062"/>
            </w:trPr>
            <w:tc>
              <w:tcPr>
                <w:tcW w:w="4589" w:type="dxa"/>
              </w:tcPr>
              <w:p w14:paraId="3821310B" w14:textId="77777777" w:rsidR="00B64C1F" w:rsidRPr="00D96179" w:rsidRDefault="00B64C1F" w:rsidP="00B64C1F">
                <w:pPr>
                  <w:spacing w:line="240" w:lineRule="auto"/>
                </w:pPr>
                <w:r w:rsidRPr="00D96179">
                  <w:t>Success in realising individual artistic intention</w:t>
                </w:r>
              </w:p>
              <w:p w14:paraId="7235F26F" w14:textId="2B6663E5" w:rsidR="00995057" w:rsidRPr="00D96179" w:rsidRDefault="00995057" w:rsidP="00B64C1F">
                <w:pPr>
                  <w:spacing w:line="240" w:lineRule="auto"/>
                </w:pPr>
                <w:r w:rsidRPr="00D96179">
                  <w:t>(5 marks)</w:t>
                </w:r>
              </w:p>
            </w:tc>
            <w:tc>
              <w:tcPr>
                <w:tcW w:w="757" w:type="dxa"/>
              </w:tcPr>
              <w:sdt>
                <w:sdtPr>
                  <w:rPr>
                    <w:b/>
                    <w:bCs/>
                  </w:rPr>
                  <w:id w:val="-1540201934"/>
                  <w:placeholder>
                    <w:docPart w:val="EE08E12753074F09AFF00700C67C0815"/>
                  </w:placeholder>
                  <w:showingPlcHdr/>
                  <w:text/>
                </w:sdtPr>
                <w:sdtEndPr/>
                <w:sdtContent>
                  <w:p w14:paraId="5E7CB5E5" w14:textId="1D8C0EAB" w:rsidR="00B64C1F" w:rsidRPr="00D96179" w:rsidRDefault="00B64C1F" w:rsidP="00995057">
                    <w:pPr>
                      <w:spacing w:line="240" w:lineRule="auto"/>
                      <w:jc w:val="center"/>
                      <w:rPr>
                        <w:b/>
                        <w:bCs/>
                      </w:rPr>
                    </w:pPr>
                    <w:r w:rsidRPr="00D96179">
                      <w:rPr>
                        <w:rStyle w:val="PlaceholderText"/>
                        <w:b/>
                        <w:bCs/>
                      </w:rPr>
                      <w:t>Click.</w:t>
                    </w:r>
                  </w:p>
                </w:sdtContent>
              </w:sdt>
            </w:tc>
            <w:sdt>
              <w:sdtPr>
                <w:rPr>
                  <w:b/>
                  <w:bCs/>
                </w:rPr>
                <w:id w:val="-169329019"/>
                <w:placeholder>
                  <w:docPart w:val="33665E3271D74966A54ACECEEA41F108"/>
                </w:placeholder>
                <w:showingPlcHdr/>
              </w:sdtPr>
              <w:sdtEndPr/>
              <w:sdtContent>
                <w:tc>
                  <w:tcPr>
                    <w:tcW w:w="4282" w:type="dxa"/>
                  </w:tcPr>
                  <w:p w14:paraId="715AF46B" w14:textId="16A5684B" w:rsidR="00B64C1F" w:rsidRPr="00D96179" w:rsidRDefault="00B64C1F" w:rsidP="00B64C1F">
                    <w:pPr>
                      <w:spacing w:line="240" w:lineRule="auto"/>
                      <w:rPr>
                        <w:b/>
                        <w:bCs/>
                      </w:rPr>
                    </w:pPr>
                    <w:r w:rsidRPr="00D96179">
                      <w:rPr>
                        <w:rStyle w:val="PlaceholderText"/>
                        <w:b/>
                        <w:bCs/>
                      </w:rPr>
                      <w:t>Click or tap here to enter text.</w:t>
                    </w:r>
                  </w:p>
                </w:tc>
              </w:sdtContent>
            </w:sdt>
          </w:tr>
          <w:tr w:rsidR="00403714" w:rsidRPr="00D96179" w14:paraId="27AB4133" w14:textId="77777777" w:rsidTr="00F611AE">
            <w:trPr>
              <w:trHeight w:val="454"/>
            </w:trPr>
            <w:tc>
              <w:tcPr>
                <w:tcW w:w="4589" w:type="dxa"/>
                <w:shd w:val="clear" w:color="auto" w:fill="F2F2F2" w:themeFill="background1" w:themeFillShade="F2"/>
                <w:vAlign w:val="center"/>
              </w:tcPr>
              <w:p w14:paraId="63D0BBD1" w14:textId="65EFFB19" w:rsidR="00403714" w:rsidRPr="00D96179" w:rsidRDefault="00403714" w:rsidP="00F611AE">
                <w:pPr>
                  <w:spacing w:line="240" w:lineRule="auto"/>
                  <w:jc w:val="right"/>
                </w:pPr>
                <w:r w:rsidRPr="00D96179">
                  <w:t>Total mark (maximum 20)</w:t>
                </w:r>
              </w:p>
            </w:tc>
            <w:tc>
              <w:tcPr>
                <w:tcW w:w="757" w:type="dxa"/>
                <w:vAlign w:val="center"/>
              </w:tcPr>
              <w:sdt>
                <w:sdtPr>
                  <w:rPr>
                    <w:b/>
                    <w:bCs/>
                  </w:rPr>
                  <w:id w:val="512807743"/>
                  <w:placeholder>
                    <w:docPart w:val="764743B7DD82419490A21DC987CDB863"/>
                  </w:placeholder>
                  <w:showingPlcHdr/>
                  <w:text/>
                </w:sdtPr>
                <w:sdtEndPr/>
                <w:sdtContent>
                  <w:p w14:paraId="59C231C4" w14:textId="77777777" w:rsidR="00403714" w:rsidRPr="00D96179" w:rsidRDefault="00403714" w:rsidP="00F611AE">
                    <w:pPr>
                      <w:spacing w:line="240" w:lineRule="auto"/>
                      <w:jc w:val="center"/>
                    </w:pPr>
                    <w:r w:rsidRPr="00D96179">
                      <w:rPr>
                        <w:rStyle w:val="PlaceholderText"/>
                        <w:b/>
                        <w:bCs/>
                      </w:rPr>
                      <w:t>Click.</w:t>
                    </w:r>
                  </w:p>
                </w:sdtContent>
              </w:sdt>
            </w:tc>
            <w:tc>
              <w:tcPr>
                <w:tcW w:w="4282" w:type="dxa"/>
                <w:tcBorders>
                  <w:bottom w:val="nil"/>
                  <w:right w:val="nil"/>
                </w:tcBorders>
                <w:vAlign w:val="center"/>
              </w:tcPr>
              <w:p w14:paraId="09FC1B2D" w14:textId="77777777" w:rsidR="00403714" w:rsidRPr="00D96179" w:rsidRDefault="00403714" w:rsidP="00F611AE">
                <w:pPr>
                  <w:spacing w:line="240" w:lineRule="auto"/>
                  <w:jc w:val="center"/>
                  <w:rPr>
                    <w:b/>
                    <w:bCs/>
                  </w:rPr>
                </w:pPr>
              </w:p>
            </w:tc>
          </w:tr>
        </w:tbl>
        <w:p w14:paraId="6FF10FAD" w14:textId="77777777" w:rsidR="00403714" w:rsidRPr="00D96179" w:rsidRDefault="00403714" w:rsidP="00403714">
          <w:pPr>
            <w:spacing w:line="240" w:lineRule="auto"/>
          </w:pPr>
        </w:p>
        <w:p w14:paraId="7FA2E585" w14:textId="77777777" w:rsidR="004E156B" w:rsidRPr="00D96179" w:rsidRDefault="004E156B" w:rsidP="00121A50">
          <w:pPr>
            <w:spacing w:line="240" w:lineRule="auto"/>
          </w:pPr>
        </w:p>
        <w:p w14:paraId="03C9B08C" w14:textId="2CE45F9C" w:rsidR="00403714" w:rsidRPr="00D96179" w:rsidRDefault="00403714" w:rsidP="00403714">
          <w:pPr>
            <w:pStyle w:val="Heading4"/>
          </w:pPr>
          <w:r w:rsidRPr="00D96179">
            <w:lastRenderedPageBreak/>
            <w:t>Statement of dramatic intent</w:t>
          </w:r>
        </w:p>
        <w:p w14:paraId="0820D11B" w14:textId="77777777" w:rsidR="00403714" w:rsidRPr="00D96179" w:rsidRDefault="00403714" w:rsidP="00403714">
          <w:pPr>
            <w:spacing w:line="240" w:lineRule="auto"/>
          </w:pPr>
          <w:r w:rsidRPr="00D96179">
            <w:t>To be completed by the candidate for the devised performance</w:t>
          </w:r>
        </w:p>
        <w:p w14:paraId="79390B70" w14:textId="77777777" w:rsidR="00403714" w:rsidRPr="00D96179" w:rsidRDefault="00403714" w:rsidP="00403714">
          <w:pPr>
            <w:spacing w:line="240" w:lineRule="auto"/>
          </w:pPr>
        </w:p>
        <w:p w14:paraId="1C78B16A" w14:textId="77777777" w:rsidR="00403714" w:rsidRPr="00D96179" w:rsidRDefault="00403714" w:rsidP="00403714">
          <w:pPr>
            <w:spacing w:line="240" w:lineRule="auto"/>
          </w:pPr>
          <w:r w:rsidRPr="00D96179">
            <w:t>Specialism chosen</w:t>
          </w:r>
        </w:p>
        <w:p w14:paraId="1461039D" w14:textId="77777777" w:rsidR="00043B01" w:rsidRPr="00D96179" w:rsidRDefault="00043B01" w:rsidP="00043B01"/>
        <w:tbl>
          <w:tblPr>
            <w:tblStyle w:val="TableGrid"/>
            <w:tblW w:w="9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16"/>
            <w:gridCol w:w="1079"/>
            <w:gridCol w:w="416"/>
            <w:gridCol w:w="936"/>
            <w:gridCol w:w="416"/>
            <w:gridCol w:w="936"/>
            <w:gridCol w:w="416"/>
            <w:gridCol w:w="936"/>
            <w:gridCol w:w="416"/>
            <w:gridCol w:w="964"/>
            <w:gridCol w:w="416"/>
            <w:gridCol w:w="936"/>
            <w:gridCol w:w="416"/>
            <w:gridCol w:w="887"/>
          </w:tblGrid>
          <w:tr w:rsidR="00E15FE3" w:rsidRPr="00D96179" w14:paraId="698F19CC" w14:textId="7D1BF3F9" w:rsidTr="00E15FE3">
            <w:trPr>
              <w:trHeight w:val="454"/>
            </w:trPr>
            <w:sdt>
              <w:sdtPr>
                <w:rPr>
                  <w:sz w:val="36"/>
                  <w:szCs w:val="36"/>
                </w:rPr>
                <w:id w:val="-71514871"/>
                <w14:checkbox>
                  <w14:checked w14:val="0"/>
                  <w14:checkedState w14:val="00FC" w14:font="Wingdings"/>
                  <w14:uncheckedState w14:val="2610" w14:font="MS Gothic"/>
                </w14:checkbox>
              </w:sdtPr>
              <w:sdtEndPr/>
              <w:sdtContent>
                <w:tc>
                  <w:tcPr>
                    <w:tcW w:w="416" w:type="dxa"/>
                    <w:vAlign w:val="center"/>
                  </w:tcPr>
                  <w:p w14:paraId="556EC4DC" w14:textId="4D698C9C" w:rsidR="00E15FE3" w:rsidRPr="00D96179" w:rsidRDefault="00E15FE3" w:rsidP="00E15FE3">
                    <w:pPr>
                      <w:rPr>
                        <w:sz w:val="36"/>
                        <w:szCs w:val="36"/>
                      </w:rPr>
                    </w:pPr>
                    <w:r w:rsidRPr="00D96179">
                      <w:rPr>
                        <w:rFonts w:ascii="MS Gothic" w:eastAsia="MS Gothic" w:hAnsi="MS Gothic" w:hint="eastAsia"/>
                        <w:sz w:val="36"/>
                        <w:szCs w:val="36"/>
                      </w:rPr>
                      <w:t>☐</w:t>
                    </w:r>
                  </w:p>
                </w:tc>
              </w:sdtContent>
            </w:sdt>
            <w:tc>
              <w:tcPr>
                <w:tcW w:w="1079" w:type="dxa"/>
                <w:tcMar>
                  <w:left w:w="28" w:type="dxa"/>
                  <w:right w:w="113" w:type="dxa"/>
                </w:tcMar>
              </w:tcPr>
              <w:p w14:paraId="68D45DCC" w14:textId="1A150BC9" w:rsidR="00E15FE3" w:rsidRPr="00D96179" w:rsidRDefault="00E15FE3" w:rsidP="00E15FE3">
                <w:r w:rsidRPr="00D96179">
                  <w:t>Performer</w:t>
                </w:r>
              </w:p>
            </w:tc>
            <w:sdt>
              <w:sdtPr>
                <w:rPr>
                  <w:sz w:val="36"/>
                  <w:szCs w:val="36"/>
                </w:rPr>
                <w:id w:val="-1558396639"/>
                <w14:checkbox>
                  <w14:checked w14:val="0"/>
                  <w14:checkedState w14:val="00FC" w14:font="Wingdings"/>
                  <w14:uncheckedState w14:val="2610" w14:font="MS Gothic"/>
                </w14:checkbox>
              </w:sdtPr>
              <w:sdtEndPr/>
              <w:sdtContent>
                <w:tc>
                  <w:tcPr>
                    <w:tcW w:w="416" w:type="dxa"/>
                    <w:vAlign w:val="center"/>
                  </w:tcPr>
                  <w:p w14:paraId="661E512C" w14:textId="167CECA0" w:rsidR="00E15FE3" w:rsidRPr="00D96179" w:rsidRDefault="00E15FE3" w:rsidP="00E15FE3">
                    <w:r w:rsidRPr="00D96179">
                      <w:rPr>
                        <w:rFonts w:ascii="MS Gothic" w:eastAsia="MS Gothic" w:hAnsi="MS Gothic" w:hint="eastAsia"/>
                        <w:sz w:val="36"/>
                        <w:szCs w:val="36"/>
                      </w:rPr>
                      <w:t>☐</w:t>
                    </w:r>
                  </w:p>
                </w:tc>
              </w:sdtContent>
            </w:sdt>
            <w:tc>
              <w:tcPr>
                <w:tcW w:w="936" w:type="dxa"/>
                <w:tcMar>
                  <w:left w:w="28" w:type="dxa"/>
                  <w:right w:w="113" w:type="dxa"/>
                </w:tcMar>
              </w:tcPr>
              <w:p w14:paraId="361F4B0E" w14:textId="740F8752" w:rsidR="00E15FE3" w:rsidRPr="00D96179" w:rsidRDefault="00E15FE3" w:rsidP="00E15FE3">
                <w:r w:rsidRPr="00D96179">
                  <w:t>Lighting</w:t>
                </w:r>
                <w:r w:rsidRPr="00D96179">
                  <w:br/>
                  <w:t>designer</w:t>
                </w:r>
              </w:p>
            </w:tc>
            <w:sdt>
              <w:sdtPr>
                <w:rPr>
                  <w:sz w:val="36"/>
                  <w:szCs w:val="36"/>
                </w:rPr>
                <w:id w:val="393323490"/>
                <w14:checkbox>
                  <w14:checked w14:val="0"/>
                  <w14:checkedState w14:val="00FC" w14:font="Wingdings"/>
                  <w14:uncheckedState w14:val="2610" w14:font="MS Gothic"/>
                </w14:checkbox>
              </w:sdtPr>
              <w:sdtEndPr/>
              <w:sdtContent>
                <w:tc>
                  <w:tcPr>
                    <w:tcW w:w="416" w:type="dxa"/>
                    <w:vAlign w:val="center"/>
                  </w:tcPr>
                  <w:p w14:paraId="3EEA425A" w14:textId="602A9781" w:rsidR="00E15FE3" w:rsidRPr="00D96179" w:rsidRDefault="00E15FE3" w:rsidP="00E15FE3">
                    <w:r w:rsidRPr="00D96179">
                      <w:rPr>
                        <w:rFonts w:ascii="MS Gothic" w:eastAsia="MS Gothic" w:hAnsi="MS Gothic" w:hint="eastAsia"/>
                        <w:sz w:val="36"/>
                        <w:szCs w:val="36"/>
                      </w:rPr>
                      <w:t>☐</w:t>
                    </w:r>
                  </w:p>
                </w:tc>
              </w:sdtContent>
            </w:sdt>
            <w:tc>
              <w:tcPr>
                <w:tcW w:w="936" w:type="dxa"/>
                <w:tcMar>
                  <w:left w:w="28" w:type="dxa"/>
                  <w:right w:w="113" w:type="dxa"/>
                </w:tcMar>
              </w:tcPr>
              <w:p w14:paraId="7168CF57" w14:textId="06B36293" w:rsidR="00E15FE3" w:rsidRPr="00D96179" w:rsidRDefault="00E15FE3" w:rsidP="00E15FE3">
                <w:r w:rsidRPr="00D96179">
                  <w:t>Sound</w:t>
                </w:r>
                <w:r w:rsidRPr="00D96179">
                  <w:br/>
                  <w:t>designer</w:t>
                </w:r>
              </w:p>
            </w:tc>
            <w:sdt>
              <w:sdtPr>
                <w:rPr>
                  <w:sz w:val="36"/>
                  <w:szCs w:val="36"/>
                </w:rPr>
                <w:id w:val="1042635814"/>
                <w14:checkbox>
                  <w14:checked w14:val="0"/>
                  <w14:checkedState w14:val="00FC" w14:font="Wingdings"/>
                  <w14:uncheckedState w14:val="2610" w14:font="MS Gothic"/>
                </w14:checkbox>
              </w:sdtPr>
              <w:sdtEndPr/>
              <w:sdtContent>
                <w:tc>
                  <w:tcPr>
                    <w:tcW w:w="416" w:type="dxa"/>
                    <w:vAlign w:val="center"/>
                  </w:tcPr>
                  <w:p w14:paraId="42B293A6" w14:textId="35BE872B" w:rsidR="00E15FE3" w:rsidRPr="00D96179" w:rsidRDefault="00E15FE3" w:rsidP="00E15FE3">
                    <w:r w:rsidRPr="00D96179">
                      <w:rPr>
                        <w:rFonts w:ascii="MS Gothic" w:eastAsia="MS Gothic" w:hAnsi="MS Gothic" w:hint="eastAsia"/>
                        <w:sz w:val="36"/>
                        <w:szCs w:val="36"/>
                      </w:rPr>
                      <w:t>☐</w:t>
                    </w:r>
                  </w:p>
                </w:tc>
              </w:sdtContent>
            </w:sdt>
            <w:tc>
              <w:tcPr>
                <w:tcW w:w="936" w:type="dxa"/>
                <w:tcMar>
                  <w:left w:w="28" w:type="dxa"/>
                  <w:right w:w="113" w:type="dxa"/>
                </w:tcMar>
              </w:tcPr>
              <w:p w14:paraId="10A82A85" w14:textId="4728338D" w:rsidR="00E15FE3" w:rsidRPr="00D96179" w:rsidRDefault="00E15FE3" w:rsidP="00E15FE3">
                <w:r w:rsidRPr="00D96179">
                  <w:t>Set</w:t>
                </w:r>
                <w:r w:rsidRPr="00D96179">
                  <w:br/>
                  <w:t>designer</w:t>
                </w:r>
              </w:p>
            </w:tc>
            <w:sdt>
              <w:sdtPr>
                <w:rPr>
                  <w:sz w:val="36"/>
                  <w:szCs w:val="36"/>
                </w:rPr>
                <w:id w:val="1765721494"/>
                <w14:checkbox>
                  <w14:checked w14:val="0"/>
                  <w14:checkedState w14:val="00FC" w14:font="Wingdings"/>
                  <w14:uncheckedState w14:val="2610" w14:font="MS Gothic"/>
                </w14:checkbox>
              </w:sdtPr>
              <w:sdtEndPr/>
              <w:sdtContent>
                <w:tc>
                  <w:tcPr>
                    <w:tcW w:w="416" w:type="dxa"/>
                    <w:vAlign w:val="center"/>
                  </w:tcPr>
                  <w:p w14:paraId="7B93267E" w14:textId="5B56D96D" w:rsidR="00E15FE3" w:rsidRPr="00D96179" w:rsidRDefault="00E15FE3" w:rsidP="00E15FE3">
                    <w:r w:rsidRPr="00D96179">
                      <w:rPr>
                        <w:rFonts w:ascii="MS Gothic" w:eastAsia="MS Gothic" w:hAnsi="MS Gothic" w:hint="eastAsia"/>
                        <w:sz w:val="36"/>
                        <w:szCs w:val="36"/>
                      </w:rPr>
                      <w:t>☐</w:t>
                    </w:r>
                  </w:p>
                </w:tc>
              </w:sdtContent>
            </w:sdt>
            <w:tc>
              <w:tcPr>
                <w:tcW w:w="964" w:type="dxa"/>
                <w:tcMar>
                  <w:left w:w="28" w:type="dxa"/>
                  <w:right w:w="113" w:type="dxa"/>
                </w:tcMar>
              </w:tcPr>
              <w:p w14:paraId="1D98BEB1" w14:textId="1C4B36EB" w:rsidR="00E15FE3" w:rsidRPr="00D96179" w:rsidRDefault="00E15FE3" w:rsidP="00E15FE3">
                <w:r w:rsidRPr="00D96179">
                  <w:t>Costume</w:t>
                </w:r>
                <w:r w:rsidRPr="00D96179">
                  <w:br/>
                  <w:t>designer</w:t>
                </w:r>
              </w:p>
            </w:tc>
            <w:sdt>
              <w:sdtPr>
                <w:rPr>
                  <w:sz w:val="36"/>
                  <w:szCs w:val="36"/>
                </w:rPr>
                <w:id w:val="-796979602"/>
                <w14:checkbox>
                  <w14:checked w14:val="0"/>
                  <w14:checkedState w14:val="00FC" w14:font="Wingdings"/>
                  <w14:uncheckedState w14:val="2610" w14:font="MS Gothic"/>
                </w14:checkbox>
              </w:sdtPr>
              <w:sdtEndPr/>
              <w:sdtContent>
                <w:tc>
                  <w:tcPr>
                    <w:tcW w:w="416" w:type="dxa"/>
                    <w:vAlign w:val="center"/>
                  </w:tcPr>
                  <w:p w14:paraId="57DFEE06" w14:textId="6DF2E181" w:rsidR="00E15FE3" w:rsidRPr="00D96179" w:rsidRDefault="00E15FE3" w:rsidP="00E15FE3">
                    <w:r w:rsidRPr="00D96179">
                      <w:rPr>
                        <w:rFonts w:ascii="MS Gothic" w:eastAsia="MS Gothic" w:hAnsi="MS Gothic" w:hint="eastAsia"/>
                        <w:sz w:val="36"/>
                        <w:szCs w:val="36"/>
                      </w:rPr>
                      <w:t>☐</w:t>
                    </w:r>
                  </w:p>
                </w:tc>
              </w:sdtContent>
            </w:sdt>
            <w:tc>
              <w:tcPr>
                <w:tcW w:w="936" w:type="dxa"/>
                <w:tcMar>
                  <w:left w:w="28" w:type="dxa"/>
                  <w:right w:w="113" w:type="dxa"/>
                </w:tcMar>
              </w:tcPr>
              <w:p w14:paraId="07D843AD" w14:textId="61E9BD84" w:rsidR="00E15FE3" w:rsidRPr="00D96179" w:rsidRDefault="00E15FE3" w:rsidP="00E15FE3">
                <w:r w:rsidRPr="00D96179">
                  <w:t>Puppet</w:t>
                </w:r>
                <w:r w:rsidRPr="00D96179">
                  <w:br/>
                  <w:t>designer</w:t>
                </w:r>
              </w:p>
            </w:tc>
            <w:sdt>
              <w:sdtPr>
                <w:rPr>
                  <w:sz w:val="36"/>
                  <w:szCs w:val="36"/>
                </w:rPr>
                <w:id w:val="-378319368"/>
                <w14:checkbox>
                  <w14:checked w14:val="0"/>
                  <w14:checkedState w14:val="00FC" w14:font="Wingdings"/>
                  <w14:uncheckedState w14:val="2610" w14:font="MS Gothic"/>
                </w14:checkbox>
              </w:sdtPr>
              <w:sdtEndPr/>
              <w:sdtContent>
                <w:tc>
                  <w:tcPr>
                    <w:tcW w:w="62" w:type="dxa"/>
                    <w:vAlign w:val="center"/>
                  </w:tcPr>
                  <w:p w14:paraId="5ACE04C6" w14:textId="345FBDD5" w:rsidR="00E15FE3" w:rsidRPr="00D96179" w:rsidRDefault="00E15FE3" w:rsidP="00E15FE3">
                    <w:r w:rsidRPr="00D96179">
                      <w:rPr>
                        <w:rFonts w:ascii="MS Gothic" w:eastAsia="MS Gothic" w:hAnsi="MS Gothic" w:hint="eastAsia"/>
                        <w:sz w:val="36"/>
                        <w:szCs w:val="36"/>
                      </w:rPr>
                      <w:t>☐</w:t>
                    </w:r>
                  </w:p>
                </w:tc>
              </w:sdtContent>
            </w:sdt>
            <w:tc>
              <w:tcPr>
                <w:tcW w:w="887" w:type="dxa"/>
                <w:tcMar>
                  <w:right w:w="113" w:type="dxa"/>
                </w:tcMar>
              </w:tcPr>
              <w:p w14:paraId="0EA9003E" w14:textId="572A4B37" w:rsidR="00E15FE3" w:rsidRPr="00D96179" w:rsidRDefault="00E15FE3" w:rsidP="00E15FE3">
                <w:r w:rsidRPr="00D96179">
                  <w:t>Director</w:t>
                </w:r>
              </w:p>
            </w:tc>
          </w:tr>
        </w:tbl>
        <w:p w14:paraId="2C7C38FF" w14:textId="77777777" w:rsidR="004E156B" w:rsidRPr="00D96179" w:rsidRDefault="004E156B" w:rsidP="00121A50">
          <w:pPr>
            <w:spacing w:line="240" w:lineRule="auto"/>
          </w:pPr>
        </w:p>
        <w:p w14:paraId="38CC8352" w14:textId="77777777" w:rsidR="00403714" w:rsidRPr="00D96179" w:rsidRDefault="00403714" w:rsidP="00403714"/>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21"/>
          </w:tblGrid>
          <w:tr w:rsidR="00403714" w:rsidRPr="00D96179" w14:paraId="631F74A7" w14:textId="77777777" w:rsidTr="00F611AE">
            <w:trPr>
              <w:trHeight w:val="454"/>
            </w:trPr>
            <w:tc>
              <w:tcPr>
                <w:tcW w:w="1418" w:type="dxa"/>
                <w:vAlign w:val="bottom"/>
              </w:tcPr>
              <w:p w14:paraId="18D6AE0B" w14:textId="77777777" w:rsidR="00403714" w:rsidRPr="00D96179" w:rsidRDefault="00403714" w:rsidP="00F611AE">
                <w:r w:rsidRPr="00D96179">
                  <w:t>Practitioner</w:t>
                </w:r>
              </w:p>
            </w:tc>
            <w:sdt>
              <w:sdtPr>
                <w:rPr>
                  <w:b/>
                  <w:bCs/>
                </w:rPr>
                <w:id w:val="-1915465127"/>
                <w:placeholder>
                  <w:docPart w:val="22E0ADD101794513A4D8F6D5605DCF93"/>
                </w:placeholder>
                <w:showingPlcHdr/>
              </w:sdtPr>
              <w:sdtEndPr/>
              <w:sdtContent>
                <w:tc>
                  <w:tcPr>
                    <w:tcW w:w="8221" w:type="dxa"/>
                    <w:tcBorders>
                      <w:bottom w:val="single" w:sz="4" w:space="0" w:color="auto"/>
                    </w:tcBorders>
                    <w:vAlign w:val="bottom"/>
                  </w:tcPr>
                  <w:p w14:paraId="7EDF99E2" w14:textId="77777777" w:rsidR="00403714" w:rsidRPr="00D96179" w:rsidRDefault="00403714" w:rsidP="00F611AE">
                    <w:pPr>
                      <w:rPr>
                        <w:b/>
                        <w:bCs/>
                      </w:rPr>
                    </w:pPr>
                    <w:r w:rsidRPr="00D96179">
                      <w:rPr>
                        <w:rStyle w:val="PlaceholderText"/>
                        <w:b/>
                        <w:bCs/>
                      </w:rPr>
                      <w:t>Click or tap here to enter text.</w:t>
                    </w:r>
                  </w:p>
                </w:tc>
              </w:sdtContent>
            </w:sdt>
          </w:tr>
        </w:tbl>
        <w:p w14:paraId="08579D9C" w14:textId="77777777" w:rsidR="00403714" w:rsidRPr="00D96179" w:rsidRDefault="00403714" w:rsidP="00403714"/>
        <w:p w14:paraId="2AF70EAE" w14:textId="77777777" w:rsidR="004F562C" w:rsidRPr="00D96179" w:rsidRDefault="004F562C" w:rsidP="00403714"/>
        <w:p w14:paraId="24461F3F" w14:textId="77777777" w:rsidR="00403714" w:rsidRPr="00D96179" w:rsidRDefault="00403714" w:rsidP="00403714">
          <w:r w:rsidRPr="00D96179">
            <w:t>Justification of theatrical choices (approximately 150 words)</w:t>
          </w:r>
        </w:p>
        <w:p w14:paraId="12649160" w14:textId="77777777" w:rsidR="00403714" w:rsidRPr="00D96179" w:rsidRDefault="00403714" w:rsidP="00403714">
          <w:pPr>
            <w:spacing w:line="240" w:lineRule="auto"/>
          </w:pPr>
        </w:p>
        <w:tbl>
          <w:tblPr>
            <w:tblStyle w:val="TableGrid"/>
            <w:tblW w:w="0" w:type="auto"/>
            <w:tblLook w:val="04A0" w:firstRow="1" w:lastRow="0" w:firstColumn="1" w:lastColumn="0" w:noHBand="0" w:noVBand="1"/>
          </w:tblPr>
          <w:tblGrid>
            <w:gridCol w:w="9628"/>
          </w:tblGrid>
          <w:tr w:rsidR="00403714" w:rsidRPr="00D96179" w14:paraId="35F8EAFF" w14:textId="77777777" w:rsidTr="004F562C">
            <w:trPr>
              <w:trHeight w:val="5670"/>
            </w:trPr>
            <w:tc>
              <w:tcPr>
                <w:tcW w:w="9628" w:type="dxa"/>
              </w:tcPr>
              <w:p w14:paraId="3729C886" w14:textId="4C8C1242" w:rsidR="00403714" w:rsidRPr="00D96179" w:rsidRDefault="00403714" w:rsidP="00F611AE">
                <w:pPr>
                  <w:spacing w:line="240" w:lineRule="auto"/>
                </w:pPr>
                <w:r w:rsidRPr="00D96179">
                  <w:t>During the performance I intend to create the following effects through the application of my skill</w:t>
                </w:r>
              </w:p>
              <w:sdt>
                <w:sdtPr>
                  <w:rPr>
                    <w:b/>
                    <w:bCs/>
                  </w:rPr>
                  <w:id w:val="-764308440"/>
                  <w:placeholder>
                    <w:docPart w:val="33490FF718994365B53B4C81056359F1"/>
                  </w:placeholder>
                  <w:showingPlcHdr/>
                </w:sdtPr>
                <w:sdtEndPr/>
                <w:sdtContent>
                  <w:p w14:paraId="58FE7C71" w14:textId="77777777" w:rsidR="00403714" w:rsidRPr="00D96179" w:rsidRDefault="00403714" w:rsidP="00F611AE">
                    <w:pPr>
                      <w:spacing w:line="240" w:lineRule="auto"/>
                      <w:rPr>
                        <w:b/>
                        <w:bCs/>
                      </w:rPr>
                    </w:pPr>
                    <w:r w:rsidRPr="00D96179">
                      <w:rPr>
                        <w:rStyle w:val="PlaceholderText"/>
                        <w:b/>
                        <w:bCs/>
                      </w:rPr>
                      <w:t>Click or tap here to enter text.</w:t>
                    </w:r>
                  </w:p>
                </w:sdtContent>
              </w:sdt>
            </w:tc>
          </w:tr>
        </w:tbl>
        <w:p w14:paraId="13CAAE8B" w14:textId="77777777" w:rsidR="00121A50" w:rsidRPr="00D96179" w:rsidRDefault="00121A50" w:rsidP="00121A50">
          <w:pPr>
            <w:spacing w:line="240" w:lineRule="auto"/>
          </w:pPr>
        </w:p>
        <w:p w14:paraId="4025C8AB" w14:textId="77777777" w:rsidR="00CD6E10" w:rsidRPr="00D96179" w:rsidRDefault="00CD6E10" w:rsidP="00121A50">
          <w:pPr>
            <w:spacing w:line="240" w:lineRule="auto"/>
            <w:sectPr w:rsidR="00CD6E10" w:rsidRPr="00D96179"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45E16C75" w14:textId="7CEF146F" w:rsidR="004F562C" w:rsidRPr="00D96179" w:rsidRDefault="004F562C" w:rsidP="004F562C">
          <w:r w:rsidRPr="00D96179">
            <w:lastRenderedPageBreak/>
            <w:t>Space for diagram, sketch, plot or cue sheet (optional)</w:t>
          </w:r>
        </w:p>
        <w:p w14:paraId="740AB1BF" w14:textId="77777777" w:rsidR="004F562C" w:rsidRPr="00D96179" w:rsidRDefault="004F562C" w:rsidP="004F562C">
          <w:pPr>
            <w:spacing w:line="240" w:lineRule="auto"/>
          </w:pPr>
        </w:p>
        <w:tbl>
          <w:tblPr>
            <w:tblStyle w:val="TableGrid"/>
            <w:tblW w:w="0" w:type="auto"/>
            <w:tblLook w:val="04A0" w:firstRow="1" w:lastRow="0" w:firstColumn="1" w:lastColumn="0" w:noHBand="0" w:noVBand="1"/>
          </w:tblPr>
          <w:tblGrid>
            <w:gridCol w:w="9628"/>
          </w:tblGrid>
          <w:tr w:rsidR="004F562C" w:rsidRPr="00D96179" w14:paraId="5ED717B4" w14:textId="77777777" w:rsidTr="00095536">
            <w:trPr>
              <w:trHeight w:val="12474"/>
            </w:trPr>
            <w:tc>
              <w:tcPr>
                <w:tcW w:w="9628" w:type="dxa"/>
              </w:tcPr>
              <w:sdt>
                <w:sdtPr>
                  <w:rPr>
                    <w:b/>
                    <w:bCs/>
                  </w:rPr>
                  <w:id w:val="-1700313515"/>
                  <w:placeholder>
                    <w:docPart w:val="B8B8F645B2A548368AE9D10162465F5F"/>
                  </w:placeholder>
                  <w:showingPlcHdr/>
                </w:sdtPr>
                <w:sdtEndPr/>
                <w:sdtContent>
                  <w:p w14:paraId="35F6F9BA" w14:textId="77777777" w:rsidR="004F562C" w:rsidRPr="00D96179" w:rsidRDefault="004F562C" w:rsidP="00F611AE">
                    <w:pPr>
                      <w:spacing w:line="240" w:lineRule="auto"/>
                      <w:rPr>
                        <w:b/>
                        <w:bCs/>
                      </w:rPr>
                    </w:pPr>
                    <w:r w:rsidRPr="00D96179">
                      <w:rPr>
                        <w:rStyle w:val="PlaceholderText"/>
                        <w:b/>
                        <w:bCs/>
                      </w:rPr>
                      <w:t>Click or tap here to enter text.</w:t>
                    </w:r>
                  </w:p>
                </w:sdtContent>
              </w:sdt>
            </w:tc>
          </w:tr>
        </w:tbl>
        <w:p w14:paraId="194DB63F" w14:textId="445F3007" w:rsidR="00121A50" w:rsidRDefault="00817998" w:rsidP="00121A50">
          <w:pPr>
            <w:spacing w:line="240" w:lineRule="auto"/>
          </w:pPr>
        </w:p>
      </w:sdtContent>
    </w:sdt>
    <w:sectPr w:rsidR="00121A50"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0FBFA" w14:textId="77777777" w:rsidR="00817998" w:rsidRDefault="00817998">
      <w:r>
        <w:separator/>
      </w:r>
    </w:p>
  </w:endnote>
  <w:endnote w:type="continuationSeparator" w:id="0">
    <w:p w14:paraId="262EB4D1" w14:textId="77777777" w:rsidR="00817998" w:rsidRDefault="00817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03070378-B0D2-4B75-B780-5B6882282515}"/>
    <w:embedBold r:id="rId2" w:fontKey="{CF28B214-0B8D-442C-BF33-EF86999E1CE1}"/>
    <w:embedItalic r:id="rId3" w:fontKey="{8F10C25C-450A-4551-B4F6-63052CD9DB98}"/>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D4A8A7E9-E6A7-46F0-B917-606FDF5C6AB6}"/>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3EE68A1B-6C3B-4C2B-9F43-0FD8CCBC2D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817998"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18C40122" w:rsidR="006955C6" w:rsidRDefault="007140A3" w:rsidP="006955C6">
          <w:pPr>
            <w:pStyle w:val="Footer0"/>
            <w:jc w:val="right"/>
          </w:pPr>
          <w:r>
            <w:t>7</w:t>
          </w:r>
          <w:r w:rsidR="000F62FD">
            <w:t>262</w:t>
          </w:r>
          <w:r>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41690" w14:textId="77777777" w:rsidR="00817998" w:rsidRDefault="00817998">
      <w:r>
        <w:separator/>
      </w:r>
    </w:p>
  </w:footnote>
  <w:footnote w:type="continuationSeparator" w:id="0">
    <w:p w14:paraId="5979F012" w14:textId="77777777" w:rsidR="00817998" w:rsidRDefault="00817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F50EBA"/>
    <w:multiLevelType w:val="hybridMultilevel"/>
    <w:tmpl w:val="57A4C9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34402"/>
    <w:multiLevelType w:val="multilevel"/>
    <w:tmpl w:val="B582B822"/>
    <w:numStyleLink w:val="NumbLstBullet"/>
  </w:abstractNum>
  <w:abstractNum w:abstractNumId="6" w15:restartNumberingAfterBreak="0">
    <w:nsid w:val="4BD32D77"/>
    <w:multiLevelType w:val="hybridMultilevel"/>
    <w:tmpl w:val="B68CA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B1CE5"/>
    <w:multiLevelType w:val="hybridMultilevel"/>
    <w:tmpl w:val="64EE7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E87037D"/>
    <w:multiLevelType w:val="hybridMultilevel"/>
    <w:tmpl w:val="F6D4C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7"/>
  </w:num>
  <w:num w:numId="3" w16cid:durableId="1194809704">
    <w:abstractNumId w:val="5"/>
  </w:num>
  <w:num w:numId="4" w16cid:durableId="2100245809">
    <w:abstractNumId w:val="3"/>
  </w:num>
  <w:num w:numId="5" w16cid:durableId="1298949735">
    <w:abstractNumId w:val="8"/>
  </w:num>
  <w:num w:numId="6" w16cid:durableId="1963263709">
    <w:abstractNumId w:val="13"/>
  </w:num>
  <w:num w:numId="7" w16cid:durableId="37050133">
    <w:abstractNumId w:val="1"/>
  </w:num>
  <w:num w:numId="8" w16cid:durableId="822355877">
    <w:abstractNumId w:val="4"/>
  </w:num>
  <w:num w:numId="9" w16cid:durableId="11304693">
    <w:abstractNumId w:val="9"/>
  </w:num>
  <w:num w:numId="10" w16cid:durableId="1033188388">
    <w:abstractNumId w:val="12"/>
  </w:num>
  <w:num w:numId="11" w16cid:durableId="79840037">
    <w:abstractNumId w:val="2"/>
  </w:num>
  <w:num w:numId="12" w16cid:durableId="1950501354">
    <w:abstractNumId w:val="6"/>
  </w:num>
  <w:num w:numId="13" w16cid:durableId="2126120321">
    <w:abstractNumId w:val="10"/>
  </w:num>
  <w:num w:numId="14" w16cid:durableId="183359614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5FF"/>
    <w:rsid w:val="0000466B"/>
    <w:rsid w:val="00034E2E"/>
    <w:rsid w:val="000352AD"/>
    <w:rsid w:val="0004109A"/>
    <w:rsid w:val="00043B01"/>
    <w:rsid w:val="00053468"/>
    <w:rsid w:val="00066285"/>
    <w:rsid w:val="000664FF"/>
    <w:rsid w:val="000747A9"/>
    <w:rsid w:val="000801D7"/>
    <w:rsid w:val="00081166"/>
    <w:rsid w:val="0008451E"/>
    <w:rsid w:val="00085F1F"/>
    <w:rsid w:val="000867FD"/>
    <w:rsid w:val="00091108"/>
    <w:rsid w:val="00095511"/>
    <w:rsid w:val="00095536"/>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0F62FD"/>
    <w:rsid w:val="00101028"/>
    <w:rsid w:val="001014CC"/>
    <w:rsid w:val="00102FA5"/>
    <w:rsid w:val="00121A50"/>
    <w:rsid w:val="00125B03"/>
    <w:rsid w:val="00137CE5"/>
    <w:rsid w:val="001439EE"/>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20F7"/>
    <w:rsid w:val="001D2B08"/>
    <w:rsid w:val="001D69FA"/>
    <w:rsid w:val="001D7CB9"/>
    <w:rsid w:val="001E2A0E"/>
    <w:rsid w:val="001E773A"/>
    <w:rsid w:val="001F1568"/>
    <w:rsid w:val="001F56D0"/>
    <w:rsid w:val="00203066"/>
    <w:rsid w:val="00203981"/>
    <w:rsid w:val="00205D0C"/>
    <w:rsid w:val="002203FA"/>
    <w:rsid w:val="00222AB9"/>
    <w:rsid w:val="002307B7"/>
    <w:rsid w:val="00235968"/>
    <w:rsid w:val="00237778"/>
    <w:rsid w:val="002441D0"/>
    <w:rsid w:val="0024766A"/>
    <w:rsid w:val="0025245D"/>
    <w:rsid w:val="002529FF"/>
    <w:rsid w:val="0026304C"/>
    <w:rsid w:val="00266E14"/>
    <w:rsid w:val="002707F1"/>
    <w:rsid w:val="002859EE"/>
    <w:rsid w:val="00291191"/>
    <w:rsid w:val="00291F40"/>
    <w:rsid w:val="002A45F9"/>
    <w:rsid w:val="002A7D6D"/>
    <w:rsid w:val="002B1243"/>
    <w:rsid w:val="002B4E4D"/>
    <w:rsid w:val="002C3520"/>
    <w:rsid w:val="002C54C6"/>
    <w:rsid w:val="002C750D"/>
    <w:rsid w:val="002D189E"/>
    <w:rsid w:val="002D44A1"/>
    <w:rsid w:val="002D46F6"/>
    <w:rsid w:val="002E1588"/>
    <w:rsid w:val="002F16DF"/>
    <w:rsid w:val="00320F22"/>
    <w:rsid w:val="00324BDF"/>
    <w:rsid w:val="0032681E"/>
    <w:rsid w:val="003332EC"/>
    <w:rsid w:val="00343E67"/>
    <w:rsid w:val="003546A0"/>
    <w:rsid w:val="00367416"/>
    <w:rsid w:val="0037793B"/>
    <w:rsid w:val="00384229"/>
    <w:rsid w:val="00385FBB"/>
    <w:rsid w:val="0039228E"/>
    <w:rsid w:val="00397DA8"/>
    <w:rsid w:val="003A08A5"/>
    <w:rsid w:val="003A33A9"/>
    <w:rsid w:val="003A3B10"/>
    <w:rsid w:val="003B2F6C"/>
    <w:rsid w:val="003B58F8"/>
    <w:rsid w:val="003B66B3"/>
    <w:rsid w:val="003B693B"/>
    <w:rsid w:val="003C0BF7"/>
    <w:rsid w:val="003C4E4A"/>
    <w:rsid w:val="003D17A6"/>
    <w:rsid w:val="003D2194"/>
    <w:rsid w:val="003D241C"/>
    <w:rsid w:val="003D2974"/>
    <w:rsid w:val="003D393A"/>
    <w:rsid w:val="003D5B11"/>
    <w:rsid w:val="003D70EB"/>
    <w:rsid w:val="003E1BD0"/>
    <w:rsid w:val="003E658A"/>
    <w:rsid w:val="003E7E7D"/>
    <w:rsid w:val="003F32F9"/>
    <w:rsid w:val="003F6027"/>
    <w:rsid w:val="003F63E7"/>
    <w:rsid w:val="003F6462"/>
    <w:rsid w:val="00401B85"/>
    <w:rsid w:val="00402ED1"/>
    <w:rsid w:val="00403714"/>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2A7D"/>
    <w:rsid w:val="00466C8D"/>
    <w:rsid w:val="004676E5"/>
    <w:rsid w:val="00470515"/>
    <w:rsid w:val="00474E9E"/>
    <w:rsid w:val="00493E19"/>
    <w:rsid w:val="004954AC"/>
    <w:rsid w:val="004A0BA5"/>
    <w:rsid w:val="004A37E3"/>
    <w:rsid w:val="004C25DB"/>
    <w:rsid w:val="004D2AA3"/>
    <w:rsid w:val="004D6AE4"/>
    <w:rsid w:val="004D744D"/>
    <w:rsid w:val="004E156B"/>
    <w:rsid w:val="004E23C4"/>
    <w:rsid w:val="004E2B57"/>
    <w:rsid w:val="004E3F17"/>
    <w:rsid w:val="004E538C"/>
    <w:rsid w:val="004F1A77"/>
    <w:rsid w:val="004F3689"/>
    <w:rsid w:val="004F43FC"/>
    <w:rsid w:val="004F562C"/>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3718"/>
    <w:rsid w:val="00656AA4"/>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0D86"/>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17998"/>
    <w:rsid w:val="00820DF9"/>
    <w:rsid w:val="00822FF2"/>
    <w:rsid w:val="00825247"/>
    <w:rsid w:val="008271F5"/>
    <w:rsid w:val="008365CC"/>
    <w:rsid w:val="00842F7B"/>
    <w:rsid w:val="008447E4"/>
    <w:rsid w:val="00850081"/>
    <w:rsid w:val="00852843"/>
    <w:rsid w:val="00855BEA"/>
    <w:rsid w:val="0086108E"/>
    <w:rsid w:val="00861684"/>
    <w:rsid w:val="00861EEB"/>
    <w:rsid w:val="00862562"/>
    <w:rsid w:val="00863441"/>
    <w:rsid w:val="008709F4"/>
    <w:rsid w:val="00872BB4"/>
    <w:rsid w:val="00872D12"/>
    <w:rsid w:val="00872DA2"/>
    <w:rsid w:val="00876653"/>
    <w:rsid w:val="00877132"/>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87705"/>
    <w:rsid w:val="00993A2A"/>
    <w:rsid w:val="00995057"/>
    <w:rsid w:val="009A1AD0"/>
    <w:rsid w:val="009A23C0"/>
    <w:rsid w:val="009A43A2"/>
    <w:rsid w:val="009A5893"/>
    <w:rsid w:val="009A72CE"/>
    <w:rsid w:val="009A7D82"/>
    <w:rsid w:val="009B033F"/>
    <w:rsid w:val="009B2BB0"/>
    <w:rsid w:val="009B2DA0"/>
    <w:rsid w:val="009C1378"/>
    <w:rsid w:val="009C5618"/>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7B40"/>
    <w:rsid w:val="00B379AA"/>
    <w:rsid w:val="00B4021E"/>
    <w:rsid w:val="00B40C51"/>
    <w:rsid w:val="00B440A2"/>
    <w:rsid w:val="00B44171"/>
    <w:rsid w:val="00B52880"/>
    <w:rsid w:val="00B53C4B"/>
    <w:rsid w:val="00B6369C"/>
    <w:rsid w:val="00B64C1F"/>
    <w:rsid w:val="00B659B5"/>
    <w:rsid w:val="00B71ED7"/>
    <w:rsid w:val="00B80105"/>
    <w:rsid w:val="00B81988"/>
    <w:rsid w:val="00B849F2"/>
    <w:rsid w:val="00B95931"/>
    <w:rsid w:val="00BA00CA"/>
    <w:rsid w:val="00BA447D"/>
    <w:rsid w:val="00BB05CC"/>
    <w:rsid w:val="00BC2663"/>
    <w:rsid w:val="00BD558E"/>
    <w:rsid w:val="00BE0655"/>
    <w:rsid w:val="00BE2A28"/>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6450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32CA1"/>
    <w:rsid w:val="00D34528"/>
    <w:rsid w:val="00D35D3C"/>
    <w:rsid w:val="00D413AD"/>
    <w:rsid w:val="00D41D51"/>
    <w:rsid w:val="00D4532F"/>
    <w:rsid w:val="00D539D2"/>
    <w:rsid w:val="00D55E1F"/>
    <w:rsid w:val="00D62316"/>
    <w:rsid w:val="00D635E0"/>
    <w:rsid w:val="00D6466E"/>
    <w:rsid w:val="00D714C6"/>
    <w:rsid w:val="00D73494"/>
    <w:rsid w:val="00D73D3C"/>
    <w:rsid w:val="00D82A92"/>
    <w:rsid w:val="00D93B12"/>
    <w:rsid w:val="00D96179"/>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15FE3"/>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6710"/>
    <w:rsid w:val="00EE20C0"/>
    <w:rsid w:val="00EE3152"/>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5629576-C06C-4D0F-B73B-E098D7BB643D}"/>
      </w:docPartPr>
      <w:docPartBody>
        <w:p w:rsidR="008F127E" w:rsidRDefault="001D2366">
          <w:r w:rsidRPr="00CC576A">
            <w:rPr>
              <w:rStyle w:val="PlaceholderText"/>
            </w:rPr>
            <w:t>Click or tap here to enter text.</w:t>
          </w:r>
        </w:p>
      </w:docPartBody>
    </w:docPart>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6710AA" w:rsidP="006710AA">
          <w:pPr>
            <w:pStyle w:val="5AE1C47E89F047F9924044B1444FE22E"/>
          </w:pPr>
          <w:r w:rsidRPr="00D96179">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6710AA" w:rsidP="006710AA">
          <w:pPr>
            <w:pStyle w:val="AAE938A8265D44CEACF3E7558B330258"/>
          </w:pPr>
          <w:r w:rsidRPr="00D96179">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6710AA" w:rsidP="006710AA">
          <w:pPr>
            <w:pStyle w:val="6A15FAC8A90B4EB8AFE9BD17FE31779C"/>
          </w:pPr>
          <w:r w:rsidRPr="00D96179">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6710AA" w:rsidP="006710AA">
          <w:pPr>
            <w:pStyle w:val="CACA43C098B948538F3BC944C03AE638"/>
          </w:pPr>
          <w:r w:rsidRPr="00D96179">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6710AA" w:rsidP="006710AA">
          <w:pPr>
            <w:pStyle w:val="025DA7D116AC405A9FDC62C4C806C01B"/>
          </w:pPr>
          <w:r w:rsidRPr="00D96179">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6710AA" w:rsidP="006710AA">
          <w:pPr>
            <w:pStyle w:val="11A5E02149544EB5A904AECEC087F9A8"/>
          </w:pPr>
          <w:r w:rsidRPr="00D96179">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6710AA" w:rsidP="006710AA">
          <w:pPr>
            <w:pStyle w:val="F98DD280FC32414489EE0C62DCD4210D"/>
          </w:pPr>
          <w:r w:rsidRPr="00D96179">
            <w:rPr>
              <w:rStyle w:val="PlaceholderText"/>
              <w:b/>
              <w:bCs/>
            </w:rPr>
            <w:t>Click or tap here to enter text.</w:t>
          </w:r>
        </w:p>
      </w:docPartBody>
    </w:docPart>
    <w:docPart>
      <w:docPartPr>
        <w:name w:val="76F956C17909404D9AAE3A57AAB343E7"/>
        <w:category>
          <w:name w:val="General"/>
          <w:gallery w:val="placeholder"/>
        </w:category>
        <w:types>
          <w:type w:val="bbPlcHdr"/>
        </w:types>
        <w:behaviors>
          <w:behavior w:val="content"/>
        </w:behaviors>
        <w:guid w:val="{6E33D991-A385-4702-A103-5EDADE3B9584}"/>
      </w:docPartPr>
      <w:docPartBody>
        <w:p w:rsidR="008F127E" w:rsidRDefault="006710AA" w:rsidP="006710AA">
          <w:pPr>
            <w:pStyle w:val="76F956C17909404D9AAE3A57AAB343E7"/>
          </w:pPr>
          <w:r w:rsidRPr="00D96179">
            <w:rPr>
              <w:rStyle w:val="PlaceholderText"/>
              <w:b/>
              <w:bCs/>
            </w:rPr>
            <w:t>Click or tap here to enter text.</w:t>
          </w:r>
        </w:p>
      </w:docPartBody>
    </w:docPart>
    <w:docPart>
      <w:docPartPr>
        <w:name w:val="0B6F7047FDA24D379B700F6551BDB12B"/>
        <w:category>
          <w:name w:val="General"/>
          <w:gallery w:val="placeholder"/>
        </w:category>
        <w:types>
          <w:type w:val="bbPlcHdr"/>
        </w:types>
        <w:behaviors>
          <w:behavior w:val="content"/>
        </w:behaviors>
        <w:guid w:val="{FDE478A9-544D-4F46-9109-262224019D0D}"/>
      </w:docPartPr>
      <w:docPartBody>
        <w:p w:rsidR="008F127E" w:rsidRDefault="006710AA" w:rsidP="006710AA">
          <w:pPr>
            <w:pStyle w:val="0B6F7047FDA24D379B700F6551BDB12B"/>
          </w:pPr>
          <w:r w:rsidRPr="00D96179">
            <w:rPr>
              <w:rStyle w:val="PlaceholderText"/>
              <w:b/>
              <w:bCs/>
            </w:rPr>
            <w:t>Click.</w:t>
          </w:r>
        </w:p>
      </w:docPartBody>
    </w:docPart>
    <w:docPart>
      <w:docPartPr>
        <w:name w:val="9A35000941E74C1C9CBBFC9227B35A79"/>
        <w:category>
          <w:name w:val="General"/>
          <w:gallery w:val="placeholder"/>
        </w:category>
        <w:types>
          <w:type w:val="bbPlcHdr"/>
        </w:types>
        <w:behaviors>
          <w:behavior w:val="content"/>
        </w:behaviors>
        <w:guid w:val="{C796EE3C-B912-4029-AF47-2BDB710F3976}"/>
      </w:docPartPr>
      <w:docPartBody>
        <w:p w:rsidR="008F127E" w:rsidRDefault="006710AA" w:rsidP="006710AA">
          <w:pPr>
            <w:pStyle w:val="9A35000941E74C1C9CBBFC9227B35A79"/>
          </w:pPr>
          <w:r w:rsidRPr="00D96179">
            <w:rPr>
              <w:rStyle w:val="PlaceholderText"/>
              <w:b/>
              <w:bCs/>
            </w:rPr>
            <w:t>Click or tap here to enter text.</w:t>
          </w:r>
        </w:p>
      </w:docPartBody>
    </w:docPart>
    <w:docPart>
      <w:docPartPr>
        <w:name w:val="551E89ABE90F4641870C3DCB3B7A2342"/>
        <w:category>
          <w:name w:val="General"/>
          <w:gallery w:val="placeholder"/>
        </w:category>
        <w:types>
          <w:type w:val="bbPlcHdr"/>
        </w:types>
        <w:behaviors>
          <w:behavior w:val="content"/>
        </w:behaviors>
        <w:guid w:val="{248DA523-BF77-4E8F-854F-976CA1BE3F86}"/>
      </w:docPartPr>
      <w:docPartBody>
        <w:p w:rsidR="002440E2" w:rsidRDefault="006710AA" w:rsidP="006710AA">
          <w:pPr>
            <w:pStyle w:val="551E89ABE90F4641870C3DCB3B7A2342"/>
          </w:pPr>
          <w:r w:rsidRPr="00D96179">
            <w:rPr>
              <w:rStyle w:val="PlaceholderText"/>
              <w:b/>
              <w:bCs/>
            </w:rPr>
            <w:t>Click.</w:t>
          </w:r>
        </w:p>
      </w:docPartBody>
    </w:docPart>
    <w:docPart>
      <w:docPartPr>
        <w:name w:val="509FF28144B045B1AF2D22DBBA328920"/>
        <w:category>
          <w:name w:val="General"/>
          <w:gallery w:val="placeholder"/>
        </w:category>
        <w:types>
          <w:type w:val="bbPlcHdr"/>
        </w:types>
        <w:behaviors>
          <w:behavior w:val="content"/>
        </w:behaviors>
        <w:guid w:val="{DAAF85C1-ACEA-4EEA-9583-EB4954277AA7}"/>
      </w:docPartPr>
      <w:docPartBody>
        <w:p w:rsidR="002440E2" w:rsidRDefault="006710AA" w:rsidP="006710AA">
          <w:pPr>
            <w:pStyle w:val="509FF28144B045B1AF2D22DBBA328920"/>
          </w:pPr>
          <w:r w:rsidRPr="00D96179">
            <w:rPr>
              <w:rStyle w:val="PlaceholderText"/>
              <w:b/>
              <w:bCs/>
            </w:rPr>
            <w:t>Click.</w:t>
          </w:r>
        </w:p>
      </w:docPartBody>
    </w:docPart>
    <w:docPart>
      <w:docPartPr>
        <w:name w:val="7BC848104A86439F97CA74855B60FD99"/>
        <w:category>
          <w:name w:val="General"/>
          <w:gallery w:val="placeholder"/>
        </w:category>
        <w:types>
          <w:type w:val="bbPlcHdr"/>
        </w:types>
        <w:behaviors>
          <w:behavior w:val="content"/>
        </w:behaviors>
        <w:guid w:val="{B904EF89-8320-4333-8545-798D06C13AD6}"/>
      </w:docPartPr>
      <w:docPartBody>
        <w:p w:rsidR="002440E2" w:rsidRDefault="006710AA" w:rsidP="006710AA">
          <w:pPr>
            <w:pStyle w:val="7BC848104A86439F97CA74855B60FD99"/>
          </w:pPr>
          <w:r w:rsidRPr="00D96179">
            <w:rPr>
              <w:rStyle w:val="PlaceholderText"/>
              <w:b/>
              <w:bCs/>
            </w:rPr>
            <w:t>Click.</w:t>
          </w:r>
        </w:p>
      </w:docPartBody>
    </w:docPart>
    <w:docPart>
      <w:docPartPr>
        <w:name w:val="9823473A8E964D7B8D67EEC5743EEA0B"/>
        <w:category>
          <w:name w:val="General"/>
          <w:gallery w:val="placeholder"/>
        </w:category>
        <w:types>
          <w:type w:val="bbPlcHdr"/>
        </w:types>
        <w:behaviors>
          <w:behavior w:val="content"/>
        </w:behaviors>
        <w:guid w:val="{7399B9BA-D030-4BF8-A91D-71AEFD3A5DAB}"/>
      </w:docPartPr>
      <w:docPartBody>
        <w:p w:rsidR="002440E2" w:rsidRDefault="006710AA" w:rsidP="006710AA">
          <w:pPr>
            <w:pStyle w:val="9823473A8E964D7B8D67EEC5743EEA0B"/>
          </w:pPr>
          <w:r w:rsidRPr="00D96179">
            <w:rPr>
              <w:rStyle w:val="PlaceholderText"/>
              <w:b/>
              <w:bCs/>
            </w:rPr>
            <w:t>Click or tap here to enter text.</w:t>
          </w:r>
        </w:p>
      </w:docPartBody>
    </w:docPart>
    <w:docPart>
      <w:docPartPr>
        <w:name w:val="862122533C764E909325DE83128F572E"/>
        <w:category>
          <w:name w:val="General"/>
          <w:gallery w:val="placeholder"/>
        </w:category>
        <w:types>
          <w:type w:val="bbPlcHdr"/>
        </w:types>
        <w:behaviors>
          <w:behavior w:val="content"/>
        </w:behaviors>
        <w:guid w:val="{F0D799E4-21DB-4995-8860-8AD361C2A93E}"/>
      </w:docPartPr>
      <w:docPartBody>
        <w:p w:rsidR="002440E2" w:rsidRDefault="006710AA" w:rsidP="006710AA">
          <w:pPr>
            <w:pStyle w:val="862122533C764E909325DE83128F572E"/>
          </w:pPr>
          <w:r w:rsidRPr="00D96179">
            <w:rPr>
              <w:rStyle w:val="PlaceholderText"/>
              <w:b/>
              <w:bCs/>
            </w:rPr>
            <w:t>Click or tap here to enter text.</w:t>
          </w:r>
        </w:p>
      </w:docPartBody>
    </w:docPart>
    <w:docPart>
      <w:docPartPr>
        <w:name w:val="869EF96F513645259FCA0D234DA3D5C5"/>
        <w:category>
          <w:name w:val="General"/>
          <w:gallery w:val="placeholder"/>
        </w:category>
        <w:types>
          <w:type w:val="bbPlcHdr"/>
        </w:types>
        <w:behaviors>
          <w:behavior w:val="content"/>
        </w:behaviors>
        <w:guid w:val="{4F7C20E5-6EBC-4613-8DBF-A2083FB7FA1A}"/>
      </w:docPartPr>
      <w:docPartBody>
        <w:p w:rsidR="000255BD" w:rsidRDefault="006710AA" w:rsidP="006710AA">
          <w:pPr>
            <w:pStyle w:val="869EF96F513645259FCA0D234DA3D5C5"/>
          </w:pPr>
          <w:r w:rsidRPr="00D96179">
            <w:rPr>
              <w:rStyle w:val="PlaceholderText"/>
              <w:b/>
              <w:bCs/>
            </w:rPr>
            <w:t>Click or tap here to enter text.</w:t>
          </w:r>
        </w:p>
      </w:docPartBody>
    </w:docPart>
    <w:docPart>
      <w:docPartPr>
        <w:name w:val="BDA1C7E57CED4AD1ADB19A5E242803E4"/>
        <w:category>
          <w:name w:val="General"/>
          <w:gallery w:val="placeholder"/>
        </w:category>
        <w:types>
          <w:type w:val="bbPlcHdr"/>
        </w:types>
        <w:behaviors>
          <w:behavior w:val="content"/>
        </w:behaviors>
        <w:guid w:val="{113DBB4C-1E31-4991-BA0B-7DA964D5352B}"/>
      </w:docPartPr>
      <w:docPartBody>
        <w:p w:rsidR="000255BD" w:rsidRDefault="006710AA" w:rsidP="006710AA">
          <w:pPr>
            <w:pStyle w:val="BDA1C7E57CED4AD1ADB19A5E242803E4"/>
          </w:pPr>
          <w:r w:rsidRPr="00D96179">
            <w:rPr>
              <w:rStyle w:val="PlaceholderText"/>
              <w:b/>
              <w:bCs/>
            </w:rPr>
            <w:t>Click or tap here to enter text.</w:t>
          </w:r>
        </w:p>
      </w:docPartBody>
    </w:docPart>
    <w:docPart>
      <w:docPartPr>
        <w:name w:val="3103E8BF5127477F8A230D7505AADEF2"/>
        <w:category>
          <w:name w:val="General"/>
          <w:gallery w:val="placeholder"/>
        </w:category>
        <w:types>
          <w:type w:val="bbPlcHdr"/>
        </w:types>
        <w:behaviors>
          <w:behavior w:val="content"/>
        </w:behaviors>
        <w:guid w:val="{C93860FE-3DF5-44D9-8E88-A3269D17A7F4}"/>
      </w:docPartPr>
      <w:docPartBody>
        <w:p w:rsidR="000255BD" w:rsidRDefault="006710AA" w:rsidP="006710AA">
          <w:pPr>
            <w:pStyle w:val="3103E8BF5127477F8A230D7505AADEF2"/>
          </w:pPr>
          <w:r w:rsidRPr="00D96179">
            <w:rPr>
              <w:rStyle w:val="PlaceholderText"/>
              <w:b/>
              <w:bCs/>
            </w:rPr>
            <w:t>Click.</w:t>
          </w:r>
        </w:p>
      </w:docPartBody>
    </w:docPart>
    <w:docPart>
      <w:docPartPr>
        <w:name w:val="6B260C4EA1B144EDA7419EDF7B14B9C3"/>
        <w:category>
          <w:name w:val="General"/>
          <w:gallery w:val="placeholder"/>
        </w:category>
        <w:types>
          <w:type w:val="bbPlcHdr"/>
        </w:types>
        <w:behaviors>
          <w:behavior w:val="content"/>
        </w:behaviors>
        <w:guid w:val="{E2654DED-C42D-4D7C-B75F-7CE6DD8BF25D}"/>
      </w:docPartPr>
      <w:docPartBody>
        <w:p w:rsidR="000255BD" w:rsidRDefault="006710AA" w:rsidP="006710AA">
          <w:pPr>
            <w:pStyle w:val="6B260C4EA1B144EDA7419EDF7B14B9C3"/>
          </w:pPr>
          <w:r w:rsidRPr="00D96179">
            <w:rPr>
              <w:rStyle w:val="PlaceholderText"/>
              <w:b/>
              <w:bCs/>
            </w:rPr>
            <w:t>Click.</w:t>
          </w:r>
        </w:p>
      </w:docPartBody>
    </w:docPart>
    <w:docPart>
      <w:docPartPr>
        <w:name w:val="764743B7DD82419490A21DC987CDB863"/>
        <w:category>
          <w:name w:val="General"/>
          <w:gallery w:val="placeholder"/>
        </w:category>
        <w:types>
          <w:type w:val="bbPlcHdr"/>
        </w:types>
        <w:behaviors>
          <w:behavior w:val="content"/>
        </w:behaviors>
        <w:guid w:val="{6CFE5D3D-2721-46FF-9AB1-A3BF3AA5C885}"/>
      </w:docPartPr>
      <w:docPartBody>
        <w:p w:rsidR="000255BD" w:rsidRDefault="006710AA" w:rsidP="006710AA">
          <w:pPr>
            <w:pStyle w:val="764743B7DD82419490A21DC987CDB863"/>
          </w:pPr>
          <w:r w:rsidRPr="00D96179">
            <w:rPr>
              <w:rStyle w:val="PlaceholderText"/>
              <w:b/>
              <w:bCs/>
            </w:rPr>
            <w:t>Click.</w:t>
          </w:r>
        </w:p>
      </w:docPartBody>
    </w:docPart>
    <w:docPart>
      <w:docPartPr>
        <w:name w:val="22E0ADD101794513A4D8F6D5605DCF93"/>
        <w:category>
          <w:name w:val="General"/>
          <w:gallery w:val="placeholder"/>
        </w:category>
        <w:types>
          <w:type w:val="bbPlcHdr"/>
        </w:types>
        <w:behaviors>
          <w:behavior w:val="content"/>
        </w:behaviors>
        <w:guid w:val="{5410551E-9F6D-4722-AF10-42303D6778D7}"/>
      </w:docPartPr>
      <w:docPartBody>
        <w:p w:rsidR="000255BD" w:rsidRDefault="006710AA" w:rsidP="006710AA">
          <w:pPr>
            <w:pStyle w:val="22E0ADD101794513A4D8F6D5605DCF93"/>
          </w:pPr>
          <w:r w:rsidRPr="00D96179">
            <w:rPr>
              <w:rStyle w:val="PlaceholderText"/>
              <w:b/>
              <w:bCs/>
            </w:rPr>
            <w:t>Click or tap here to enter text.</w:t>
          </w:r>
        </w:p>
      </w:docPartBody>
    </w:docPart>
    <w:docPart>
      <w:docPartPr>
        <w:name w:val="33490FF718994365B53B4C81056359F1"/>
        <w:category>
          <w:name w:val="General"/>
          <w:gallery w:val="placeholder"/>
        </w:category>
        <w:types>
          <w:type w:val="bbPlcHdr"/>
        </w:types>
        <w:behaviors>
          <w:behavior w:val="content"/>
        </w:behaviors>
        <w:guid w:val="{04F81490-135A-4A39-91CC-E2FD3BC4B3F9}"/>
      </w:docPartPr>
      <w:docPartBody>
        <w:p w:rsidR="000255BD" w:rsidRDefault="006710AA" w:rsidP="006710AA">
          <w:pPr>
            <w:pStyle w:val="33490FF718994365B53B4C81056359F1"/>
          </w:pPr>
          <w:r w:rsidRPr="00D96179">
            <w:rPr>
              <w:rStyle w:val="PlaceholderText"/>
              <w:b/>
              <w:bCs/>
            </w:rPr>
            <w:t>Click or tap here to enter text.</w:t>
          </w:r>
        </w:p>
      </w:docPartBody>
    </w:docPart>
    <w:docPart>
      <w:docPartPr>
        <w:name w:val="B8B8F645B2A548368AE9D10162465F5F"/>
        <w:category>
          <w:name w:val="General"/>
          <w:gallery w:val="placeholder"/>
        </w:category>
        <w:types>
          <w:type w:val="bbPlcHdr"/>
        </w:types>
        <w:behaviors>
          <w:behavior w:val="content"/>
        </w:behaviors>
        <w:guid w:val="{E24346FD-39BD-4275-A97E-27D8C9DE48EB}"/>
      </w:docPartPr>
      <w:docPartBody>
        <w:p w:rsidR="000255BD" w:rsidRDefault="006710AA" w:rsidP="006710AA">
          <w:pPr>
            <w:pStyle w:val="B8B8F645B2A548368AE9D10162465F5F"/>
          </w:pPr>
          <w:r w:rsidRPr="00D96179">
            <w:rPr>
              <w:rStyle w:val="PlaceholderText"/>
              <w:b/>
              <w:bCs/>
            </w:rPr>
            <w:t>Click or tap here to enter text.</w:t>
          </w:r>
        </w:p>
      </w:docPartBody>
    </w:docPart>
    <w:docPart>
      <w:docPartPr>
        <w:name w:val="860CD78DD83B4D44ADFD94DD55D9422A"/>
        <w:category>
          <w:name w:val="General"/>
          <w:gallery w:val="placeholder"/>
        </w:category>
        <w:types>
          <w:type w:val="bbPlcHdr"/>
        </w:types>
        <w:behaviors>
          <w:behavior w:val="content"/>
        </w:behaviors>
        <w:guid w:val="{D52C85F4-8F45-4EB9-BCE4-4B4FF5B631F8}"/>
      </w:docPartPr>
      <w:docPartBody>
        <w:p w:rsidR="000255BD" w:rsidRDefault="006710AA" w:rsidP="006710AA">
          <w:pPr>
            <w:pStyle w:val="860CD78DD83B4D44ADFD94DD55D9422A"/>
          </w:pPr>
          <w:r w:rsidRPr="00D96179">
            <w:rPr>
              <w:rStyle w:val="PlaceholderText"/>
              <w:b/>
              <w:bCs/>
            </w:rPr>
            <w:t>Click.</w:t>
          </w:r>
        </w:p>
      </w:docPartBody>
    </w:docPart>
    <w:docPart>
      <w:docPartPr>
        <w:name w:val="09DD00F94019449E8CBDD85403F95468"/>
        <w:category>
          <w:name w:val="General"/>
          <w:gallery w:val="placeholder"/>
        </w:category>
        <w:types>
          <w:type w:val="bbPlcHdr"/>
        </w:types>
        <w:behaviors>
          <w:behavior w:val="content"/>
        </w:behaviors>
        <w:guid w:val="{2E14F4D2-A28C-4CFB-B656-C9136CA1ABFC}"/>
      </w:docPartPr>
      <w:docPartBody>
        <w:p w:rsidR="000255BD" w:rsidRDefault="006710AA" w:rsidP="006710AA">
          <w:pPr>
            <w:pStyle w:val="09DD00F94019449E8CBDD85403F95468"/>
          </w:pPr>
          <w:r w:rsidRPr="00D96179">
            <w:rPr>
              <w:rStyle w:val="PlaceholderText"/>
              <w:b/>
              <w:bCs/>
            </w:rPr>
            <w:t>Click or tap here to enter text.</w:t>
          </w:r>
        </w:p>
      </w:docPartBody>
    </w:docPart>
    <w:docPart>
      <w:docPartPr>
        <w:name w:val="AE037737EFE242BF8DBABD336CEDEDD2"/>
        <w:category>
          <w:name w:val="General"/>
          <w:gallery w:val="placeholder"/>
        </w:category>
        <w:types>
          <w:type w:val="bbPlcHdr"/>
        </w:types>
        <w:behaviors>
          <w:behavior w:val="content"/>
        </w:behaviors>
        <w:guid w:val="{48021BB9-D65E-42FF-9A24-9D6884FA0B16}"/>
      </w:docPartPr>
      <w:docPartBody>
        <w:p w:rsidR="000255BD" w:rsidRDefault="006710AA" w:rsidP="006710AA">
          <w:pPr>
            <w:pStyle w:val="AE037737EFE242BF8DBABD336CEDEDD2"/>
          </w:pPr>
          <w:r w:rsidRPr="00D96179">
            <w:rPr>
              <w:rStyle w:val="PlaceholderText"/>
              <w:b/>
              <w:bCs/>
            </w:rPr>
            <w:t>Click.</w:t>
          </w:r>
        </w:p>
      </w:docPartBody>
    </w:docPart>
    <w:docPart>
      <w:docPartPr>
        <w:name w:val="76E1F075693B49E886784D4FF2E45B2A"/>
        <w:category>
          <w:name w:val="General"/>
          <w:gallery w:val="placeholder"/>
        </w:category>
        <w:types>
          <w:type w:val="bbPlcHdr"/>
        </w:types>
        <w:behaviors>
          <w:behavior w:val="content"/>
        </w:behaviors>
        <w:guid w:val="{300674D8-4979-4EA8-AC78-8FE9DAD8EB9A}"/>
      </w:docPartPr>
      <w:docPartBody>
        <w:p w:rsidR="000255BD" w:rsidRDefault="006710AA" w:rsidP="006710AA">
          <w:pPr>
            <w:pStyle w:val="76E1F075693B49E886784D4FF2E45B2A"/>
          </w:pPr>
          <w:r w:rsidRPr="00D96179">
            <w:rPr>
              <w:rStyle w:val="PlaceholderText"/>
              <w:b/>
              <w:bCs/>
            </w:rPr>
            <w:t>Click or tap here to enter text.</w:t>
          </w:r>
        </w:p>
      </w:docPartBody>
    </w:docPart>
    <w:docPart>
      <w:docPartPr>
        <w:name w:val="4FEF879EFA634FC4A7E8B18A722B1BA2"/>
        <w:category>
          <w:name w:val="General"/>
          <w:gallery w:val="placeholder"/>
        </w:category>
        <w:types>
          <w:type w:val="bbPlcHdr"/>
        </w:types>
        <w:behaviors>
          <w:behavior w:val="content"/>
        </w:behaviors>
        <w:guid w:val="{9E1F3269-4A8F-4248-94CF-1D71A13CFBE3}"/>
      </w:docPartPr>
      <w:docPartBody>
        <w:p w:rsidR="000255BD" w:rsidRDefault="006710AA" w:rsidP="006710AA">
          <w:pPr>
            <w:pStyle w:val="4FEF879EFA634FC4A7E8B18A722B1BA2"/>
          </w:pPr>
          <w:r w:rsidRPr="00D96179">
            <w:rPr>
              <w:rStyle w:val="PlaceholderText"/>
              <w:b/>
              <w:bCs/>
            </w:rPr>
            <w:t>Click.</w:t>
          </w:r>
        </w:p>
      </w:docPartBody>
    </w:docPart>
    <w:docPart>
      <w:docPartPr>
        <w:name w:val="8553030701D14852B5A09761A8332C3F"/>
        <w:category>
          <w:name w:val="General"/>
          <w:gallery w:val="placeholder"/>
        </w:category>
        <w:types>
          <w:type w:val="bbPlcHdr"/>
        </w:types>
        <w:behaviors>
          <w:behavior w:val="content"/>
        </w:behaviors>
        <w:guid w:val="{851D47A4-FAD7-427A-8AB9-524197776539}"/>
      </w:docPartPr>
      <w:docPartBody>
        <w:p w:rsidR="000255BD" w:rsidRDefault="006710AA" w:rsidP="006710AA">
          <w:pPr>
            <w:pStyle w:val="8553030701D14852B5A09761A8332C3F"/>
          </w:pPr>
          <w:r w:rsidRPr="00D96179">
            <w:rPr>
              <w:rStyle w:val="PlaceholderText"/>
              <w:b/>
              <w:bCs/>
            </w:rPr>
            <w:t>Click or tap here to enter text.</w:t>
          </w:r>
        </w:p>
      </w:docPartBody>
    </w:docPart>
    <w:docPart>
      <w:docPartPr>
        <w:name w:val="240E4CB1F02F4F7488F309393C62E8C1"/>
        <w:category>
          <w:name w:val="General"/>
          <w:gallery w:val="placeholder"/>
        </w:category>
        <w:types>
          <w:type w:val="bbPlcHdr"/>
        </w:types>
        <w:behaviors>
          <w:behavior w:val="content"/>
        </w:behaviors>
        <w:guid w:val="{9B97AE17-E0AF-4268-85E1-05CB06CD3074}"/>
      </w:docPartPr>
      <w:docPartBody>
        <w:p w:rsidR="000255BD" w:rsidRDefault="006710AA" w:rsidP="006710AA">
          <w:pPr>
            <w:pStyle w:val="240E4CB1F02F4F7488F309393C62E8C1"/>
          </w:pPr>
          <w:r w:rsidRPr="00D96179">
            <w:rPr>
              <w:rStyle w:val="PlaceholderText"/>
              <w:b/>
              <w:bCs/>
            </w:rPr>
            <w:t>Click.</w:t>
          </w:r>
        </w:p>
      </w:docPartBody>
    </w:docPart>
    <w:docPart>
      <w:docPartPr>
        <w:name w:val="CA9D8F0B063B4D11A78690A5A1E24D6E"/>
        <w:category>
          <w:name w:val="General"/>
          <w:gallery w:val="placeholder"/>
        </w:category>
        <w:types>
          <w:type w:val="bbPlcHdr"/>
        </w:types>
        <w:behaviors>
          <w:behavior w:val="content"/>
        </w:behaviors>
        <w:guid w:val="{3F49A992-5965-4EE3-B4CB-490C6A3FF05C}"/>
      </w:docPartPr>
      <w:docPartBody>
        <w:p w:rsidR="000255BD" w:rsidRDefault="006710AA" w:rsidP="006710AA">
          <w:pPr>
            <w:pStyle w:val="CA9D8F0B063B4D11A78690A5A1E24D6E"/>
          </w:pPr>
          <w:r w:rsidRPr="00D96179">
            <w:rPr>
              <w:rStyle w:val="PlaceholderText"/>
              <w:b/>
              <w:bCs/>
            </w:rPr>
            <w:t>Click or tap here to enter text.</w:t>
          </w:r>
        </w:p>
      </w:docPartBody>
    </w:docPart>
    <w:docPart>
      <w:docPartPr>
        <w:name w:val="EE08E12753074F09AFF00700C67C0815"/>
        <w:category>
          <w:name w:val="General"/>
          <w:gallery w:val="placeholder"/>
        </w:category>
        <w:types>
          <w:type w:val="bbPlcHdr"/>
        </w:types>
        <w:behaviors>
          <w:behavior w:val="content"/>
        </w:behaviors>
        <w:guid w:val="{1562CE92-0675-403F-928D-AC4612DDB06D}"/>
      </w:docPartPr>
      <w:docPartBody>
        <w:p w:rsidR="000255BD" w:rsidRDefault="006710AA" w:rsidP="006710AA">
          <w:pPr>
            <w:pStyle w:val="EE08E12753074F09AFF00700C67C0815"/>
          </w:pPr>
          <w:r w:rsidRPr="00D96179">
            <w:rPr>
              <w:rStyle w:val="PlaceholderText"/>
              <w:b/>
              <w:bCs/>
            </w:rPr>
            <w:t>Click.</w:t>
          </w:r>
        </w:p>
      </w:docPartBody>
    </w:docPart>
    <w:docPart>
      <w:docPartPr>
        <w:name w:val="33665E3271D74966A54ACECEEA41F108"/>
        <w:category>
          <w:name w:val="General"/>
          <w:gallery w:val="placeholder"/>
        </w:category>
        <w:types>
          <w:type w:val="bbPlcHdr"/>
        </w:types>
        <w:behaviors>
          <w:behavior w:val="content"/>
        </w:behaviors>
        <w:guid w:val="{0E1E9C21-0C6D-4128-8EA3-F2FEE858EEA1}"/>
      </w:docPartPr>
      <w:docPartBody>
        <w:p w:rsidR="000255BD" w:rsidRDefault="006710AA" w:rsidP="006710AA">
          <w:pPr>
            <w:pStyle w:val="33665E3271D74966A54ACECEEA41F108"/>
          </w:pPr>
          <w:r w:rsidRPr="00D96179">
            <w:rPr>
              <w:rStyle w:val="PlaceholderText"/>
              <w:b/>
              <w:bCs/>
            </w:rPr>
            <w:t>Click or tap here to enter text.</w:t>
          </w:r>
        </w:p>
      </w:docPartBody>
    </w:docPart>
    <w:docPart>
      <w:docPartPr>
        <w:name w:val="36CF9BF35A2840378A008CFFB3CAC14B"/>
        <w:category>
          <w:name w:val="General"/>
          <w:gallery w:val="placeholder"/>
        </w:category>
        <w:types>
          <w:type w:val="bbPlcHdr"/>
        </w:types>
        <w:behaviors>
          <w:behavior w:val="content"/>
        </w:behaviors>
        <w:guid w:val="{B16BE6B6-75F6-4101-9491-4346CC5BE6BA}"/>
      </w:docPartPr>
      <w:docPartBody>
        <w:p w:rsidR="000255BD" w:rsidRDefault="006710AA" w:rsidP="006710AA">
          <w:pPr>
            <w:pStyle w:val="36CF9BF35A2840378A008CFFB3CAC14B"/>
          </w:pPr>
          <w:r w:rsidRPr="00D96179">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0219A"/>
    <w:rsid w:val="000045FF"/>
    <w:rsid w:val="000255BD"/>
    <w:rsid w:val="00067C5A"/>
    <w:rsid w:val="0008451E"/>
    <w:rsid w:val="001D2366"/>
    <w:rsid w:val="001E773A"/>
    <w:rsid w:val="002440E2"/>
    <w:rsid w:val="002F4A92"/>
    <w:rsid w:val="00390C3A"/>
    <w:rsid w:val="004258D5"/>
    <w:rsid w:val="00610EC0"/>
    <w:rsid w:val="00653718"/>
    <w:rsid w:val="006710AA"/>
    <w:rsid w:val="0077600C"/>
    <w:rsid w:val="00863441"/>
    <w:rsid w:val="008F127E"/>
    <w:rsid w:val="00A401B4"/>
    <w:rsid w:val="00B27B40"/>
    <w:rsid w:val="00C159EB"/>
    <w:rsid w:val="00D3176B"/>
    <w:rsid w:val="00DC3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10AA"/>
    <w:rPr>
      <w:color w:val="808080"/>
    </w:rPr>
  </w:style>
  <w:style w:type="paragraph" w:customStyle="1" w:styleId="AAE938A8265D44CEACF3E7558B330258">
    <w:name w:val="AAE938A8265D44CEACF3E7558B330258"/>
    <w:rsid w:val="006710AA"/>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6710AA"/>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6710AA"/>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6710AA"/>
    <w:pPr>
      <w:spacing w:after="0" w:line="260" w:lineRule="atLeast"/>
    </w:pPr>
    <w:rPr>
      <w:rFonts w:ascii="Source Sans Pro" w:eastAsia="Times New Roman" w:hAnsi="Source Sans Pro" w:cs="Times New Roman"/>
      <w:kern w:val="0"/>
      <w:sz w:val="22"/>
      <w14:ligatures w14:val="none"/>
    </w:rPr>
  </w:style>
  <w:style w:type="paragraph" w:customStyle="1" w:styleId="551E89ABE90F4641870C3DCB3B7A2342">
    <w:name w:val="551E89ABE90F4641870C3DCB3B7A2342"/>
    <w:rsid w:val="006710AA"/>
    <w:pPr>
      <w:spacing w:after="0" w:line="260" w:lineRule="atLeast"/>
    </w:pPr>
    <w:rPr>
      <w:rFonts w:ascii="Source Sans Pro" w:eastAsia="Times New Roman" w:hAnsi="Source Sans Pro" w:cs="Times New Roman"/>
      <w:kern w:val="0"/>
      <w:sz w:val="22"/>
      <w14:ligatures w14:val="none"/>
    </w:rPr>
  </w:style>
  <w:style w:type="paragraph" w:customStyle="1" w:styleId="509FF28144B045B1AF2D22DBBA328920">
    <w:name w:val="509FF28144B045B1AF2D22DBBA328920"/>
    <w:rsid w:val="006710AA"/>
    <w:pPr>
      <w:spacing w:after="0" w:line="260" w:lineRule="atLeast"/>
    </w:pPr>
    <w:rPr>
      <w:rFonts w:ascii="Source Sans Pro" w:eastAsia="Times New Roman" w:hAnsi="Source Sans Pro" w:cs="Times New Roman"/>
      <w:kern w:val="0"/>
      <w:sz w:val="22"/>
      <w14:ligatures w14:val="none"/>
    </w:rPr>
  </w:style>
  <w:style w:type="paragraph" w:customStyle="1" w:styleId="7BC848104A86439F97CA74855B60FD99">
    <w:name w:val="7BC848104A86439F97CA74855B60FD99"/>
    <w:rsid w:val="006710AA"/>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6710AA"/>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6710AA"/>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6710AA"/>
    <w:pPr>
      <w:spacing w:after="0" w:line="260" w:lineRule="atLeast"/>
    </w:pPr>
    <w:rPr>
      <w:rFonts w:ascii="Source Sans Pro" w:eastAsia="Times New Roman" w:hAnsi="Source Sans Pro" w:cs="Times New Roman"/>
      <w:kern w:val="0"/>
      <w:sz w:val="22"/>
      <w14:ligatures w14:val="none"/>
    </w:rPr>
  </w:style>
  <w:style w:type="paragraph" w:customStyle="1" w:styleId="9823473A8E964D7B8D67EEC5743EEA0B">
    <w:name w:val="9823473A8E964D7B8D67EEC5743EEA0B"/>
    <w:rsid w:val="006710AA"/>
    <w:pPr>
      <w:spacing w:after="0" w:line="260" w:lineRule="atLeast"/>
    </w:pPr>
    <w:rPr>
      <w:rFonts w:ascii="Source Sans Pro" w:eastAsia="Times New Roman" w:hAnsi="Source Sans Pro" w:cs="Times New Roman"/>
      <w:kern w:val="0"/>
      <w:sz w:val="22"/>
      <w14:ligatures w14:val="none"/>
    </w:rPr>
  </w:style>
  <w:style w:type="paragraph" w:customStyle="1" w:styleId="862122533C764E909325DE83128F572E">
    <w:name w:val="862122533C764E909325DE83128F572E"/>
    <w:rsid w:val="006710AA"/>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
    <w:name w:val="76F956C17909404D9AAE3A57AAB343E7"/>
    <w:rsid w:val="006710AA"/>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
    <w:name w:val="0B6F7047FDA24D379B700F6551BDB12B"/>
    <w:rsid w:val="006710AA"/>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
    <w:name w:val="9A35000941E74C1C9CBBFC9227B35A79"/>
    <w:rsid w:val="006710AA"/>
    <w:pPr>
      <w:spacing w:after="0" w:line="260" w:lineRule="atLeast"/>
    </w:pPr>
    <w:rPr>
      <w:rFonts w:ascii="Source Sans Pro" w:eastAsia="Times New Roman" w:hAnsi="Source Sans Pro" w:cs="Times New Roman"/>
      <w:kern w:val="0"/>
      <w:sz w:val="22"/>
      <w14:ligatures w14:val="none"/>
    </w:rPr>
  </w:style>
  <w:style w:type="paragraph" w:customStyle="1" w:styleId="869EF96F513645259FCA0D234DA3D5C5">
    <w:name w:val="869EF96F513645259FCA0D234DA3D5C5"/>
    <w:rsid w:val="006710AA"/>
    <w:pPr>
      <w:spacing w:after="0" w:line="260" w:lineRule="atLeast"/>
    </w:pPr>
    <w:rPr>
      <w:rFonts w:ascii="Source Sans Pro" w:eastAsia="Times New Roman" w:hAnsi="Source Sans Pro" w:cs="Times New Roman"/>
      <w:kern w:val="0"/>
      <w:sz w:val="22"/>
      <w14:ligatures w14:val="none"/>
    </w:rPr>
  </w:style>
  <w:style w:type="paragraph" w:customStyle="1" w:styleId="BDA1C7E57CED4AD1ADB19A5E242803E4">
    <w:name w:val="BDA1C7E57CED4AD1ADB19A5E242803E4"/>
    <w:rsid w:val="006710AA"/>
    <w:pPr>
      <w:spacing w:after="0" w:line="260" w:lineRule="atLeast"/>
    </w:pPr>
    <w:rPr>
      <w:rFonts w:ascii="Source Sans Pro" w:eastAsia="Times New Roman" w:hAnsi="Source Sans Pro" w:cs="Times New Roman"/>
      <w:kern w:val="0"/>
      <w:sz w:val="22"/>
      <w14:ligatures w14:val="none"/>
    </w:rPr>
  </w:style>
  <w:style w:type="paragraph" w:customStyle="1" w:styleId="3103E8BF5127477F8A230D7505AADEF2">
    <w:name w:val="3103E8BF5127477F8A230D7505AADEF2"/>
    <w:rsid w:val="006710AA"/>
    <w:pPr>
      <w:spacing w:after="0" w:line="260" w:lineRule="atLeast"/>
    </w:pPr>
    <w:rPr>
      <w:rFonts w:ascii="Source Sans Pro" w:eastAsia="Times New Roman" w:hAnsi="Source Sans Pro" w:cs="Times New Roman"/>
      <w:kern w:val="0"/>
      <w:sz w:val="22"/>
      <w14:ligatures w14:val="none"/>
    </w:rPr>
  </w:style>
  <w:style w:type="paragraph" w:customStyle="1" w:styleId="36CF9BF35A2840378A008CFFB3CAC14B">
    <w:name w:val="36CF9BF35A2840378A008CFFB3CAC14B"/>
    <w:rsid w:val="006710AA"/>
    <w:pPr>
      <w:spacing w:after="0" w:line="260" w:lineRule="atLeast"/>
    </w:pPr>
    <w:rPr>
      <w:rFonts w:ascii="Source Sans Pro" w:eastAsia="Times New Roman" w:hAnsi="Source Sans Pro" w:cs="Times New Roman"/>
      <w:kern w:val="0"/>
      <w:sz w:val="22"/>
      <w14:ligatures w14:val="none"/>
    </w:rPr>
  </w:style>
  <w:style w:type="paragraph" w:customStyle="1" w:styleId="860CD78DD83B4D44ADFD94DD55D9422A">
    <w:name w:val="860CD78DD83B4D44ADFD94DD55D9422A"/>
    <w:rsid w:val="006710AA"/>
    <w:pPr>
      <w:spacing w:after="0" w:line="260" w:lineRule="atLeast"/>
    </w:pPr>
    <w:rPr>
      <w:rFonts w:ascii="Source Sans Pro" w:eastAsia="Times New Roman" w:hAnsi="Source Sans Pro" w:cs="Times New Roman"/>
      <w:kern w:val="0"/>
      <w:sz w:val="22"/>
      <w14:ligatures w14:val="none"/>
    </w:rPr>
  </w:style>
  <w:style w:type="paragraph" w:customStyle="1" w:styleId="09DD00F94019449E8CBDD85403F95468">
    <w:name w:val="09DD00F94019449E8CBDD85403F95468"/>
    <w:rsid w:val="006710AA"/>
    <w:pPr>
      <w:spacing w:after="0" w:line="260" w:lineRule="atLeast"/>
    </w:pPr>
    <w:rPr>
      <w:rFonts w:ascii="Source Sans Pro" w:eastAsia="Times New Roman" w:hAnsi="Source Sans Pro" w:cs="Times New Roman"/>
      <w:kern w:val="0"/>
      <w:sz w:val="22"/>
      <w14:ligatures w14:val="none"/>
    </w:rPr>
  </w:style>
  <w:style w:type="paragraph" w:customStyle="1" w:styleId="6B260C4EA1B144EDA7419EDF7B14B9C3">
    <w:name w:val="6B260C4EA1B144EDA7419EDF7B14B9C3"/>
    <w:rsid w:val="006710AA"/>
    <w:pPr>
      <w:spacing w:after="0" w:line="260" w:lineRule="atLeast"/>
    </w:pPr>
    <w:rPr>
      <w:rFonts w:ascii="Source Sans Pro" w:eastAsia="Times New Roman" w:hAnsi="Source Sans Pro" w:cs="Times New Roman"/>
      <w:kern w:val="0"/>
      <w:sz w:val="22"/>
      <w14:ligatures w14:val="none"/>
    </w:rPr>
  </w:style>
  <w:style w:type="paragraph" w:customStyle="1" w:styleId="AE037737EFE242BF8DBABD336CEDEDD2">
    <w:name w:val="AE037737EFE242BF8DBABD336CEDEDD2"/>
    <w:rsid w:val="006710AA"/>
    <w:pPr>
      <w:spacing w:after="0" w:line="260" w:lineRule="atLeast"/>
    </w:pPr>
    <w:rPr>
      <w:rFonts w:ascii="Source Sans Pro" w:eastAsia="Times New Roman" w:hAnsi="Source Sans Pro" w:cs="Times New Roman"/>
      <w:kern w:val="0"/>
      <w:sz w:val="22"/>
      <w14:ligatures w14:val="none"/>
    </w:rPr>
  </w:style>
  <w:style w:type="paragraph" w:customStyle="1" w:styleId="76E1F075693B49E886784D4FF2E45B2A">
    <w:name w:val="76E1F075693B49E886784D4FF2E45B2A"/>
    <w:rsid w:val="006710AA"/>
    <w:pPr>
      <w:spacing w:after="0" w:line="260" w:lineRule="atLeast"/>
    </w:pPr>
    <w:rPr>
      <w:rFonts w:ascii="Source Sans Pro" w:eastAsia="Times New Roman" w:hAnsi="Source Sans Pro" w:cs="Times New Roman"/>
      <w:kern w:val="0"/>
      <w:sz w:val="22"/>
      <w14:ligatures w14:val="none"/>
    </w:rPr>
  </w:style>
  <w:style w:type="paragraph" w:customStyle="1" w:styleId="4FEF879EFA634FC4A7E8B18A722B1BA2">
    <w:name w:val="4FEF879EFA634FC4A7E8B18A722B1BA2"/>
    <w:rsid w:val="006710AA"/>
    <w:pPr>
      <w:spacing w:after="0" w:line="260" w:lineRule="atLeast"/>
    </w:pPr>
    <w:rPr>
      <w:rFonts w:ascii="Source Sans Pro" w:eastAsia="Times New Roman" w:hAnsi="Source Sans Pro" w:cs="Times New Roman"/>
      <w:kern w:val="0"/>
      <w:sz w:val="22"/>
      <w14:ligatures w14:val="none"/>
    </w:rPr>
  </w:style>
  <w:style w:type="paragraph" w:customStyle="1" w:styleId="8553030701D14852B5A09761A8332C3F">
    <w:name w:val="8553030701D14852B5A09761A8332C3F"/>
    <w:rsid w:val="006710AA"/>
    <w:pPr>
      <w:spacing w:after="0" w:line="260" w:lineRule="atLeast"/>
    </w:pPr>
    <w:rPr>
      <w:rFonts w:ascii="Source Sans Pro" w:eastAsia="Times New Roman" w:hAnsi="Source Sans Pro" w:cs="Times New Roman"/>
      <w:kern w:val="0"/>
      <w:sz w:val="22"/>
      <w14:ligatures w14:val="none"/>
    </w:rPr>
  </w:style>
  <w:style w:type="paragraph" w:customStyle="1" w:styleId="240E4CB1F02F4F7488F309393C62E8C1">
    <w:name w:val="240E4CB1F02F4F7488F309393C62E8C1"/>
    <w:rsid w:val="006710AA"/>
    <w:pPr>
      <w:spacing w:after="0" w:line="260" w:lineRule="atLeast"/>
    </w:pPr>
    <w:rPr>
      <w:rFonts w:ascii="Source Sans Pro" w:eastAsia="Times New Roman" w:hAnsi="Source Sans Pro" w:cs="Times New Roman"/>
      <w:kern w:val="0"/>
      <w:sz w:val="22"/>
      <w14:ligatures w14:val="none"/>
    </w:rPr>
  </w:style>
  <w:style w:type="paragraph" w:customStyle="1" w:styleId="CA9D8F0B063B4D11A78690A5A1E24D6E">
    <w:name w:val="CA9D8F0B063B4D11A78690A5A1E24D6E"/>
    <w:rsid w:val="006710AA"/>
    <w:pPr>
      <w:spacing w:after="0" w:line="260" w:lineRule="atLeast"/>
    </w:pPr>
    <w:rPr>
      <w:rFonts w:ascii="Source Sans Pro" w:eastAsia="Times New Roman" w:hAnsi="Source Sans Pro" w:cs="Times New Roman"/>
      <w:kern w:val="0"/>
      <w:sz w:val="22"/>
      <w14:ligatures w14:val="none"/>
    </w:rPr>
  </w:style>
  <w:style w:type="paragraph" w:customStyle="1" w:styleId="EE08E12753074F09AFF00700C67C0815">
    <w:name w:val="EE08E12753074F09AFF00700C67C0815"/>
    <w:rsid w:val="006710AA"/>
    <w:pPr>
      <w:spacing w:after="0" w:line="260" w:lineRule="atLeast"/>
    </w:pPr>
    <w:rPr>
      <w:rFonts w:ascii="Source Sans Pro" w:eastAsia="Times New Roman" w:hAnsi="Source Sans Pro" w:cs="Times New Roman"/>
      <w:kern w:val="0"/>
      <w:sz w:val="22"/>
      <w14:ligatures w14:val="none"/>
    </w:rPr>
  </w:style>
  <w:style w:type="paragraph" w:customStyle="1" w:styleId="33665E3271D74966A54ACECEEA41F108">
    <w:name w:val="33665E3271D74966A54ACECEEA41F108"/>
    <w:rsid w:val="006710AA"/>
    <w:pPr>
      <w:spacing w:after="0" w:line="260" w:lineRule="atLeast"/>
    </w:pPr>
    <w:rPr>
      <w:rFonts w:ascii="Source Sans Pro" w:eastAsia="Times New Roman" w:hAnsi="Source Sans Pro" w:cs="Times New Roman"/>
      <w:kern w:val="0"/>
      <w:sz w:val="22"/>
      <w14:ligatures w14:val="none"/>
    </w:rPr>
  </w:style>
  <w:style w:type="paragraph" w:customStyle="1" w:styleId="764743B7DD82419490A21DC987CDB863">
    <w:name w:val="764743B7DD82419490A21DC987CDB863"/>
    <w:rsid w:val="006710AA"/>
    <w:pPr>
      <w:spacing w:after="0" w:line="260" w:lineRule="atLeast"/>
    </w:pPr>
    <w:rPr>
      <w:rFonts w:ascii="Source Sans Pro" w:eastAsia="Times New Roman" w:hAnsi="Source Sans Pro" w:cs="Times New Roman"/>
      <w:kern w:val="0"/>
      <w:sz w:val="22"/>
      <w14:ligatures w14:val="none"/>
    </w:rPr>
  </w:style>
  <w:style w:type="paragraph" w:customStyle="1" w:styleId="22E0ADD101794513A4D8F6D5605DCF93">
    <w:name w:val="22E0ADD101794513A4D8F6D5605DCF93"/>
    <w:rsid w:val="006710AA"/>
    <w:pPr>
      <w:spacing w:after="0" w:line="260" w:lineRule="atLeast"/>
    </w:pPr>
    <w:rPr>
      <w:rFonts w:ascii="Source Sans Pro" w:eastAsia="Times New Roman" w:hAnsi="Source Sans Pro" w:cs="Times New Roman"/>
      <w:kern w:val="0"/>
      <w:sz w:val="22"/>
      <w14:ligatures w14:val="none"/>
    </w:rPr>
  </w:style>
  <w:style w:type="paragraph" w:customStyle="1" w:styleId="33490FF718994365B53B4C81056359F1">
    <w:name w:val="33490FF718994365B53B4C81056359F1"/>
    <w:rsid w:val="006710AA"/>
    <w:pPr>
      <w:spacing w:after="0" w:line="260" w:lineRule="atLeast"/>
    </w:pPr>
    <w:rPr>
      <w:rFonts w:ascii="Source Sans Pro" w:eastAsia="Times New Roman" w:hAnsi="Source Sans Pro" w:cs="Times New Roman"/>
      <w:kern w:val="0"/>
      <w:sz w:val="22"/>
      <w14:ligatures w14:val="none"/>
    </w:rPr>
  </w:style>
  <w:style w:type="paragraph" w:customStyle="1" w:styleId="B8B8F645B2A548368AE9D10162465F5F">
    <w:name w:val="B8B8F645B2A548368AE9D10162465F5F"/>
    <w:rsid w:val="006710AA"/>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4">
    <w:name w:val="AAE938A8265D44CEACF3E7558B3302584"/>
    <w:rsid w:val="0077600C"/>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4">
    <w:name w:val="6A15FAC8A90B4EB8AFE9BD17FE31779C4"/>
    <w:rsid w:val="0077600C"/>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4">
    <w:name w:val="5AE1C47E89F047F9924044B1444FE22E4"/>
    <w:rsid w:val="0077600C"/>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4">
    <w:name w:val="CACA43C098B948538F3BC944C03AE6384"/>
    <w:rsid w:val="0077600C"/>
    <w:pPr>
      <w:spacing w:after="0" w:line="260" w:lineRule="atLeast"/>
    </w:pPr>
    <w:rPr>
      <w:rFonts w:ascii="Source Sans Pro" w:eastAsia="Times New Roman" w:hAnsi="Source Sans Pro" w:cs="Times New Roman"/>
      <w:kern w:val="0"/>
      <w:sz w:val="22"/>
      <w14:ligatures w14:val="none"/>
    </w:rPr>
  </w:style>
  <w:style w:type="paragraph" w:customStyle="1" w:styleId="551E89ABE90F4641870C3DCB3B7A23424">
    <w:name w:val="551E89ABE90F4641870C3DCB3B7A23424"/>
    <w:rsid w:val="0077600C"/>
    <w:pPr>
      <w:spacing w:after="0" w:line="260" w:lineRule="atLeast"/>
    </w:pPr>
    <w:rPr>
      <w:rFonts w:ascii="Source Sans Pro" w:eastAsia="Times New Roman" w:hAnsi="Source Sans Pro" w:cs="Times New Roman"/>
      <w:kern w:val="0"/>
      <w:sz w:val="22"/>
      <w14:ligatures w14:val="none"/>
    </w:rPr>
  </w:style>
  <w:style w:type="paragraph" w:customStyle="1" w:styleId="509FF28144B045B1AF2D22DBBA3289204">
    <w:name w:val="509FF28144B045B1AF2D22DBBA3289204"/>
    <w:rsid w:val="0077600C"/>
    <w:pPr>
      <w:spacing w:after="0" w:line="260" w:lineRule="atLeast"/>
    </w:pPr>
    <w:rPr>
      <w:rFonts w:ascii="Source Sans Pro" w:eastAsia="Times New Roman" w:hAnsi="Source Sans Pro" w:cs="Times New Roman"/>
      <w:kern w:val="0"/>
      <w:sz w:val="22"/>
      <w14:ligatures w14:val="none"/>
    </w:rPr>
  </w:style>
  <w:style w:type="paragraph" w:customStyle="1" w:styleId="7BC848104A86439F97CA74855B60FD994">
    <w:name w:val="7BC848104A86439F97CA74855B60FD994"/>
    <w:rsid w:val="0077600C"/>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4">
    <w:name w:val="025DA7D116AC405A9FDC62C4C806C01B4"/>
    <w:rsid w:val="0077600C"/>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4">
    <w:name w:val="11A5E02149544EB5A904AECEC087F9A84"/>
    <w:rsid w:val="0077600C"/>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4">
    <w:name w:val="F98DD280FC32414489EE0C62DCD4210D4"/>
    <w:rsid w:val="0077600C"/>
    <w:pPr>
      <w:spacing w:after="0" w:line="260" w:lineRule="atLeast"/>
    </w:pPr>
    <w:rPr>
      <w:rFonts w:ascii="Source Sans Pro" w:eastAsia="Times New Roman" w:hAnsi="Source Sans Pro" w:cs="Times New Roman"/>
      <w:kern w:val="0"/>
      <w:sz w:val="22"/>
      <w14:ligatures w14:val="none"/>
    </w:rPr>
  </w:style>
  <w:style w:type="paragraph" w:customStyle="1" w:styleId="9823473A8E964D7B8D67EEC5743EEA0B4">
    <w:name w:val="9823473A8E964D7B8D67EEC5743EEA0B4"/>
    <w:rsid w:val="0077600C"/>
    <w:pPr>
      <w:spacing w:after="0" w:line="260" w:lineRule="atLeast"/>
    </w:pPr>
    <w:rPr>
      <w:rFonts w:ascii="Source Sans Pro" w:eastAsia="Times New Roman" w:hAnsi="Source Sans Pro" w:cs="Times New Roman"/>
      <w:kern w:val="0"/>
      <w:sz w:val="22"/>
      <w14:ligatures w14:val="none"/>
    </w:rPr>
  </w:style>
  <w:style w:type="paragraph" w:customStyle="1" w:styleId="862122533C764E909325DE83128F572E4">
    <w:name w:val="862122533C764E909325DE83128F572E4"/>
    <w:rsid w:val="0077600C"/>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4">
    <w:name w:val="76F956C17909404D9AAE3A57AAB343E74"/>
    <w:rsid w:val="0077600C"/>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4">
    <w:name w:val="0B6F7047FDA24D379B700F6551BDB12B4"/>
    <w:rsid w:val="0077600C"/>
    <w:pPr>
      <w:spacing w:after="0" w:line="260" w:lineRule="atLeast"/>
    </w:pPr>
    <w:rPr>
      <w:rFonts w:ascii="Source Sans Pro" w:eastAsia="Times New Roman" w:hAnsi="Source Sans Pro" w:cs="Times New Roman"/>
      <w:kern w:val="0"/>
      <w:sz w:val="22"/>
      <w14:ligatures w14:val="none"/>
    </w:rPr>
  </w:style>
  <w:style w:type="paragraph" w:customStyle="1" w:styleId="9A35000941E74C1C9CBBFC9227B35A794">
    <w:name w:val="9A35000941E74C1C9CBBFC9227B35A794"/>
    <w:rsid w:val="0077600C"/>
    <w:pPr>
      <w:spacing w:after="0" w:line="260" w:lineRule="atLeast"/>
    </w:pPr>
    <w:rPr>
      <w:rFonts w:ascii="Source Sans Pro" w:eastAsia="Times New Roman" w:hAnsi="Source Sans Pro" w:cs="Times New Roman"/>
      <w:kern w:val="0"/>
      <w:sz w:val="22"/>
      <w14:ligatures w14:val="none"/>
    </w:rPr>
  </w:style>
  <w:style w:type="paragraph" w:customStyle="1" w:styleId="869EF96F513645259FCA0D234DA3D5C54">
    <w:name w:val="869EF96F513645259FCA0D234DA3D5C54"/>
    <w:rsid w:val="0077600C"/>
    <w:pPr>
      <w:spacing w:after="0" w:line="260" w:lineRule="atLeast"/>
    </w:pPr>
    <w:rPr>
      <w:rFonts w:ascii="Source Sans Pro" w:eastAsia="Times New Roman" w:hAnsi="Source Sans Pro" w:cs="Times New Roman"/>
      <w:kern w:val="0"/>
      <w:sz w:val="22"/>
      <w14:ligatures w14:val="none"/>
    </w:rPr>
  </w:style>
  <w:style w:type="paragraph" w:customStyle="1" w:styleId="BDA1C7E57CED4AD1ADB19A5E242803E44">
    <w:name w:val="BDA1C7E57CED4AD1ADB19A5E242803E44"/>
    <w:rsid w:val="0077600C"/>
    <w:pPr>
      <w:spacing w:after="0" w:line="260" w:lineRule="atLeast"/>
    </w:pPr>
    <w:rPr>
      <w:rFonts w:ascii="Source Sans Pro" w:eastAsia="Times New Roman" w:hAnsi="Source Sans Pro" w:cs="Times New Roman"/>
      <w:kern w:val="0"/>
      <w:sz w:val="22"/>
      <w14:ligatures w14:val="none"/>
    </w:rPr>
  </w:style>
  <w:style w:type="paragraph" w:customStyle="1" w:styleId="3103E8BF5127477F8A230D7505AADEF24">
    <w:name w:val="3103E8BF5127477F8A230D7505AADEF24"/>
    <w:rsid w:val="0077600C"/>
    <w:pPr>
      <w:spacing w:after="0" w:line="260" w:lineRule="atLeast"/>
    </w:pPr>
    <w:rPr>
      <w:rFonts w:ascii="Source Sans Pro" w:eastAsia="Times New Roman" w:hAnsi="Source Sans Pro" w:cs="Times New Roman"/>
      <w:kern w:val="0"/>
      <w:sz w:val="22"/>
      <w14:ligatures w14:val="none"/>
    </w:rPr>
  </w:style>
  <w:style w:type="paragraph" w:customStyle="1" w:styleId="36CF9BF35A2840378A008CFFB3CAC14B4">
    <w:name w:val="36CF9BF35A2840378A008CFFB3CAC14B4"/>
    <w:rsid w:val="0077600C"/>
    <w:pPr>
      <w:spacing w:after="0" w:line="260" w:lineRule="atLeast"/>
    </w:pPr>
    <w:rPr>
      <w:rFonts w:ascii="Source Sans Pro" w:eastAsia="Times New Roman" w:hAnsi="Source Sans Pro" w:cs="Times New Roman"/>
      <w:kern w:val="0"/>
      <w:sz w:val="22"/>
      <w14:ligatures w14:val="none"/>
    </w:rPr>
  </w:style>
  <w:style w:type="paragraph" w:customStyle="1" w:styleId="860CD78DD83B4D44ADFD94DD55D9422A4">
    <w:name w:val="860CD78DD83B4D44ADFD94DD55D9422A4"/>
    <w:rsid w:val="0077600C"/>
    <w:pPr>
      <w:spacing w:after="0" w:line="260" w:lineRule="atLeast"/>
    </w:pPr>
    <w:rPr>
      <w:rFonts w:ascii="Source Sans Pro" w:eastAsia="Times New Roman" w:hAnsi="Source Sans Pro" w:cs="Times New Roman"/>
      <w:kern w:val="0"/>
      <w:sz w:val="22"/>
      <w14:ligatures w14:val="none"/>
    </w:rPr>
  </w:style>
  <w:style w:type="paragraph" w:customStyle="1" w:styleId="09DD00F94019449E8CBDD85403F954684">
    <w:name w:val="09DD00F94019449E8CBDD85403F954684"/>
    <w:rsid w:val="0077600C"/>
    <w:pPr>
      <w:spacing w:after="0" w:line="260" w:lineRule="atLeast"/>
    </w:pPr>
    <w:rPr>
      <w:rFonts w:ascii="Source Sans Pro" w:eastAsia="Times New Roman" w:hAnsi="Source Sans Pro" w:cs="Times New Roman"/>
      <w:kern w:val="0"/>
      <w:sz w:val="22"/>
      <w14:ligatures w14:val="none"/>
    </w:rPr>
  </w:style>
  <w:style w:type="paragraph" w:customStyle="1" w:styleId="6B260C4EA1B144EDA7419EDF7B14B9C34">
    <w:name w:val="6B260C4EA1B144EDA7419EDF7B14B9C34"/>
    <w:rsid w:val="0077600C"/>
    <w:pPr>
      <w:spacing w:after="0" w:line="260" w:lineRule="atLeast"/>
    </w:pPr>
    <w:rPr>
      <w:rFonts w:ascii="Source Sans Pro" w:eastAsia="Times New Roman" w:hAnsi="Source Sans Pro" w:cs="Times New Roman"/>
      <w:kern w:val="0"/>
      <w:sz w:val="22"/>
      <w14:ligatures w14:val="none"/>
    </w:rPr>
  </w:style>
  <w:style w:type="paragraph" w:customStyle="1" w:styleId="AE037737EFE242BF8DBABD336CEDEDD24">
    <w:name w:val="AE037737EFE242BF8DBABD336CEDEDD24"/>
    <w:rsid w:val="0077600C"/>
    <w:pPr>
      <w:spacing w:after="0" w:line="260" w:lineRule="atLeast"/>
    </w:pPr>
    <w:rPr>
      <w:rFonts w:ascii="Source Sans Pro" w:eastAsia="Times New Roman" w:hAnsi="Source Sans Pro" w:cs="Times New Roman"/>
      <w:kern w:val="0"/>
      <w:sz w:val="22"/>
      <w14:ligatures w14:val="none"/>
    </w:rPr>
  </w:style>
  <w:style w:type="paragraph" w:customStyle="1" w:styleId="76E1F075693B49E886784D4FF2E45B2A4">
    <w:name w:val="76E1F075693B49E886784D4FF2E45B2A4"/>
    <w:rsid w:val="0077600C"/>
    <w:pPr>
      <w:spacing w:after="0" w:line="260" w:lineRule="atLeast"/>
    </w:pPr>
    <w:rPr>
      <w:rFonts w:ascii="Source Sans Pro" w:eastAsia="Times New Roman" w:hAnsi="Source Sans Pro" w:cs="Times New Roman"/>
      <w:kern w:val="0"/>
      <w:sz w:val="22"/>
      <w14:ligatures w14:val="none"/>
    </w:rPr>
  </w:style>
  <w:style w:type="paragraph" w:customStyle="1" w:styleId="4FEF879EFA634FC4A7E8B18A722B1BA24">
    <w:name w:val="4FEF879EFA634FC4A7E8B18A722B1BA24"/>
    <w:rsid w:val="0077600C"/>
    <w:pPr>
      <w:spacing w:after="0" w:line="260" w:lineRule="atLeast"/>
    </w:pPr>
    <w:rPr>
      <w:rFonts w:ascii="Source Sans Pro" w:eastAsia="Times New Roman" w:hAnsi="Source Sans Pro" w:cs="Times New Roman"/>
      <w:kern w:val="0"/>
      <w:sz w:val="22"/>
      <w14:ligatures w14:val="none"/>
    </w:rPr>
  </w:style>
  <w:style w:type="paragraph" w:customStyle="1" w:styleId="8553030701D14852B5A09761A8332C3F4">
    <w:name w:val="8553030701D14852B5A09761A8332C3F4"/>
    <w:rsid w:val="0077600C"/>
    <w:pPr>
      <w:spacing w:after="0" w:line="260" w:lineRule="atLeast"/>
    </w:pPr>
    <w:rPr>
      <w:rFonts w:ascii="Source Sans Pro" w:eastAsia="Times New Roman" w:hAnsi="Source Sans Pro" w:cs="Times New Roman"/>
      <w:kern w:val="0"/>
      <w:sz w:val="22"/>
      <w14:ligatures w14:val="none"/>
    </w:rPr>
  </w:style>
  <w:style w:type="paragraph" w:customStyle="1" w:styleId="240E4CB1F02F4F7488F309393C62E8C14">
    <w:name w:val="240E4CB1F02F4F7488F309393C62E8C14"/>
    <w:rsid w:val="0077600C"/>
    <w:pPr>
      <w:spacing w:after="0" w:line="260" w:lineRule="atLeast"/>
    </w:pPr>
    <w:rPr>
      <w:rFonts w:ascii="Source Sans Pro" w:eastAsia="Times New Roman" w:hAnsi="Source Sans Pro" w:cs="Times New Roman"/>
      <w:kern w:val="0"/>
      <w:sz w:val="22"/>
      <w14:ligatures w14:val="none"/>
    </w:rPr>
  </w:style>
  <w:style w:type="paragraph" w:customStyle="1" w:styleId="CA9D8F0B063B4D11A78690A5A1E24D6E4">
    <w:name w:val="CA9D8F0B063B4D11A78690A5A1E24D6E4"/>
    <w:rsid w:val="0077600C"/>
    <w:pPr>
      <w:spacing w:after="0" w:line="260" w:lineRule="atLeast"/>
    </w:pPr>
    <w:rPr>
      <w:rFonts w:ascii="Source Sans Pro" w:eastAsia="Times New Roman" w:hAnsi="Source Sans Pro" w:cs="Times New Roman"/>
      <w:kern w:val="0"/>
      <w:sz w:val="22"/>
      <w14:ligatures w14:val="none"/>
    </w:rPr>
  </w:style>
  <w:style w:type="paragraph" w:customStyle="1" w:styleId="EE08E12753074F09AFF00700C67C08154">
    <w:name w:val="EE08E12753074F09AFF00700C67C08154"/>
    <w:rsid w:val="0077600C"/>
    <w:pPr>
      <w:spacing w:after="0" w:line="260" w:lineRule="atLeast"/>
    </w:pPr>
    <w:rPr>
      <w:rFonts w:ascii="Source Sans Pro" w:eastAsia="Times New Roman" w:hAnsi="Source Sans Pro" w:cs="Times New Roman"/>
      <w:kern w:val="0"/>
      <w:sz w:val="22"/>
      <w14:ligatures w14:val="none"/>
    </w:rPr>
  </w:style>
  <w:style w:type="paragraph" w:customStyle="1" w:styleId="33665E3271D74966A54ACECEEA41F1084">
    <w:name w:val="33665E3271D74966A54ACECEEA41F1084"/>
    <w:rsid w:val="0077600C"/>
    <w:pPr>
      <w:spacing w:after="0" w:line="260" w:lineRule="atLeast"/>
    </w:pPr>
    <w:rPr>
      <w:rFonts w:ascii="Source Sans Pro" w:eastAsia="Times New Roman" w:hAnsi="Source Sans Pro" w:cs="Times New Roman"/>
      <w:kern w:val="0"/>
      <w:sz w:val="22"/>
      <w14:ligatures w14:val="none"/>
    </w:rPr>
  </w:style>
  <w:style w:type="paragraph" w:customStyle="1" w:styleId="764743B7DD82419490A21DC987CDB8634">
    <w:name w:val="764743B7DD82419490A21DC987CDB8634"/>
    <w:rsid w:val="0077600C"/>
    <w:pPr>
      <w:spacing w:after="0" w:line="260" w:lineRule="atLeast"/>
    </w:pPr>
    <w:rPr>
      <w:rFonts w:ascii="Source Sans Pro" w:eastAsia="Times New Roman" w:hAnsi="Source Sans Pro" w:cs="Times New Roman"/>
      <w:kern w:val="0"/>
      <w:sz w:val="22"/>
      <w14:ligatures w14:val="none"/>
    </w:rPr>
  </w:style>
  <w:style w:type="paragraph" w:customStyle="1" w:styleId="22E0ADD101794513A4D8F6D5605DCF934">
    <w:name w:val="22E0ADD101794513A4D8F6D5605DCF934"/>
    <w:rsid w:val="0077600C"/>
    <w:pPr>
      <w:spacing w:after="0" w:line="260" w:lineRule="atLeast"/>
    </w:pPr>
    <w:rPr>
      <w:rFonts w:ascii="Source Sans Pro" w:eastAsia="Times New Roman" w:hAnsi="Source Sans Pro" w:cs="Times New Roman"/>
      <w:kern w:val="0"/>
      <w:sz w:val="22"/>
      <w14:ligatures w14:val="none"/>
    </w:rPr>
  </w:style>
  <w:style w:type="paragraph" w:customStyle="1" w:styleId="33490FF718994365B53B4C81056359F14">
    <w:name w:val="33490FF718994365B53B4C81056359F14"/>
    <w:rsid w:val="0077600C"/>
    <w:pPr>
      <w:spacing w:after="0" w:line="260" w:lineRule="atLeast"/>
    </w:pPr>
    <w:rPr>
      <w:rFonts w:ascii="Source Sans Pro" w:eastAsia="Times New Roman" w:hAnsi="Source Sans Pro" w:cs="Times New Roman"/>
      <w:kern w:val="0"/>
      <w:sz w:val="22"/>
      <w14:ligatures w14:val="none"/>
    </w:rPr>
  </w:style>
  <w:style w:type="paragraph" w:customStyle="1" w:styleId="B8B8F645B2A548368AE9D10162465F5F4">
    <w:name w:val="B8B8F645B2A548368AE9D10162465F5F4"/>
    <w:rsid w:val="0077600C"/>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303</TotalTime>
  <Pages>9</Pages>
  <Words>1450</Words>
  <Characters>8269</Characters>
  <DocSecurity>0</DocSecurity>
  <Lines>68</Lines>
  <Paragraphs>19</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2026-09-16T07:55:00Z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