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66821268"/>
        <w:lock w:val="contentLocked"/>
        <w:placeholder>
          <w:docPart w:val="DefaultPlaceholder_-1854013440"/>
        </w:placeholder>
        <w:group/>
      </w:sdtPr>
      <w:sdtEndPr>
        <w:rPr>
          <w:rFonts w:eastAsia="Times New Roman" w:cs="Times New Roman"/>
          <w:bCs w:val="0"/>
          <w:i/>
          <w:iCs/>
          <w:sz w:val="22"/>
          <w:szCs w:val="24"/>
        </w:rPr>
      </w:sdtEndPr>
      <w:sdtContent>
        <w:p w14:paraId="03ADE4C8" w14:textId="433EF36E" w:rsidR="008709F4" w:rsidRPr="00897383" w:rsidRDefault="0037793B" w:rsidP="00417211">
          <w:pPr>
            <w:pStyle w:val="Heading1"/>
          </w:pPr>
          <w:r w:rsidRPr="00897383">
            <w:t>2027 candidate record form</w:t>
          </w:r>
        </w:p>
        <w:p w14:paraId="412E8215" w14:textId="19DC5B67" w:rsidR="00085F1F" w:rsidRPr="00897383" w:rsidRDefault="0006025B" w:rsidP="007A36E4">
          <w:pPr>
            <w:pStyle w:val="Heading2"/>
            <w:ind w:left="0" w:firstLine="0"/>
          </w:pPr>
          <w:r>
            <w:t>A-level</w:t>
          </w:r>
          <w:r w:rsidR="0037793B" w:rsidRPr="00897383">
            <w:t xml:space="preserve"> </w:t>
          </w:r>
          <w:r w:rsidR="007A36E4" w:rsidRPr="007A36E4">
            <w:t xml:space="preserve">Physical Education </w:t>
          </w:r>
          <w:r w:rsidR="0037793B" w:rsidRPr="00897383">
            <w:t>NEA</w:t>
          </w:r>
          <w:r w:rsidR="007A36E4">
            <w:br/>
          </w:r>
          <w:r w:rsidR="007A36E4" w:rsidRPr="007A36E4">
            <w:t>Practical performance in a physical activity and sport</w:t>
          </w:r>
          <w:r w:rsidRPr="0006025B">
            <w:t xml:space="preserve"> </w:t>
          </w:r>
          <w:r w:rsidR="0037793B" w:rsidRPr="00897383">
            <w:t>(</w:t>
          </w:r>
          <w:r>
            <w:t>7</w:t>
          </w:r>
          <w:r w:rsidR="007A36E4">
            <w:t>582/C</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7CF6CE25" w14:textId="77777777" w:rsidR="00B51145" w:rsidRPr="00897383" w:rsidRDefault="00B51145" w:rsidP="00B51145">
          <w:pPr>
            <w:pStyle w:val="ListParagraph"/>
            <w:numPr>
              <w:ilvl w:val="0"/>
              <w:numId w:val="10"/>
            </w:numPr>
            <w:spacing w:line="240" w:lineRule="auto"/>
          </w:pPr>
          <w:r w:rsidRPr="00897383">
            <w:lastRenderedPageBreak/>
            <w:t>any help given to the candidate has been recorded below</w:t>
          </w:r>
        </w:p>
        <w:p w14:paraId="234F6312" w14:textId="77777777" w:rsidR="00B51145" w:rsidRPr="00897383" w:rsidRDefault="00B51145" w:rsidP="00B51145">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3798664F" w14:textId="77777777" w:rsidR="00B51145" w:rsidRPr="00897383" w:rsidRDefault="00B51145" w:rsidP="00B51145">
          <w:pPr>
            <w:pStyle w:val="ListParagraph"/>
            <w:numPr>
              <w:ilvl w:val="0"/>
              <w:numId w:val="10"/>
            </w:numPr>
            <w:spacing w:line="240" w:lineRule="auto"/>
          </w:pPr>
          <w:r w:rsidRPr="00897383">
            <w:t>the candidate’s work was conducted under the required conditions detailed in the specification</w:t>
          </w:r>
        </w:p>
        <w:p w14:paraId="6C99A416" w14:textId="77777777" w:rsidR="00B51145" w:rsidRPr="00897383" w:rsidRDefault="00B51145" w:rsidP="00B51145">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5D38D375" w14:textId="77777777" w:rsidR="00B51145" w:rsidRPr="00897383" w:rsidRDefault="00B51145" w:rsidP="00B51145">
          <w:pPr>
            <w:pStyle w:val="ListParagraph"/>
            <w:numPr>
              <w:ilvl w:val="0"/>
              <w:numId w:val="10"/>
            </w:numPr>
            <w:spacing w:line="240" w:lineRule="auto"/>
          </w:pPr>
          <w:r w:rsidRPr="00897383">
            <w:t>internal standardisation was carried out to ensure all candidates have been assessed against the same standard.</w:t>
          </w:r>
        </w:p>
        <w:p w14:paraId="681505E5" w14:textId="77777777" w:rsidR="00B51145" w:rsidRPr="00897383" w:rsidRDefault="00B51145" w:rsidP="00B51145">
          <w:pPr>
            <w:spacing w:line="240" w:lineRule="auto"/>
          </w:pPr>
        </w:p>
        <w:p w14:paraId="09900C98" w14:textId="77777777" w:rsidR="00B51145" w:rsidRPr="00897383" w:rsidRDefault="00B51145" w:rsidP="00B51145">
          <w:pPr>
            <w:spacing w:line="240" w:lineRule="auto"/>
          </w:pPr>
          <w:r w:rsidRPr="00897383">
            <w:t>I understand that a false declaration is a form of malpractice.</w:t>
          </w:r>
        </w:p>
        <w:p w14:paraId="763FD3FE" w14:textId="77777777" w:rsidR="00B51145" w:rsidRPr="00897383" w:rsidRDefault="00B51145" w:rsidP="00B51145">
          <w:pPr>
            <w:spacing w:line="240" w:lineRule="auto"/>
          </w:pPr>
        </w:p>
        <w:tbl>
          <w:tblPr>
            <w:tblStyle w:val="TableGrid"/>
            <w:tblW w:w="0" w:type="auto"/>
            <w:tblLook w:val="04A0" w:firstRow="1" w:lastRow="0" w:firstColumn="1" w:lastColumn="0" w:noHBand="0" w:noVBand="1"/>
          </w:tblPr>
          <w:tblGrid>
            <w:gridCol w:w="9628"/>
          </w:tblGrid>
          <w:tr w:rsidR="00B51145" w:rsidRPr="00897383" w14:paraId="5B27F584" w14:textId="77777777" w:rsidTr="00704CB1">
            <w:trPr>
              <w:trHeight w:val="2835"/>
            </w:trPr>
            <w:tc>
              <w:tcPr>
                <w:tcW w:w="9628" w:type="dxa"/>
              </w:tcPr>
              <w:p w14:paraId="09B4C0FF" w14:textId="77777777" w:rsidR="00B51145" w:rsidRPr="00897383" w:rsidRDefault="00B51145" w:rsidP="00704CB1">
                <w:pPr>
                  <w:spacing w:line="240" w:lineRule="auto"/>
                </w:pPr>
                <w:r w:rsidRPr="00897383">
                  <w:t xml:space="preserve">Details of assistance given </w:t>
                </w:r>
              </w:p>
              <w:sdt>
                <w:sdtPr>
                  <w:rPr>
                    <w:b/>
                    <w:bCs/>
                  </w:rPr>
                  <w:id w:val="1403100027"/>
                  <w:placeholder>
                    <w:docPart w:val="F3A240CD6FB84D15B4AB81E858D20FF6"/>
                  </w:placeholder>
                  <w:showingPlcHdr/>
                </w:sdtPr>
                <w:sdtEndPr/>
                <w:sdtContent>
                  <w:p w14:paraId="765CA4B7" w14:textId="77777777" w:rsidR="00B51145" w:rsidRPr="00897383" w:rsidRDefault="00B51145" w:rsidP="00704CB1">
                    <w:pPr>
                      <w:spacing w:line="240" w:lineRule="auto"/>
                      <w:rPr>
                        <w:b/>
                        <w:bCs/>
                      </w:rPr>
                    </w:pPr>
                    <w:r w:rsidRPr="00897383">
                      <w:rPr>
                        <w:rStyle w:val="PlaceholderText"/>
                        <w:b/>
                        <w:bCs/>
                      </w:rPr>
                      <w:t>Click or tap here to enter text.</w:t>
                    </w:r>
                  </w:p>
                </w:sdtContent>
              </w:sdt>
            </w:tc>
          </w:tr>
        </w:tbl>
        <w:p w14:paraId="2702BEAB" w14:textId="77777777" w:rsidR="00B51145" w:rsidRPr="00897383" w:rsidRDefault="00B51145" w:rsidP="00B511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B51145" w:rsidRPr="00897383" w14:paraId="4FECF822" w14:textId="77777777" w:rsidTr="00704CB1">
            <w:trPr>
              <w:trHeight w:val="454"/>
            </w:trPr>
            <w:tc>
              <w:tcPr>
                <w:tcW w:w="2127" w:type="dxa"/>
                <w:tcMar>
                  <w:left w:w="0" w:type="dxa"/>
                </w:tcMar>
                <w:vAlign w:val="bottom"/>
              </w:tcPr>
              <w:p w14:paraId="2F59674F" w14:textId="77777777" w:rsidR="00B51145" w:rsidRPr="00897383" w:rsidRDefault="00B51145" w:rsidP="00704CB1">
                <w:r>
                  <w:t>Teacher</w:t>
                </w:r>
                <w:r w:rsidRPr="00897383">
                  <w:t xml:space="preserve"> signature</w:t>
                </w:r>
              </w:p>
            </w:tc>
            <w:sdt>
              <w:sdtPr>
                <w:rPr>
                  <w:b/>
                  <w:bCs/>
                </w:rPr>
                <w:id w:val="-1583371628"/>
                <w:placeholder>
                  <w:docPart w:val="379E41BA7A9740829EE1713582CB15FB"/>
                </w:placeholder>
                <w:showingPlcHdr/>
                <w:text/>
              </w:sdtPr>
              <w:sdtEndPr/>
              <w:sdtContent>
                <w:tc>
                  <w:tcPr>
                    <w:tcW w:w="4819" w:type="dxa"/>
                    <w:tcBorders>
                      <w:bottom w:val="single" w:sz="4" w:space="0" w:color="auto"/>
                    </w:tcBorders>
                    <w:vAlign w:val="bottom"/>
                  </w:tcPr>
                  <w:p w14:paraId="13DD1C97" w14:textId="77777777" w:rsidR="00B51145" w:rsidRPr="00897383" w:rsidRDefault="00B51145" w:rsidP="00704CB1">
                    <w:pPr>
                      <w:rPr>
                        <w:b/>
                        <w:bCs/>
                      </w:rPr>
                    </w:pPr>
                    <w:r w:rsidRPr="00897383">
                      <w:rPr>
                        <w:rStyle w:val="PlaceholderText"/>
                        <w:b/>
                        <w:bCs/>
                      </w:rPr>
                      <w:t>Click or tap here to enter text.</w:t>
                    </w:r>
                  </w:p>
                </w:tc>
              </w:sdtContent>
            </w:sdt>
            <w:tc>
              <w:tcPr>
                <w:tcW w:w="1134" w:type="dxa"/>
                <w:vAlign w:val="bottom"/>
              </w:tcPr>
              <w:p w14:paraId="249E8CFF" w14:textId="77777777" w:rsidR="00B51145" w:rsidRPr="00897383" w:rsidRDefault="00B51145" w:rsidP="00704CB1">
                <w:r w:rsidRPr="00897383">
                  <w:t>Date</w:t>
                </w:r>
              </w:p>
            </w:tc>
            <w:sdt>
              <w:sdtPr>
                <w:rPr>
                  <w:b/>
                  <w:bCs/>
                </w:rPr>
                <w:id w:val="1196351313"/>
                <w:placeholder>
                  <w:docPart w:val="82F9DEF1D0AD4C0E80D2E155C7894B0C"/>
                </w:placeholder>
                <w:showingPlcHdr/>
                <w:text/>
              </w:sdtPr>
              <w:sdtEndPr/>
              <w:sdtContent>
                <w:tc>
                  <w:tcPr>
                    <w:tcW w:w="1548" w:type="dxa"/>
                    <w:tcBorders>
                      <w:bottom w:val="single" w:sz="4" w:space="0" w:color="auto"/>
                    </w:tcBorders>
                    <w:vAlign w:val="bottom"/>
                  </w:tcPr>
                  <w:p w14:paraId="7193D8B1" w14:textId="77777777" w:rsidR="00B51145" w:rsidRPr="00897383" w:rsidRDefault="00B51145" w:rsidP="00704CB1">
                    <w:pPr>
                      <w:rPr>
                        <w:b/>
                        <w:bCs/>
                      </w:rPr>
                    </w:pPr>
                    <w:r w:rsidRPr="00897383">
                      <w:rPr>
                        <w:rStyle w:val="PlaceholderText"/>
                        <w:b/>
                        <w:bCs/>
                      </w:rPr>
                      <w:t>Click.</w:t>
                    </w:r>
                  </w:p>
                </w:tc>
              </w:sdtContent>
            </w:sdt>
          </w:tr>
        </w:tbl>
        <w:p w14:paraId="50F817AD" w14:textId="77777777" w:rsidR="00B51145" w:rsidRDefault="00B51145" w:rsidP="00B51145">
          <w:pPr>
            <w:spacing w:line="240" w:lineRule="auto"/>
          </w:pPr>
        </w:p>
        <w:p w14:paraId="2FEA25EF" w14:textId="77777777" w:rsidR="00B51145" w:rsidRDefault="00B51145" w:rsidP="00B51145">
          <w:pPr>
            <w:spacing w:line="240" w:lineRule="auto"/>
          </w:pPr>
        </w:p>
        <w:p w14:paraId="61471AB2" w14:textId="77777777" w:rsidR="006D4F7D" w:rsidRDefault="006D4F7D" w:rsidP="00B51145">
          <w:pPr>
            <w:spacing w:line="240" w:lineRule="auto"/>
          </w:pPr>
        </w:p>
        <w:p w14:paraId="1B9BDC15" w14:textId="77777777" w:rsidR="006D4F7D" w:rsidRDefault="006D4F7D" w:rsidP="00B51145">
          <w:pPr>
            <w:spacing w:line="240" w:lineRule="auto"/>
          </w:pPr>
        </w:p>
        <w:p w14:paraId="6565E292" w14:textId="26100728" w:rsidR="00121A50" w:rsidRPr="00897383" w:rsidRDefault="00AF41C7" w:rsidP="00121A50">
          <w:pPr>
            <w:pStyle w:val="Heading4"/>
          </w:pPr>
          <w:r>
            <w:t>S</w:t>
          </w:r>
          <w:r w:rsidR="00121A50" w:rsidRPr="00897383">
            <w:t>ummary of marks</w:t>
          </w:r>
        </w:p>
        <w:p w14:paraId="653C44E4" w14:textId="4556C328" w:rsidR="00121A50" w:rsidRPr="00897383" w:rsidRDefault="00121A50" w:rsidP="00121A50">
          <w:pPr>
            <w:spacing w:line="240" w:lineRule="auto"/>
          </w:pPr>
          <w:r w:rsidRPr="00897383">
            <w:t>Marks must be awarded in accordance with the instructions and criteria in the specification.</w:t>
          </w:r>
        </w:p>
        <w:p w14:paraId="64471398" w14:textId="77777777" w:rsidR="00994B1E" w:rsidRDefault="00994B1E" w:rsidP="001664BA"/>
        <w:p w14:paraId="36CA8724" w14:textId="7DA502B5" w:rsidR="00994B1E" w:rsidRDefault="00994B1E" w:rsidP="00994B1E">
          <w:r>
            <w:t xml:space="preserve">Record activity details and marks on the </w:t>
          </w:r>
          <w:r w:rsidRPr="00994B1E">
            <w:rPr>
              <w:b/>
              <w:bCs/>
            </w:rPr>
            <w:t>A-level PE Centre Marks and Moderation spreadsheet</w:t>
          </w:r>
          <w:r>
            <w:t xml:space="preserve"> available via:</w:t>
          </w:r>
        </w:p>
        <w:p w14:paraId="12AF353D" w14:textId="77777777" w:rsidR="00994B1E" w:rsidRDefault="00994B1E" w:rsidP="00994B1E"/>
        <w:p w14:paraId="669A31BC" w14:textId="77777777" w:rsidR="00994B1E" w:rsidRDefault="00994B1E" w:rsidP="00994B1E">
          <w:r>
            <w:t>Centre Services &gt; Resources &gt; Assessment and Training &gt; Physical Education</w:t>
          </w:r>
        </w:p>
        <w:p w14:paraId="4472EB90" w14:textId="77777777" w:rsidR="00994B1E" w:rsidRDefault="00994B1E" w:rsidP="00994B1E"/>
        <w:p w14:paraId="25B816B9" w14:textId="60449CC4" w:rsidR="00994B1E" w:rsidRPr="00994B1E" w:rsidRDefault="00994B1E" w:rsidP="00994B1E">
          <w:pPr>
            <w:rPr>
              <w:i/>
              <w:iCs/>
            </w:rPr>
          </w:pPr>
          <w:r w:rsidRPr="00994B1E">
            <w:rPr>
              <w:i/>
              <w:iCs/>
            </w:rPr>
            <w:t xml:space="preserve">Tip: Select </w:t>
          </w:r>
          <w:proofErr w:type="gramStart"/>
          <w:r w:rsidRPr="00994B1E">
            <w:rPr>
              <w:i/>
              <w:iCs/>
            </w:rPr>
            <w:t>Non-exam</w:t>
          </w:r>
          <w:proofErr w:type="gramEnd"/>
          <w:r w:rsidRPr="00994B1E">
            <w:rPr>
              <w:i/>
              <w:iCs/>
            </w:rPr>
            <w:t xml:space="preserve"> assessment in the Resource type filter to find it quickly.</w:t>
          </w:r>
        </w:p>
      </w:sdtContent>
    </w:sdt>
    <w:sectPr w:rsidR="00994B1E" w:rsidRPr="00994B1E"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A06CF" w14:textId="77777777" w:rsidR="006126FF" w:rsidRDefault="006126FF">
      <w:r>
        <w:separator/>
      </w:r>
    </w:p>
  </w:endnote>
  <w:endnote w:type="continuationSeparator" w:id="0">
    <w:p w14:paraId="052318CB" w14:textId="77777777" w:rsidR="006126FF" w:rsidRDefault="00612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9B1ED34D-5CBE-4A62-9915-89D6F250B4E0}"/>
    <w:embedBold r:id="rId2" w:fontKey="{A43B3FEA-95EF-4D59-A48E-AB35975DA681}"/>
    <w:embedItalic r:id="rId3" w:fontKey="{2F5CB5DF-3B4E-425B-811A-013489A3680E}"/>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C7979BF1-10A8-4F9E-A42C-8329D33916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6126FF"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0EB26C0" w:rsidR="006955C6" w:rsidRDefault="004D14E5" w:rsidP="006955C6">
          <w:pPr>
            <w:pStyle w:val="Footer0"/>
            <w:jc w:val="right"/>
          </w:pPr>
          <w:r>
            <w:t>7582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E84F9" w14:textId="77777777" w:rsidR="006126FF" w:rsidRDefault="006126FF">
      <w:r>
        <w:separator/>
      </w:r>
    </w:p>
  </w:footnote>
  <w:footnote w:type="continuationSeparator" w:id="0">
    <w:p w14:paraId="54ADB8D3" w14:textId="77777777" w:rsidR="006126FF" w:rsidRDefault="00612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025B"/>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64BA"/>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23AB5"/>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05E2"/>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14E5"/>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26FF"/>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6743F"/>
    <w:rsid w:val="0067559E"/>
    <w:rsid w:val="00676815"/>
    <w:rsid w:val="0067720F"/>
    <w:rsid w:val="0068644C"/>
    <w:rsid w:val="006925E2"/>
    <w:rsid w:val="006955C6"/>
    <w:rsid w:val="006A2C62"/>
    <w:rsid w:val="006A7B73"/>
    <w:rsid w:val="006B24D1"/>
    <w:rsid w:val="006C1AF3"/>
    <w:rsid w:val="006C4818"/>
    <w:rsid w:val="006C73DA"/>
    <w:rsid w:val="006D4F7D"/>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36E4"/>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6803"/>
    <w:rsid w:val="00960207"/>
    <w:rsid w:val="0096383E"/>
    <w:rsid w:val="00964F9E"/>
    <w:rsid w:val="00972B00"/>
    <w:rsid w:val="00973254"/>
    <w:rsid w:val="00974922"/>
    <w:rsid w:val="00974E18"/>
    <w:rsid w:val="00975031"/>
    <w:rsid w:val="0097698A"/>
    <w:rsid w:val="00984CFF"/>
    <w:rsid w:val="00993A2A"/>
    <w:rsid w:val="00994B1E"/>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176"/>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1145"/>
    <w:rsid w:val="00B52880"/>
    <w:rsid w:val="00B53C4B"/>
    <w:rsid w:val="00B6369C"/>
    <w:rsid w:val="00B655E9"/>
    <w:rsid w:val="00B659B5"/>
    <w:rsid w:val="00B66340"/>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0E55"/>
    <w:rsid w:val="00C01DD2"/>
    <w:rsid w:val="00C05269"/>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11EF"/>
    <w:rsid w:val="00CD26B8"/>
    <w:rsid w:val="00CD498A"/>
    <w:rsid w:val="00CD6E10"/>
    <w:rsid w:val="00CE1C7E"/>
    <w:rsid w:val="00CE418E"/>
    <w:rsid w:val="00CF062E"/>
    <w:rsid w:val="00CF14F3"/>
    <w:rsid w:val="00CF6274"/>
    <w:rsid w:val="00D0072F"/>
    <w:rsid w:val="00D0320B"/>
    <w:rsid w:val="00D046AD"/>
    <w:rsid w:val="00D1351D"/>
    <w:rsid w:val="00D20216"/>
    <w:rsid w:val="00D32CA1"/>
    <w:rsid w:val="00D34528"/>
    <w:rsid w:val="00D35D3C"/>
    <w:rsid w:val="00D36216"/>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B57A8"/>
    <w:rsid w:val="00ED6212"/>
    <w:rsid w:val="00ED6710"/>
    <w:rsid w:val="00EE1579"/>
    <w:rsid w:val="00EE20C0"/>
    <w:rsid w:val="00EE4055"/>
    <w:rsid w:val="00EF1257"/>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9520A4" w:rsidP="009520A4">
          <w:pPr>
            <w:pStyle w:val="5AE1C47E89F047F9924044B1444FE22E1"/>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9520A4" w:rsidP="009520A4">
          <w:pPr>
            <w:pStyle w:val="AAE938A8265D44CEACF3E7558B3302581"/>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9520A4" w:rsidP="009520A4">
          <w:pPr>
            <w:pStyle w:val="6A15FAC8A90B4EB8AFE9BD17FE31779C1"/>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9520A4" w:rsidP="009520A4">
          <w:pPr>
            <w:pStyle w:val="CACA43C098B948538F3BC944C03AE6381"/>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9520A4" w:rsidP="009520A4">
          <w:pPr>
            <w:pStyle w:val="025DA7D116AC405A9FDC62C4C806C01B1"/>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9520A4" w:rsidP="009520A4">
          <w:pPr>
            <w:pStyle w:val="11A5E02149544EB5A904AECEC087F9A81"/>
          </w:pPr>
          <w:r w:rsidRPr="00897383">
            <w:rPr>
              <w:rStyle w:val="PlaceholderText"/>
              <w:b/>
              <w:bCs/>
            </w:rPr>
            <w:t>Click.</w:t>
          </w:r>
        </w:p>
      </w:docPartBody>
    </w:docPart>
    <w:docPart>
      <w:docPartPr>
        <w:name w:val="F3A240CD6FB84D15B4AB81E858D20FF6"/>
        <w:category>
          <w:name w:val="General"/>
          <w:gallery w:val="placeholder"/>
        </w:category>
        <w:types>
          <w:type w:val="bbPlcHdr"/>
        </w:types>
        <w:behaviors>
          <w:behavior w:val="content"/>
        </w:behaviors>
        <w:guid w:val="{68A89B64-2664-49B1-8876-AD22B45DD27D}"/>
      </w:docPartPr>
      <w:docPartBody>
        <w:p w:rsidR="00913A29" w:rsidRDefault="009520A4" w:rsidP="009520A4">
          <w:pPr>
            <w:pStyle w:val="F3A240CD6FB84D15B4AB81E858D20FF61"/>
          </w:pPr>
          <w:r w:rsidRPr="00897383">
            <w:rPr>
              <w:rStyle w:val="PlaceholderText"/>
              <w:b/>
              <w:bCs/>
            </w:rPr>
            <w:t>Click or tap here to enter text.</w:t>
          </w:r>
        </w:p>
      </w:docPartBody>
    </w:docPart>
    <w:docPart>
      <w:docPartPr>
        <w:name w:val="379E41BA7A9740829EE1713582CB15FB"/>
        <w:category>
          <w:name w:val="General"/>
          <w:gallery w:val="placeholder"/>
        </w:category>
        <w:types>
          <w:type w:val="bbPlcHdr"/>
        </w:types>
        <w:behaviors>
          <w:behavior w:val="content"/>
        </w:behaviors>
        <w:guid w:val="{0198797B-04A2-449E-B5D8-60185FED2065}"/>
      </w:docPartPr>
      <w:docPartBody>
        <w:p w:rsidR="00913A29" w:rsidRDefault="009520A4" w:rsidP="009520A4">
          <w:pPr>
            <w:pStyle w:val="379E41BA7A9740829EE1713582CB15FB1"/>
          </w:pPr>
          <w:r w:rsidRPr="00897383">
            <w:rPr>
              <w:rStyle w:val="PlaceholderText"/>
              <w:b/>
              <w:bCs/>
            </w:rPr>
            <w:t>Click or tap here to enter text.</w:t>
          </w:r>
        </w:p>
      </w:docPartBody>
    </w:docPart>
    <w:docPart>
      <w:docPartPr>
        <w:name w:val="82F9DEF1D0AD4C0E80D2E155C7894B0C"/>
        <w:category>
          <w:name w:val="General"/>
          <w:gallery w:val="placeholder"/>
        </w:category>
        <w:types>
          <w:type w:val="bbPlcHdr"/>
        </w:types>
        <w:behaviors>
          <w:behavior w:val="content"/>
        </w:behaviors>
        <w:guid w:val="{1F48FE0B-32F6-4746-A29E-FBA18FD8D7CB}"/>
      </w:docPartPr>
      <w:docPartBody>
        <w:p w:rsidR="00913A29" w:rsidRDefault="009520A4" w:rsidP="009520A4">
          <w:pPr>
            <w:pStyle w:val="82F9DEF1D0AD4C0E80D2E155C7894B0C1"/>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9809B751-7D23-473E-9E28-72B0E66CA81E}"/>
      </w:docPartPr>
      <w:docPartBody>
        <w:p w:rsidR="008A7C55" w:rsidRDefault="009520A4">
          <w:r w:rsidRPr="00D42E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11C0"/>
    <w:rsid w:val="00023A09"/>
    <w:rsid w:val="000763C1"/>
    <w:rsid w:val="00094351"/>
    <w:rsid w:val="000E6CC9"/>
    <w:rsid w:val="001D2366"/>
    <w:rsid w:val="001E4678"/>
    <w:rsid w:val="00295FB2"/>
    <w:rsid w:val="002F5BE7"/>
    <w:rsid w:val="0033146E"/>
    <w:rsid w:val="0037362E"/>
    <w:rsid w:val="0051440C"/>
    <w:rsid w:val="005C6C3F"/>
    <w:rsid w:val="0066743F"/>
    <w:rsid w:val="00686920"/>
    <w:rsid w:val="007A0F82"/>
    <w:rsid w:val="007C3FB9"/>
    <w:rsid w:val="008A7C55"/>
    <w:rsid w:val="008B7CA4"/>
    <w:rsid w:val="008F127E"/>
    <w:rsid w:val="008F400A"/>
    <w:rsid w:val="00913A29"/>
    <w:rsid w:val="009520A4"/>
    <w:rsid w:val="00956803"/>
    <w:rsid w:val="00A61F69"/>
    <w:rsid w:val="00A840B9"/>
    <w:rsid w:val="00A90946"/>
    <w:rsid w:val="00A96F64"/>
    <w:rsid w:val="00AA4FB2"/>
    <w:rsid w:val="00AC3D42"/>
    <w:rsid w:val="00AF5564"/>
    <w:rsid w:val="00B01F7B"/>
    <w:rsid w:val="00B27B40"/>
    <w:rsid w:val="00B76AA7"/>
    <w:rsid w:val="00B857DF"/>
    <w:rsid w:val="00B96B46"/>
    <w:rsid w:val="00C221CD"/>
    <w:rsid w:val="00CC51FC"/>
    <w:rsid w:val="00CE3259"/>
    <w:rsid w:val="00D046AD"/>
    <w:rsid w:val="00D36216"/>
    <w:rsid w:val="00DB6C15"/>
    <w:rsid w:val="00DD6151"/>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20A4"/>
    <w:rPr>
      <w:color w:val="808080"/>
    </w:rPr>
  </w:style>
  <w:style w:type="paragraph" w:customStyle="1" w:styleId="AAE938A8265D44CEACF3E7558B330258">
    <w:name w:val="AAE938A8265D44CEACF3E7558B330258"/>
    <w:rsid w:val="00A90946"/>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A90946"/>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A90946"/>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A90946"/>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A90946"/>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A90946"/>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
    <w:name w:val="F3A240CD6FB84D15B4AB81E858D20FF6"/>
    <w:rsid w:val="00A90946"/>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
    <w:name w:val="379E41BA7A9740829EE1713582CB15FB"/>
    <w:rsid w:val="00A90946"/>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
    <w:name w:val="82F9DEF1D0AD4C0E80D2E155C7894B0C"/>
    <w:rsid w:val="00A90946"/>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
    <w:name w:val="86A8FE04ED374F948FC5739DE922CFC9"/>
    <w:rsid w:val="00A90946"/>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
    <w:name w:val="CDC3EBDEAE7E496C84C2A9485ACEEA09"/>
    <w:rsid w:val="00A90946"/>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
    <w:name w:val="D812862377794D87841C89081494A8CA"/>
    <w:rsid w:val="00A90946"/>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
    <w:name w:val="98F0B3B2858649B785BB85193F6E67F4"/>
    <w:rsid w:val="00A90946"/>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
    <w:name w:val="917B7A2D809043BA86CA77CF0B057A69"/>
    <w:rsid w:val="00A90946"/>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
    <w:name w:val="F15342F7B1614867809F5A78064971BF"/>
    <w:rsid w:val="00A90946"/>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
    <w:name w:val="0B5E6A30065048738DC89E8EF8381835"/>
    <w:rsid w:val="00A90946"/>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9520A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9520A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9520A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9520A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9520A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9520A4"/>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1">
    <w:name w:val="F3A240CD6FB84D15B4AB81E858D20FF61"/>
    <w:rsid w:val="009520A4"/>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1">
    <w:name w:val="379E41BA7A9740829EE1713582CB15FB1"/>
    <w:rsid w:val="009520A4"/>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1">
    <w:name w:val="82F9DEF1D0AD4C0E80D2E155C7894B0C1"/>
    <w:rsid w:val="009520A4"/>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53</TotalTime>
  <Pages>3</Pages>
  <Words>803</Words>
  <Characters>4582</Characters>
  <DocSecurity>0</DocSecurity>
  <Lines>38</Lines>
  <Paragraphs>10</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PE – Practical performance in physical activity and sport (7582/C)</dc:title>
  <cp:lastPrinted>2012-08-10T10:23:00Z</cp:lastPrinted>
  <dcterms:created xsi:type="dcterms:W3CDTF">2026-09-29T11:46:00Z</dcterms:created>
  <dcterms:modified xsi:type="dcterms:W3CDTF">2026-10-05T11:47:00Z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