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1376081971"/>
        <w:lock w:val="contentLocked"/>
        <w:placeholder>
          <w:docPart w:val="DefaultPlaceholder_-1854013440"/>
        </w:placeholder>
        <w:group/>
      </w:sdtPr>
      <w:sdtEndPr/>
      <w:sdtContent>
        <w:p w14:paraId="03ADE4C8" w14:textId="68DF3B93" w:rsidR="008709F4" w:rsidRPr="00897383" w:rsidRDefault="0037793B" w:rsidP="00417211">
          <w:pPr>
            <w:pStyle w:val="Heading1"/>
          </w:pPr>
          <w:r w:rsidRPr="00897383">
            <w:t>2027 candidate record form</w:t>
          </w:r>
        </w:p>
        <w:p w14:paraId="412E8215" w14:textId="17B57D41" w:rsidR="00085F1F" w:rsidRPr="00897383" w:rsidRDefault="0037793B" w:rsidP="00417211">
          <w:pPr>
            <w:pStyle w:val="Heading2"/>
          </w:pPr>
          <w:r w:rsidRPr="00897383">
            <w:t xml:space="preserve">A-level </w:t>
          </w:r>
          <w:r w:rsidR="00AF41C7" w:rsidRPr="00AF41C7">
            <w:t>Design and Technology Product Design</w:t>
          </w:r>
          <w:r w:rsidR="00AF41C7">
            <w:t xml:space="preserve"> </w:t>
          </w:r>
          <w:r w:rsidRPr="00897383">
            <w:t>NEA (7</w:t>
          </w:r>
          <w:r w:rsidR="00AF41C7">
            <w:t>55</w:t>
          </w:r>
          <w:r w:rsidRPr="00897383">
            <w:t>2/C)</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535C8CCC" w14:textId="20924C26" w:rsidR="00817E6C" w:rsidRDefault="00817E6C">
          <w:pPr>
            <w:spacing w:line="240" w:lineRule="auto"/>
          </w:pPr>
          <w:r>
            <w:br w:type="page"/>
          </w:r>
        </w:p>
        <w:p w14:paraId="25962485" w14:textId="6D386ED9" w:rsidR="000E5253" w:rsidRPr="00897383" w:rsidRDefault="000E5253" w:rsidP="000E5253">
          <w:pPr>
            <w:pStyle w:val="Heading4"/>
          </w:pPr>
          <w:r w:rsidRPr="000E5253">
            <w:lastRenderedPageBreak/>
            <w:t>To be completed by the candidate</w:t>
          </w:r>
        </w:p>
        <w:p w14:paraId="0C03D291" w14:textId="42019359" w:rsidR="000E5253" w:rsidRPr="00897383" w:rsidRDefault="000E5253" w:rsidP="000E5253">
          <w:pPr>
            <w:spacing w:line="240" w:lineRule="auto"/>
          </w:pPr>
          <w:r w:rsidRPr="000E5253">
            <w:t>Your project(s) will be assessed against five assessment criteria. In the space provided you should indicate where in your folder(s) each of these criteria have been addressed. You should provide page numbers in each case so that the evidence of meeting these criteria can be identified</w:t>
          </w:r>
          <w:r w:rsidRPr="00897383">
            <w:t>.</w:t>
          </w:r>
        </w:p>
        <w:p w14:paraId="09B1CCC3" w14:textId="77777777" w:rsidR="000E5253" w:rsidRPr="00897383" w:rsidRDefault="000E5253" w:rsidP="000E5253">
          <w:pPr>
            <w:spacing w:line="240" w:lineRule="auto"/>
          </w:pPr>
        </w:p>
        <w:tbl>
          <w:tblPr>
            <w:tblStyle w:val="TableGrid"/>
            <w:tblW w:w="0" w:type="auto"/>
            <w:tblLook w:val="04A0" w:firstRow="1" w:lastRow="0" w:firstColumn="1" w:lastColumn="0" w:noHBand="0" w:noVBand="1"/>
          </w:tblPr>
          <w:tblGrid>
            <w:gridCol w:w="1271"/>
            <w:gridCol w:w="8357"/>
          </w:tblGrid>
          <w:tr w:rsidR="000E5253" w14:paraId="0E2E1CAA" w14:textId="77777777" w:rsidTr="00B8088F">
            <w:trPr>
              <w:trHeight w:val="3969"/>
            </w:trPr>
            <w:tc>
              <w:tcPr>
                <w:tcW w:w="1271" w:type="dxa"/>
              </w:tcPr>
              <w:p w14:paraId="52F61482" w14:textId="77777777" w:rsidR="000E5253" w:rsidRDefault="000E5253" w:rsidP="000E5253">
                <w:pPr>
                  <w:spacing w:line="240" w:lineRule="auto"/>
                </w:pPr>
                <w:r>
                  <w:t>Section A</w:t>
                </w:r>
              </w:p>
              <w:p w14:paraId="457D9339" w14:textId="77777777" w:rsidR="000E5253" w:rsidRDefault="000E5253" w:rsidP="000E5253">
                <w:pPr>
                  <w:spacing w:line="240" w:lineRule="auto"/>
                </w:pPr>
              </w:p>
              <w:p w14:paraId="7D85BCEE" w14:textId="77777777" w:rsidR="000E5253" w:rsidRDefault="000E5253" w:rsidP="000E5253">
                <w:pPr>
                  <w:spacing w:line="240" w:lineRule="auto"/>
                </w:pPr>
                <w:r>
                  <w:t>20 marks</w:t>
                </w:r>
              </w:p>
              <w:p w14:paraId="3A83D0EB" w14:textId="0EAE04C1" w:rsidR="000E5253" w:rsidRDefault="000E5253" w:rsidP="000E5253">
                <w:pPr>
                  <w:spacing w:line="240" w:lineRule="auto"/>
                </w:pPr>
                <w:r>
                  <w:t>available</w:t>
                </w:r>
              </w:p>
            </w:tc>
            <w:tc>
              <w:tcPr>
                <w:tcW w:w="8357" w:type="dxa"/>
              </w:tcPr>
              <w:p w14:paraId="21ABFC4F" w14:textId="77777777" w:rsidR="000E5253" w:rsidRDefault="000E5253" w:rsidP="005E7314">
                <w:pPr>
                  <w:spacing w:line="240" w:lineRule="auto"/>
                </w:pPr>
                <w:r w:rsidRPr="000E5253">
                  <w:t>Identify and investigate design possibilities</w:t>
                </w:r>
                <w:r>
                  <w:t>.</w:t>
                </w:r>
              </w:p>
              <w:p w14:paraId="05942241" w14:textId="77777777" w:rsidR="00B8088F" w:rsidRDefault="00B8088F" w:rsidP="005E7314">
                <w:pPr>
                  <w:spacing w:line="240" w:lineRule="auto"/>
                </w:pPr>
              </w:p>
              <w:sdt>
                <w:sdtPr>
                  <w:id w:val="1183628751"/>
                  <w:placeholder>
                    <w:docPart w:val="5B4ABBC2B37A4FD4B6F7A8DC1AEC87C0"/>
                  </w:placeholder>
                  <w:showingPlcHdr/>
                </w:sdtPr>
                <w:sdtEndPr/>
                <w:sdtContent>
                  <w:p w14:paraId="6DF2943F" w14:textId="03F31839" w:rsidR="00B8088F" w:rsidRDefault="00B655E9" w:rsidP="005E7314">
                    <w:pPr>
                      <w:spacing w:line="240" w:lineRule="auto"/>
                    </w:pPr>
                    <w:r w:rsidRPr="00B655E9">
                      <w:rPr>
                        <w:rStyle w:val="PlaceholderText"/>
                        <w:b/>
                        <w:bCs/>
                      </w:rPr>
                      <w:t>Click or tap here to enter text.</w:t>
                    </w:r>
                  </w:p>
                </w:sdtContent>
              </w:sdt>
            </w:tc>
          </w:tr>
          <w:tr w:rsidR="000E5253" w14:paraId="479B84D7" w14:textId="77777777" w:rsidTr="00B8088F">
            <w:trPr>
              <w:trHeight w:val="3969"/>
            </w:trPr>
            <w:tc>
              <w:tcPr>
                <w:tcW w:w="1271" w:type="dxa"/>
              </w:tcPr>
              <w:p w14:paraId="05BF7762" w14:textId="77777777" w:rsidR="000E5253" w:rsidRDefault="000E5253" w:rsidP="000E5253">
                <w:pPr>
                  <w:spacing w:line="240" w:lineRule="auto"/>
                </w:pPr>
                <w:r>
                  <w:t>Section B</w:t>
                </w:r>
              </w:p>
              <w:p w14:paraId="1D539A55" w14:textId="77777777" w:rsidR="000E5253" w:rsidRDefault="000E5253" w:rsidP="000E5253">
                <w:pPr>
                  <w:spacing w:line="240" w:lineRule="auto"/>
                </w:pPr>
              </w:p>
              <w:p w14:paraId="2B547D68" w14:textId="77777777" w:rsidR="000E5253" w:rsidRDefault="000E5253" w:rsidP="000E5253">
                <w:pPr>
                  <w:spacing w:line="240" w:lineRule="auto"/>
                </w:pPr>
                <w:r>
                  <w:t>10 marks</w:t>
                </w:r>
              </w:p>
              <w:p w14:paraId="1A0E6F44" w14:textId="635BC00B" w:rsidR="000E5253" w:rsidRDefault="000E5253" w:rsidP="000E5253">
                <w:pPr>
                  <w:spacing w:line="240" w:lineRule="auto"/>
                </w:pPr>
                <w:r>
                  <w:t>available</w:t>
                </w:r>
              </w:p>
            </w:tc>
            <w:tc>
              <w:tcPr>
                <w:tcW w:w="8357" w:type="dxa"/>
              </w:tcPr>
              <w:p w14:paraId="649F54EE" w14:textId="77777777" w:rsidR="000E5253" w:rsidRDefault="000E5253" w:rsidP="005E7314">
                <w:pPr>
                  <w:spacing w:line="240" w:lineRule="auto"/>
                </w:pPr>
                <w:r w:rsidRPr="000E5253">
                  <w:t>Producing a design brief and specification</w:t>
                </w:r>
                <w:r>
                  <w:t>.</w:t>
                </w:r>
              </w:p>
              <w:p w14:paraId="7F085126" w14:textId="77777777" w:rsidR="00B8088F" w:rsidRDefault="00B8088F" w:rsidP="005E7314">
                <w:pPr>
                  <w:spacing w:line="240" w:lineRule="auto"/>
                </w:pPr>
              </w:p>
              <w:sdt>
                <w:sdtPr>
                  <w:id w:val="-158087104"/>
                  <w:placeholder>
                    <w:docPart w:val="183CC9DD8BD74EED9F96B0FB2887873A"/>
                  </w:placeholder>
                  <w:showingPlcHdr/>
                </w:sdtPr>
                <w:sdtEndPr/>
                <w:sdtContent>
                  <w:p w14:paraId="36CF3E73" w14:textId="53DA17A3" w:rsidR="00B8088F" w:rsidRDefault="00B655E9" w:rsidP="005E7314">
                    <w:pPr>
                      <w:spacing w:line="240" w:lineRule="auto"/>
                    </w:pPr>
                    <w:r w:rsidRPr="00B655E9">
                      <w:rPr>
                        <w:rStyle w:val="PlaceholderText"/>
                        <w:b/>
                        <w:bCs/>
                      </w:rPr>
                      <w:t>Click or tap here to enter text.</w:t>
                    </w:r>
                  </w:p>
                </w:sdtContent>
              </w:sdt>
            </w:tc>
          </w:tr>
          <w:tr w:rsidR="000E5253" w14:paraId="0E65780C" w14:textId="77777777" w:rsidTr="00B8088F">
            <w:trPr>
              <w:trHeight w:val="3969"/>
            </w:trPr>
            <w:tc>
              <w:tcPr>
                <w:tcW w:w="1271" w:type="dxa"/>
              </w:tcPr>
              <w:p w14:paraId="6279D60D" w14:textId="77777777" w:rsidR="000E5253" w:rsidRDefault="000E5253" w:rsidP="000E5253">
                <w:pPr>
                  <w:spacing w:line="240" w:lineRule="auto"/>
                </w:pPr>
                <w:r>
                  <w:t>Section C</w:t>
                </w:r>
              </w:p>
              <w:p w14:paraId="77158CA8" w14:textId="77777777" w:rsidR="000E5253" w:rsidRDefault="000E5253" w:rsidP="000E5253">
                <w:pPr>
                  <w:spacing w:line="240" w:lineRule="auto"/>
                </w:pPr>
              </w:p>
              <w:p w14:paraId="10C2045E" w14:textId="77777777" w:rsidR="000E5253" w:rsidRDefault="000E5253" w:rsidP="000E5253">
                <w:pPr>
                  <w:spacing w:line="240" w:lineRule="auto"/>
                </w:pPr>
                <w:r>
                  <w:t>25 marks</w:t>
                </w:r>
              </w:p>
              <w:p w14:paraId="3443F563" w14:textId="7E2E3D05" w:rsidR="000E5253" w:rsidRDefault="000E5253" w:rsidP="000E5253">
                <w:pPr>
                  <w:spacing w:line="240" w:lineRule="auto"/>
                </w:pPr>
                <w:r>
                  <w:t>available</w:t>
                </w:r>
              </w:p>
            </w:tc>
            <w:tc>
              <w:tcPr>
                <w:tcW w:w="8357" w:type="dxa"/>
              </w:tcPr>
              <w:p w14:paraId="05735A1B" w14:textId="77777777" w:rsidR="000E5253" w:rsidRDefault="000E5253" w:rsidP="005E7314">
                <w:pPr>
                  <w:spacing w:line="240" w:lineRule="auto"/>
                </w:pPr>
                <w:r w:rsidRPr="000E5253">
                  <w:t>Development of design proposals</w:t>
                </w:r>
                <w:r>
                  <w:t>.</w:t>
                </w:r>
              </w:p>
              <w:p w14:paraId="00B66FC9" w14:textId="77777777" w:rsidR="00B8088F" w:rsidRDefault="00B8088F" w:rsidP="005E7314">
                <w:pPr>
                  <w:spacing w:line="240" w:lineRule="auto"/>
                </w:pPr>
              </w:p>
              <w:sdt>
                <w:sdtPr>
                  <w:id w:val="-343469319"/>
                  <w:placeholder>
                    <w:docPart w:val="5F46C95596D04AF9B7D603061A8D80A2"/>
                  </w:placeholder>
                  <w:showingPlcHdr/>
                </w:sdtPr>
                <w:sdtEndPr/>
                <w:sdtContent>
                  <w:p w14:paraId="2E29A32B" w14:textId="1BEEB0BC" w:rsidR="00B8088F" w:rsidRDefault="00B655E9" w:rsidP="005E7314">
                    <w:pPr>
                      <w:spacing w:line="240" w:lineRule="auto"/>
                    </w:pPr>
                    <w:r w:rsidRPr="00B655E9">
                      <w:rPr>
                        <w:rStyle w:val="PlaceholderText"/>
                        <w:b/>
                        <w:bCs/>
                      </w:rPr>
                      <w:t>Click or tap here to enter text.</w:t>
                    </w:r>
                  </w:p>
                </w:sdtContent>
              </w:sdt>
            </w:tc>
          </w:tr>
        </w:tbl>
        <w:p w14:paraId="558463FF" w14:textId="77777777" w:rsidR="00B8088F" w:rsidRDefault="00B8088F">
          <w:pPr>
            <w:spacing w:line="240" w:lineRule="auto"/>
          </w:pPr>
          <w:r>
            <w:br w:type="page"/>
          </w:r>
        </w:p>
        <w:p w14:paraId="0B40037C" w14:textId="77777777" w:rsidR="00B8088F" w:rsidRPr="00897383" w:rsidRDefault="00B8088F" w:rsidP="00B8088F">
          <w:pPr>
            <w:spacing w:line="240" w:lineRule="auto"/>
          </w:pPr>
        </w:p>
        <w:tbl>
          <w:tblPr>
            <w:tblStyle w:val="TableGrid"/>
            <w:tblW w:w="0" w:type="auto"/>
            <w:tblLook w:val="04A0" w:firstRow="1" w:lastRow="0" w:firstColumn="1" w:lastColumn="0" w:noHBand="0" w:noVBand="1"/>
          </w:tblPr>
          <w:tblGrid>
            <w:gridCol w:w="1271"/>
            <w:gridCol w:w="8357"/>
          </w:tblGrid>
          <w:tr w:rsidR="00B8088F" w14:paraId="35D6CE71" w14:textId="77777777" w:rsidTr="00736591">
            <w:trPr>
              <w:trHeight w:val="3969"/>
            </w:trPr>
            <w:tc>
              <w:tcPr>
                <w:tcW w:w="1271" w:type="dxa"/>
              </w:tcPr>
              <w:p w14:paraId="31D26E6F" w14:textId="4D27D1C8" w:rsidR="00B8088F" w:rsidRDefault="00B8088F" w:rsidP="00736591">
                <w:pPr>
                  <w:spacing w:line="240" w:lineRule="auto"/>
                </w:pPr>
                <w:r>
                  <w:t>Section D</w:t>
                </w:r>
              </w:p>
              <w:p w14:paraId="70E36F9D" w14:textId="77777777" w:rsidR="00B8088F" w:rsidRDefault="00B8088F" w:rsidP="00736591">
                <w:pPr>
                  <w:spacing w:line="240" w:lineRule="auto"/>
                </w:pPr>
              </w:p>
              <w:p w14:paraId="603DCB53" w14:textId="3D4D7E1A" w:rsidR="00B8088F" w:rsidRDefault="00B8088F" w:rsidP="00736591">
                <w:pPr>
                  <w:spacing w:line="240" w:lineRule="auto"/>
                </w:pPr>
                <w:r>
                  <w:t>25 marks</w:t>
                </w:r>
              </w:p>
              <w:p w14:paraId="3DAE2191" w14:textId="77777777" w:rsidR="00B8088F" w:rsidRDefault="00B8088F" w:rsidP="00736591">
                <w:pPr>
                  <w:spacing w:line="240" w:lineRule="auto"/>
                </w:pPr>
                <w:r>
                  <w:t>available</w:t>
                </w:r>
              </w:p>
            </w:tc>
            <w:tc>
              <w:tcPr>
                <w:tcW w:w="8357" w:type="dxa"/>
              </w:tcPr>
              <w:p w14:paraId="72C720D8" w14:textId="77777777" w:rsidR="00B8088F" w:rsidRDefault="00B8088F" w:rsidP="00736591">
                <w:pPr>
                  <w:spacing w:line="240" w:lineRule="auto"/>
                </w:pPr>
                <w:r w:rsidRPr="00B8088F">
                  <w:t>Development of design prototype(s).</w:t>
                </w:r>
              </w:p>
              <w:p w14:paraId="3663029C" w14:textId="77777777" w:rsidR="00B8088F" w:rsidRDefault="00B8088F" w:rsidP="00736591">
                <w:pPr>
                  <w:spacing w:line="240" w:lineRule="auto"/>
                </w:pPr>
              </w:p>
              <w:sdt>
                <w:sdtPr>
                  <w:id w:val="1727181214"/>
                  <w:placeholder>
                    <w:docPart w:val="8B5CEEDF47EB461DBF809209599A33A8"/>
                  </w:placeholder>
                  <w:showingPlcHdr/>
                </w:sdtPr>
                <w:sdtEndPr/>
                <w:sdtContent>
                  <w:p w14:paraId="5C4A9F86" w14:textId="2A0003A7" w:rsidR="00B8088F" w:rsidRDefault="00B655E9" w:rsidP="00736591">
                    <w:pPr>
                      <w:spacing w:line="240" w:lineRule="auto"/>
                    </w:pPr>
                    <w:r w:rsidRPr="00B655E9">
                      <w:rPr>
                        <w:rStyle w:val="PlaceholderText"/>
                        <w:b/>
                        <w:bCs/>
                      </w:rPr>
                      <w:t>Click or tap here to enter text.</w:t>
                    </w:r>
                  </w:p>
                </w:sdtContent>
              </w:sdt>
            </w:tc>
          </w:tr>
          <w:tr w:rsidR="00B8088F" w14:paraId="05F5FDA4" w14:textId="77777777" w:rsidTr="00736591">
            <w:trPr>
              <w:trHeight w:val="3969"/>
            </w:trPr>
            <w:tc>
              <w:tcPr>
                <w:tcW w:w="1271" w:type="dxa"/>
              </w:tcPr>
              <w:p w14:paraId="0CBA9B12" w14:textId="46C10F0E" w:rsidR="00B8088F" w:rsidRDefault="00B8088F" w:rsidP="00736591">
                <w:pPr>
                  <w:spacing w:line="240" w:lineRule="auto"/>
                </w:pPr>
                <w:r>
                  <w:t>Section E</w:t>
                </w:r>
              </w:p>
              <w:p w14:paraId="6DDBC918" w14:textId="77777777" w:rsidR="00B8088F" w:rsidRDefault="00B8088F" w:rsidP="00736591">
                <w:pPr>
                  <w:spacing w:line="240" w:lineRule="auto"/>
                </w:pPr>
              </w:p>
              <w:p w14:paraId="23BE8978" w14:textId="6B9CE483" w:rsidR="00B8088F" w:rsidRDefault="00B8088F" w:rsidP="00736591">
                <w:pPr>
                  <w:spacing w:line="240" w:lineRule="auto"/>
                </w:pPr>
                <w:r>
                  <w:t>20 marks</w:t>
                </w:r>
              </w:p>
              <w:p w14:paraId="5FAC7BDC" w14:textId="77777777" w:rsidR="00B8088F" w:rsidRDefault="00B8088F" w:rsidP="00736591">
                <w:pPr>
                  <w:spacing w:line="240" w:lineRule="auto"/>
                </w:pPr>
                <w:r>
                  <w:t>available</w:t>
                </w:r>
              </w:p>
            </w:tc>
            <w:tc>
              <w:tcPr>
                <w:tcW w:w="8357" w:type="dxa"/>
              </w:tcPr>
              <w:p w14:paraId="0D93459F" w14:textId="77777777" w:rsidR="00B8088F" w:rsidRDefault="00B8088F" w:rsidP="00736591">
                <w:pPr>
                  <w:spacing w:line="240" w:lineRule="auto"/>
                </w:pPr>
                <w:r w:rsidRPr="00B8088F">
                  <w:t>Analysing and evaluating.</w:t>
                </w:r>
              </w:p>
              <w:p w14:paraId="4130AB3F" w14:textId="77777777" w:rsidR="00B8088F" w:rsidRDefault="00B8088F" w:rsidP="00736591">
                <w:pPr>
                  <w:spacing w:line="240" w:lineRule="auto"/>
                </w:pPr>
              </w:p>
              <w:sdt>
                <w:sdtPr>
                  <w:id w:val="5566655"/>
                  <w:placeholder>
                    <w:docPart w:val="5E02D61234584751BC452F26E34CB1BE"/>
                  </w:placeholder>
                  <w:showingPlcHdr/>
                </w:sdtPr>
                <w:sdtEndPr/>
                <w:sdtContent>
                  <w:p w14:paraId="77189AC2" w14:textId="188AE451" w:rsidR="00B8088F" w:rsidRDefault="00B655E9" w:rsidP="00736591">
                    <w:pPr>
                      <w:spacing w:line="240" w:lineRule="auto"/>
                    </w:pPr>
                    <w:r w:rsidRPr="00B655E9">
                      <w:rPr>
                        <w:rStyle w:val="PlaceholderText"/>
                        <w:b/>
                        <w:bCs/>
                      </w:rPr>
                      <w:t>Click or tap here to enter text.</w:t>
                    </w:r>
                  </w:p>
                </w:sdtContent>
              </w:sdt>
            </w:tc>
          </w:tr>
        </w:tbl>
        <w:p w14:paraId="7E735B23" w14:textId="77777777" w:rsidR="00817E6C" w:rsidRDefault="00817E6C" w:rsidP="00121A50">
          <w:pPr>
            <w:spacing w:line="240" w:lineRule="auto"/>
          </w:pPr>
        </w:p>
        <w:p w14:paraId="26A78CA1" w14:textId="77777777" w:rsidR="00B655E9" w:rsidRDefault="00B655E9" w:rsidP="00121A50">
          <w:pPr>
            <w:spacing w:line="240" w:lineRule="auto"/>
          </w:pPr>
        </w:p>
        <w:p w14:paraId="7B8CCD13" w14:textId="77777777" w:rsidR="00870868" w:rsidRDefault="00870868" w:rsidP="00121A50">
          <w:pPr>
            <w:spacing w:line="240" w:lineRule="auto"/>
          </w:pPr>
        </w:p>
        <w:p w14:paraId="2E511133" w14:textId="77777777" w:rsidR="00870868" w:rsidRDefault="00870868" w:rsidP="00121A50">
          <w:pPr>
            <w:spacing w:line="240" w:lineRule="auto"/>
          </w:pPr>
        </w:p>
        <w:p w14:paraId="750F3D0C" w14:textId="14808BF8" w:rsidR="00B655E9" w:rsidRPr="00897383" w:rsidRDefault="00B655E9" w:rsidP="00B655E9">
          <w:pPr>
            <w:pStyle w:val="Heading4"/>
          </w:pPr>
          <w:r w:rsidRPr="000E5253">
            <w:t xml:space="preserve">To be completed by the </w:t>
          </w:r>
          <w:r>
            <w:t>teacher</w:t>
          </w:r>
        </w:p>
        <w:p w14:paraId="73C3EF3D" w14:textId="6F71C8D4" w:rsidR="00B655E9" w:rsidRDefault="00B655E9" w:rsidP="00B655E9">
          <w:pPr>
            <w:spacing w:line="240" w:lineRule="auto"/>
          </w:pPr>
          <w:r>
            <w:t>Photographic evidence</w:t>
          </w:r>
        </w:p>
        <w:p w14:paraId="6E89C17D" w14:textId="1CE55CD9" w:rsidR="00870868" w:rsidRPr="007B1C98" w:rsidRDefault="00870868" w:rsidP="00870868"/>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205"/>
          </w:tblGrid>
          <w:tr w:rsidR="00870868" w:rsidRPr="007B1C98" w14:paraId="697710A1" w14:textId="77777777" w:rsidTr="007A320A">
            <w:trPr>
              <w:trHeight w:val="454"/>
            </w:trPr>
            <w:sdt>
              <w:sdtPr>
                <w:rPr>
                  <w:sz w:val="36"/>
                  <w:szCs w:val="36"/>
                </w:rPr>
                <w:id w:val="1624802842"/>
                <w14:checkbox>
                  <w14:checked w14:val="0"/>
                  <w14:checkedState w14:val="2612" w14:font="MS Gothic"/>
                  <w14:uncheckedState w14:val="2610" w14:font="MS Gothic"/>
                </w14:checkbox>
              </w:sdtPr>
              <w:sdtEndPr/>
              <w:sdtContent>
                <w:tc>
                  <w:tcPr>
                    <w:tcW w:w="576" w:type="dxa"/>
                    <w:vAlign w:val="center"/>
                  </w:tcPr>
                  <w:p w14:paraId="35D0C86E" w14:textId="77777777" w:rsidR="00870868" w:rsidRPr="00A623F8" w:rsidRDefault="00870868" w:rsidP="007A320A">
                    <w:pPr>
                      <w:rPr>
                        <w:sz w:val="36"/>
                        <w:szCs w:val="36"/>
                      </w:rPr>
                    </w:pPr>
                    <w:r w:rsidRPr="00A623F8">
                      <w:rPr>
                        <w:rFonts w:ascii="MS Gothic" w:eastAsia="MS Gothic" w:hAnsi="MS Gothic" w:hint="eastAsia"/>
                        <w:sz w:val="36"/>
                        <w:szCs w:val="36"/>
                      </w:rPr>
                      <w:t>☐</w:t>
                    </w:r>
                  </w:p>
                </w:tc>
              </w:sdtContent>
            </w:sdt>
            <w:tc>
              <w:tcPr>
                <w:tcW w:w="9205" w:type="dxa"/>
                <w:vAlign w:val="center"/>
              </w:tcPr>
              <w:p w14:paraId="25A5ECB8" w14:textId="379D0073" w:rsidR="00870868" w:rsidRPr="007B1C98" w:rsidRDefault="00870868" w:rsidP="007A320A">
                <w:r w:rsidRPr="00870868">
                  <w:t>Work submitted for this component must be accompanied by photographic evidence of the final manufactured prototype outcome. Photographs must have the candidate and centre number clearly visible. Please tick/select to indicate that this evidence has been included</w:t>
                </w:r>
                <w:r>
                  <w:t>.</w:t>
                </w:r>
              </w:p>
            </w:tc>
          </w:tr>
        </w:tbl>
        <w:p w14:paraId="28773624" w14:textId="77777777" w:rsidR="00B8088F" w:rsidRDefault="00B8088F"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26100728" w:rsidR="00121A50" w:rsidRPr="00897383" w:rsidRDefault="00AF41C7" w:rsidP="00121A50">
          <w:pPr>
            <w:pStyle w:val="Heading4"/>
          </w:pPr>
          <w:r>
            <w:lastRenderedPageBreak/>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5FE0242F" w14:textId="77777777" w:rsidR="00121A50" w:rsidRPr="00897383" w:rsidRDefault="00121A50" w:rsidP="00121A50">
          <w:pPr>
            <w:spacing w:line="240" w:lineRule="auto"/>
          </w:pPr>
        </w:p>
        <w:p w14:paraId="075E264E" w14:textId="77777777" w:rsidR="00121A50" w:rsidRPr="00897383" w:rsidRDefault="00121A50" w:rsidP="00121A50">
          <w:pPr>
            <w:spacing w:line="240" w:lineRule="auto"/>
          </w:pPr>
        </w:p>
        <w:tbl>
          <w:tblPr>
            <w:tblStyle w:val="TableGrid"/>
            <w:tblW w:w="9634" w:type="dxa"/>
            <w:tblLook w:val="04A0" w:firstRow="1" w:lastRow="0" w:firstColumn="1" w:lastColumn="0" w:noHBand="0" w:noVBand="1"/>
          </w:tblPr>
          <w:tblGrid>
            <w:gridCol w:w="2405"/>
            <w:gridCol w:w="1176"/>
            <w:gridCol w:w="1128"/>
            <w:gridCol w:w="4925"/>
          </w:tblGrid>
          <w:tr w:rsidR="00AF41C7" w:rsidRPr="00897383" w14:paraId="66974172" w14:textId="78007B93" w:rsidTr="00AF41C7">
            <w:trPr>
              <w:trHeight w:val="454"/>
            </w:trPr>
            <w:tc>
              <w:tcPr>
                <w:tcW w:w="2405" w:type="dxa"/>
                <w:shd w:val="clear" w:color="auto" w:fill="F2F2F2" w:themeFill="background1" w:themeFillShade="F2"/>
                <w:vAlign w:val="center"/>
              </w:tcPr>
              <w:p w14:paraId="5CC2BD25" w14:textId="10D1BCD9" w:rsidR="00AF41C7" w:rsidRPr="00897383" w:rsidRDefault="00AF41C7" w:rsidP="00121A50">
                <w:pPr>
                  <w:spacing w:line="240" w:lineRule="auto"/>
                  <w:rPr>
                    <w:b/>
                    <w:bCs/>
                  </w:rPr>
                </w:pPr>
                <w:r>
                  <w:rPr>
                    <w:b/>
                    <w:bCs/>
                  </w:rPr>
                  <w:t>Marking criteria</w:t>
                </w:r>
              </w:p>
            </w:tc>
            <w:tc>
              <w:tcPr>
                <w:tcW w:w="1176" w:type="dxa"/>
                <w:shd w:val="clear" w:color="auto" w:fill="F2F2F2" w:themeFill="background1" w:themeFillShade="F2"/>
                <w:vAlign w:val="center"/>
              </w:tcPr>
              <w:p w14:paraId="35DF22D0" w14:textId="1752B078" w:rsidR="00AF41C7" w:rsidRPr="00897383" w:rsidRDefault="00AF41C7" w:rsidP="00121A50">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C474E64" w14:textId="697BC52F" w:rsidR="00AF41C7" w:rsidRPr="00897383" w:rsidRDefault="00AF41C7" w:rsidP="00121A50">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4591B961" w14:textId="0CF03F54" w:rsidR="00AF41C7" w:rsidRPr="00897383" w:rsidRDefault="00AF41C7" w:rsidP="00121A50">
                <w:pPr>
                  <w:spacing w:line="240" w:lineRule="auto"/>
                  <w:rPr>
                    <w:b/>
                    <w:bCs/>
                  </w:rPr>
                </w:pPr>
                <w:r w:rsidRPr="00AF41C7">
                  <w:rPr>
                    <w:b/>
                    <w:bCs/>
                  </w:rPr>
                  <w:t>Teacher/assessor’s supporting statement</w:t>
                </w:r>
              </w:p>
            </w:tc>
          </w:tr>
          <w:tr w:rsidR="00AF41C7" w:rsidRPr="00897383" w14:paraId="31D39799" w14:textId="02818533" w:rsidTr="00870868">
            <w:trPr>
              <w:trHeight w:val="1588"/>
            </w:trPr>
            <w:tc>
              <w:tcPr>
                <w:tcW w:w="2405" w:type="dxa"/>
                <w:vAlign w:val="center"/>
              </w:tcPr>
              <w:p w14:paraId="0D7E4435" w14:textId="77777777" w:rsidR="00AF41C7" w:rsidRPr="00AF41C7" w:rsidRDefault="00AF41C7" w:rsidP="00AF41C7">
                <w:r w:rsidRPr="00AF41C7">
                  <w:t>Section A</w:t>
                </w:r>
              </w:p>
              <w:p w14:paraId="53B69A90" w14:textId="400B5AFA" w:rsidR="00AF41C7" w:rsidRPr="00AF41C7" w:rsidRDefault="00AF41C7" w:rsidP="00AF41C7">
                <w:r w:rsidRPr="00AF41C7">
                  <w:t>Identify and investigate design possibilities</w:t>
                </w:r>
              </w:p>
            </w:tc>
            <w:tc>
              <w:tcPr>
                <w:tcW w:w="1176" w:type="dxa"/>
                <w:vAlign w:val="center"/>
              </w:tcPr>
              <w:p w14:paraId="1F547296" w14:textId="5FA79DB1" w:rsidR="00AF41C7" w:rsidRPr="00897383" w:rsidRDefault="00AF41C7" w:rsidP="003D393A">
                <w:pPr>
                  <w:spacing w:line="240" w:lineRule="auto"/>
                  <w:jc w:val="center"/>
                </w:pPr>
                <w:r w:rsidRPr="00897383">
                  <w:t>20</w:t>
                </w:r>
              </w:p>
            </w:tc>
            <w:sdt>
              <w:sdtPr>
                <w:rPr>
                  <w:b/>
                  <w:bCs/>
                </w:rPr>
                <w:id w:val="-1414622276"/>
                <w:placeholder>
                  <w:docPart w:val="5511F4689A704775A1542DC2F5EC79D3"/>
                </w:placeholder>
                <w:showingPlcHdr/>
                <w:text/>
              </w:sdtPr>
              <w:sdtEndPr/>
              <w:sdtContent>
                <w:tc>
                  <w:tcPr>
                    <w:tcW w:w="1128" w:type="dxa"/>
                    <w:vAlign w:val="center"/>
                  </w:tcPr>
                  <w:p w14:paraId="05BCAA08" w14:textId="7387FD17" w:rsidR="00AF41C7" w:rsidRPr="00897383" w:rsidRDefault="00AF41C7" w:rsidP="003D393A">
                    <w:pPr>
                      <w:spacing w:line="240" w:lineRule="auto"/>
                      <w:jc w:val="center"/>
                      <w:rPr>
                        <w:b/>
                        <w:bCs/>
                      </w:rPr>
                    </w:pPr>
                    <w:r w:rsidRPr="00897383">
                      <w:rPr>
                        <w:rStyle w:val="PlaceholderText"/>
                        <w:b/>
                        <w:bCs/>
                      </w:rPr>
                      <w:t>Click.</w:t>
                    </w:r>
                  </w:p>
                </w:tc>
              </w:sdtContent>
            </w:sdt>
            <w:sdt>
              <w:sdtPr>
                <w:rPr>
                  <w:b/>
                  <w:bCs/>
                </w:rPr>
                <w:id w:val="895553989"/>
                <w:placeholder>
                  <w:docPart w:val="9C0690DB2D704D0E9F5BF8CB1C151463"/>
                </w:placeholder>
                <w:showingPlcHdr/>
                <w:text/>
              </w:sdtPr>
              <w:sdtEndPr/>
              <w:sdtContent>
                <w:tc>
                  <w:tcPr>
                    <w:tcW w:w="4925" w:type="dxa"/>
                  </w:tcPr>
                  <w:p w14:paraId="3DDFA987" w14:textId="7C468F5F" w:rsidR="00AF41C7" w:rsidRDefault="00817E6C" w:rsidP="00817E6C">
                    <w:pPr>
                      <w:spacing w:line="240" w:lineRule="auto"/>
                      <w:rPr>
                        <w:b/>
                        <w:bCs/>
                      </w:rPr>
                    </w:pPr>
                    <w:r w:rsidRPr="00817E6C">
                      <w:rPr>
                        <w:rStyle w:val="PlaceholderText"/>
                        <w:b/>
                        <w:bCs/>
                      </w:rPr>
                      <w:t>Click or tap here to enter text.</w:t>
                    </w:r>
                  </w:p>
                </w:tc>
              </w:sdtContent>
            </w:sdt>
          </w:tr>
          <w:tr w:rsidR="00817E6C" w:rsidRPr="00897383" w14:paraId="195B473C" w14:textId="48777C22" w:rsidTr="00870868">
            <w:trPr>
              <w:trHeight w:val="1588"/>
            </w:trPr>
            <w:tc>
              <w:tcPr>
                <w:tcW w:w="2405" w:type="dxa"/>
                <w:vAlign w:val="center"/>
              </w:tcPr>
              <w:p w14:paraId="5DE1DA1E" w14:textId="77777777" w:rsidR="00817E6C" w:rsidRPr="00AF41C7" w:rsidRDefault="00817E6C" w:rsidP="00817E6C">
                <w:r w:rsidRPr="00AF41C7">
                  <w:t>Section B</w:t>
                </w:r>
              </w:p>
              <w:p w14:paraId="5607A1C1" w14:textId="3C799EAB" w:rsidR="00817E6C" w:rsidRPr="00AF41C7" w:rsidRDefault="00817E6C" w:rsidP="00817E6C">
                <w:r w:rsidRPr="00AF41C7">
                  <w:t>Producing a design brief and specification</w:t>
                </w:r>
              </w:p>
            </w:tc>
            <w:tc>
              <w:tcPr>
                <w:tcW w:w="1176" w:type="dxa"/>
                <w:vAlign w:val="center"/>
              </w:tcPr>
              <w:p w14:paraId="7DD54ABE" w14:textId="77777777" w:rsidR="00817E6C" w:rsidRPr="00897383" w:rsidRDefault="00817E6C" w:rsidP="00817E6C">
                <w:pPr>
                  <w:spacing w:line="240" w:lineRule="auto"/>
                  <w:jc w:val="center"/>
                </w:pPr>
                <w:r w:rsidRPr="00897383">
                  <w:t>10</w:t>
                </w:r>
              </w:p>
            </w:tc>
            <w:sdt>
              <w:sdtPr>
                <w:rPr>
                  <w:b/>
                  <w:bCs/>
                </w:rPr>
                <w:id w:val="1650392482"/>
                <w:placeholder>
                  <w:docPart w:val="540D46DBCE514F778A2F1592C8971C20"/>
                </w:placeholder>
                <w:showingPlcHdr/>
                <w:text/>
              </w:sdtPr>
              <w:sdtEndPr/>
              <w:sdtContent>
                <w:tc>
                  <w:tcPr>
                    <w:tcW w:w="1128" w:type="dxa"/>
                    <w:vAlign w:val="center"/>
                  </w:tcPr>
                  <w:p w14:paraId="7AA14EDC"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459563439"/>
                <w:placeholder>
                  <w:docPart w:val="58AA6AAE2F0D4415B6B7DA1E4B5B4A43"/>
                </w:placeholder>
                <w:showingPlcHdr/>
                <w:text/>
              </w:sdtPr>
              <w:sdtEndPr/>
              <w:sdtContent>
                <w:tc>
                  <w:tcPr>
                    <w:tcW w:w="4925" w:type="dxa"/>
                  </w:tcPr>
                  <w:p w14:paraId="2AE1F7E6" w14:textId="09CCC070"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7439133D" w14:textId="39EFFA56" w:rsidTr="00870868">
            <w:trPr>
              <w:trHeight w:val="1588"/>
            </w:trPr>
            <w:tc>
              <w:tcPr>
                <w:tcW w:w="2405" w:type="dxa"/>
                <w:vAlign w:val="center"/>
              </w:tcPr>
              <w:p w14:paraId="2A97391A" w14:textId="77777777" w:rsidR="00817E6C" w:rsidRPr="00AF41C7" w:rsidRDefault="00817E6C" w:rsidP="00817E6C">
                <w:r w:rsidRPr="00AF41C7">
                  <w:t>Section C</w:t>
                </w:r>
              </w:p>
              <w:p w14:paraId="141D345E" w14:textId="06767064" w:rsidR="00817E6C" w:rsidRPr="00AF41C7" w:rsidRDefault="00817E6C" w:rsidP="00817E6C">
                <w:r w:rsidRPr="00AF41C7">
                  <w:t>Development of design proposals</w:t>
                </w:r>
              </w:p>
            </w:tc>
            <w:tc>
              <w:tcPr>
                <w:tcW w:w="1176" w:type="dxa"/>
                <w:vAlign w:val="center"/>
              </w:tcPr>
              <w:p w14:paraId="3F6EBA23" w14:textId="28B2AB14" w:rsidR="00817E6C" w:rsidRPr="00897383" w:rsidRDefault="00817E6C" w:rsidP="00817E6C">
                <w:pPr>
                  <w:spacing w:line="240" w:lineRule="auto"/>
                  <w:jc w:val="center"/>
                </w:pPr>
                <w:r>
                  <w:t>25</w:t>
                </w:r>
              </w:p>
            </w:tc>
            <w:sdt>
              <w:sdtPr>
                <w:rPr>
                  <w:b/>
                  <w:bCs/>
                </w:rPr>
                <w:id w:val="-1957639277"/>
                <w:placeholder>
                  <w:docPart w:val="D73DBDD4B7C64AADAABC2FCF7E975EA4"/>
                </w:placeholder>
                <w:showingPlcHdr/>
                <w:text/>
              </w:sdtPr>
              <w:sdtEndPr/>
              <w:sdtContent>
                <w:tc>
                  <w:tcPr>
                    <w:tcW w:w="1128" w:type="dxa"/>
                    <w:vAlign w:val="center"/>
                  </w:tcPr>
                  <w:p w14:paraId="15E7AF34"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369376242"/>
                <w:placeholder>
                  <w:docPart w:val="B43116BA45E54CDB849D69863CE59942"/>
                </w:placeholder>
                <w:showingPlcHdr/>
                <w:text/>
              </w:sdtPr>
              <w:sdtEndPr/>
              <w:sdtContent>
                <w:tc>
                  <w:tcPr>
                    <w:tcW w:w="4925" w:type="dxa"/>
                  </w:tcPr>
                  <w:p w14:paraId="46638F88" w14:textId="2A722BBD"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1763C20E" w14:textId="74862986" w:rsidTr="00870868">
            <w:trPr>
              <w:trHeight w:val="1588"/>
            </w:trPr>
            <w:tc>
              <w:tcPr>
                <w:tcW w:w="2405" w:type="dxa"/>
                <w:vAlign w:val="center"/>
              </w:tcPr>
              <w:p w14:paraId="785AA631" w14:textId="77777777" w:rsidR="00817E6C" w:rsidRPr="00AF41C7" w:rsidRDefault="00817E6C" w:rsidP="00817E6C">
                <w:r w:rsidRPr="00AF41C7">
                  <w:t>Section D</w:t>
                </w:r>
              </w:p>
              <w:p w14:paraId="1D6BA63F" w14:textId="48A69465" w:rsidR="00817E6C" w:rsidRPr="00AF41C7" w:rsidRDefault="00817E6C" w:rsidP="00817E6C">
                <w:r w:rsidRPr="00AF41C7">
                  <w:t>Development of design prototype(s)</w:t>
                </w:r>
              </w:p>
            </w:tc>
            <w:tc>
              <w:tcPr>
                <w:tcW w:w="1176" w:type="dxa"/>
                <w:vAlign w:val="center"/>
              </w:tcPr>
              <w:p w14:paraId="45D57450" w14:textId="2763C35B" w:rsidR="00817E6C" w:rsidRPr="00897383" w:rsidRDefault="00817E6C" w:rsidP="00817E6C">
                <w:pPr>
                  <w:spacing w:line="240" w:lineRule="auto"/>
                  <w:jc w:val="center"/>
                </w:pPr>
                <w:r>
                  <w:t>25</w:t>
                </w:r>
              </w:p>
            </w:tc>
            <w:sdt>
              <w:sdtPr>
                <w:rPr>
                  <w:b/>
                  <w:bCs/>
                </w:rPr>
                <w:id w:val="1959068887"/>
                <w:placeholder>
                  <w:docPart w:val="8ABBC87CF28543C89AF316F7C9110F2E"/>
                </w:placeholder>
                <w:showingPlcHdr/>
                <w:text/>
              </w:sdtPr>
              <w:sdtEndPr/>
              <w:sdtContent>
                <w:tc>
                  <w:tcPr>
                    <w:tcW w:w="1128" w:type="dxa"/>
                    <w:vAlign w:val="center"/>
                  </w:tcPr>
                  <w:p w14:paraId="28DBE819" w14:textId="79DFBC2D"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180927778"/>
                <w:placeholder>
                  <w:docPart w:val="210A26497A3C4C669B023CAA8089F8CB"/>
                </w:placeholder>
                <w:showingPlcHdr/>
                <w:text/>
              </w:sdtPr>
              <w:sdtEndPr/>
              <w:sdtContent>
                <w:tc>
                  <w:tcPr>
                    <w:tcW w:w="4925" w:type="dxa"/>
                  </w:tcPr>
                  <w:p w14:paraId="59F3E0B4" w14:textId="1F69808A"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71034757" w14:textId="7C00504C" w:rsidTr="00870868">
            <w:trPr>
              <w:trHeight w:val="1588"/>
            </w:trPr>
            <w:tc>
              <w:tcPr>
                <w:tcW w:w="2405" w:type="dxa"/>
                <w:tcBorders>
                  <w:bottom w:val="single" w:sz="4" w:space="0" w:color="auto"/>
                </w:tcBorders>
                <w:vAlign w:val="center"/>
              </w:tcPr>
              <w:p w14:paraId="61F1F363" w14:textId="77777777" w:rsidR="00817E6C" w:rsidRPr="00AF41C7" w:rsidRDefault="00817E6C" w:rsidP="00817E6C">
                <w:r w:rsidRPr="00AF41C7">
                  <w:t>Section E</w:t>
                </w:r>
              </w:p>
              <w:p w14:paraId="691844B0" w14:textId="1A130B0A" w:rsidR="00817E6C" w:rsidRPr="00AF41C7" w:rsidRDefault="00817E6C" w:rsidP="00817E6C">
                <w:r w:rsidRPr="00AF41C7">
                  <w:t>Analysing and evaluating</w:t>
                </w:r>
              </w:p>
            </w:tc>
            <w:tc>
              <w:tcPr>
                <w:tcW w:w="1176" w:type="dxa"/>
                <w:vAlign w:val="center"/>
              </w:tcPr>
              <w:p w14:paraId="630FF737" w14:textId="6B6CA0E4" w:rsidR="00817E6C" w:rsidRPr="00897383" w:rsidRDefault="00817E6C" w:rsidP="00817E6C">
                <w:pPr>
                  <w:spacing w:line="240" w:lineRule="auto"/>
                  <w:jc w:val="center"/>
                </w:pPr>
                <w:r>
                  <w:t>20</w:t>
                </w:r>
              </w:p>
            </w:tc>
            <w:sdt>
              <w:sdtPr>
                <w:rPr>
                  <w:b/>
                  <w:bCs/>
                </w:rPr>
                <w:id w:val="54752572"/>
                <w:placeholder>
                  <w:docPart w:val="2F7003F913C34BE2A9C15BBCA3077653"/>
                </w:placeholder>
                <w:showingPlcHdr/>
                <w:text/>
              </w:sdtPr>
              <w:sdtEndPr/>
              <w:sdtContent>
                <w:tc>
                  <w:tcPr>
                    <w:tcW w:w="1128" w:type="dxa"/>
                    <w:vAlign w:val="center"/>
                  </w:tcPr>
                  <w:p w14:paraId="768BECAB" w14:textId="5EA11369"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259342952"/>
                <w:placeholder>
                  <w:docPart w:val="9D5149372E4646A79EA79B1156C1EE67"/>
                </w:placeholder>
                <w:showingPlcHdr/>
                <w:text/>
              </w:sdtPr>
              <w:sdtEndPr/>
              <w:sdtContent>
                <w:tc>
                  <w:tcPr>
                    <w:tcW w:w="4925" w:type="dxa"/>
                    <w:tcBorders>
                      <w:bottom w:val="single" w:sz="4" w:space="0" w:color="auto"/>
                    </w:tcBorders>
                  </w:tcPr>
                  <w:p w14:paraId="33157DEE" w14:textId="49E8A3CE" w:rsidR="00817E6C" w:rsidRDefault="00817E6C" w:rsidP="00817E6C">
                    <w:pPr>
                      <w:spacing w:line="240" w:lineRule="auto"/>
                      <w:rPr>
                        <w:b/>
                        <w:bCs/>
                      </w:rPr>
                    </w:pPr>
                    <w:r w:rsidRPr="00817E6C">
                      <w:rPr>
                        <w:rStyle w:val="PlaceholderText"/>
                        <w:b/>
                        <w:bCs/>
                      </w:rPr>
                      <w:t>Click or tap here to enter text.</w:t>
                    </w:r>
                  </w:p>
                </w:tc>
              </w:sdtContent>
            </w:sdt>
          </w:tr>
          <w:tr w:rsidR="00817E6C" w14:paraId="6BBF3E62" w14:textId="5A8CD2ED" w:rsidTr="00AF41C7">
            <w:trPr>
              <w:trHeight w:val="454"/>
            </w:trPr>
            <w:tc>
              <w:tcPr>
                <w:tcW w:w="2405" w:type="dxa"/>
                <w:shd w:val="clear" w:color="auto" w:fill="F2F2F2" w:themeFill="background1" w:themeFillShade="F2"/>
                <w:vAlign w:val="center"/>
              </w:tcPr>
              <w:p w14:paraId="25D4D21D" w14:textId="0AA5D8AD" w:rsidR="00817E6C" w:rsidRPr="00897383" w:rsidRDefault="00817E6C" w:rsidP="00817E6C">
                <w:pPr>
                  <w:spacing w:line="240" w:lineRule="auto"/>
                  <w:jc w:val="right"/>
                </w:pPr>
                <w:r w:rsidRPr="00897383">
                  <w:t>Total mark</w:t>
                </w:r>
              </w:p>
            </w:tc>
            <w:tc>
              <w:tcPr>
                <w:tcW w:w="1176" w:type="dxa"/>
                <w:vAlign w:val="center"/>
              </w:tcPr>
              <w:p w14:paraId="708D5F99" w14:textId="019DBF6A" w:rsidR="00817E6C" w:rsidRPr="00897383" w:rsidRDefault="00817E6C" w:rsidP="00817E6C">
                <w:pPr>
                  <w:spacing w:line="240" w:lineRule="auto"/>
                  <w:jc w:val="center"/>
                </w:pPr>
                <w:r>
                  <w:t>100</w:t>
                </w:r>
              </w:p>
            </w:tc>
            <w:sdt>
              <w:sdtPr>
                <w:rPr>
                  <w:b/>
                  <w:bCs/>
                </w:rPr>
                <w:id w:val="48895272"/>
                <w:placeholder>
                  <w:docPart w:val="51E444251FC84C1EA447926F24C9A4FE"/>
                </w:placeholder>
                <w:showingPlcHdr/>
                <w:text/>
              </w:sdtPr>
              <w:sdtEndPr/>
              <w:sdtContent>
                <w:tc>
                  <w:tcPr>
                    <w:tcW w:w="1128" w:type="dxa"/>
                    <w:vAlign w:val="center"/>
                  </w:tcPr>
                  <w:p w14:paraId="7A997234" w14:textId="1631C206" w:rsidR="00817E6C" w:rsidRPr="003D393A" w:rsidRDefault="00817E6C" w:rsidP="00817E6C">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6784A22A" w14:textId="77777777" w:rsidR="00817E6C" w:rsidRPr="00817E6C" w:rsidRDefault="00817E6C" w:rsidP="00817E6C"/>
            </w:tc>
          </w:tr>
        </w:tbl>
        <w:p w14:paraId="194DB63F" w14:textId="770DA226" w:rsidR="00121A50" w:rsidRDefault="003821B1" w:rsidP="00121A50">
          <w:pPr>
            <w:spacing w:line="240" w:lineRule="auto"/>
          </w:pPr>
        </w:p>
      </w:sdtContent>
    </w:sdt>
    <w:sectPr w:rsidR="00121A50"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80FB4" w14:textId="77777777" w:rsidR="003821B1" w:rsidRDefault="003821B1">
      <w:r>
        <w:separator/>
      </w:r>
    </w:p>
  </w:endnote>
  <w:endnote w:type="continuationSeparator" w:id="0">
    <w:p w14:paraId="33613F92" w14:textId="77777777" w:rsidR="003821B1" w:rsidRDefault="0038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3E9D1784-DDC5-4EAB-8568-72D550DE170E}"/>
    <w:embedBold r:id="rId2" w:fontKey="{45453FA9-D015-45C1-BB37-B7B16BCFD7B2}"/>
    <w:embedItalic r:id="rId3" w:fontKey="{799DD0F3-29AC-4D65-B67E-04F73FBEA79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58E2F6B6-EE17-4823-B06F-BC8D495437FF}"/>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8848B363-B930-47E6-8E50-4BE6195271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3821B1"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3BB01D62" w:rsidR="006955C6" w:rsidRDefault="00AF41C7" w:rsidP="006955C6">
          <w:pPr>
            <w:pStyle w:val="Footer0"/>
            <w:jc w:val="right"/>
          </w:pPr>
          <w:r>
            <w:t>7552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622E4" w14:textId="77777777" w:rsidR="003821B1" w:rsidRDefault="003821B1">
      <w:r>
        <w:separator/>
      </w:r>
    </w:p>
  </w:footnote>
  <w:footnote w:type="continuationSeparator" w:id="0">
    <w:p w14:paraId="47997ED9" w14:textId="77777777" w:rsidR="003821B1" w:rsidRDefault="0038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16F3"/>
    <w:rsid w:val="00EA4DE7"/>
    <w:rsid w:val="00EB57A8"/>
    <w:rsid w:val="00ED6710"/>
    <w:rsid w:val="00EE20C0"/>
    <w:rsid w:val="00EE4055"/>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7C3FB9" w:rsidP="007C3FB9">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7C3FB9" w:rsidP="007C3FB9">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7C3FB9" w:rsidP="007C3FB9">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7C3FB9" w:rsidP="007C3FB9">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7C3FB9" w:rsidP="007C3FB9">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7C3FB9" w:rsidP="007C3FB9">
          <w:pPr>
            <w:pStyle w:val="11A5E02149544EB5A904AECEC087F9A8"/>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7C3FB9" w:rsidP="007C3FB9">
          <w:pPr>
            <w:pStyle w:val="F98DD280FC32414489EE0C62DCD4210D"/>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7C3FB9" w:rsidP="007C3FB9">
          <w:pPr>
            <w:pStyle w:val="FDABE5859CFF443584CDCABB5427A543"/>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7C3FB9" w:rsidP="007C3FB9">
          <w:pPr>
            <w:pStyle w:val="835FE4C8562647CC9EA4BF59E5BBA7A1"/>
          </w:pPr>
          <w:r w:rsidRPr="00897383">
            <w:rPr>
              <w:rStyle w:val="PlaceholderText"/>
              <w:b/>
              <w:bCs/>
            </w:rPr>
            <w:t>Click.</w:t>
          </w:r>
        </w:p>
      </w:docPartBody>
    </w:docPart>
    <w:docPart>
      <w:docPartPr>
        <w:name w:val="5511F4689A704775A1542DC2F5EC79D3"/>
        <w:category>
          <w:name w:val="General"/>
          <w:gallery w:val="placeholder"/>
        </w:category>
        <w:types>
          <w:type w:val="bbPlcHdr"/>
        </w:types>
        <w:behaviors>
          <w:behavior w:val="content"/>
        </w:behaviors>
        <w:guid w:val="{E7C9DD7C-3DBF-4A58-81C2-19D14E875508}"/>
      </w:docPartPr>
      <w:docPartBody>
        <w:p w:rsidR="000E6CC9" w:rsidRDefault="007C3FB9" w:rsidP="007C3FB9">
          <w:pPr>
            <w:pStyle w:val="5511F4689A704775A1542DC2F5EC79D31"/>
          </w:pPr>
          <w:r w:rsidRPr="00897383">
            <w:rPr>
              <w:rStyle w:val="PlaceholderText"/>
              <w:b/>
              <w:bCs/>
            </w:rPr>
            <w:t>Click.</w:t>
          </w:r>
        </w:p>
      </w:docPartBody>
    </w:docPart>
    <w:docPart>
      <w:docPartPr>
        <w:name w:val="540D46DBCE514F778A2F1592C8971C20"/>
        <w:category>
          <w:name w:val="General"/>
          <w:gallery w:val="placeholder"/>
        </w:category>
        <w:types>
          <w:type w:val="bbPlcHdr"/>
        </w:types>
        <w:behaviors>
          <w:behavior w:val="content"/>
        </w:behaviors>
        <w:guid w:val="{E5C2728E-62FE-4A3C-BEB3-FC0944CC1193}"/>
      </w:docPartPr>
      <w:docPartBody>
        <w:p w:rsidR="000E6CC9" w:rsidRDefault="007C3FB9" w:rsidP="007C3FB9">
          <w:pPr>
            <w:pStyle w:val="540D46DBCE514F778A2F1592C8971C201"/>
          </w:pPr>
          <w:r w:rsidRPr="00897383">
            <w:rPr>
              <w:rStyle w:val="PlaceholderText"/>
              <w:b/>
              <w:bCs/>
            </w:rPr>
            <w:t>Click.</w:t>
          </w:r>
        </w:p>
      </w:docPartBody>
    </w:docPart>
    <w:docPart>
      <w:docPartPr>
        <w:name w:val="58AA6AAE2F0D4415B6B7DA1E4B5B4A43"/>
        <w:category>
          <w:name w:val="General"/>
          <w:gallery w:val="placeholder"/>
        </w:category>
        <w:types>
          <w:type w:val="bbPlcHdr"/>
        </w:types>
        <w:behaviors>
          <w:behavior w:val="content"/>
        </w:behaviors>
        <w:guid w:val="{4A3F3E3B-2430-4313-BE8E-8A24474DD707}"/>
      </w:docPartPr>
      <w:docPartBody>
        <w:p w:rsidR="000E6CC9" w:rsidRDefault="007C3FB9" w:rsidP="007C3FB9">
          <w:pPr>
            <w:pStyle w:val="58AA6AAE2F0D4415B6B7DA1E4B5B4A431"/>
          </w:pPr>
          <w:r w:rsidRPr="00817E6C">
            <w:rPr>
              <w:rStyle w:val="PlaceholderText"/>
              <w:b/>
              <w:bCs/>
            </w:rPr>
            <w:t>Click or tap here to enter text.</w:t>
          </w:r>
        </w:p>
      </w:docPartBody>
    </w:docPart>
    <w:docPart>
      <w:docPartPr>
        <w:name w:val="D73DBDD4B7C64AADAABC2FCF7E975EA4"/>
        <w:category>
          <w:name w:val="General"/>
          <w:gallery w:val="placeholder"/>
        </w:category>
        <w:types>
          <w:type w:val="bbPlcHdr"/>
        </w:types>
        <w:behaviors>
          <w:behavior w:val="content"/>
        </w:behaviors>
        <w:guid w:val="{A93AFBA6-6BE6-42E9-8018-59ECDDBE851B}"/>
      </w:docPartPr>
      <w:docPartBody>
        <w:p w:rsidR="000E6CC9" w:rsidRDefault="007C3FB9" w:rsidP="007C3FB9">
          <w:pPr>
            <w:pStyle w:val="D73DBDD4B7C64AADAABC2FCF7E975EA41"/>
          </w:pPr>
          <w:r w:rsidRPr="00897383">
            <w:rPr>
              <w:rStyle w:val="PlaceholderText"/>
              <w:b/>
              <w:bCs/>
            </w:rPr>
            <w:t>Click.</w:t>
          </w:r>
        </w:p>
      </w:docPartBody>
    </w:docPart>
    <w:docPart>
      <w:docPartPr>
        <w:name w:val="B43116BA45E54CDB849D69863CE59942"/>
        <w:category>
          <w:name w:val="General"/>
          <w:gallery w:val="placeholder"/>
        </w:category>
        <w:types>
          <w:type w:val="bbPlcHdr"/>
        </w:types>
        <w:behaviors>
          <w:behavior w:val="content"/>
        </w:behaviors>
        <w:guid w:val="{AF14BD52-20B6-4DE8-8520-5669CD75F72E}"/>
      </w:docPartPr>
      <w:docPartBody>
        <w:p w:rsidR="000E6CC9" w:rsidRDefault="007C3FB9" w:rsidP="007C3FB9">
          <w:pPr>
            <w:pStyle w:val="B43116BA45E54CDB849D69863CE599421"/>
          </w:pPr>
          <w:r w:rsidRPr="00817E6C">
            <w:rPr>
              <w:rStyle w:val="PlaceholderText"/>
              <w:b/>
              <w:bCs/>
            </w:rPr>
            <w:t>Click or tap here to enter text.</w:t>
          </w:r>
        </w:p>
      </w:docPartBody>
    </w:docPart>
    <w:docPart>
      <w:docPartPr>
        <w:name w:val="8ABBC87CF28543C89AF316F7C9110F2E"/>
        <w:category>
          <w:name w:val="General"/>
          <w:gallery w:val="placeholder"/>
        </w:category>
        <w:types>
          <w:type w:val="bbPlcHdr"/>
        </w:types>
        <w:behaviors>
          <w:behavior w:val="content"/>
        </w:behaviors>
        <w:guid w:val="{55AD0CBE-36BD-4DD7-B6DB-BFEB0E07A32A}"/>
      </w:docPartPr>
      <w:docPartBody>
        <w:p w:rsidR="000E6CC9" w:rsidRDefault="007C3FB9" w:rsidP="007C3FB9">
          <w:pPr>
            <w:pStyle w:val="8ABBC87CF28543C89AF316F7C9110F2E1"/>
          </w:pPr>
          <w:r w:rsidRPr="00897383">
            <w:rPr>
              <w:rStyle w:val="PlaceholderText"/>
              <w:b/>
              <w:bCs/>
            </w:rPr>
            <w:t>Click.</w:t>
          </w:r>
        </w:p>
      </w:docPartBody>
    </w:docPart>
    <w:docPart>
      <w:docPartPr>
        <w:name w:val="210A26497A3C4C669B023CAA8089F8CB"/>
        <w:category>
          <w:name w:val="General"/>
          <w:gallery w:val="placeholder"/>
        </w:category>
        <w:types>
          <w:type w:val="bbPlcHdr"/>
        </w:types>
        <w:behaviors>
          <w:behavior w:val="content"/>
        </w:behaviors>
        <w:guid w:val="{23029920-172B-477C-B7C3-00447FA29725}"/>
      </w:docPartPr>
      <w:docPartBody>
        <w:p w:rsidR="000E6CC9" w:rsidRDefault="007C3FB9" w:rsidP="007C3FB9">
          <w:pPr>
            <w:pStyle w:val="210A26497A3C4C669B023CAA8089F8CB1"/>
          </w:pPr>
          <w:r w:rsidRPr="00817E6C">
            <w:rPr>
              <w:rStyle w:val="PlaceholderText"/>
              <w:b/>
              <w:bCs/>
            </w:rPr>
            <w:t>Click or tap here to enter text.</w:t>
          </w:r>
        </w:p>
      </w:docPartBody>
    </w:docPart>
    <w:docPart>
      <w:docPartPr>
        <w:name w:val="2F7003F913C34BE2A9C15BBCA3077653"/>
        <w:category>
          <w:name w:val="General"/>
          <w:gallery w:val="placeholder"/>
        </w:category>
        <w:types>
          <w:type w:val="bbPlcHdr"/>
        </w:types>
        <w:behaviors>
          <w:behavior w:val="content"/>
        </w:behaviors>
        <w:guid w:val="{59DBB00D-A712-40BA-AB0C-3F616F752B94}"/>
      </w:docPartPr>
      <w:docPartBody>
        <w:p w:rsidR="000E6CC9" w:rsidRDefault="007C3FB9" w:rsidP="007C3FB9">
          <w:pPr>
            <w:pStyle w:val="2F7003F913C34BE2A9C15BBCA30776531"/>
          </w:pPr>
          <w:r w:rsidRPr="00897383">
            <w:rPr>
              <w:rStyle w:val="PlaceholderText"/>
              <w:b/>
              <w:bCs/>
            </w:rPr>
            <w:t>Click.</w:t>
          </w:r>
        </w:p>
      </w:docPartBody>
    </w:docPart>
    <w:docPart>
      <w:docPartPr>
        <w:name w:val="9D5149372E4646A79EA79B1156C1EE67"/>
        <w:category>
          <w:name w:val="General"/>
          <w:gallery w:val="placeholder"/>
        </w:category>
        <w:types>
          <w:type w:val="bbPlcHdr"/>
        </w:types>
        <w:behaviors>
          <w:behavior w:val="content"/>
        </w:behaviors>
        <w:guid w:val="{BC959AA6-9CB1-4B1F-B0E6-F7C02BB8CC18}"/>
      </w:docPartPr>
      <w:docPartBody>
        <w:p w:rsidR="000E6CC9" w:rsidRDefault="007C3FB9" w:rsidP="007C3FB9">
          <w:pPr>
            <w:pStyle w:val="9D5149372E4646A79EA79B1156C1EE671"/>
          </w:pPr>
          <w:r w:rsidRPr="00817E6C">
            <w:rPr>
              <w:rStyle w:val="PlaceholderText"/>
              <w:b/>
              <w:bCs/>
            </w:rPr>
            <w:t>Click or tap here to enter text.</w:t>
          </w:r>
        </w:p>
      </w:docPartBody>
    </w:docPart>
    <w:docPart>
      <w:docPartPr>
        <w:name w:val="51E444251FC84C1EA447926F24C9A4FE"/>
        <w:category>
          <w:name w:val="General"/>
          <w:gallery w:val="placeholder"/>
        </w:category>
        <w:types>
          <w:type w:val="bbPlcHdr"/>
        </w:types>
        <w:behaviors>
          <w:behavior w:val="content"/>
        </w:behaviors>
        <w:guid w:val="{B7AFEF91-6894-4177-9FFA-0B0BF98B9CE1}"/>
      </w:docPartPr>
      <w:docPartBody>
        <w:p w:rsidR="000E6CC9" w:rsidRDefault="007C3FB9" w:rsidP="007C3FB9">
          <w:pPr>
            <w:pStyle w:val="51E444251FC84C1EA447926F24C9A4FE1"/>
          </w:pPr>
          <w:r w:rsidRPr="00897383">
            <w:rPr>
              <w:rStyle w:val="PlaceholderText"/>
              <w:b/>
              <w:bCs/>
            </w:rPr>
            <w:t>Click.</w:t>
          </w:r>
        </w:p>
      </w:docPartBody>
    </w:docPart>
    <w:docPart>
      <w:docPartPr>
        <w:name w:val="9C0690DB2D704D0E9F5BF8CB1C151463"/>
        <w:category>
          <w:name w:val="General"/>
          <w:gallery w:val="placeholder"/>
        </w:category>
        <w:types>
          <w:type w:val="bbPlcHdr"/>
        </w:types>
        <w:behaviors>
          <w:behavior w:val="content"/>
        </w:behaviors>
        <w:guid w:val="{879A9104-E5DD-479F-B61E-AE71304BB3B1}"/>
      </w:docPartPr>
      <w:docPartBody>
        <w:p w:rsidR="000E6CC9" w:rsidRDefault="007C3FB9" w:rsidP="007C3FB9">
          <w:pPr>
            <w:pStyle w:val="9C0690DB2D704D0E9F5BF8CB1C151463"/>
          </w:pPr>
          <w:r w:rsidRPr="00817E6C">
            <w:rPr>
              <w:rStyle w:val="PlaceholderText"/>
              <w:b/>
              <w:bCs/>
            </w:rPr>
            <w:t>Click or tap here to enter text.</w:t>
          </w:r>
        </w:p>
      </w:docPartBody>
    </w:docPart>
    <w:docPart>
      <w:docPartPr>
        <w:name w:val="5B4ABBC2B37A4FD4B6F7A8DC1AEC87C0"/>
        <w:category>
          <w:name w:val="General"/>
          <w:gallery w:val="placeholder"/>
        </w:category>
        <w:types>
          <w:type w:val="bbPlcHdr"/>
        </w:types>
        <w:behaviors>
          <w:behavior w:val="content"/>
        </w:behaviors>
        <w:guid w:val="{CE629206-677C-4AD1-AC10-F7D173971D72}"/>
      </w:docPartPr>
      <w:docPartBody>
        <w:p w:rsidR="00AA4FB2" w:rsidRDefault="007C3FB9" w:rsidP="007C3FB9">
          <w:pPr>
            <w:pStyle w:val="5B4ABBC2B37A4FD4B6F7A8DC1AEC87C01"/>
          </w:pPr>
          <w:r w:rsidRPr="00B655E9">
            <w:rPr>
              <w:rStyle w:val="PlaceholderText"/>
              <w:b/>
              <w:bCs/>
            </w:rPr>
            <w:t>Click or tap here to enter text.</w:t>
          </w:r>
        </w:p>
      </w:docPartBody>
    </w:docPart>
    <w:docPart>
      <w:docPartPr>
        <w:name w:val="183CC9DD8BD74EED9F96B0FB2887873A"/>
        <w:category>
          <w:name w:val="General"/>
          <w:gallery w:val="placeholder"/>
        </w:category>
        <w:types>
          <w:type w:val="bbPlcHdr"/>
        </w:types>
        <w:behaviors>
          <w:behavior w:val="content"/>
        </w:behaviors>
        <w:guid w:val="{B31609DD-A7A7-4D7F-94EF-380A0571D43D}"/>
      </w:docPartPr>
      <w:docPartBody>
        <w:p w:rsidR="00AA4FB2" w:rsidRDefault="007C3FB9" w:rsidP="007C3FB9">
          <w:pPr>
            <w:pStyle w:val="183CC9DD8BD74EED9F96B0FB2887873A1"/>
          </w:pPr>
          <w:r w:rsidRPr="00B655E9">
            <w:rPr>
              <w:rStyle w:val="PlaceholderText"/>
              <w:b/>
              <w:bCs/>
            </w:rPr>
            <w:t>Click or tap here to enter text.</w:t>
          </w:r>
        </w:p>
      </w:docPartBody>
    </w:docPart>
    <w:docPart>
      <w:docPartPr>
        <w:name w:val="5F46C95596D04AF9B7D603061A8D80A2"/>
        <w:category>
          <w:name w:val="General"/>
          <w:gallery w:val="placeholder"/>
        </w:category>
        <w:types>
          <w:type w:val="bbPlcHdr"/>
        </w:types>
        <w:behaviors>
          <w:behavior w:val="content"/>
        </w:behaviors>
        <w:guid w:val="{3CADAAEA-48C7-4D36-A598-B5D4EB460C82}"/>
      </w:docPartPr>
      <w:docPartBody>
        <w:p w:rsidR="00AA4FB2" w:rsidRDefault="007C3FB9" w:rsidP="007C3FB9">
          <w:pPr>
            <w:pStyle w:val="5F46C95596D04AF9B7D603061A8D80A21"/>
          </w:pPr>
          <w:r w:rsidRPr="00B655E9">
            <w:rPr>
              <w:rStyle w:val="PlaceholderText"/>
              <w:b/>
              <w:bCs/>
            </w:rPr>
            <w:t>Click or tap here to enter text.</w:t>
          </w:r>
        </w:p>
      </w:docPartBody>
    </w:docPart>
    <w:docPart>
      <w:docPartPr>
        <w:name w:val="8B5CEEDF47EB461DBF809209599A33A8"/>
        <w:category>
          <w:name w:val="General"/>
          <w:gallery w:val="placeholder"/>
        </w:category>
        <w:types>
          <w:type w:val="bbPlcHdr"/>
        </w:types>
        <w:behaviors>
          <w:behavior w:val="content"/>
        </w:behaviors>
        <w:guid w:val="{8E47518A-DB62-443F-AFE1-9BCBF0A89C33}"/>
      </w:docPartPr>
      <w:docPartBody>
        <w:p w:rsidR="00AA4FB2" w:rsidRDefault="007C3FB9" w:rsidP="007C3FB9">
          <w:pPr>
            <w:pStyle w:val="8B5CEEDF47EB461DBF809209599A33A81"/>
          </w:pPr>
          <w:r w:rsidRPr="00B655E9">
            <w:rPr>
              <w:rStyle w:val="PlaceholderText"/>
              <w:b/>
              <w:bCs/>
            </w:rPr>
            <w:t>Click or tap here to enter text.</w:t>
          </w:r>
        </w:p>
      </w:docPartBody>
    </w:docPart>
    <w:docPart>
      <w:docPartPr>
        <w:name w:val="5E02D61234584751BC452F26E34CB1BE"/>
        <w:category>
          <w:name w:val="General"/>
          <w:gallery w:val="placeholder"/>
        </w:category>
        <w:types>
          <w:type w:val="bbPlcHdr"/>
        </w:types>
        <w:behaviors>
          <w:behavior w:val="content"/>
        </w:behaviors>
        <w:guid w:val="{FAE729F2-6888-4C24-B890-3EBAEC8EC615}"/>
      </w:docPartPr>
      <w:docPartBody>
        <w:p w:rsidR="00AA4FB2" w:rsidRDefault="007C3FB9" w:rsidP="007C3FB9">
          <w:pPr>
            <w:pStyle w:val="5E02D61234584751BC452F26E34CB1BE1"/>
          </w:pPr>
          <w:r w:rsidRPr="00B655E9">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1D2366"/>
    <w:rsid w:val="001E4678"/>
    <w:rsid w:val="002F5BE7"/>
    <w:rsid w:val="0037362E"/>
    <w:rsid w:val="005C6C3F"/>
    <w:rsid w:val="007C3FB9"/>
    <w:rsid w:val="008B7CA4"/>
    <w:rsid w:val="008F127E"/>
    <w:rsid w:val="008F400A"/>
    <w:rsid w:val="00A840B9"/>
    <w:rsid w:val="00AA4FB2"/>
    <w:rsid w:val="00AC3D42"/>
    <w:rsid w:val="00B01F7B"/>
    <w:rsid w:val="00B27B40"/>
    <w:rsid w:val="00B76AA7"/>
    <w:rsid w:val="00B857DF"/>
    <w:rsid w:val="00CE3259"/>
    <w:rsid w:val="00E21F77"/>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FB9"/>
    <w:rPr>
      <w:color w:val="808080"/>
    </w:rPr>
  </w:style>
  <w:style w:type="paragraph" w:customStyle="1" w:styleId="AAE938A8265D44CEACF3E7558B3302581">
    <w:name w:val="AAE938A8265D44CEACF3E7558B3302581"/>
    <w:rsid w:val="00B01F7B"/>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B01F7B"/>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B01F7B"/>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B01F7B"/>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B01F7B"/>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B01F7B"/>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B01F7B"/>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B01F7B"/>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B01F7B"/>
    <w:pPr>
      <w:spacing w:after="0" w:line="260" w:lineRule="atLeast"/>
    </w:pPr>
    <w:rPr>
      <w:rFonts w:ascii="Source Sans Pro" w:eastAsia="Times New Roman" w:hAnsi="Source Sans Pro" w:cs="Times New Roman"/>
      <w:kern w:val="0"/>
      <w:sz w:val="22"/>
      <w14:ligatures w14:val="none"/>
    </w:rPr>
  </w:style>
  <w:style w:type="paragraph" w:customStyle="1" w:styleId="5B4ABBC2B37A4FD4B6F7A8DC1AEC87C0">
    <w:name w:val="5B4ABBC2B37A4FD4B6F7A8DC1AEC87C0"/>
    <w:rsid w:val="00B01F7B"/>
    <w:pPr>
      <w:spacing w:after="0" w:line="260" w:lineRule="atLeast"/>
    </w:pPr>
    <w:rPr>
      <w:rFonts w:ascii="Source Sans Pro" w:eastAsia="Times New Roman" w:hAnsi="Source Sans Pro" w:cs="Times New Roman"/>
      <w:kern w:val="0"/>
      <w:sz w:val="22"/>
      <w14:ligatures w14:val="none"/>
    </w:rPr>
  </w:style>
  <w:style w:type="paragraph" w:customStyle="1" w:styleId="183CC9DD8BD74EED9F96B0FB2887873A">
    <w:name w:val="183CC9DD8BD74EED9F96B0FB2887873A"/>
    <w:rsid w:val="00B01F7B"/>
    <w:pPr>
      <w:spacing w:after="0" w:line="260" w:lineRule="atLeast"/>
    </w:pPr>
    <w:rPr>
      <w:rFonts w:ascii="Source Sans Pro" w:eastAsia="Times New Roman" w:hAnsi="Source Sans Pro" w:cs="Times New Roman"/>
      <w:kern w:val="0"/>
      <w:sz w:val="22"/>
      <w14:ligatures w14:val="none"/>
    </w:rPr>
  </w:style>
  <w:style w:type="paragraph" w:customStyle="1" w:styleId="5F46C95596D04AF9B7D603061A8D80A2">
    <w:name w:val="5F46C95596D04AF9B7D603061A8D80A2"/>
    <w:rsid w:val="00B01F7B"/>
    <w:pPr>
      <w:spacing w:after="0" w:line="260" w:lineRule="atLeast"/>
    </w:pPr>
    <w:rPr>
      <w:rFonts w:ascii="Source Sans Pro" w:eastAsia="Times New Roman" w:hAnsi="Source Sans Pro" w:cs="Times New Roman"/>
      <w:kern w:val="0"/>
      <w:sz w:val="22"/>
      <w14:ligatures w14:val="none"/>
    </w:rPr>
  </w:style>
  <w:style w:type="paragraph" w:customStyle="1" w:styleId="8B5CEEDF47EB461DBF809209599A33A8">
    <w:name w:val="8B5CEEDF47EB461DBF809209599A33A8"/>
    <w:rsid w:val="00B01F7B"/>
    <w:pPr>
      <w:spacing w:after="0" w:line="260" w:lineRule="atLeast"/>
    </w:pPr>
    <w:rPr>
      <w:rFonts w:ascii="Source Sans Pro" w:eastAsia="Times New Roman" w:hAnsi="Source Sans Pro" w:cs="Times New Roman"/>
      <w:kern w:val="0"/>
      <w:sz w:val="22"/>
      <w14:ligatures w14:val="none"/>
    </w:rPr>
  </w:style>
  <w:style w:type="paragraph" w:customStyle="1" w:styleId="5E02D61234584751BC452F26E34CB1BE">
    <w:name w:val="5E02D61234584751BC452F26E34CB1BE"/>
    <w:rsid w:val="00B01F7B"/>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
    <w:name w:val="5511F4689A704775A1542DC2F5EC79D3"/>
    <w:rsid w:val="00B01F7B"/>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1">
    <w:name w:val="9C0690DB2D704D0E9F5BF8CB1C1514631"/>
    <w:rsid w:val="00B01F7B"/>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
    <w:name w:val="540D46DBCE514F778A2F1592C8971C20"/>
    <w:rsid w:val="00B01F7B"/>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
    <w:name w:val="58AA6AAE2F0D4415B6B7DA1E4B5B4A43"/>
    <w:rsid w:val="00B01F7B"/>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
    <w:name w:val="D73DBDD4B7C64AADAABC2FCF7E975EA4"/>
    <w:rsid w:val="00B01F7B"/>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
    <w:name w:val="B43116BA45E54CDB849D69863CE59942"/>
    <w:rsid w:val="00B01F7B"/>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
    <w:name w:val="8ABBC87CF28543C89AF316F7C9110F2E"/>
    <w:rsid w:val="00B01F7B"/>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
    <w:name w:val="210A26497A3C4C669B023CAA8089F8CB"/>
    <w:rsid w:val="00B01F7B"/>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
    <w:name w:val="2F7003F913C34BE2A9C15BBCA3077653"/>
    <w:rsid w:val="00B01F7B"/>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
    <w:name w:val="9D5149372E4646A79EA79B1156C1EE67"/>
    <w:rsid w:val="00B01F7B"/>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
    <w:name w:val="51E444251FC84C1EA447926F24C9A4FE"/>
    <w:rsid w:val="00B01F7B"/>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
    <w:name w:val="AAE938A8265D44CEACF3E7558B330258"/>
    <w:rsid w:val="007C3FB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7C3FB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7C3FB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7C3FB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7C3FB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7C3FB9"/>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7C3FB9"/>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7C3FB9"/>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7C3FB9"/>
    <w:pPr>
      <w:spacing w:after="0" w:line="260" w:lineRule="atLeast"/>
    </w:pPr>
    <w:rPr>
      <w:rFonts w:ascii="Source Sans Pro" w:eastAsia="Times New Roman" w:hAnsi="Source Sans Pro" w:cs="Times New Roman"/>
      <w:kern w:val="0"/>
      <w:sz w:val="22"/>
      <w14:ligatures w14:val="none"/>
    </w:rPr>
  </w:style>
  <w:style w:type="paragraph" w:customStyle="1" w:styleId="5B4ABBC2B37A4FD4B6F7A8DC1AEC87C01">
    <w:name w:val="5B4ABBC2B37A4FD4B6F7A8DC1AEC87C01"/>
    <w:rsid w:val="007C3FB9"/>
    <w:pPr>
      <w:spacing w:after="0" w:line="260" w:lineRule="atLeast"/>
    </w:pPr>
    <w:rPr>
      <w:rFonts w:ascii="Source Sans Pro" w:eastAsia="Times New Roman" w:hAnsi="Source Sans Pro" w:cs="Times New Roman"/>
      <w:kern w:val="0"/>
      <w:sz w:val="22"/>
      <w14:ligatures w14:val="none"/>
    </w:rPr>
  </w:style>
  <w:style w:type="paragraph" w:customStyle="1" w:styleId="183CC9DD8BD74EED9F96B0FB2887873A1">
    <w:name w:val="183CC9DD8BD74EED9F96B0FB2887873A1"/>
    <w:rsid w:val="007C3FB9"/>
    <w:pPr>
      <w:spacing w:after="0" w:line="260" w:lineRule="atLeast"/>
    </w:pPr>
    <w:rPr>
      <w:rFonts w:ascii="Source Sans Pro" w:eastAsia="Times New Roman" w:hAnsi="Source Sans Pro" w:cs="Times New Roman"/>
      <w:kern w:val="0"/>
      <w:sz w:val="22"/>
      <w14:ligatures w14:val="none"/>
    </w:rPr>
  </w:style>
  <w:style w:type="paragraph" w:customStyle="1" w:styleId="5F46C95596D04AF9B7D603061A8D80A21">
    <w:name w:val="5F46C95596D04AF9B7D603061A8D80A21"/>
    <w:rsid w:val="007C3FB9"/>
    <w:pPr>
      <w:spacing w:after="0" w:line="260" w:lineRule="atLeast"/>
    </w:pPr>
    <w:rPr>
      <w:rFonts w:ascii="Source Sans Pro" w:eastAsia="Times New Roman" w:hAnsi="Source Sans Pro" w:cs="Times New Roman"/>
      <w:kern w:val="0"/>
      <w:sz w:val="22"/>
      <w14:ligatures w14:val="none"/>
    </w:rPr>
  </w:style>
  <w:style w:type="paragraph" w:customStyle="1" w:styleId="8B5CEEDF47EB461DBF809209599A33A81">
    <w:name w:val="8B5CEEDF47EB461DBF809209599A33A81"/>
    <w:rsid w:val="007C3FB9"/>
    <w:pPr>
      <w:spacing w:after="0" w:line="260" w:lineRule="atLeast"/>
    </w:pPr>
    <w:rPr>
      <w:rFonts w:ascii="Source Sans Pro" w:eastAsia="Times New Roman" w:hAnsi="Source Sans Pro" w:cs="Times New Roman"/>
      <w:kern w:val="0"/>
      <w:sz w:val="22"/>
      <w14:ligatures w14:val="none"/>
    </w:rPr>
  </w:style>
  <w:style w:type="paragraph" w:customStyle="1" w:styleId="5E02D61234584751BC452F26E34CB1BE1">
    <w:name w:val="5E02D61234584751BC452F26E34CB1BE1"/>
    <w:rsid w:val="007C3FB9"/>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1">
    <w:name w:val="5511F4689A704775A1542DC2F5EC79D31"/>
    <w:rsid w:val="007C3FB9"/>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
    <w:name w:val="9C0690DB2D704D0E9F5BF8CB1C151463"/>
    <w:rsid w:val="007C3FB9"/>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1">
    <w:name w:val="540D46DBCE514F778A2F1592C8971C201"/>
    <w:rsid w:val="007C3FB9"/>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1">
    <w:name w:val="58AA6AAE2F0D4415B6B7DA1E4B5B4A431"/>
    <w:rsid w:val="007C3FB9"/>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1">
    <w:name w:val="D73DBDD4B7C64AADAABC2FCF7E975EA41"/>
    <w:rsid w:val="007C3FB9"/>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1">
    <w:name w:val="B43116BA45E54CDB849D69863CE599421"/>
    <w:rsid w:val="007C3FB9"/>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1">
    <w:name w:val="8ABBC87CF28543C89AF316F7C9110F2E1"/>
    <w:rsid w:val="007C3FB9"/>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1">
    <w:name w:val="210A26497A3C4C669B023CAA8089F8CB1"/>
    <w:rsid w:val="007C3FB9"/>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1">
    <w:name w:val="2F7003F913C34BE2A9C15BBCA30776531"/>
    <w:rsid w:val="007C3FB9"/>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1">
    <w:name w:val="9D5149372E4646A79EA79B1156C1EE671"/>
    <w:rsid w:val="007C3FB9"/>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1">
    <w:name w:val="51E444251FC84C1EA447926F24C9A4FE1"/>
    <w:rsid w:val="007C3FB9"/>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218</TotalTime>
  <Pages>6</Pages>
  <Words>1024</Words>
  <Characters>5843</Characters>
  <DocSecurity>0</DocSecurity>
  <Lines>48</Lines>
  <Paragraphs>13</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Design and Technology Product Design NEA (7552/C)</dc:title>
  <cp:lastPrinted>2012-08-10T10:23:00Z</cp:lastPrinted>
  <dcterms:created xsi:type="dcterms:W3CDTF">2026-06-23T09:04:00Z</dcterms:created>
  <dcterms:modified xsi:type="dcterms:W3CDTF">2026-09-24T10:26:00Z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