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254973548"/>
        <w:lock w:val="contentLocked"/>
        <w:placeholder>
          <w:docPart w:val="DefaultPlaceholder_-1854013440"/>
        </w:placeholder>
        <w:group/>
      </w:sdtPr>
      <w:sdtEndPr>
        <w:rPr>
          <w:rFonts w:eastAsia="Times New Roman" w:cs="Times New Roman"/>
          <w:bCs w:val="0"/>
          <w:sz w:val="22"/>
          <w:szCs w:val="24"/>
        </w:rPr>
      </w:sdtEndPr>
      <w:sdtContent>
        <w:p w14:paraId="03ADE4C8" w14:textId="4B356612" w:rsidR="008709F4" w:rsidRPr="00897383" w:rsidRDefault="0037793B" w:rsidP="00417211">
          <w:pPr>
            <w:pStyle w:val="Heading1"/>
          </w:pPr>
          <w:r w:rsidRPr="00897383">
            <w:t>2027 candidate record form</w:t>
          </w:r>
        </w:p>
        <w:p w14:paraId="412E8215" w14:textId="6A65332C" w:rsidR="00085F1F" w:rsidRPr="00897383" w:rsidRDefault="0006025B" w:rsidP="00417211">
          <w:pPr>
            <w:pStyle w:val="Heading2"/>
          </w:pPr>
          <w:r>
            <w:t>A-level</w:t>
          </w:r>
          <w:r w:rsidR="0037793B" w:rsidRPr="00897383">
            <w:t xml:space="preserve"> </w:t>
          </w:r>
          <w:r w:rsidR="00797CBA">
            <w:t>Art and Design</w:t>
          </w:r>
          <w:r w:rsidR="00AF41C7">
            <w:t xml:space="preserve"> </w:t>
          </w:r>
          <w:r w:rsidR="0037793B" w:rsidRPr="00897383">
            <w:t>NEA</w:t>
          </w:r>
          <w:r w:rsidR="00797CBA">
            <w:t xml:space="preserve"> - </w:t>
          </w:r>
          <w:r w:rsidRPr="0006025B">
            <w:t xml:space="preserve">Personal investigation </w:t>
          </w:r>
          <w:r w:rsidR="0037793B" w:rsidRPr="00897383">
            <w:t>(</w:t>
          </w:r>
          <w:r>
            <w:t>7</w:t>
          </w:r>
          <w:r w:rsidR="00797CBA">
            <w:t xml:space="preserve">201 - </w:t>
          </w:r>
          <w:r>
            <w:t>7</w:t>
          </w:r>
          <w:r w:rsidR="00797CBA">
            <w:t>206</w:t>
          </w:r>
          <w:r w:rsidR="0037793B" w:rsidRPr="00897383">
            <w:t>)</w:t>
          </w:r>
        </w:p>
        <w:p w14:paraId="304126AA" w14:textId="06A337D6" w:rsidR="00177F60" w:rsidRPr="00897383" w:rsidRDefault="00AF41C7" w:rsidP="00906421">
          <w:pPr>
            <w:pStyle w:val="Introduction"/>
          </w:pPr>
          <w:r w:rsidRPr="005A19C8">
            <w:t xml:space="preserve">Complete a Candidate Record Form (CRF) for every candidate. </w:t>
          </w:r>
          <w:r w:rsidR="005A19C8" w:rsidRPr="005A19C8">
            <w:t>Attach the form to your candidate’s work and keep it at the centre or send it to the moderator as required</w:t>
          </w:r>
          <w:r w:rsidRPr="005A19C8">
            <w:t>.</w:t>
          </w:r>
        </w:p>
        <w:p w14:paraId="6E1FAAA2" w14:textId="77777777" w:rsidR="00797CBA" w:rsidRPr="00797CBA" w:rsidRDefault="00797CBA" w:rsidP="00797CBA"/>
        <w:tbl>
          <w:tblPr>
            <w:tblW w:w="9639" w:type="dxa"/>
            <w:tblCellMar>
              <w:left w:w="0" w:type="dxa"/>
              <w:right w:w="28" w:type="dxa"/>
            </w:tblCellMar>
            <w:tblLook w:val="01E0" w:firstRow="1" w:lastRow="1" w:firstColumn="1" w:lastColumn="1" w:noHBand="0" w:noVBand="0"/>
          </w:tblPr>
          <w:tblGrid>
            <w:gridCol w:w="400"/>
            <w:gridCol w:w="971"/>
            <w:gridCol w:w="433"/>
            <w:gridCol w:w="883"/>
            <w:gridCol w:w="413"/>
            <w:gridCol w:w="1489"/>
            <w:gridCol w:w="413"/>
            <w:gridCol w:w="1348"/>
            <w:gridCol w:w="413"/>
            <w:gridCol w:w="1175"/>
            <w:gridCol w:w="413"/>
            <w:gridCol w:w="1288"/>
          </w:tblGrid>
          <w:tr w:rsidR="00797CBA" w:rsidRPr="00797CBA" w14:paraId="53DC3A47" w14:textId="77777777" w:rsidTr="00797CBA">
            <w:sdt>
              <w:sdtPr>
                <w:rPr>
                  <w:sz w:val="36"/>
                  <w:szCs w:val="36"/>
                </w:rPr>
                <w:id w:val="-2027097347"/>
                <w14:checkbox>
                  <w14:checked w14:val="0"/>
                  <w14:checkedState w14:val="2612" w14:font="MS Gothic"/>
                  <w14:uncheckedState w14:val="2610" w14:font="MS Gothic"/>
                </w14:checkbox>
              </w:sdtPr>
              <w:sdtEndPr/>
              <w:sdtContent>
                <w:tc>
                  <w:tcPr>
                    <w:tcW w:w="400" w:type="dxa"/>
                    <w:tcMar>
                      <w:left w:w="0" w:type="dxa"/>
                      <w:right w:w="0" w:type="dxa"/>
                    </w:tcMar>
                  </w:tcPr>
                  <w:p w14:paraId="4FE1E949" w14:textId="225C013B" w:rsidR="00797CBA" w:rsidRPr="00797CBA" w:rsidRDefault="00797CBA" w:rsidP="00797CBA">
                    <w:pPr>
                      <w:rPr>
                        <w:sz w:val="36"/>
                        <w:szCs w:val="36"/>
                      </w:rPr>
                    </w:pPr>
                    <w:r w:rsidRPr="00797CBA">
                      <w:rPr>
                        <w:rFonts w:ascii="MS Gothic" w:eastAsia="MS Gothic" w:hAnsi="MS Gothic" w:hint="eastAsia"/>
                        <w:sz w:val="36"/>
                        <w:szCs w:val="36"/>
                      </w:rPr>
                      <w:t>☐</w:t>
                    </w:r>
                  </w:p>
                </w:tc>
              </w:sdtContent>
            </w:sdt>
            <w:tc>
              <w:tcPr>
                <w:tcW w:w="971" w:type="dxa"/>
              </w:tcPr>
              <w:p w14:paraId="51D27D18" w14:textId="75D963D3" w:rsidR="00797CBA" w:rsidRPr="00797CBA" w:rsidRDefault="00797CBA" w:rsidP="00797CBA">
                <w:r w:rsidRPr="00797CBA">
                  <w:t>Art, craft</w:t>
                </w:r>
                <w:r>
                  <w:br/>
                  <w:t>&amp;</w:t>
                </w:r>
                <w:r w:rsidRPr="00797CBA">
                  <w:t xml:space="preserve"> design</w:t>
                </w:r>
              </w:p>
            </w:tc>
            <w:sdt>
              <w:sdtPr>
                <w:rPr>
                  <w:sz w:val="36"/>
                  <w:szCs w:val="36"/>
                </w:rPr>
                <w:id w:val="1457527609"/>
                <w14:checkbox>
                  <w14:checked w14:val="0"/>
                  <w14:checkedState w14:val="2612" w14:font="MS Gothic"/>
                  <w14:uncheckedState w14:val="2610" w14:font="MS Gothic"/>
                </w14:checkbox>
              </w:sdtPr>
              <w:sdtEndPr/>
              <w:sdtContent>
                <w:tc>
                  <w:tcPr>
                    <w:tcW w:w="433" w:type="dxa"/>
                    <w:tcMar>
                      <w:left w:w="0" w:type="dxa"/>
                    </w:tcMar>
                  </w:tcPr>
                  <w:p w14:paraId="1315ECCB" w14:textId="528873A6" w:rsidR="00797CBA" w:rsidRPr="00797CBA" w:rsidRDefault="00797CBA" w:rsidP="00797CBA">
                    <w:r w:rsidRPr="00797CBA">
                      <w:rPr>
                        <w:rFonts w:ascii="MS Gothic" w:eastAsia="MS Gothic" w:hAnsi="MS Gothic" w:hint="eastAsia"/>
                        <w:sz w:val="36"/>
                        <w:szCs w:val="36"/>
                      </w:rPr>
                      <w:t>☐</w:t>
                    </w:r>
                  </w:p>
                </w:tc>
              </w:sdtContent>
            </w:sdt>
            <w:tc>
              <w:tcPr>
                <w:tcW w:w="883" w:type="dxa"/>
              </w:tcPr>
              <w:p w14:paraId="4B29F0E0" w14:textId="77777777" w:rsidR="00797CBA" w:rsidRPr="00797CBA" w:rsidRDefault="00797CBA" w:rsidP="00797CBA">
                <w:r w:rsidRPr="00797CBA">
                  <w:t>Fine art</w:t>
                </w:r>
              </w:p>
            </w:tc>
            <w:sdt>
              <w:sdtPr>
                <w:rPr>
                  <w:sz w:val="36"/>
                  <w:szCs w:val="36"/>
                </w:rPr>
                <w:id w:val="2027364157"/>
                <w14:checkbox>
                  <w14:checked w14:val="0"/>
                  <w14:checkedState w14:val="2612" w14:font="MS Gothic"/>
                  <w14:uncheckedState w14:val="2610" w14:font="MS Gothic"/>
                </w14:checkbox>
              </w:sdtPr>
              <w:sdtEndPr/>
              <w:sdtContent>
                <w:tc>
                  <w:tcPr>
                    <w:tcW w:w="413" w:type="dxa"/>
                  </w:tcPr>
                  <w:p w14:paraId="230AA601" w14:textId="52989874" w:rsidR="00797CBA" w:rsidRPr="00797CBA" w:rsidRDefault="00797CBA" w:rsidP="00797CBA">
                    <w:r w:rsidRPr="00797CBA">
                      <w:rPr>
                        <w:rFonts w:ascii="MS Gothic" w:eastAsia="MS Gothic" w:hAnsi="MS Gothic" w:hint="eastAsia"/>
                        <w:sz w:val="36"/>
                        <w:szCs w:val="36"/>
                      </w:rPr>
                      <w:t>☐</w:t>
                    </w:r>
                  </w:p>
                </w:tc>
              </w:sdtContent>
            </w:sdt>
            <w:tc>
              <w:tcPr>
                <w:tcW w:w="1489" w:type="dxa"/>
              </w:tcPr>
              <w:p w14:paraId="16649651" w14:textId="7BFBCB8B" w:rsidR="00797CBA" w:rsidRPr="00797CBA" w:rsidRDefault="00797CBA" w:rsidP="00797CBA">
                <w:r w:rsidRPr="00797CBA">
                  <w:t>Graphic</w:t>
                </w:r>
                <w:r>
                  <w:br/>
                </w:r>
                <w:r w:rsidRPr="00797CBA">
                  <w:t>communication</w:t>
                </w:r>
              </w:p>
            </w:tc>
            <w:sdt>
              <w:sdtPr>
                <w:rPr>
                  <w:sz w:val="36"/>
                  <w:szCs w:val="36"/>
                </w:rPr>
                <w:id w:val="-2050132771"/>
                <w14:checkbox>
                  <w14:checked w14:val="0"/>
                  <w14:checkedState w14:val="2612" w14:font="MS Gothic"/>
                  <w14:uncheckedState w14:val="2610" w14:font="MS Gothic"/>
                </w14:checkbox>
              </w:sdtPr>
              <w:sdtEndPr/>
              <w:sdtContent>
                <w:tc>
                  <w:tcPr>
                    <w:tcW w:w="413" w:type="dxa"/>
                  </w:tcPr>
                  <w:p w14:paraId="2BE758E0" w14:textId="4634A5FD" w:rsidR="00797CBA" w:rsidRPr="00797CBA" w:rsidRDefault="00797CBA" w:rsidP="00797CBA">
                    <w:r w:rsidRPr="00797CBA">
                      <w:rPr>
                        <w:rFonts w:ascii="MS Gothic" w:eastAsia="MS Gothic" w:hAnsi="MS Gothic" w:hint="eastAsia"/>
                        <w:sz w:val="36"/>
                        <w:szCs w:val="36"/>
                      </w:rPr>
                      <w:t>☐</w:t>
                    </w:r>
                  </w:p>
                </w:tc>
              </w:sdtContent>
            </w:sdt>
            <w:tc>
              <w:tcPr>
                <w:tcW w:w="1348" w:type="dxa"/>
              </w:tcPr>
              <w:p w14:paraId="65494CBC" w14:textId="77777777" w:rsidR="00797CBA" w:rsidRPr="00797CBA" w:rsidRDefault="00797CBA" w:rsidP="00797CBA">
                <w:r w:rsidRPr="00797CBA">
                  <w:t>Textile design</w:t>
                </w:r>
              </w:p>
            </w:tc>
            <w:sdt>
              <w:sdtPr>
                <w:rPr>
                  <w:sz w:val="36"/>
                  <w:szCs w:val="36"/>
                </w:rPr>
                <w:id w:val="1708217352"/>
                <w14:checkbox>
                  <w14:checked w14:val="0"/>
                  <w14:checkedState w14:val="2612" w14:font="MS Gothic"/>
                  <w14:uncheckedState w14:val="2610" w14:font="MS Gothic"/>
                </w14:checkbox>
              </w:sdtPr>
              <w:sdtEndPr/>
              <w:sdtContent>
                <w:tc>
                  <w:tcPr>
                    <w:tcW w:w="413" w:type="dxa"/>
                  </w:tcPr>
                  <w:p w14:paraId="4811AD73" w14:textId="7FC04B47" w:rsidR="00797CBA" w:rsidRPr="00797CBA" w:rsidRDefault="00797CBA" w:rsidP="00797CBA">
                    <w:r w:rsidRPr="00797CBA">
                      <w:rPr>
                        <w:rFonts w:ascii="MS Gothic" w:eastAsia="MS Gothic" w:hAnsi="MS Gothic" w:hint="eastAsia"/>
                        <w:sz w:val="36"/>
                        <w:szCs w:val="36"/>
                      </w:rPr>
                      <w:t>☐</w:t>
                    </w:r>
                  </w:p>
                </w:tc>
              </w:sdtContent>
            </w:sdt>
            <w:tc>
              <w:tcPr>
                <w:tcW w:w="1175" w:type="dxa"/>
              </w:tcPr>
              <w:p w14:paraId="230626D9" w14:textId="49B72A07" w:rsidR="00797CBA" w:rsidRPr="00797CBA" w:rsidRDefault="00797CBA" w:rsidP="00797CBA">
                <w:r w:rsidRPr="00797CBA">
                  <w:t>3D design</w:t>
                </w:r>
              </w:p>
            </w:tc>
            <w:sdt>
              <w:sdtPr>
                <w:rPr>
                  <w:sz w:val="36"/>
                  <w:szCs w:val="36"/>
                </w:rPr>
                <w:id w:val="625432219"/>
                <w14:checkbox>
                  <w14:checked w14:val="0"/>
                  <w14:checkedState w14:val="2612" w14:font="MS Gothic"/>
                  <w14:uncheckedState w14:val="2610" w14:font="MS Gothic"/>
                </w14:checkbox>
              </w:sdtPr>
              <w:sdtEndPr/>
              <w:sdtContent>
                <w:tc>
                  <w:tcPr>
                    <w:tcW w:w="413" w:type="dxa"/>
                  </w:tcPr>
                  <w:p w14:paraId="3E0D0CE7" w14:textId="5ED94085" w:rsidR="00797CBA" w:rsidRPr="00797CBA" w:rsidRDefault="00797CBA" w:rsidP="00797CBA">
                    <w:r w:rsidRPr="00797CBA">
                      <w:rPr>
                        <w:rFonts w:ascii="MS Gothic" w:eastAsia="MS Gothic" w:hAnsi="MS Gothic" w:hint="eastAsia"/>
                        <w:sz w:val="36"/>
                        <w:szCs w:val="36"/>
                      </w:rPr>
                      <w:t>☐</w:t>
                    </w:r>
                  </w:p>
                </w:tc>
              </w:sdtContent>
            </w:sdt>
            <w:tc>
              <w:tcPr>
                <w:tcW w:w="1288" w:type="dxa"/>
              </w:tcPr>
              <w:p w14:paraId="15B4CAFE" w14:textId="77777777" w:rsidR="00797CBA" w:rsidRPr="00797CBA" w:rsidRDefault="00797CBA" w:rsidP="00797CBA">
                <w:r w:rsidRPr="00797CBA">
                  <w:t>Photography</w:t>
                </w:r>
              </w:p>
            </w:tc>
          </w:tr>
          <w:tr w:rsidR="00797CBA" w:rsidRPr="00797CBA" w14:paraId="75CB55C3" w14:textId="77777777" w:rsidTr="00797CBA">
            <w:tc>
              <w:tcPr>
                <w:tcW w:w="400" w:type="dxa"/>
                <w:tcMar>
                  <w:left w:w="0" w:type="dxa"/>
                  <w:right w:w="0" w:type="dxa"/>
                </w:tcMar>
              </w:tcPr>
              <w:p w14:paraId="42B4A4FD" w14:textId="77777777" w:rsidR="00797CBA" w:rsidRPr="00797CBA" w:rsidRDefault="00797CBA" w:rsidP="00797CBA"/>
            </w:tc>
            <w:tc>
              <w:tcPr>
                <w:tcW w:w="971" w:type="dxa"/>
              </w:tcPr>
              <w:p w14:paraId="272A46AB" w14:textId="1F6B1080" w:rsidR="00797CBA" w:rsidRPr="00797CBA" w:rsidRDefault="0006025B" w:rsidP="00797CBA">
                <w:r>
                  <w:t>7</w:t>
                </w:r>
                <w:r w:rsidR="00797CBA" w:rsidRPr="00797CBA">
                  <w:t>201/C</w:t>
                </w:r>
              </w:p>
            </w:tc>
            <w:tc>
              <w:tcPr>
                <w:tcW w:w="433" w:type="dxa"/>
                <w:tcMar>
                  <w:left w:w="0" w:type="dxa"/>
                </w:tcMar>
              </w:tcPr>
              <w:p w14:paraId="1BE5CFE9" w14:textId="77777777" w:rsidR="00797CBA" w:rsidRPr="00797CBA" w:rsidRDefault="00797CBA" w:rsidP="00797CBA">
                <w:r w:rsidRPr="00797CBA">
                  <w:t xml:space="preserve"> </w:t>
                </w:r>
              </w:p>
            </w:tc>
            <w:tc>
              <w:tcPr>
                <w:tcW w:w="883" w:type="dxa"/>
              </w:tcPr>
              <w:p w14:paraId="5A65E38D" w14:textId="59261D4F" w:rsidR="00797CBA" w:rsidRPr="00797CBA" w:rsidRDefault="0006025B" w:rsidP="00797CBA">
                <w:r>
                  <w:t>7</w:t>
                </w:r>
                <w:r w:rsidR="00797CBA" w:rsidRPr="00797CBA">
                  <w:t>202/C</w:t>
                </w:r>
              </w:p>
            </w:tc>
            <w:tc>
              <w:tcPr>
                <w:tcW w:w="413" w:type="dxa"/>
              </w:tcPr>
              <w:p w14:paraId="11D7841F" w14:textId="77777777" w:rsidR="00797CBA" w:rsidRPr="00797CBA" w:rsidRDefault="00797CBA" w:rsidP="00797CBA"/>
            </w:tc>
            <w:tc>
              <w:tcPr>
                <w:tcW w:w="1489" w:type="dxa"/>
              </w:tcPr>
              <w:p w14:paraId="13F46252" w14:textId="61FC9B66" w:rsidR="00797CBA" w:rsidRPr="00797CBA" w:rsidRDefault="0006025B" w:rsidP="00797CBA">
                <w:r>
                  <w:t>7</w:t>
                </w:r>
                <w:r w:rsidR="00797CBA" w:rsidRPr="00797CBA">
                  <w:t>203/C</w:t>
                </w:r>
              </w:p>
            </w:tc>
            <w:tc>
              <w:tcPr>
                <w:tcW w:w="413" w:type="dxa"/>
              </w:tcPr>
              <w:p w14:paraId="216C9B17" w14:textId="77777777" w:rsidR="00797CBA" w:rsidRPr="00797CBA" w:rsidRDefault="00797CBA" w:rsidP="00797CBA"/>
            </w:tc>
            <w:tc>
              <w:tcPr>
                <w:tcW w:w="1348" w:type="dxa"/>
              </w:tcPr>
              <w:p w14:paraId="5E8676C7" w14:textId="6AC208CC" w:rsidR="00797CBA" w:rsidRPr="00797CBA" w:rsidRDefault="0006025B" w:rsidP="00797CBA">
                <w:r>
                  <w:t>7</w:t>
                </w:r>
                <w:r w:rsidR="00797CBA" w:rsidRPr="00797CBA">
                  <w:t>204/C</w:t>
                </w:r>
              </w:p>
            </w:tc>
            <w:tc>
              <w:tcPr>
                <w:tcW w:w="413" w:type="dxa"/>
              </w:tcPr>
              <w:p w14:paraId="67879DB0" w14:textId="77777777" w:rsidR="00797CBA" w:rsidRPr="00797CBA" w:rsidRDefault="00797CBA" w:rsidP="00797CBA"/>
            </w:tc>
            <w:tc>
              <w:tcPr>
                <w:tcW w:w="1175" w:type="dxa"/>
              </w:tcPr>
              <w:p w14:paraId="58B94A45" w14:textId="36E730F5" w:rsidR="00797CBA" w:rsidRPr="00797CBA" w:rsidRDefault="0006025B" w:rsidP="00797CBA">
                <w:r>
                  <w:t>7</w:t>
                </w:r>
                <w:r w:rsidR="00797CBA" w:rsidRPr="00797CBA">
                  <w:t>205/C</w:t>
                </w:r>
              </w:p>
            </w:tc>
            <w:tc>
              <w:tcPr>
                <w:tcW w:w="413" w:type="dxa"/>
              </w:tcPr>
              <w:p w14:paraId="57631108" w14:textId="77777777" w:rsidR="00797CBA" w:rsidRPr="00797CBA" w:rsidRDefault="00797CBA" w:rsidP="00797CBA"/>
            </w:tc>
            <w:tc>
              <w:tcPr>
                <w:tcW w:w="1288" w:type="dxa"/>
              </w:tcPr>
              <w:p w14:paraId="0E914331" w14:textId="6D923D88" w:rsidR="00797CBA" w:rsidRPr="00797CBA" w:rsidRDefault="0006025B" w:rsidP="00797CBA">
                <w:r>
                  <w:t>7</w:t>
                </w:r>
                <w:r w:rsidR="00797CBA" w:rsidRPr="00797CBA">
                  <w:t>206/C</w:t>
                </w:r>
              </w:p>
            </w:tc>
          </w:tr>
        </w:tbl>
        <w:p w14:paraId="7CC6D0A8" w14:textId="77777777" w:rsidR="00797CBA" w:rsidRPr="00797CBA" w:rsidRDefault="00797CBA" w:rsidP="00797CB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897383" w14:paraId="0A7388E1" w14:textId="77777777" w:rsidTr="00BE39B2">
            <w:trPr>
              <w:trHeight w:val="454"/>
            </w:trPr>
            <w:tc>
              <w:tcPr>
                <w:tcW w:w="1980" w:type="dxa"/>
                <w:tcMar>
                  <w:left w:w="0" w:type="dxa"/>
                </w:tcMar>
                <w:vAlign w:val="bottom"/>
              </w:tcPr>
              <w:p w14:paraId="169CAAC0" w14:textId="0D73C131" w:rsidR="004063F5" w:rsidRPr="00897383" w:rsidRDefault="004063F5" w:rsidP="00417211">
                <w:r w:rsidRPr="00897383">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897383" w:rsidRDefault="003D393A" w:rsidP="00417211">
                    <w:pPr>
                      <w:rPr>
                        <w:b/>
                        <w:bCs/>
                      </w:rPr>
                    </w:pPr>
                    <w:r w:rsidRPr="00897383">
                      <w:rPr>
                        <w:rStyle w:val="PlaceholderText"/>
                        <w:b/>
                        <w:bCs/>
                      </w:rPr>
                      <w:t>Click.</w:t>
                    </w:r>
                  </w:p>
                </w:tc>
              </w:sdtContent>
            </w:sdt>
            <w:tc>
              <w:tcPr>
                <w:tcW w:w="1843" w:type="dxa"/>
                <w:vAlign w:val="bottom"/>
              </w:tcPr>
              <w:p w14:paraId="657425A4" w14:textId="76F11B8C" w:rsidR="004063F5" w:rsidRPr="00897383" w:rsidRDefault="004063F5" w:rsidP="00417211">
                <w:r w:rsidRPr="00897383">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897383" w:rsidRDefault="003D393A" w:rsidP="00417211">
                    <w:pPr>
                      <w:rPr>
                        <w:b/>
                        <w:bCs/>
                      </w:rPr>
                    </w:pPr>
                    <w:r w:rsidRPr="00897383">
                      <w:rPr>
                        <w:rStyle w:val="PlaceholderText"/>
                        <w:b/>
                        <w:bCs/>
                      </w:rPr>
                      <w:t>Click or tap here to enter text.</w:t>
                    </w:r>
                  </w:p>
                </w:tc>
              </w:sdtContent>
            </w:sdt>
          </w:tr>
          <w:tr w:rsidR="004063F5" w:rsidRPr="00897383" w14:paraId="7DC00CF5" w14:textId="77777777" w:rsidTr="00BE39B2">
            <w:trPr>
              <w:trHeight w:val="454"/>
            </w:trPr>
            <w:tc>
              <w:tcPr>
                <w:tcW w:w="1980" w:type="dxa"/>
                <w:tcMar>
                  <w:left w:w="0" w:type="dxa"/>
                </w:tcMar>
                <w:vAlign w:val="bottom"/>
              </w:tcPr>
              <w:p w14:paraId="0D56DFE1" w14:textId="46069209" w:rsidR="004063F5" w:rsidRPr="00897383" w:rsidRDefault="004063F5" w:rsidP="00417211">
                <w:r w:rsidRPr="00897383">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897383" w:rsidRDefault="003D393A" w:rsidP="00417211">
                    <w:pPr>
                      <w:rPr>
                        <w:b/>
                        <w:bCs/>
                      </w:rPr>
                    </w:pPr>
                    <w:r w:rsidRPr="00897383">
                      <w:rPr>
                        <w:rStyle w:val="PlaceholderText"/>
                        <w:b/>
                        <w:bCs/>
                      </w:rPr>
                      <w:t>Click.</w:t>
                    </w:r>
                  </w:p>
                </w:tc>
              </w:sdtContent>
            </w:sdt>
            <w:tc>
              <w:tcPr>
                <w:tcW w:w="1843" w:type="dxa"/>
                <w:vAlign w:val="bottom"/>
              </w:tcPr>
              <w:p w14:paraId="5E74E594" w14:textId="0016D20D" w:rsidR="004063F5" w:rsidRPr="00897383" w:rsidRDefault="004063F5" w:rsidP="00417211">
                <w:r w:rsidRPr="00897383">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897383" w:rsidRDefault="003D393A" w:rsidP="00417211">
                    <w:pPr>
                      <w:rPr>
                        <w:b/>
                        <w:bCs/>
                      </w:rPr>
                    </w:pPr>
                    <w:r w:rsidRPr="00897383">
                      <w:rPr>
                        <w:rStyle w:val="PlaceholderText"/>
                        <w:b/>
                        <w:bCs/>
                      </w:rPr>
                      <w:t>Click or tap here to enter text.</w:t>
                    </w:r>
                  </w:p>
                </w:tc>
              </w:sdtContent>
            </w:sdt>
          </w:tr>
        </w:tbl>
        <w:p w14:paraId="75153099" w14:textId="77777777" w:rsidR="004063F5" w:rsidRPr="00897383" w:rsidRDefault="004063F5" w:rsidP="00417211"/>
        <w:p w14:paraId="232DA257"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16B6F1EE" w14:textId="77777777" w:rsidTr="007140A3">
            <w:tc>
              <w:tcPr>
                <w:tcW w:w="9628" w:type="dxa"/>
                <w:shd w:val="clear" w:color="auto" w:fill="F2F2F2" w:themeFill="background1" w:themeFillShade="F2"/>
              </w:tcPr>
              <w:p w14:paraId="6237D9AC" w14:textId="77777777" w:rsidR="007140A3" w:rsidRPr="00897383" w:rsidRDefault="007140A3" w:rsidP="007140A3"/>
              <w:p w14:paraId="13A68EA7" w14:textId="77777777" w:rsidR="007140A3" w:rsidRPr="00897383" w:rsidRDefault="007140A3" w:rsidP="007140A3">
                <w:pPr>
                  <w:pStyle w:val="Heading4"/>
                </w:pPr>
                <w:r w:rsidRPr="00897383">
                  <w:t>Notice to Candidates</w:t>
                </w:r>
              </w:p>
              <w:p w14:paraId="77BB571C" w14:textId="77777777" w:rsidR="007140A3" w:rsidRPr="00897383" w:rsidRDefault="007140A3" w:rsidP="007140A3"/>
              <w:p w14:paraId="6909C115" w14:textId="3AC24244" w:rsidR="007140A3" w:rsidRPr="00897383" w:rsidRDefault="007140A3" w:rsidP="007140A3">
                <w:pPr>
                  <w:pStyle w:val="ListParagraph"/>
                  <w:numPr>
                    <w:ilvl w:val="0"/>
                    <w:numId w:val="7"/>
                  </w:numPr>
                  <w:rPr>
                    <w:b/>
                    <w:bCs/>
                  </w:rPr>
                </w:pPr>
                <w:r w:rsidRPr="00897383">
                  <w:rPr>
                    <w:b/>
                    <w:bCs/>
                  </w:rPr>
                  <w:t>The work you submit for assessment must be your own.</w:t>
                </w:r>
              </w:p>
              <w:p w14:paraId="364142D5" w14:textId="77777777" w:rsidR="007140A3" w:rsidRPr="00897383" w:rsidRDefault="007140A3" w:rsidP="007140A3">
                <w:r w:rsidRPr="00897383">
                  <w:t>You must not plagiarise. This means you must not take someone else’s words, thoughts, ideas or outputs and try to pass them off as your own.</w:t>
                </w:r>
              </w:p>
              <w:p w14:paraId="00ADB70E" w14:textId="77777777" w:rsidR="007140A3" w:rsidRPr="00897383" w:rsidRDefault="007140A3" w:rsidP="007140A3"/>
              <w:p w14:paraId="2354471D" w14:textId="1C81CDD6" w:rsidR="007140A3" w:rsidRPr="00897383" w:rsidRDefault="007140A3" w:rsidP="007140A3">
                <w:pPr>
                  <w:pStyle w:val="ListParagraph"/>
                  <w:numPr>
                    <w:ilvl w:val="0"/>
                    <w:numId w:val="7"/>
                  </w:numPr>
                  <w:rPr>
                    <w:b/>
                    <w:bCs/>
                  </w:rPr>
                </w:pPr>
                <w:r w:rsidRPr="00897383">
                  <w:rPr>
                    <w:b/>
                    <w:bCs/>
                  </w:rPr>
                  <w:t>You must clearly reference all your sources.</w:t>
                </w:r>
              </w:p>
              <w:p w14:paraId="7338F1C2" w14:textId="77777777" w:rsidR="007140A3" w:rsidRPr="00897383" w:rsidRDefault="007140A3" w:rsidP="007140A3">
                <w:r w:rsidRPr="00897383">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897383" w:rsidRDefault="007140A3" w:rsidP="007140A3"/>
              <w:p w14:paraId="085A7C76" w14:textId="77777777" w:rsidR="007140A3" w:rsidRPr="00897383" w:rsidRDefault="007140A3" w:rsidP="007140A3">
                <w:pPr>
                  <w:pStyle w:val="ListParagraph"/>
                  <w:numPr>
                    <w:ilvl w:val="0"/>
                    <w:numId w:val="7"/>
                  </w:numPr>
                  <w:rPr>
                    <w:b/>
                    <w:bCs/>
                  </w:rPr>
                </w:pPr>
                <w:r w:rsidRPr="00897383">
                  <w:rPr>
                    <w:b/>
                    <w:bCs/>
                  </w:rPr>
                  <w:t>You must clearly acknowledge and reference any use of AI.</w:t>
                </w:r>
              </w:p>
              <w:p w14:paraId="12656D12" w14:textId="28B9A5EB" w:rsidR="007140A3" w:rsidRPr="00897383" w:rsidRDefault="007140A3" w:rsidP="007140A3">
                <w:r w:rsidRPr="00897383">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897383" w:rsidRDefault="007140A3" w:rsidP="007140A3">
                <w:r w:rsidRPr="00897383">
                  <w:t>You need to hand this in with your final work so your teacher can check the AI content and how you used it.</w:t>
                </w:r>
              </w:p>
              <w:p w14:paraId="62EA1FD3" w14:textId="77777777" w:rsidR="007140A3" w:rsidRPr="00897383" w:rsidRDefault="007140A3" w:rsidP="007140A3"/>
              <w:p w14:paraId="4AD3CFDF" w14:textId="0B823040" w:rsidR="007140A3" w:rsidRPr="00897383" w:rsidRDefault="007140A3" w:rsidP="007140A3">
                <w:pPr>
                  <w:pStyle w:val="ListParagraph"/>
                  <w:numPr>
                    <w:ilvl w:val="0"/>
                    <w:numId w:val="7"/>
                  </w:numPr>
                  <w:rPr>
                    <w:b/>
                    <w:bCs/>
                  </w:rPr>
                </w:pPr>
                <w:r w:rsidRPr="00897383">
                  <w:rPr>
                    <w:b/>
                    <w:bCs/>
                  </w:rPr>
                  <w:t>You must keep your work confidential.</w:t>
                </w:r>
              </w:p>
              <w:p w14:paraId="3ADA7F45" w14:textId="77777777" w:rsidR="007140A3" w:rsidRPr="00897383" w:rsidRDefault="007140A3" w:rsidP="007140A3">
                <w:r w:rsidRPr="00897383">
                  <w:t>You can only share the work you submit for assessment with your teacher(s). You must not share it with anyone else, and you must not post it online.</w:t>
                </w:r>
              </w:p>
              <w:p w14:paraId="6B514B10" w14:textId="77777777" w:rsidR="007140A3" w:rsidRPr="00897383" w:rsidRDefault="007140A3" w:rsidP="007140A3"/>
              <w:p w14:paraId="28B98C37" w14:textId="403793B7" w:rsidR="007140A3" w:rsidRPr="00897383" w:rsidRDefault="007140A3" w:rsidP="007140A3">
                <w:pPr>
                  <w:pStyle w:val="ListParagraph"/>
                  <w:numPr>
                    <w:ilvl w:val="0"/>
                    <w:numId w:val="7"/>
                  </w:numPr>
                  <w:rPr>
                    <w:b/>
                    <w:bCs/>
                  </w:rPr>
                </w:pPr>
                <w:r w:rsidRPr="00897383">
                  <w:rPr>
                    <w:b/>
                    <w:bCs/>
                  </w:rPr>
                  <w:t>The work you submit for assessment must be produced under the conditions set out in the specification.</w:t>
                </w:r>
              </w:p>
              <w:p w14:paraId="7144E6EE" w14:textId="77777777" w:rsidR="007140A3" w:rsidRPr="00897383" w:rsidRDefault="007140A3" w:rsidP="007140A3">
                <w:r w:rsidRPr="00897383">
                  <w:lastRenderedPageBreak/>
                  <w:t xml:space="preserve">Each qualification has a specific set of conditions. Your teacher will have explained the level of supervision and control necessary for this assessment. </w:t>
                </w:r>
              </w:p>
              <w:p w14:paraId="7B5C2734" w14:textId="77777777" w:rsidR="007140A3" w:rsidRPr="00897383" w:rsidRDefault="007140A3" w:rsidP="007140A3"/>
              <w:p w14:paraId="26E914F1" w14:textId="77777777" w:rsidR="007140A3" w:rsidRPr="00897383" w:rsidRDefault="007140A3" w:rsidP="007140A3"/>
              <w:p w14:paraId="1958E1B7" w14:textId="77777777" w:rsidR="007140A3" w:rsidRPr="00897383" w:rsidRDefault="007140A3" w:rsidP="007140A3">
                <w:r w:rsidRPr="00897383">
                  <w:t>If you break the rules, you could get zero marks, be disqualified from the unit or subject, or even from all exams. AQA will investigate and decide what happens.</w:t>
                </w:r>
              </w:p>
              <w:p w14:paraId="01D7EBA5" w14:textId="77777777" w:rsidR="007140A3" w:rsidRPr="00897383" w:rsidRDefault="007140A3" w:rsidP="007140A3"/>
              <w:p w14:paraId="5377DB54" w14:textId="3151E3C4" w:rsidR="007140A3" w:rsidRPr="00897383" w:rsidRDefault="007140A3" w:rsidP="007140A3">
                <w:r w:rsidRPr="00897383">
                  <w:t>If there is anything you don’t understand, please speak to your teacher before you sign the form below.</w:t>
                </w:r>
              </w:p>
              <w:p w14:paraId="0071542D" w14:textId="77777777" w:rsidR="007140A3" w:rsidRPr="00897383" w:rsidRDefault="007140A3" w:rsidP="00417211"/>
            </w:tc>
          </w:tr>
        </w:tbl>
        <w:p w14:paraId="2E26F03E" w14:textId="0447A145" w:rsidR="0037793B" w:rsidRPr="00897383" w:rsidRDefault="0037793B" w:rsidP="0037793B"/>
        <w:p w14:paraId="26DB49B9" w14:textId="77777777" w:rsidR="0037793B" w:rsidRPr="00897383" w:rsidRDefault="0037793B" w:rsidP="00AC3371">
          <w:pPr>
            <w:pStyle w:val="Heading4"/>
          </w:pPr>
          <w:r w:rsidRPr="00897383">
            <w:t>Candidate Declaration</w:t>
          </w:r>
        </w:p>
        <w:p w14:paraId="50268FD2" w14:textId="77777777" w:rsidR="00AC3371" w:rsidRPr="00897383" w:rsidRDefault="00AC3371" w:rsidP="0037793B"/>
        <w:p w14:paraId="45A817D2" w14:textId="450AF35A" w:rsidR="0037793B" w:rsidRPr="00897383" w:rsidRDefault="0037793B" w:rsidP="0037793B">
          <w:r w:rsidRPr="00897383">
            <w:t>I have read and understood the Notice to Candidates above. I declare that the work submitted for this assessment:</w:t>
          </w:r>
        </w:p>
        <w:p w14:paraId="5CA6B66B" w14:textId="2B29DFFA" w:rsidR="0037793B" w:rsidRPr="00897383" w:rsidRDefault="0037793B" w:rsidP="00AC3371">
          <w:pPr>
            <w:pStyle w:val="ListParagraph"/>
            <w:numPr>
              <w:ilvl w:val="0"/>
              <w:numId w:val="8"/>
            </w:numPr>
          </w:pPr>
          <w:r w:rsidRPr="00897383">
            <w:t>is my own work</w:t>
          </w:r>
        </w:p>
        <w:p w14:paraId="02B10CA1" w14:textId="66226192" w:rsidR="0037793B" w:rsidRPr="00897383" w:rsidRDefault="0037793B" w:rsidP="00AC3371">
          <w:pPr>
            <w:pStyle w:val="ListParagraph"/>
            <w:numPr>
              <w:ilvl w:val="0"/>
              <w:numId w:val="8"/>
            </w:numPr>
          </w:pPr>
          <w:r w:rsidRPr="00897383">
            <w:t xml:space="preserve">has clearly referenced all sources </w:t>
          </w:r>
        </w:p>
        <w:p w14:paraId="5D3E233A" w14:textId="23CA2309" w:rsidR="0037793B" w:rsidRPr="00897383" w:rsidRDefault="0037793B" w:rsidP="00AC3371">
          <w:pPr>
            <w:pStyle w:val="ListParagraph"/>
            <w:numPr>
              <w:ilvl w:val="0"/>
              <w:numId w:val="8"/>
            </w:numPr>
          </w:pPr>
          <w:r w:rsidRPr="00897383">
            <w:t>has clearly acknowledged any use of AI</w:t>
          </w:r>
        </w:p>
        <w:p w14:paraId="33DA3E64" w14:textId="2EDB1095" w:rsidR="0037793B" w:rsidRPr="00897383" w:rsidRDefault="0037793B" w:rsidP="00AC3371">
          <w:pPr>
            <w:pStyle w:val="ListParagraph"/>
            <w:numPr>
              <w:ilvl w:val="0"/>
              <w:numId w:val="8"/>
            </w:numPr>
          </w:pPr>
          <w:r w:rsidRPr="00897383">
            <w:t xml:space="preserve">has been kept confidential </w:t>
          </w:r>
        </w:p>
        <w:p w14:paraId="56985666" w14:textId="7F8FB11E" w:rsidR="0037793B" w:rsidRPr="00897383" w:rsidRDefault="0037793B" w:rsidP="00AC3371">
          <w:pPr>
            <w:pStyle w:val="ListParagraph"/>
            <w:numPr>
              <w:ilvl w:val="0"/>
              <w:numId w:val="8"/>
            </w:numPr>
          </w:pPr>
          <w:r w:rsidRPr="00897383">
            <w:t>has been produced under the conditions set out in the specification.</w:t>
          </w:r>
        </w:p>
        <w:p w14:paraId="2855B073" w14:textId="77777777" w:rsidR="00AC3371" w:rsidRPr="00897383" w:rsidRDefault="00AC3371" w:rsidP="0037793B"/>
        <w:p w14:paraId="2D375941" w14:textId="468AB59F" w:rsidR="0037793B" w:rsidRPr="00897383" w:rsidRDefault="0037793B" w:rsidP="0037793B">
          <w:r w:rsidRPr="00897383">
            <w:t>I understand that if I make a false declaration this is a form of malpractice.</w:t>
          </w:r>
        </w:p>
        <w:p w14:paraId="48DC6737" w14:textId="77777777" w:rsidR="00BE39B2" w:rsidRPr="00897383" w:rsidRDefault="00BE39B2" w:rsidP="00BE39B2"/>
        <w:p w14:paraId="4A708EA8" w14:textId="77777777" w:rsidR="00BE39B2" w:rsidRPr="00897383" w:rsidRDefault="00BE39B2" w:rsidP="00BE39B2">
          <w:r w:rsidRPr="00897383">
            <w:t>We may use examples of candidate’s work for standardisation or training purposes. Please see our privacy notice for more information on how we use assessment data and on your rights under data privacy legislation.</w:t>
          </w:r>
        </w:p>
        <w:p w14:paraId="4A411853" w14:textId="77777777" w:rsidR="00AC3371" w:rsidRPr="00897383" w:rsidRDefault="00AC3371" w:rsidP="0037793B"/>
        <w:p w14:paraId="79F67188" w14:textId="64346CDC" w:rsidR="00417211" w:rsidRPr="00897383" w:rsidRDefault="0037793B" w:rsidP="0037793B">
          <w:r w:rsidRPr="00897383">
            <w:t>If there is anything you don’t understand, please speak to your teacher before you sign the form.</w:t>
          </w:r>
        </w:p>
        <w:p w14:paraId="12AA380B" w14:textId="77777777" w:rsidR="004063F5" w:rsidRPr="00897383"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897383" w14:paraId="47092348" w14:textId="77777777" w:rsidTr="00BE39B2">
            <w:trPr>
              <w:trHeight w:val="454"/>
            </w:trPr>
            <w:tc>
              <w:tcPr>
                <w:tcW w:w="2127" w:type="dxa"/>
                <w:tcMar>
                  <w:left w:w="0" w:type="dxa"/>
                </w:tcMar>
                <w:vAlign w:val="bottom"/>
              </w:tcPr>
              <w:p w14:paraId="2734C076" w14:textId="464CB105" w:rsidR="004063F5" w:rsidRPr="00897383" w:rsidRDefault="004063F5" w:rsidP="003E1933">
                <w:r w:rsidRPr="00897383">
                  <w:t>C</w:t>
                </w:r>
                <w:r w:rsidR="007140A3" w:rsidRPr="00897383">
                  <w:t>andidate</w:t>
                </w:r>
                <w:r w:rsidRPr="00897383">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897383" w:rsidRDefault="003D393A" w:rsidP="003E1933">
                    <w:pPr>
                      <w:rPr>
                        <w:b/>
                        <w:bCs/>
                      </w:rPr>
                    </w:pPr>
                    <w:r w:rsidRPr="00897383">
                      <w:rPr>
                        <w:rStyle w:val="PlaceholderText"/>
                        <w:b/>
                        <w:bCs/>
                      </w:rPr>
                      <w:t>Click or tap here to enter text.</w:t>
                    </w:r>
                  </w:p>
                </w:tc>
              </w:sdtContent>
            </w:sdt>
            <w:tc>
              <w:tcPr>
                <w:tcW w:w="1134" w:type="dxa"/>
                <w:vAlign w:val="bottom"/>
              </w:tcPr>
              <w:p w14:paraId="7283F402" w14:textId="261D8777" w:rsidR="004063F5" w:rsidRPr="00897383" w:rsidRDefault="004063F5" w:rsidP="003E1933">
                <w:r w:rsidRPr="00897383">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897383" w:rsidRDefault="003D393A" w:rsidP="003E1933">
                    <w:pPr>
                      <w:rPr>
                        <w:b/>
                        <w:bCs/>
                      </w:rPr>
                    </w:pPr>
                    <w:r w:rsidRPr="00897383">
                      <w:rPr>
                        <w:rStyle w:val="PlaceholderText"/>
                        <w:b/>
                        <w:bCs/>
                      </w:rPr>
                      <w:t>Click.</w:t>
                    </w:r>
                  </w:p>
                </w:tc>
              </w:sdtContent>
            </w:sdt>
          </w:tr>
        </w:tbl>
        <w:p w14:paraId="08A164A2" w14:textId="77777777" w:rsidR="007140A3" w:rsidRPr="00897383" w:rsidRDefault="007140A3" w:rsidP="00417211"/>
        <w:p w14:paraId="6D3E9B84"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7BAC0992" w14:textId="77777777" w:rsidTr="007140A3">
            <w:tc>
              <w:tcPr>
                <w:tcW w:w="9628" w:type="dxa"/>
                <w:shd w:val="clear" w:color="auto" w:fill="F2F2F2" w:themeFill="background1" w:themeFillShade="F2"/>
              </w:tcPr>
              <w:p w14:paraId="7CFC078C" w14:textId="77777777" w:rsidR="007140A3" w:rsidRPr="00897383" w:rsidRDefault="007140A3" w:rsidP="007140A3"/>
              <w:p w14:paraId="6BBA80AA" w14:textId="77777777" w:rsidR="007140A3" w:rsidRPr="00897383" w:rsidRDefault="007140A3" w:rsidP="007140A3">
                <w:pPr>
                  <w:pStyle w:val="Heading4"/>
                </w:pPr>
                <w:r w:rsidRPr="00897383">
                  <w:t>Notice to Teachers</w:t>
                </w:r>
              </w:p>
              <w:p w14:paraId="6CE6EEDE" w14:textId="77777777" w:rsidR="007140A3" w:rsidRPr="00897383" w:rsidRDefault="007140A3" w:rsidP="007140A3">
                <w:pPr>
                  <w:spacing w:line="240" w:lineRule="auto"/>
                </w:pPr>
              </w:p>
              <w:p w14:paraId="7266B740" w14:textId="77777777" w:rsidR="007140A3" w:rsidRPr="00897383" w:rsidRDefault="007140A3" w:rsidP="007140A3">
                <w:pPr>
                  <w:spacing w:line="240" w:lineRule="auto"/>
                </w:pPr>
                <w:r w:rsidRPr="00897383">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897383" w:rsidRDefault="007140A3" w:rsidP="007140A3">
                <w:pPr>
                  <w:spacing w:line="240" w:lineRule="auto"/>
                </w:pPr>
              </w:p>
              <w:p w14:paraId="5DD171E3" w14:textId="48F9C4F4" w:rsidR="007140A3" w:rsidRPr="00897383" w:rsidRDefault="007140A3" w:rsidP="007140A3">
                <w:pPr>
                  <w:spacing w:line="240" w:lineRule="auto"/>
                </w:pPr>
                <w:r w:rsidRPr="00897383">
                  <w:t>Before signing this declaration, please ensure you have read and understood the guidance produced by JCQ on authenticating candidates’ work, marking candidates’ work and internal standardisation. Please also ensure that you are familiar with the candidate’s general standard of work.</w:t>
                </w:r>
              </w:p>
              <w:p w14:paraId="4872EAF1" w14:textId="77777777" w:rsidR="007140A3" w:rsidRPr="00897383" w:rsidRDefault="007140A3" w:rsidP="00417211"/>
            </w:tc>
          </w:tr>
        </w:tbl>
        <w:p w14:paraId="3B0571F2" w14:textId="77777777" w:rsidR="00AC3371" w:rsidRPr="00897383" w:rsidRDefault="00AC3371" w:rsidP="00AC3371">
          <w:pPr>
            <w:spacing w:line="240" w:lineRule="auto"/>
          </w:pPr>
        </w:p>
        <w:p w14:paraId="261940B1" w14:textId="0B4A2916" w:rsidR="00AC3371" w:rsidRPr="00897383" w:rsidRDefault="00AC3371" w:rsidP="00AC3371">
          <w:pPr>
            <w:pStyle w:val="Heading4"/>
          </w:pPr>
          <w:r w:rsidRPr="00897383">
            <w:t>Teacher Declaration</w:t>
          </w:r>
        </w:p>
        <w:p w14:paraId="106EF217" w14:textId="77777777" w:rsidR="00AC3371" w:rsidRPr="00897383" w:rsidRDefault="00AC3371" w:rsidP="00AC3371">
          <w:pPr>
            <w:spacing w:line="240" w:lineRule="auto"/>
          </w:pPr>
        </w:p>
        <w:p w14:paraId="31D39760" w14:textId="054057A4" w:rsidR="00AC3371" w:rsidRPr="00897383" w:rsidRDefault="00AC3371" w:rsidP="00AC3371">
          <w:pPr>
            <w:spacing w:line="240" w:lineRule="auto"/>
          </w:pPr>
          <w:r w:rsidRPr="00897383">
            <w:t>I confirm that:</w:t>
          </w:r>
        </w:p>
        <w:p w14:paraId="1D6305E2" w14:textId="1C0D5060" w:rsidR="00AC3371" w:rsidRPr="00897383" w:rsidRDefault="00AC3371" w:rsidP="00AC3371">
          <w:pPr>
            <w:pStyle w:val="ListParagraph"/>
            <w:numPr>
              <w:ilvl w:val="0"/>
              <w:numId w:val="10"/>
            </w:numPr>
            <w:spacing w:line="240" w:lineRule="auto"/>
          </w:pPr>
          <w:r w:rsidRPr="00897383">
            <w:t xml:space="preserve">all reasonable steps were taken, including steps to mitigate the risk of AI misuse, to make sure the work submitted is solely that of the candidate concerned </w:t>
          </w:r>
        </w:p>
        <w:p w14:paraId="7AE577EE" w14:textId="5D80BD7E" w:rsidR="00AC3371" w:rsidRPr="00897383" w:rsidRDefault="00AC3371" w:rsidP="00AC3371">
          <w:pPr>
            <w:pStyle w:val="ListParagraph"/>
            <w:numPr>
              <w:ilvl w:val="0"/>
              <w:numId w:val="10"/>
            </w:numPr>
            <w:spacing w:line="240" w:lineRule="auto"/>
          </w:pPr>
          <w:r w:rsidRPr="00897383">
            <w:t>to the best of my knowledge, where sources have been used that they are referenced</w:t>
          </w:r>
        </w:p>
        <w:p w14:paraId="5036D494" w14:textId="3788F435" w:rsidR="00AC3371" w:rsidRDefault="00AC3371" w:rsidP="00AC3371">
          <w:pPr>
            <w:pStyle w:val="ListParagraph"/>
            <w:numPr>
              <w:ilvl w:val="0"/>
              <w:numId w:val="10"/>
            </w:numPr>
            <w:spacing w:line="240" w:lineRule="auto"/>
          </w:pPr>
          <w:r w:rsidRPr="00897383">
            <w:t>to the best of my knowledge where the candidate has used AI, it has been used and acknowledged appropriately</w:t>
          </w:r>
        </w:p>
        <w:p w14:paraId="4025C8AB" w14:textId="77777777" w:rsidR="00B8088F" w:rsidRPr="00897383" w:rsidRDefault="00B8088F" w:rsidP="00121A50">
          <w:pPr>
            <w:spacing w:line="240" w:lineRule="auto"/>
            <w:sectPr w:rsidR="00B8088F" w:rsidRPr="00897383"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7CF6CE25" w14:textId="77777777" w:rsidR="00B51145" w:rsidRPr="00897383" w:rsidRDefault="00B51145" w:rsidP="00B51145">
          <w:pPr>
            <w:pStyle w:val="ListParagraph"/>
            <w:numPr>
              <w:ilvl w:val="0"/>
              <w:numId w:val="10"/>
            </w:numPr>
            <w:spacing w:line="240" w:lineRule="auto"/>
          </w:pPr>
          <w:r w:rsidRPr="00897383">
            <w:lastRenderedPageBreak/>
            <w:t>any help given to the candidate has been recorded below</w:t>
          </w:r>
        </w:p>
        <w:p w14:paraId="234F6312" w14:textId="77777777" w:rsidR="00B51145" w:rsidRPr="00897383" w:rsidRDefault="00B51145" w:rsidP="00B51145">
          <w:pPr>
            <w:pStyle w:val="ListParagraph"/>
            <w:numPr>
              <w:ilvl w:val="0"/>
              <w:numId w:val="10"/>
            </w:numPr>
            <w:spacing w:line="240" w:lineRule="auto"/>
          </w:pPr>
          <w:r w:rsidRPr="00897383">
            <w:t>to the best of my knowledge the work has been kept confidential (when with the candidate) and has been securely stored by the centre (when appropriate to the assessment)</w:t>
          </w:r>
        </w:p>
        <w:p w14:paraId="3798664F" w14:textId="77777777" w:rsidR="00B51145" w:rsidRPr="00897383" w:rsidRDefault="00B51145" w:rsidP="00B51145">
          <w:pPr>
            <w:pStyle w:val="ListParagraph"/>
            <w:numPr>
              <w:ilvl w:val="0"/>
              <w:numId w:val="10"/>
            </w:numPr>
            <w:spacing w:line="240" w:lineRule="auto"/>
          </w:pPr>
          <w:r w:rsidRPr="00897383">
            <w:t>the candidate’s work was conducted under the required conditions detailed in the specification</w:t>
          </w:r>
        </w:p>
        <w:p w14:paraId="6C99A416" w14:textId="77777777" w:rsidR="00B51145" w:rsidRPr="00897383" w:rsidRDefault="00B51145" w:rsidP="00B51145">
          <w:pPr>
            <w:pStyle w:val="ListParagraph"/>
            <w:numPr>
              <w:ilvl w:val="0"/>
              <w:numId w:val="10"/>
            </w:numPr>
            <w:spacing w:line="240" w:lineRule="auto"/>
          </w:pPr>
          <w:r w:rsidRPr="00897383">
            <w:t>the marking was carried out according to the mark scheme and AI was not used as the sole form of marking; I have reviewed the work in its entirety and determined the final mark</w:t>
          </w:r>
        </w:p>
        <w:p w14:paraId="5D38D375" w14:textId="77777777" w:rsidR="00B51145" w:rsidRPr="00897383" w:rsidRDefault="00B51145" w:rsidP="00B51145">
          <w:pPr>
            <w:pStyle w:val="ListParagraph"/>
            <w:numPr>
              <w:ilvl w:val="0"/>
              <w:numId w:val="10"/>
            </w:numPr>
            <w:spacing w:line="240" w:lineRule="auto"/>
          </w:pPr>
          <w:r w:rsidRPr="00897383">
            <w:t>internal standardisation was carried out to ensure all candidates have been assessed against the same standard.</w:t>
          </w:r>
        </w:p>
        <w:p w14:paraId="681505E5" w14:textId="77777777" w:rsidR="00B51145" w:rsidRPr="00897383" w:rsidRDefault="00B51145" w:rsidP="00B51145">
          <w:pPr>
            <w:spacing w:line="240" w:lineRule="auto"/>
          </w:pPr>
        </w:p>
        <w:p w14:paraId="09900C98" w14:textId="77777777" w:rsidR="00B51145" w:rsidRPr="00897383" w:rsidRDefault="00B51145" w:rsidP="00B51145">
          <w:pPr>
            <w:spacing w:line="240" w:lineRule="auto"/>
          </w:pPr>
          <w:r w:rsidRPr="00897383">
            <w:t>I understand that a false declaration is a form of malpractice.</w:t>
          </w:r>
        </w:p>
        <w:p w14:paraId="763FD3FE" w14:textId="77777777" w:rsidR="00B51145" w:rsidRPr="00897383" w:rsidRDefault="00B51145" w:rsidP="00B51145">
          <w:pPr>
            <w:spacing w:line="240" w:lineRule="auto"/>
          </w:pPr>
        </w:p>
        <w:tbl>
          <w:tblPr>
            <w:tblStyle w:val="TableGrid"/>
            <w:tblW w:w="0" w:type="auto"/>
            <w:tblLook w:val="04A0" w:firstRow="1" w:lastRow="0" w:firstColumn="1" w:lastColumn="0" w:noHBand="0" w:noVBand="1"/>
          </w:tblPr>
          <w:tblGrid>
            <w:gridCol w:w="9628"/>
          </w:tblGrid>
          <w:tr w:rsidR="00B51145" w:rsidRPr="00897383" w14:paraId="5B27F584" w14:textId="77777777" w:rsidTr="00704CB1">
            <w:trPr>
              <w:trHeight w:val="2835"/>
            </w:trPr>
            <w:tc>
              <w:tcPr>
                <w:tcW w:w="9628" w:type="dxa"/>
              </w:tcPr>
              <w:p w14:paraId="09B4C0FF" w14:textId="77777777" w:rsidR="00B51145" w:rsidRPr="00897383" w:rsidRDefault="00B51145" w:rsidP="00704CB1">
                <w:pPr>
                  <w:spacing w:line="240" w:lineRule="auto"/>
                </w:pPr>
                <w:r w:rsidRPr="00897383">
                  <w:t xml:space="preserve">Details of assistance given </w:t>
                </w:r>
              </w:p>
              <w:sdt>
                <w:sdtPr>
                  <w:rPr>
                    <w:b/>
                    <w:bCs/>
                  </w:rPr>
                  <w:id w:val="1403100027"/>
                  <w:placeholder>
                    <w:docPart w:val="F3A240CD6FB84D15B4AB81E858D20FF6"/>
                  </w:placeholder>
                  <w:showingPlcHdr/>
                </w:sdtPr>
                <w:sdtContent>
                  <w:p w14:paraId="765CA4B7" w14:textId="77777777" w:rsidR="00B51145" w:rsidRPr="00897383" w:rsidRDefault="00B51145" w:rsidP="00704CB1">
                    <w:pPr>
                      <w:spacing w:line="240" w:lineRule="auto"/>
                      <w:rPr>
                        <w:b/>
                        <w:bCs/>
                      </w:rPr>
                    </w:pPr>
                    <w:r w:rsidRPr="00897383">
                      <w:rPr>
                        <w:rStyle w:val="PlaceholderText"/>
                        <w:b/>
                        <w:bCs/>
                      </w:rPr>
                      <w:t>Click or tap here to enter text.</w:t>
                    </w:r>
                  </w:p>
                </w:sdtContent>
              </w:sdt>
            </w:tc>
          </w:tr>
        </w:tbl>
        <w:p w14:paraId="2702BEAB" w14:textId="77777777" w:rsidR="00B51145" w:rsidRPr="00897383" w:rsidRDefault="00B51145" w:rsidP="00B5114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B51145" w:rsidRPr="00897383" w14:paraId="4FECF822" w14:textId="77777777" w:rsidTr="00704CB1">
            <w:trPr>
              <w:trHeight w:val="454"/>
            </w:trPr>
            <w:tc>
              <w:tcPr>
                <w:tcW w:w="2127" w:type="dxa"/>
                <w:tcMar>
                  <w:left w:w="0" w:type="dxa"/>
                </w:tcMar>
                <w:vAlign w:val="bottom"/>
              </w:tcPr>
              <w:p w14:paraId="2F59674F" w14:textId="77777777" w:rsidR="00B51145" w:rsidRPr="00897383" w:rsidRDefault="00B51145" w:rsidP="00704CB1">
                <w:r>
                  <w:t>Teacher</w:t>
                </w:r>
                <w:r w:rsidRPr="00897383">
                  <w:t xml:space="preserve"> signature</w:t>
                </w:r>
              </w:p>
            </w:tc>
            <w:sdt>
              <w:sdtPr>
                <w:rPr>
                  <w:b/>
                  <w:bCs/>
                </w:rPr>
                <w:id w:val="-1583371628"/>
                <w:placeholder>
                  <w:docPart w:val="379E41BA7A9740829EE1713582CB15FB"/>
                </w:placeholder>
                <w:showingPlcHdr/>
                <w:text/>
              </w:sdtPr>
              <w:sdtContent>
                <w:tc>
                  <w:tcPr>
                    <w:tcW w:w="4819" w:type="dxa"/>
                    <w:tcBorders>
                      <w:bottom w:val="single" w:sz="4" w:space="0" w:color="auto"/>
                    </w:tcBorders>
                    <w:vAlign w:val="bottom"/>
                  </w:tcPr>
                  <w:p w14:paraId="13DD1C97" w14:textId="77777777" w:rsidR="00B51145" w:rsidRPr="00897383" w:rsidRDefault="00B51145" w:rsidP="00704CB1">
                    <w:pPr>
                      <w:rPr>
                        <w:b/>
                        <w:bCs/>
                      </w:rPr>
                    </w:pPr>
                    <w:r w:rsidRPr="00897383">
                      <w:rPr>
                        <w:rStyle w:val="PlaceholderText"/>
                        <w:b/>
                        <w:bCs/>
                      </w:rPr>
                      <w:t>Click or tap here to enter text.</w:t>
                    </w:r>
                  </w:p>
                </w:tc>
              </w:sdtContent>
            </w:sdt>
            <w:tc>
              <w:tcPr>
                <w:tcW w:w="1134" w:type="dxa"/>
                <w:vAlign w:val="bottom"/>
              </w:tcPr>
              <w:p w14:paraId="249E8CFF" w14:textId="77777777" w:rsidR="00B51145" w:rsidRPr="00897383" w:rsidRDefault="00B51145" w:rsidP="00704CB1">
                <w:r w:rsidRPr="00897383">
                  <w:t>Date</w:t>
                </w:r>
              </w:p>
            </w:tc>
            <w:sdt>
              <w:sdtPr>
                <w:rPr>
                  <w:b/>
                  <w:bCs/>
                </w:rPr>
                <w:id w:val="1196351313"/>
                <w:placeholder>
                  <w:docPart w:val="82F9DEF1D0AD4C0E80D2E155C7894B0C"/>
                </w:placeholder>
                <w:showingPlcHdr/>
                <w:text/>
              </w:sdtPr>
              <w:sdtContent>
                <w:tc>
                  <w:tcPr>
                    <w:tcW w:w="1548" w:type="dxa"/>
                    <w:tcBorders>
                      <w:bottom w:val="single" w:sz="4" w:space="0" w:color="auto"/>
                    </w:tcBorders>
                    <w:vAlign w:val="bottom"/>
                  </w:tcPr>
                  <w:p w14:paraId="7193D8B1" w14:textId="77777777" w:rsidR="00B51145" w:rsidRPr="00897383" w:rsidRDefault="00B51145" w:rsidP="00704CB1">
                    <w:pPr>
                      <w:rPr>
                        <w:b/>
                        <w:bCs/>
                      </w:rPr>
                    </w:pPr>
                    <w:r w:rsidRPr="00897383">
                      <w:rPr>
                        <w:rStyle w:val="PlaceholderText"/>
                        <w:b/>
                        <w:bCs/>
                      </w:rPr>
                      <w:t>Click.</w:t>
                    </w:r>
                  </w:p>
                </w:tc>
              </w:sdtContent>
            </w:sdt>
          </w:tr>
        </w:tbl>
        <w:p w14:paraId="50F817AD" w14:textId="77777777" w:rsidR="00B51145" w:rsidRDefault="00B51145" w:rsidP="00B51145">
          <w:pPr>
            <w:spacing w:line="240" w:lineRule="auto"/>
          </w:pPr>
        </w:p>
        <w:p w14:paraId="2FEA25EF" w14:textId="77777777" w:rsidR="00B51145" w:rsidRDefault="00B51145" w:rsidP="00B51145">
          <w:pPr>
            <w:spacing w:line="240" w:lineRule="auto"/>
          </w:pPr>
        </w:p>
        <w:p w14:paraId="631C171C" w14:textId="77777777" w:rsidR="00B51145" w:rsidRDefault="00B51145" w:rsidP="00B51145">
          <w:pPr>
            <w:spacing w:line="240" w:lineRule="auto"/>
          </w:pPr>
        </w:p>
        <w:p w14:paraId="6565E292" w14:textId="26100728" w:rsidR="00121A50" w:rsidRPr="00897383" w:rsidRDefault="00AF41C7" w:rsidP="00121A50">
          <w:pPr>
            <w:pStyle w:val="Heading4"/>
          </w:pPr>
          <w:r>
            <w:t>S</w:t>
          </w:r>
          <w:r w:rsidR="00121A50" w:rsidRPr="00897383">
            <w:t>ummary of marks</w:t>
          </w:r>
        </w:p>
        <w:p w14:paraId="653C44E4" w14:textId="10B1EA16" w:rsidR="00121A50" w:rsidRPr="00897383" w:rsidRDefault="00121A50" w:rsidP="00121A50">
          <w:pPr>
            <w:spacing w:line="240" w:lineRule="auto"/>
          </w:pPr>
          <w:r w:rsidRPr="00897383">
            <w:t>To be completed by the teacher. Marks must be awarded in accordance with the instructions and criteria in the specification.</w:t>
          </w:r>
        </w:p>
        <w:p w14:paraId="078D30DA" w14:textId="77777777" w:rsidR="001664BA" w:rsidRPr="00797CBA" w:rsidRDefault="001664BA" w:rsidP="001664B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1664BA" w:rsidRPr="00897383" w14:paraId="4DB59366" w14:textId="77777777" w:rsidTr="001664BA">
            <w:trPr>
              <w:trHeight w:val="454"/>
            </w:trPr>
            <w:tc>
              <w:tcPr>
                <w:tcW w:w="1980" w:type="dxa"/>
                <w:tcMar>
                  <w:left w:w="0" w:type="dxa"/>
                </w:tcMar>
                <w:vAlign w:val="bottom"/>
              </w:tcPr>
              <w:p w14:paraId="05B296EE" w14:textId="77777777" w:rsidR="001664BA" w:rsidRPr="00897383" w:rsidRDefault="001664BA" w:rsidP="00FE3BCB">
                <w:r w:rsidRPr="00897383">
                  <w:t>Candidate number</w:t>
                </w:r>
              </w:p>
            </w:tc>
            <w:sdt>
              <w:sdtPr>
                <w:rPr>
                  <w:b/>
                  <w:bCs/>
                </w:rPr>
                <w:id w:val="-1625534056"/>
                <w:placeholder>
                  <w:docPart w:val="86A8FE04ED374F948FC5739DE922CFC9"/>
                </w:placeholder>
                <w:showingPlcHdr/>
                <w:text/>
              </w:sdtPr>
              <w:sdtEndPr/>
              <w:sdtContent>
                <w:tc>
                  <w:tcPr>
                    <w:tcW w:w="1559" w:type="dxa"/>
                    <w:tcBorders>
                      <w:bottom w:val="single" w:sz="4" w:space="0" w:color="auto"/>
                    </w:tcBorders>
                    <w:vAlign w:val="bottom"/>
                  </w:tcPr>
                  <w:p w14:paraId="2F54CEAD" w14:textId="77777777" w:rsidR="001664BA" w:rsidRPr="00897383" w:rsidRDefault="001664BA" w:rsidP="00FE3BCB">
                    <w:pPr>
                      <w:rPr>
                        <w:b/>
                        <w:bCs/>
                      </w:rPr>
                    </w:pPr>
                    <w:r w:rsidRPr="00897383">
                      <w:rPr>
                        <w:rStyle w:val="PlaceholderText"/>
                        <w:b/>
                        <w:bCs/>
                      </w:rPr>
                      <w:t>Click.</w:t>
                    </w:r>
                  </w:p>
                </w:tc>
              </w:sdtContent>
            </w:sdt>
            <w:tc>
              <w:tcPr>
                <w:tcW w:w="1843" w:type="dxa"/>
                <w:vAlign w:val="bottom"/>
              </w:tcPr>
              <w:p w14:paraId="63898EC0" w14:textId="77777777" w:rsidR="001664BA" w:rsidRPr="00897383" w:rsidRDefault="001664BA" w:rsidP="00FE3BCB">
                <w:r w:rsidRPr="00897383">
                  <w:t>Candidate name</w:t>
                </w:r>
              </w:p>
            </w:tc>
            <w:sdt>
              <w:sdtPr>
                <w:rPr>
                  <w:b/>
                  <w:bCs/>
                </w:rPr>
                <w:id w:val="-1963099332"/>
                <w:placeholder>
                  <w:docPart w:val="CDC3EBDEAE7E496C84C2A9485ACEEA09"/>
                </w:placeholder>
                <w:showingPlcHdr/>
                <w:text/>
              </w:sdtPr>
              <w:sdtEndPr/>
              <w:sdtContent>
                <w:tc>
                  <w:tcPr>
                    <w:tcW w:w="4246" w:type="dxa"/>
                    <w:tcBorders>
                      <w:bottom w:val="single" w:sz="4" w:space="0" w:color="auto"/>
                    </w:tcBorders>
                    <w:vAlign w:val="bottom"/>
                  </w:tcPr>
                  <w:p w14:paraId="2F3635AA" w14:textId="77777777" w:rsidR="001664BA" w:rsidRPr="00897383" w:rsidRDefault="001664BA" w:rsidP="00FE3BCB">
                    <w:pPr>
                      <w:rPr>
                        <w:b/>
                        <w:bCs/>
                      </w:rPr>
                    </w:pPr>
                    <w:r w:rsidRPr="00897383">
                      <w:rPr>
                        <w:rStyle w:val="PlaceholderText"/>
                        <w:b/>
                        <w:bCs/>
                      </w:rPr>
                      <w:t>Click or tap here to enter text.</w:t>
                    </w:r>
                  </w:p>
                </w:tc>
              </w:sdtContent>
            </w:sdt>
          </w:tr>
        </w:tbl>
        <w:p w14:paraId="356E120B" w14:textId="77777777" w:rsidR="001664BA" w:rsidRDefault="001664BA" w:rsidP="00121A50">
          <w:pPr>
            <w:spacing w:line="240" w:lineRule="auto"/>
          </w:pPr>
        </w:p>
        <w:p w14:paraId="1F5871DE" w14:textId="77777777" w:rsidR="00635E0C" w:rsidRPr="00897383" w:rsidRDefault="00635E0C" w:rsidP="00635E0C">
          <w:pPr>
            <w:spacing w:line="240" w:lineRule="auto"/>
          </w:pPr>
        </w:p>
        <w:tbl>
          <w:tblPr>
            <w:tblStyle w:val="TableGrid"/>
            <w:tblW w:w="0" w:type="auto"/>
            <w:tblLayout w:type="fixed"/>
            <w:tblLook w:val="04A0" w:firstRow="1" w:lastRow="0" w:firstColumn="1" w:lastColumn="0" w:noHBand="0" w:noVBand="1"/>
          </w:tblPr>
          <w:tblGrid>
            <w:gridCol w:w="8452"/>
            <w:gridCol w:w="1128"/>
          </w:tblGrid>
          <w:tr w:rsidR="00635E0C" w:rsidRPr="00897383" w14:paraId="002AEA64" w14:textId="77777777" w:rsidTr="006C4818">
            <w:trPr>
              <w:trHeight w:val="454"/>
            </w:trPr>
            <w:tc>
              <w:tcPr>
                <w:tcW w:w="8452" w:type="dxa"/>
                <w:shd w:val="clear" w:color="auto" w:fill="F2F2F2" w:themeFill="background1" w:themeFillShade="F2"/>
                <w:vAlign w:val="center"/>
              </w:tcPr>
              <w:p w14:paraId="1F152499" w14:textId="3889CCA1" w:rsidR="00635E0C" w:rsidRPr="00897383" w:rsidRDefault="00635E0C" w:rsidP="00DC7506">
                <w:pPr>
                  <w:spacing w:line="240" w:lineRule="auto"/>
                  <w:rPr>
                    <w:b/>
                    <w:bCs/>
                  </w:rPr>
                </w:pPr>
                <w:r w:rsidRPr="00635E0C">
                  <w:rPr>
                    <w:b/>
                    <w:bCs/>
                  </w:rPr>
                  <w:t>Assessment criteria (max 24 per AO)</w:t>
                </w:r>
              </w:p>
            </w:tc>
            <w:tc>
              <w:tcPr>
                <w:tcW w:w="1128" w:type="dxa"/>
                <w:shd w:val="clear" w:color="auto" w:fill="F2F2F2" w:themeFill="background1" w:themeFillShade="F2"/>
                <w:vAlign w:val="center"/>
              </w:tcPr>
              <w:p w14:paraId="2083ED14" w14:textId="77777777" w:rsidR="00635E0C" w:rsidRPr="00897383" w:rsidRDefault="00635E0C" w:rsidP="00DC7506">
                <w:pPr>
                  <w:spacing w:line="240" w:lineRule="auto"/>
                  <w:rPr>
                    <w:b/>
                    <w:bCs/>
                  </w:rPr>
                </w:pPr>
                <w:r w:rsidRPr="00897383">
                  <w:rPr>
                    <w:b/>
                    <w:bCs/>
                  </w:rPr>
                  <w:t>Mark</w:t>
                </w:r>
                <w:r w:rsidRPr="00897383">
                  <w:rPr>
                    <w:b/>
                    <w:bCs/>
                  </w:rPr>
                  <w:br/>
                  <w:t>awarded</w:t>
                </w:r>
              </w:p>
            </w:tc>
          </w:tr>
          <w:tr w:rsidR="00635E0C" w:rsidRPr="00897383" w14:paraId="3B1DB7F8" w14:textId="77777777" w:rsidTr="006C4818">
            <w:trPr>
              <w:trHeight w:val="454"/>
            </w:trPr>
            <w:tc>
              <w:tcPr>
                <w:tcW w:w="8452" w:type="dxa"/>
                <w:vAlign w:val="center"/>
              </w:tcPr>
              <w:p w14:paraId="096EB4CE" w14:textId="135834CC" w:rsidR="00635E0C" w:rsidRPr="00897383" w:rsidRDefault="0006025B" w:rsidP="00DC7506">
                <w:pPr>
                  <w:spacing w:line="240" w:lineRule="auto"/>
                  <w:ind w:left="720" w:hanging="720"/>
                </w:pPr>
                <w:r w:rsidRPr="0006025B">
                  <w:t>AO1</w:t>
                </w:r>
                <w:r>
                  <w:t xml:space="preserve">   </w:t>
                </w:r>
                <w:r w:rsidRPr="0006025B">
                  <w:t xml:space="preserve"> Develop ideas through sustained and focused investigations</w:t>
                </w:r>
              </w:p>
            </w:tc>
            <w:sdt>
              <w:sdtPr>
                <w:rPr>
                  <w:b/>
                  <w:bCs/>
                </w:rPr>
                <w:id w:val="-1544057498"/>
                <w:placeholder>
                  <w:docPart w:val="D812862377794D87841C89081494A8CA"/>
                </w:placeholder>
                <w:showingPlcHdr/>
                <w:text/>
              </w:sdtPr>
              <w:sdtEndPr/>
              <w:sdtContent>
                <w:tc>
                  <w:tcPr>
                    <w:tcW w:w="1128" w:type="dxa"/>
                    <w:vAlign w:val="center"/>
                  </w:tcPr>
                  <w:p w14:paraId="60B5D79E" w14:textId="77777777" w:rsidR="00635E0C" w:rsidRPr="00897383" w:rsidRDefault="00635E0C" w:rsidP="00DC7506">
                    <w:pPr>
                      <w:spacing w:line="240" w:lineRule="auto"/>
                      <w:jc w:val="center"/>
                      <w:rPr>
                        <w:b/>
                        <w:bCs/>
                      </w:rPr>
                    </w:pPr>
                    <w:r w:rsidRPr="00897383">
                      <w:rPr>
                        <w:rStyle w:val="PlaceholderText"/>
                        <w:b/>
                        <w:bCs/>
                      </w:rPr>
                      <w:t>Click.</w:t>
                    </w:r>
                  </w:p>
                </w:tc>
              </w:sdtContent>
            </w:sdt>
          </w:tr>
          <w:tr w:rsidR="0006025B" w:rsidRPr="00897383" w14:paraId="37AB07A7" w14:textId="77777777" w:rsidTr="00D77757">
            <w:trPr>
              <w:trHeight w:val="454"/>
            </w:trPr>
            <w:tc>
              <w:tcPr>
                <w:tcW w:w="8452" w:type="dxa"/>
                <w:vAlign w:val="center"/>
              </w:tcPr>
              <w:p w14:paraId="2853290B" w14:textId="2E99D460" w:rsidR="0006025B" w:rsidRPr="00897383" w:rsidRDefault="0006025B" w:rsidP="00D77757">
                <w:pPr>
                  <w:spacing w:line="240" w:lineRule="auto"/>
                  <w:ind w:left="720" w:hanging="720"/>
                </w:pPr>
                <w:r w:rsidRPr="0006025B">
                  <w:t>AO2</w:t>
                </w:r>
                <w:r>
                  <w:t xml:space="preserve">   </w:t>
                </w:r>
                <w:r w:rsidRPr="0006025B">
                  <w:t xml:space="preserve"> Explore and select appropriate resources</w:t>
                </w:r>
              </w:p>
            </w:tc>
            <w:sdt>
              <w:sdtPr>
                <w:rPr>
                  <w:b/>
                  <w:bCs/>
                </w:rPr>
                <w:id w:val="1959606330"/>
                <w:placeholder>
                  <w:docPart w:val="98F0B3B2858649B785BB85193F6E67F4"/>
                </w:placeholder>
                <w:showingPlcHdr/>
                <w:text/>
              </w:sdtPr>
              <w:sdtEndPr/>
              <w:sdtContent>
                <w:tc>
                  <w:tcPr>
                    <w:tcW w:w="1128" w:type="dxa"/>
                    <w:vAlign w:val="center"/>
                  </w:tcPr>
                  <w:p w14:paraId="195A48E4" w14:textId="77777777" w:rsidR="0006025B" w:rsidRPr="00897383" w:rsidRDefault="0006025B" w:rsidP="00D77757">
                    <w:pPr>
                      <w:spacing w:line="240" w:lineRule="auto"/>
                      <w:jc w:val="center"/>
                      <w:rPr>
                        <w:b/>
                        <w:bCs/>
                      </w:rPr>
                    </w:pPr>
                    <w:r w:rsidRPr="00897383">
                      <w:rPr>
                        <w:rStyle w:val="PlaceholderText"/>
                        <w:b/>
                        <w:bCs/>
                      </w:rPr>
                      <w:t>Click.</w:t>
                    </w:r>
                  </w:p>
                </w:tc>
              </w:sdtContent>
            </w:sdt>
          </w:tr>
          <w:tr w:rsidR="00635E0C" w:rsidRPr="00897383" w14:paraId="1A2F3275" w14:textId="77777777" w:rsidTr="006C4818">
            <w:trPr>
              <w:trHeight w:val="454"/>
            </w:trPr>
            <w:tc>
              <w:tcPr>
                <w:tcW w:w="8452" w:type="dxa"/>
                <w:vAlign w:val="center"/>
              </w:tcPr>
              <w:p w14:paraId="3F58F8D6" w14:textId="0613070B" w:rsidR="00635E0C" w:rsidRPr="00897383" w:rsidRDefault="0006025B" w:rsidP="00DC7506">
                <w:pPr>
                  <w:spacing w:line="240" w:lineRule="auto"/>
                  <w:ind w:left="720" w:hanging="720"/>
                </w:pPr>
                <w:r w:rsidRPr="0006025B">
                  <w:t xml:space="preserve">AO3 </w:t>
                </w:r>
                <w:r>
                  <w:t xml:space="preserve">   </w:t>
                </w:r>
                <w:r w:rsidRPr="0006025B">
                  <w:t>Record ideas, observations and insights</w:t>
                </w:r>
              </w:p>
            </w:tc>
            <w:sdt>
              <w:sdtPr>
                <w:rPr>
                  <w:b/>
                  <w:bCs/>
                </w:rPr>
                <w:id w:val="251242850"/>
                <w:placeholder>
                  <w:docPart w:val="917B7A2D809043BA86CA77CF0B057A69"/>
                </w:placeholder>
                <w:showingPlcHdr/>
                <w:text/>
              </w:sdtPr>
              <w:sdtEndPr/>
              <w:sdtContent>
                <w:tc>
                  <w:tcPr>
                    <w:tcW w:w="1128" w:type="dxa"/>
                    <w:vAlign w:val="center"/>
                  </w:tcPr>
                  <w:p w14:paraId="534F0993" w14:textId="77777777" w:rsidR="00635E0C" w:rsidRPr="00897383" w:rsidRDefault="00635E0C" w:rsidP="00DC7506">
                    <w:pPr>
                      <w:spacing w:line="240" w:lineRule="auto"/>
                      <w:jc w:val="center"/>
                      <w:rPr>
                        <w:b/>
                        <w:bCs/>
                      </w:rPr>
                    </w:pPr>
                    <w:r w:rsidRPr="00897383">
                      <w:rPr>
                        <w:rStyle w:val="PlaceholderText"/>
                        <w:b/>
                        <w:bCs/>
                      </w:rPr>
                      <w:t>Click.</w:t>
                    </w:r>
                  </w:p>
                </w:tc>
              </w:sdtContent>
            </w:sdt>
          </w:tr>
          <w:tr w:rsidR="006C4818" w:rsidRPr="00897383" w14:paraId="3D47E35C" w14:textId="77777777" w:rsidTr="006C4818">
            <w:trPr>
              <w:trHeight w:val="454"/>
            </w:trPr>
            <w:tc>
              <w:tcPr>
                <w:tcW w:w="8452" w:type="dxa"/>
                <w:tcBorders>
                  <w:bottom w:val="single" w:sz="4" w:space="0" w:color="auto"/>
                </w:tcBorders>
                <w:vAlign w:val="center"/>
              </w:tcPr>
              <w:p w14:paraId="0F842864" w14:textId="3C8A54CD" w:rsidR="006C4818" w:rsidRPr="00897383" w:rsidRDefault="0006025B" w:rsidP="006C4818">
                <w:pPr>
                  <w:spacing w:line="240" w:lineRule="auto"/>
                  <w:ind w:left="720" w:hanging="720"/>
                </w:pPr>
                <w:r w:rsidRPr="0006025B">
                  <w:t xml:space="preserve">AO4 </w:t>
                </w:r>
                <w:r>
                  <w:t xml:space="preserve">   </w:t>
                </w:r>
                <w:r w:rsidRPr="0006025B">
                  <w:t>Present a personal and meaningful response</w:t>
                </w:r>
              </w:p>
            </w:tc>
            <w:sdt>
              <w:sdtPr>
                <w:rPr>
                  <w:b/>
                  <w:bCs/>
                </w:rPr>
                <w:id w:val="-62638511"/>
                <w:placeholder>
                  <w:docPart w:val="F15342F7B1614867809F5A78064971BF"/>
                </w:placeholder>
                <w:showingPlcHdr/>
                <w:text/>
              </w:sdtPr>
              <w:sdtEndPr/>
              <w:sdtContent>
                <w:tc>
                  <w:tcPr>
                    <w:tcW w:w="1128" w:type="dxa"/>
                    <w:vAlign w:val="center"/>
                  </w:tcPr>
                  <w:p w14:paraId="26E1BE22" w14:textId="77777777" w:rsidR="006C4818" w:rsidRPr="00897383" w:rsidRDefault="006C4818" w:rsidP="006C4818">
                    <w:pPr>
                      <w:spacing w:line="240" w:lineRule="auto"/>
                      <w:jc w:val="center"/>
                      <w:rPr>
                        <w:b/>
                        <w:bCs/>
                      </w:rPr>
                    </w:pPr>
                    <w:r w:rsidRPr="00897383">
                      <w:rPr>
                        <w:rStyle w:val="PlaceholderText"/>
                        <w:b/>
                        <w:bCs/>
                      </w:rPr>
                      <w:t>Click.</w:t>
                    </w:r>
                  </w:p>
                </w:tc>
              </w:sdtContent>
            </w:sdt>
          </w:tr>
          <w:tr w:rsidR="006C4818" w14:paraId="20E7C546" w14:textId="77777777" w:rsidTr="006C4818">
            <w:trPr>
              <w:trHeight w:val="454"/>
            </w:trPr>
            <w:tc>
              <w:tcPr>
                <w:tcW w:w="8452" w:type="dxa"/>
                <w:shd w:val="clear" w:color="auto" w:fill="F2F2F2" w:themeFill="background1" w:themeFillShade="F2"/>
                <w:vAlign w:val="center"/>
              </w:tcPr>
              <w:p w14:paraId="09EA256E" w14:textId="02506E96" w:rsidR="006C4818" w:rsidRPr="00897383" w:rsidRDefault="006C4818" w:rsidP="006C4818">
                <w:pPr>
                  <w:spacing w:line="240" w:lineRule="auto"/>
                  <w:jc w:val="right"/>
                </w:pPr>
                <w:r>
                  <w:t>T</w:t>
                </w:r>
                <w:r w:rsidRPr="00897383">
                  <w:t>otal</w:t>
                </w:r>
                <w:r>
                  <w:t xml:space="preserve"> mark   (max 96)</w:t>
                </w:r>
              </w:p>
            </w:tc>
            <w:sdt>
              <w:sdtPr>
                <w:rPr>
                  <w:b/>
                  <w:bCs/>
                </w:rPr>
                <w:id w:val="28073739"/>
                <w:placeholder>
                  <w:docPart w:val="0B5E6A30065048738DC89E8EF8381835"/>
                </w:placeholder>
                <w:showingPlcHdr/>
                <w:text/>
              </w:sdtPr>
              <w:sdtEndPr/>
              <w:sdtContent>
                <w:tc>
                  <w:tcPr>
                    <w:tcW w:w="1128" w:type="dxa"/>
                    <w:vAlign w:val="center"/>
                  </w:tcPr>
                  <w:p w14:paraId="09FF4431" w14:textId="77777777" w:rsidR="006C4818" w:rsidRPr="003D393A" w:rsidRDefault="006C4818" w:rsidP="006C4818">
                    <w:pPr>
                      <w:spacing w:line="240" w:lineRule="auto"/>
                      <w:jc w:val="center"/>
                      <w:rPr>
                        <w:b/>
                        <w:bCs/>
                      </w:rPr>
                    </w:pPr>
                    <w:r w:rsidRPr="00897383">
                      <w:rPr>
                        <w:rStyle w:val="PlaceholderText"/>
                        <w:b/>
                        <w:bCs/>
                      </w:rPr>
                      <w:t>Click.</w:t>
                    </w:r>
                  </w:p>
                </w:tc>
              </w:sdtContent>
            </w:sdt>
          </w:tr>
        </w:tbl>
        <w:p w14:paraId="7687CE1E" w14:textId="44BE14EB" w:rsidR="00635E0C" w:rsidRPr="00897383" w:rsidRDefault="00B51145" w:rsidP="00635E0C">
          <w:pPr>
            <w:spacing w:line="240" w:lineRule="auto"/>
          </w:pPr>
        </w:p>
      </w:sdtContent>
    </w:sdt>
    <w:sectPr w:rsidR="00635E0C" w:rsidRPr="00897383"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74D85" w14:textId="77777777" w:rsidR="00EE1579" w:rsidRDefault="00EE1579">
      <w:r>
        <w:separator/>
      </w:r>
    </w:p>
  </w:endnote>
  <w:endnote w:type="continuationSeparator" w:id="0">
    <w:p w14:paraId="37CD433F" w14:textId="77777777" w:rsidR="00EE1579" w:rsidRDefault="00EE1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C5ECF880-5EFC-4134-B4FB-B29EEA2A97C7}"/>
    <w:embedBold r:id="rId2" w:fontKey="{0C8D8479-E1C3-4D87-93B8-8F9C3E32AE91}"/>
    <w:embedItalic r:id="rId3" w:fontKey="{7181E1C9-33F7-4D3D-AB31-005EA5215E3D}"/>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4E3911E4-8DA7-4D6B-831A-311B04D3FBD6}"/>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9647CA21-A0B7-40AB-9393-4D37D68634C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EE1579"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06F29D6A" w:rsidR="006955C6" w:rsidRDefault="0006025B" w:rsidP="006955C6">
          <w:pPr>
            <w:pStyle w:val="Footer0"/>
            <w:jc w:val="right"/>
          </w:pPr>
          <w:r>
            <w:t>7200</w:t>
          </w:r>
          <w:r w:rsidR="007140A3">
            <w:t>/C/CRF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3F9CE" w14:textId="77777777" w:rsidR="00EE1579" w:rsidRDefault="00EE1579">
      <w:r>
        <w:separator/>
      </w:r>
    </w:p>
  </w:footnote>
  <w:footnote w:type="continuationSeparator" w:id="0">
    <w:p w14:paraId="213F5D24" w14:textId="77777777" w:rsidR="00EE1579" w:rsidRDefault="00EE1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C734402"/>
    <w:multiLevelType w:val="multilevel"/>
    <w:tmpl w:val="B582B822"/>
    <w:numStyleLink w:val="NumbLstBullet"/>
  </w:abstractNum>
  <w:abstractNum w:abstractNumId="5"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6"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5"/>
  </w:num>
  <w:num w:numId="3" w16cid:durableId="1194809704">
    <w:abstractNumId w:val="4"/>
  </w:num>
  <w:num w:numId="4" w16cid:durableId="2100245809">
    <w:abstractNumId w:val="2"/>
  </w:num>
  <w:num w:numId="5" w16cid:durableId="1298949735">
    <w:abstractNumId w:val="6"/>
  </w:num>
  <w:num w:numId="6" w16cid:durableId="1963263709">
    <w:abstractNumId w:val="9"/>
  </w:num>
  <w:num w:numId="7" w16cid:durableId="37050133">
    <w:abstractNumId w:val="1"/>
  </w:num>
  <w:num w:numId="8" w16cid:durableId="822355877">
    <w:abstractNumId w:val="3"/>
  </w:num>
  <w:num w:numId="9" w16cid:durableId="11304693">
    <w:abstractNumId w:val="7"/>
  </w:num>
  <w:num w:numId="10" w16cid:durableId="103318838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TrueTypeFonts/>
  <w:saveSubset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2673"/>
    <w:rsid w:val="0000466B"/>
    <w:rsid w:val="00034E2E"/>
    <w:rsid w:val="000352AD"/>
    <w:rsid w:val="0004109A"/>
    <w:rsid w:val="00051301"/>
    <w:rsid w:val="00053468"/>
    <w:rsid w:val="0006025B"/>
    <w:rsid w:val="00066285"/>
    <w:rsid w:val="000664FF"/>
    <w:rsid w:val="000714E7"/>
    <w:rsid w:val="000747A9"/>
    <w:rsid w:val="000801D7"/>
    <w:rsid w:val="00081166"/>
    <w:rsid w:val="00085F1F"/>
    <w:rsid w:val="000867FD"/>
    <w:rsid w:val="00091108"/>
    <w:rsid w:val="00095511"/>
    <w:rsid w:val="000A29DB"/>
    <w:rsid w:val="000A52BC"/>
    <w:rsid w:val="000B055A"/>
    <w:rsid w:val="000C17FF"/>
    <w:rsid w:val="000D04F5"/>
    <w:rsid w:val="000D10F8"/>
    <w:rsid w:val="000D31E8"/>
    <w:rsid w:val="000D432C"/>
    <w:rsid w:val="000D6DC5"/>
    <w:rsid w:val="000E074C"/>
    <w:rsid w:val="000E11B4"/>
    <w:rsid w:val="000E25E3"/>
    <w:rsid w:val="000E5253"/>
    <w:rsid w:val="000E6A4B"/>
    <w:rsid w:val="000F4723"/>
    <w:rsid w:val="000F5235"/>
    <w:rsid w:val="00101028"/>
    <w:rsid w:val="001014CC"/>
    <w:rsid w:val="00102FA5"/>
    <w:rsid w:val="00121A50"/>
    <w:rsid w:val="00125B03"/>
    <w:rsid w:val="00137CE5"/>
    <w:rsid w:val="00143EF0"/>
    <w:rsid w:val="00150996"/>
    <w:rsid w:val="00150F54"/>
    <w:rsid w:val="00155462"/>
    <w:rsid w:val="00157D52"/>
    <w:rsid w:val="00164232"/>
    <w:rsid w:val="001664BA"/>
    <w:rsid w:val="00167B5D"/>
    <w:rsid w:val="00171E6D"/>
    <w:rsid w:val="00177F60"/>
    <w:rsid w:val="001842B1"/>
    <w:rsid w:val="00186651"/>
    <w:rsid w:val="001868BA"/>
    <w:rsid w:val="00187EE5"/>
    <w:rsid w:val="00190E4B"/>
    <w:rsid w:val="00191C69"/>
    <w:rsid w:val="001924C0"/>
    <w:rsid w:val="0019404D"/>
    <w:rsid w:val="0019640C"/>
    <w:rsid w:val="001A348C"/>
    <w:rsid w:val="001A488C"/>
    <w:rsid w:val="001A6C6D"/>
    <w:rsid w:val="001B29F7"/>
    <w:rsid w:val="001B2CD6"/>
    <w:rsid w:val="001B509A"/>
    <w:rsid w:val="001B60AA"/>
    <w:rsid w:val="001C6FE6"/>
    <w:rsid w:val="001D20F7"/>
    <w:rsid w:val="001D2B08"/>
    <w:rsid w:val="001D69FA"/>
    <w:rsid w:val="001D7CB9"/>
    <w:rsid w:val="001E2A0E"/>
    <w:rsid w:val="001E4678"/>
    <w:rsid w:val="001F1568"/>
    <w:rsid w:val="001F56D0"/>
    <w:rsid w:val="00203066"/>
    <w:rsid w:val="00203981"/>
    <w:rsid w:val="00205D0C"/>
    <w:rsid w:val="002203FA"/>
    <w:rsid w:val="00223AB5"/>
    <w:rsid w:val="002307B7"/>
    <w:rsid w:val="00235968"/>
    <w:rsid w:val="00237778"/>
    <w:rsid w:val="002441D0"/>
    <w:rsid w:val="0024766A"/>
    <w:rsid w:val="0025245D"/>
    <w:rsid w:val="002529FF"/>
    <w:rsid w:val="0026304C"/>
    <w:rsid w:val="00266E14"/>
    <w:rsid w:val="002707F1"/>
    <w:rsid w:val="002859EE"/>
    <w:rsid w:val="00291191"/>
    <w:rsid w:val="002A45F9"/>
    <w:rsid w:val="002A7D6D"/>
    <w:rsid w:val="002B1243"/>
    <w:rsid w:val="002B4E4D"/>
    <w:rsid w:val="002C3520"/>
    <w:rsid w:val="002C54C6"/>
    <w:rsid w:val="002C750D"/>
    <w:rsid w:val="002D189E"/>
    <w:rsid w:val="002D44A1"/>
    <w:rsid w:val="002D46F6"/>
    <w:rsid w:val="002E1588"/>
    <w:rsid w:val="002F16DF"/>
    <w:rsid w:val="00320F22"/>
    <w:rsid w:val="00324BDF"/>
    <w:rsid w:val="0032681E"/>
    <w:rsid w:val="0033146E"/>
    <w:rsid w:val="003332EC"/>
    <w:rsid w:val="00343E67"/>
    <w:rsid w:val="003546A0"/>
    <w:rsid w:val="00367416"/>
    <w:rsid w:val="0037793B"/>
    <w:rsid w:val="003821B1"/>
    <w:rsid w:val="00384229"/>
    <w:rsid w:val="00385FBB"/>
    <w:rsid w:val="003905E2"/>
    <w:rsid w:val="0039228E"/>
    <w:rsid w:val="00397DA8"/>
    <w:rsid w:val="003A08A5"/>
    <w:rsid w:val="003A3B10"/>
    <w:rsid w:val="003B2F6C"/>
    <w:rsid w:val="003B58F8"/>
    <w:rsid w:val="003B66B3"/>
    <w:rsid w:val="003C0BF7"/>
    <w:rsid w:val="003C4E4A"/>
    <w:rsid w:val="003D17A6"/>
    <w:rsid w:val="003D2194"/>
    <w:rsid w:val="003D2974"/>
    <w:rsid w:val="003D393A"/>
    <w:rsid w:val="003D5B11"/>
    <w:rsid w:val="003D70EB"/>
    <w:rsid w:val="003E1BD0"/>
    <w:rsid w:val="003E658A"/>
    <w:rsid w:val="003E7E7D"/>
    <w:rsid w:val="003F32F9"/>
    <w:rsid w:val="003F6027"/>
    <w:rsid w:val="003F63E7"/>
    <w:rsid w:val="003F6462"/>
    <w:rsid w:val="00401B85"/>
    <w:rsid w:val="00402ED1"/>
    <w:rsid w:val="004063F5"/>
    <w:rsid w:val="00417211"/>
    <w:rsid w:val="00424033"/>
    <w:rsid w:val="0042473B"/>
    <w:rsid w:val="00424D69"/>
    <w:rsid w:val="004256D8"/>
    <w:rsid w:val="00433A06"/>
    <w:rsid w:val="00434FD1"/>
    <w:rsid w:val="00445737"/>
    <w:rsid w:val="0044695B"/>
    <w:rsid w:val="00452E7B"/>
    <w:rsid w:val="00460D78"/>
    <w:rsid w:val="004619B5"/>
    <w:rsid w:val="004624B9"/>
    <w:rsid w:val="004626BB"/>
    <w:rsid w:val="00466C8D"/>
    <w:rsid w:val="004676E5"/>
    <w:rsid w:val="00470515"/>
    <w:rsid w:val="00474E9E"/>
    <w:rsid w:val="00493E19"/>
    <w:rsid w:val="004954AC"/>
    <w:rsid w:val="004A0BA5"/>
    <w:rsid w:val="004A37E3"/>
    <w:rsid w:val="004C25DB"/>
    <w:rsid w:val="004D2AA3"/>
    <w:rsid w:val="004D6AE4"/>
    <w:rsid w:val="004D744D"/>
    <w:rsid w:val="004E23C4"/>
    <w:rsid w:val="004E2B57"/>
    <w:rsid w:val="004E3F17"/>
    <w:rsid w:val="004E538C"/>
    <w:rsid w:val="004F1A77"/>
    <w:rsid w:val="004F3689"/>
    <w:rsid w:val="005017B0"/>
    <w:rsid w:val="005104BC"/>
    <w:rsid w:val="0051440C"/>
    <w:rsid w:val="00515CF2"/>
    <w:rsid w:val="0051749E"/>
    <w:rsid w:val="00520EBC"/>
    <w:rsid w:val="00523DBF"/>
    <w:rsid w:val="005322E1"/>
    <w:rsid w:val="005403D3"/>
    <w:rsid w:val="005427C1"/>
    <w:rsid w:val="00542BE7"/>
    <w:rsid w:val="00546239"/>
    <w:rsid w:val="00554691"/>
    <w:rsid w:val="00555B55"/>
    <w:rsid w:val="0056593E"/>
    <w:rsid w:val="00574EAF"/>
    <w:rsid w:val="005760E7"/>
    <w:rsid w:val="0057646D"/>
    <w:rsid w:val="0058099A"/>
    <w:rsid w:val="0058157F"/>
    <w:rsid w:val="00581E15"/>
    <w:rsid w:val="005844CE"/>
    <w:rsid w:val="00594E72"/>
    <w:rsid w:val="00595B1D"/>
    <w:rsid w:val="005A18BB"/>
    <w:rsid w:val="005A19C8"/>
    <w:rsid w:val="005A28F6"/>
    <w:rsid w:val="005B035C"/>
    <w:rsid w:val="005B05A9"/>
    <w:rsid w:val="005B0BAA"/>
    <w:rsid w:val="005C2AC1"/>
    <w:rsid w:val="005C3598"/>
    <w:rsid w:val="005C5807"/>
    <w:rsid w:val="005D4826"/>
    <w:rsid w:val="005E0D2F"/>
    <w:rsid w:val="005E68DC"/>
    <w:rsid w:val="005E7314"/>
    <w:rsid w:val="00601B41"/>
    <w:rsid w:val="00602329"/>
    <w:rsid w:val="0061364A"/>
    <w:rsid w:val="006145BD"/>
    <w:rsid w:val="0061508F"/>
    <w:rsid w:val="00617CB8"/>
    <w:rsid w:val="00630E3B"/>
    <w:rsid w:val="0063533B"/>
    <w:rsid w:val="00635E0C"/>
    <w:rsid w:val="00636088"/>
    <w:rsid w:val="0064078B"/>
    <w:rsid w:val="00642C48"/>
    <w:rsid w:val="006536B5"/>
    <w:rsid w:val="00656AA4"/>
    <w:rsid w:val="006611D6"/>
    <w:rsid w:val="006612C1"/>
    <w:rsid w:val="0066404E"/>
    <w:rsid w:val="0067559E"/>
    <w:rsid w:val="00676815"/>
    <w:rsid w:val="0067720F"/>
    <w:rsid w:val="0068644C"/>
    <w:rsid w:val="006925E2"/>
    <w:rsid w:val="006955C6"/>
    <w:rsid w:val="006A7B73"/>
    <w:rsid w:val="006B24D1"/>
    <w:rsid w:val="006C1AF3"/>
    <w:rsid w:val="006C4818"/>
    <w:rsid w:val="006C73DA"/>
    <w:rsid w:val="006F082A"/>
    <w:rsid w:val="006F140D"/>
    <w:rsid w:val="007019FB"/>
    <w:rsid w:val="00704347"/>
    <w:rsid w:val="0071079D"/>
    <w:rsid w:val="00710BD2"/>
    <w:rsid w:val="00711FB0"/>
    <w:rsid w:val="007123C6"/>
    <w:rsid w:val="007140A3"/>
    <w:rsid w:val="007158F7"/>
    <w:rsid w:val="00725E20"/>
    <w:rsid w:val="00727C42"/>
    <w:rsid w:val="007304B7"/>
    <w:rsid w:val="007327E8"/>
    <w:rsid w:val="00751F75"/>
    <w:rsid w:val="007522C9"/>
    <w:rsid w:val="0075326A"/>
    <w:rsid w:val="007536CF"/>
    <w:rsid w:val="00754136"/>
    <w:rsid w:val="00755B56"/>
    <w:rsid w:val="00757D53"/>
    <w:rsid w:val="00757F83"/>
    <w:rsid w:val="007617E9"/>
    <w:rsid w:val="00767638"/>
    <w:rsid w:val="00772319"/>
    <w:rsid w:val="007739A8"/>
    <w:rsid w:val="00774FD5"/>
    <w:rsid w:val="00786A19"/>
    <w:rsid w:val="00794E95"/>
    <w:rsid w:val="00795A2D"/>
    <w:rsid w:val="00797CBA"/>
    <w:rsid w:val="007A202A"/>
    <w:rsid w:val="007A41F8"/>
    <w:rsid w:val="007B190F"/>
    <w:rsid w:val="007B1D78"/>
    <w:rsid w:val="007D212F"/>
    <w:rsid w:val="007E03AF"/>
    <w:rsid w:val="007F0399"/>
    <w:rsid w:val="007F6654"/>
    <w:rsid w:val="007F6BF2"/>
    <w:rsid w:val="00801673"/>
    <w:rsid w:val="00803138"/>
    <w:rsid w:val="0080396A"/>
    <w:rsid w:val="00803EC4"/>
    <w:rsid w:val="00807CD7"/>
    <w:rsid w:val="008130CD"/>
    <w:rsid w:val="00817E6C"/>
    <w:rsid w:val="00820DF9"/>
    <w:rsid w:val="00822FF2"/>
    <w:rsid w:val="00825247"/>
    <w:rsid w:val="008271F5"/>
    <w:rsid w:val="008365CC"/>
    <w:rsid w:val="00842F7B"/>
    <w:rsid w:val="008447E4"/>
    <w:rsid w:val="00852843"/>
    <w:rsid w:val="00855BEA"/>
    <w:rsid w:val="0086108E"/>
    <w:rsid w:val="00861684"/>
    <w:rsid w:val="00861EEB"/>
    <w:rsid w:val="00862562"/>
    <w:rsid w:val="00870868"/>
    <w:rsid w:val="008709F4"/>
    <w:rsid w:val="00872BB4"/>
    <w:rsid w:val="00872D12"/>
    <w:rsid w:val="00876653"/>
    <w:rsid w:val="00877132"/>
    <w:rsid w:val="008905ED"/>
    <w:rsid w:val="00894B22"/>
    <w:rsid w:val="00897383"/>
    <w:rsid w:val="008A6ED6"/>
    <w:rsid w:val="008B7726"/>
    <w:rsid w:val="008B7CA4"/>
    <w:rsid w:val="008C3FF8"/>
    <w:rsid w:val="008C413A"/>
    <w:rsid w:val="008D72F1"/>
    <w:rsid w:val="008E0DF8"/>
    <w:rsid w:val="008E1FC9"/>
    <w:rsid w:val="008F400A"/>
    <w:rsid w:val="008F4449"/>
    <w:rsid w:val="009007AF"/>
    <w:rsid w:val="00904631"/>
    <w:rsid w:val="0090528E"/>
    <w:rsid w:val="00905F34"/>
    <w:rsid w:val="00906356"/>
    <w:rsid w:val="00906421"/>
    <w:rsid w:val="00910F63"/>
    <w:rsid w:val="00913180"/>
    <w:rsid w:val="009161E9"/>
    <w:rsid w:val="009206AC"/>
    <w:rsid w:val="00921886"/>
    <w:rsid w:val="00924692"/>
    <w:rsid w:val="00930825"/>
    <w:rsid w:val="0094097A"/>
    <w:rsid w:val="00946CE8"/>
    <w:rsid w:val="00956803"/>
    <w:rsid w:val="00960207"/>
    <w:rsid w:val="0096383E"/>
    <w:rsid w:val="00964F9E"/>
    <w:rsid w:val="00972B00"/>
    <w:rsid w:val="00973254"/>
    <w:rsid w:val="00974922"/>
    <w:rsid w:val="00974E18"/>
    <w:rsid w:val="00975031"/>
    <w:rsid w:val="0097698A"/>
    <w:rsid w:val="00984CFF"/>
    <w:rsid w:val="00993A2A"/>
    <w:rsid w:val="009A1AD0"/>
    <w:rsid w:val="009A23C0"/>
    <w:rsid w:val="009A43A2"/>
    <w:rsid w:val="009A5893"/>
    <w:rsid w:val="009A72CE"/>
    <w:rsid w:val="009A7D82"/>
    <w:rsid w:val="009B033F"/>
    <w:rsid w:val="009B2DA0"/>
    <w:rsid w:val="009C1378"/>
    <w:rsid w:val="009C5618"/>
    <w:rsid w:val="009D1E69"/>
    <w:rsid w:val="009D6261"/>
    <w:rsid w:val="009E1AEA"/>
    <w:rsid w:val="009F6138"/>
    <w:rsid w:val="00A130E2"/>
    <w:rsid w:val="00A135E0"/>
    <w:rsid w:val="00A20821"/>
    <w:rsid w:val="00A45968"/>
    <w:rsid w:val="00A45EA5"/>
    <w:rsid w:val="00A52CB5"/>
    <w:rsid w:val="00A578FB"/>
    <w:rsid w:val="00A57B9A"/>
    <w:rsid w:val="00A664F1"/>
    <w:rsid w:val="00A74226"/>
    <w:rsid w:val="00A77D79"/>
    <w:rsid w:val="00A83176"/>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C3D42"/>
    <w:rsid w:val="00AD2F63"/>
    <w:rsid w:val="00AE0B57"/>
    <w:rsid w:val="00AE1926"/>
    <w:rsid w:val="00AE4C05"/>
    <w:rsid w:val="00AE5EBE"/>
    <w:rsid w:val="00AF2C24"/>
    <w:rsid w:val="00AF41C7"/>
    <w:rsid w:val="00AF67FA"/>
    <w:rsid w:val="00AF7D7C"/>
    <w:rsid w:val="00B012E3"/>
    <w:rsid w:val="00B16E3C"/>
    <w:rsid w:val="00B2076B"/>
    <w:rsid w:val="00B21296"/>
    <w:rsid w:val="00B24605"/>
    <w:rsid w:val="00B27B40"/>
    <w:rsid w:val="00B379AA"/>
    <w:rsid w:val="00B4021E"/>
    <w:rsid w:val="00B40C51"/>
    <w:rsid w:val="00B440A2"/>
    <w:rsid w:val="00B44171"/>
    <w:rsid w:val="00B51145"/>
    <w:rsid w:val="00B52880"/>
    <w:rsid w:val="00B53C4B"/>
    <w:rsid w:val="00B6369C"/>
    <w:rsid w:val="00B655E9"/>
    <w:rsid w:val="00B659B5"/>
    <w:rsid w:val="00B71ED7"/>
    <w:rsid w:val="00B76AA7"/>
    <w:rsid w:val="00B80105"/>
    <w:rsid w:val="00B8088F"/>
    <w:rsid w:val="00B81988"/>
    <w:rsid w:val="00B849F2"/>
    <w:rsid w:val="00B857DF"/>
    <w:rsid w:val="00B95931"/>
    <w:rsid w:val="00BA00CA"/>
    <w:rsid w:val="00BB05CC"/>
    <w:rsid w:val="00BC2663"/>
    <w:rsid w:val="00BD558E"/>
    <w:rsid w:val="00BE0655"/>
    <w:rsid w:val="00BE294B"/>
    <w:rsid w:val="00BE2A28"/>
    <w:rsid w:val="00BE39B2"/>
    <w:rsid w:val="00BE4D26"/>
    <w:rsid w:val="00BE5B9E"/>
    <w:rsid w:val="00BE7901"/>
    <w:rsid w:val="00BF087A"/>
    <w:rsid w:val="00BF4CD3"/>
    <w:rsid w:val="00C01DD2"/>
    <w:rsid w:val="00C05269"/>
    <w:rsid w:val="00C163E7"/>
    <w:rsid w:val="00C221CD"/>
    <w:rsid w:val="00C238D3"/>
    <w:rsid w:val="00C2603B"/>
    <w:rsid w:val="00C325A1"/>
    <w:rsid w:val="00C34C31"/>
    <w:rsid w:val="00C34E71"/>
    <w:rsid w:val="00C36573"/>
    <w:rsid w:val="00C369D7"/>
    <w:rsid w:val="00C4299A"/>
    <w:rsid w:val="00C5228C"/>
    <w:rsid w:val="00C52742"/>
    <w:rsid w:val="00C53CBA"/>
    <w:rsid w:val="00C53F9F"/>
    <w:rsid w:val="00C55FEE"/>
    <w:rsid w:val="00C57459"/>
    <w:rsid w:val="00C57CE4"/>
    <w:rsid w:val="00C6154F"/>
    <w:rsid w:val="00C63450"/>
    <w:rsid w:val="00C724BC"/>
    <w:rsid w:val="00C83C55"/>
    <w:rsid w:val="00C96D94"/>
    <w:rsid w:val="00C97442"/>
    <w:rsid w:val="00CA0601"/>
    <w:rsid w:val="00CA06B6"/>
    <w:rsid w:val="00CA4044"/>
    <w:rsid w:val="00CA7592"/>
    <w:rsid w:val="00CB700B"/>
    <w:rsid w:val="00CC51FC"/>
    <w:rsid w:val="00CC5AA1"/>
    <w:rsid w:val="00CD0238"/>
    <w:rsid w:val="00CD0245"/>
    <w:rsid w:val="00CD26B8"/>
    <w:rsid w:val="00CD498A"/>
    <w:rsid w:val="00CD6E10"/>
    <w:rsid w:val="00CE1C7E"/>
    <w:rsid w:val="00CE418E"/>
    <w:rsid w:val="00CF062E"/>
    <w:rsid w:val="00CF14F3"/>
    <w:rsid w:val="00D0072F"/>
    <w:rsid w:val="00D0320B"/>
    <w:rsid w:val="00D1351D"/>
    <w:rsid w:val="00D20216"/>
    <w:rsid w:val="00D32CA1"/>
    <w:rsid w:val="00D34528"/>
    <w:rsid w:val="00D35D3C"/>
    <w:rsid w:val="00D36216"/>
    <w:rsid w:val="00D413AD"/>
    <w:rsid w:val="00D41D51"/>
    <w:rsid w:val="00D4532F"/>
    <w:rsid w:val="00D539D2"/>
    <w:rsid w:val="00D62316"/>
    <w:rsid w:val="00D635E0"/>
    <w:rsid w:val="00D6466E"/>
    <w:rsid w:val="00D714C6"/>
    <w:rsid w:val="00D73494"/>
    <w:rsid w:val="00D73D3C"/>
    <w:rsid w:val="00D82A92"/>
    <w:rsid w:val="00D93B12"/>
    <w:rsid w:val="00D96983"/>
    <w:rsid w:val="00DA0534"/>
    <w:rsid w:val="00DA3DE7"/>
    <w:rsid w:val="00DA7A98"/>
    <w:rsid w:val="00DB01A8"/>
    <w:rsid w:val="00DB30CC"/>
    <w:rsid w:val="00DC2435"/>
    <w:rsid w:val="00DC264C"/>
    <w:rsid w:val="00DC68AF"/>
    <w:rsid w:val="00DE5FDF"/>
    <w:rsid w:val="00DE7741"/>
    <w:rsid w:val="00DF0AEF"/>
    <w:rsid w:val="00E00713"/>
    <w:rsid w:val="00E06128"/>
    <w:rsid w:val="00E148A9"/>
    <w:rsid w:val="00E21804"/>
    <w:rsid w:val="00E24350"/>
    <w:rsid w:val="00E243B0"/>
    <w:rsid w:val="00E25B32"/>
    <w:rsid w:val="00E25E0F"/>
    <w:rsid w:val="00E3328D"/>
    <w:rsid w:val="00E46518"/>
    <w:rsid w:val="00E47A34"/>
    <w:rsid w:val="00E57921"/>
    <w:rsid w:val="00E6344E"/>
    <w:rsid w:val="00E6422D"/>
    <w:rsid w:val="00E67A82"/>
    <w:rsid w:val="00E7493D"/>
    <w:rsid w:val="00E81C8C"/>
    <w:rsid w:val="00E951DB"/>
    <w:rsid w:val="00EA16F3"/>
    <w:rsid w:val="00EA4DE7"/>
    <w:rsid w:val="00EB57A8"/>
    <w:rsid w:val="00ED6710"/>
    <w:rsid w:val="00EE1579"/>
    <w:rsid w:val="00EE20C0"/>
    <w:rsid w:val="00EE4055"/>
    <w:rsid w:val="00EF1257"/>
    <w:rsid w:val="00EF4283"/>
    <w:rsid w:val="00EF549B"/>
    <w:rsid w:val="00F00751"/>
    <w:rsid w:val="00F02B88"/>
    <w:rsid w:val="00F23193"/>
    <w:rsid w:val="00F26821"/>
    <w:rsid w:val="00F36133"/>
    <w:rsid w:val="00F4085F"/>
    <w:rsid w:val="00F42736"/>
    <w:rsid w:val="00F54DEA"/>
    <w:rsid w:val="00F56775"/>
    <w:rsid w:val="00F6618A"/>
    <w:rsid w:val="00F710DB"/>
    <w:rsid w:val="00F818FC"/>
    <w:rsid w:val="00F87B3A"/>
    <w:rsid w:val="00F9016A"/>
    <w:rsid w:val="00F93B42"/>
    <w:rsid w:val="00F9740C"/>
    <w:rsid w:val="00FA6BA2"/>
    <w:rsid w:val="00FB0F31"/>
    <w:rsid w:val="00FB1403"/>
    <w:rsid w:val="00FB3DF1"/>
    <w:rsid w:val="00FB3E3C"/>
    <w:rsid w:val="00FC09D3"/>
    <w:rsid w:val="00FC14C3"/>
    <w:rsid w:val="00FC270D"/>
    <w:rsid w:val="00FC5C81"/>
    <w:rsid w:val="00FD00ED"/>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A61F69" w:rsidP="00A61F69">
          <w:pPr>
            <w:pStyle w:val="5AE1C47E89F047F9924044B1444FE22E3"/>
          </w:pPr>
          <w:r w:rsidRPr="00897383">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A61F69" w:rsidP="00A61F69">
          <w:pPr>
            <w:pStyle w:val="AAE938A8265D44CEACF3E7558B3302583"/>
          </w:pPr>
          <w:r w:rsidRPr="00897383">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A61F69" w:rsidP="00A61F69">
          <w:pPr>
            <w:pStyle w:val="6A15FAC8A90B4EB8AFE9BD17FE31779C3"/>
          </w:pPr>
          <w:r w:rsidRPr="00897383">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A61F69" w:rsidP="00A61F69">
          <w:pPr>
            <w:pStyle w:val="CACA43C098B948538F3BC944C03AE6383"/>
          </w:pPr>
          <w:r w:rsidRPr="00897383">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A61F69" w:rsidP="00A61F69">
          <w:pPr>
            <w:pStyle w:val="025DA7D116AC405A9FDC62C4C806C01B3"/>
          </w:pPr>
          <w:r w:rsidRPr="00897383">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A61F69" w:rsidP="00A61F69">
          <w:pPr>
            <w:pStyle w:val="11A5E02149544EB5A904AECEC087F9A83"/>
          </w:pPr>
          <w:r w:rsidRPr="00897383">
            <w:rPr>
              <w:rStyle w:val="PlaceholderText"/>
              <w:b/>
              <w:bCs/>
            </w:rPr>
            <w:t>Click.</w:t>
          </w:r>
        </w:p>
      </w:docPartBody>
    </w:docPart>
    <w:docPart>
      <w:docPartPr>
        <w:name w:val="DefaultPlaceholder_-1854013440"/>
        <w:category>
          <w:name w:val="General"/>
          <w:gallery w:val="placeholder"/>
        </w:category>
        <w:types>
          <w:type w:val="bbPlcHdr"/>
        </w:types>
        <w:behaviors>
          <w:behavior w:val="content"/>
        </w:behaviors>
        <w:guid w:val="{636A774A-E1D6-47E3-BA78-E74130C8036A}"/>
      </w:docPartPr>
      <w:docPartBody>
        <w:p w:rsidR="00094351" w:rsidRDefault="00EA77FF">
          <w:r w:rsidRPr="003D6CD0">
            <w:rPr>
              <w:rStyle w:val="PlaceholderText"/>
            </w:rPr>
            <w:t>Click or tap here to enter text.</w:t>
          </w:r>
        </w:p>
      </w:docPartBody>
    </w:docPart>
    <w:docPart>
      <w:docPartPr>
        <w:name w:val="D812862377794D87841C89081494A8CA"/>
        <w:category>
          <w:name w:val="General"/>
          <w:gallery w:val="placeholder"/>
        </w:category>
        <w:types>
          <w:type w:val="bbPlcHdr"/>
        </w:types>
        <w:behaviors>
          <w:behavior w:val="content"/>
        </w:behaviors>
        <w:guid w:val="{DE03319E-EDA3-455C-B05F-9B95C4C26A11}"/>
      </w:docPartPr>
      <w:docPartBody>
        <w:p w:rsidR="00295FB2" w:rsidRDefault="00A61F69" w:rsidP="00A61F69">
          <w:pPr>
            <w:pStyle w:val="D812862377794D87841C89081494A8CA3"/>
          </w:pPr>
          <w:r w:rsidRPr="00897383">
            <w:rPr>
              <w:rStyle w:val="PlaceholderText"/>
              <w:b/>
              <w:bCs/>
            </w:rPr>
            <w:t>Click.</w:t>
          </w:r>
        </w:p>
      </w:docPartBody>
    </w:docPart>
    <w:docPart>
      <w:docPartPr>
        <w:name w:val="917B7A2D809043BA86CA77CF0B057A69"/>
        <w:category>
          <w:name w:val="General"/>
          <w:gallery w:val="placeholder"/>
        </w:category>
        <w:types>
          <w:type w:val="bbPlcHdr"/>
        </w:types>
        <w:behaviors>
          <w:behavior w:val="content"/>
        </w:behaviors>
        <w:guid w:val="{2D47CFC0-B4A3-46FB-B046-644EDBC4935D}"/>
      </w:docPartPr>
      <w:docPartBody>
        <w:p w:rsidR="00295FB2" w:rsidRDefault="00A61F69" w:rsidP="00A61F69">
          <w:pPr>
            <w:pStyle w:val="917B7A2D809043BA86CA77CF0B057A693"/>
          </w:pPr>
          <w:r w:rsidRPr="00897383">
            <w:rPr>
              <w:rStyle w:val="PlaceholderText"/>
              <w:b/>
              <w:bCs/>
            </w:rPr>
            <w:t>Click.</w:t>
          </w:r>
        </w:p>
      </w:docPartBody>
    </w:docPart>
    <w:docPart>
      <w:docPartPr>
        <w:name w:val="F15342F7B1614867809F5A78064971BF"/>
        <w:category>
          <w:name w:val="General"/>
          <w:gallery w:val="placeholder"/>
        </w:category>
        <w:types>
          <w:type w:val="bbPlcHdr"/>
        </w:types>
        <w:behaviors>
          <w:behavior w:val="content"/>
        </w:behaviors>
        <w:guid w:val="{E5D16E59-2CD9-4C40-831A-AE697066C559}"/>
      </w:docPartPr>
      <w:docPartBody>
        <w:p w:rsidR="00295FB2" w:rsidRDefault="00A61F69" w:rsidP="00A61F69">
          <w:pPr>
            <w:pStyle w:val="F15342F7B1614867809F5A78064971BF3"/>
          </w:pPr>
          <w:r w:rsidRPr="00897383">
            <w:rPr>
              <w:rStyle w:val="PlaceholderText"/>
              <w:b/>
              <w:bCs/>
            </w:rPr>
            <w:t>Click.</w:t>
          </w:r>
        </w:p>
      </w:docPartBody>
    </w:docPart>
    <w:docPart>
      <w:docPartPr>
        <w:name w:val="0B5E6A30065048738DC89E8EF8381835"/>
        <w:category>
          <w:name w:val="General"/>
          <w:gallery w:val="placeholder"/>
        </w:category>
        <w:types>
          <w:type w:val="bbPlcHdr"/>
        </w:types>
        <w:behaviors>
          <w:behavior w:val="content"/>
        </w:behaviors>
        <w:guid w:val="{6F8C3160-3A4B-4722-A312-3C4CED918B9C}"/>
      </w:docPartPr>
      <w:docPartBody>
        <w:p w:rsidR="00295FB2" w:rsidRDefault="00A61F69" w:rsidP="00A61F69">
          <w:pPr>
            <w:pStyle w:val="0B5E6A30065048738DC89E8EF83818353"/>
          </w:pPr>
          <w:r w:rsidRPr="00897383">
            <w:rPr>
              <w:rStyle w:val="PlaceholderText"/>
              <w:b/>
              <w:bCs/>
            </w:rPr>
            <w:t>Click.</w:t>
          </w:r>
        </w:p>
      </w:docPartBody>
    </w:docPart>
    <w:docPart>
      <w:docPartPr>
        <w:name w:val="86A8FE04ED374F948FC5739DE922CFC9"/>
        <w:category>
          <w:name w:val="General"/>
          <w:gallery w:val="placeholder"/>
        </w:category>
        <w:types>
          <w:type w:val="bbPlcHdr"/>
        </w:types>
        <w:behaviors>
          <w:behavior w:val="content"/>
        </w:behaviors>
        <w:guid w:val="{576E4120-28FA-409F-8225-A66FA5ECCC94}"/>
      </w:docPartPr>
      <w:docPartBody>
        <w:p w:rsidR="00B96B46" w:rsidRDefault="00A61F69" w:rsidP="00A61F69">
          <w:pPr>
            <w:pStyle w:val="86A8FE04ED374F948FC5739DE922CFC93"/>
          </w:pPr>
          <w:r w:rsidRPr="00897383">
            <w:rPr>
              <w:rStyle w:val="PlaceholderText"/>
              <w:b/>
              <w:bCs/>
            </w:rPr>
            <w:t>Click.</w:t>
          </w:r>
        </w:p>
      </w:docPartBody>
    </w:docPart>
    <w:docPart>
      <w:docPartPr>
        <w:name w:val="CDC3EBDEAE7E496C84C2A9485ACEEA09"/>
        <w:category>
          <w:name w:val="General"/>
          <w:gallery w:val="placeholder"/>
        </w:category>
        <w:types>
          <w:type w:val="bbPlcHdr"/>
        </w:types>
        <w:behaviors>
          <w:behavior w:val="content"/>
        </w:behaviors>
        <w:guid w:val="{E5C388E5-FB13-4749-9DBC-96D7F915389A}"/>
      </w:docPartPr>
      <w:docPartBody>
        <w:p w:rsidR="00B96B46" w:rsidRDefault="00A61F69" w:rsidP="00A61F69">
          <w:pPr>
            <w:pStyle w:val="CDC3EBDEAE7E496C84C2A9485ACEEA093"/>
          </w:pPr>
          <w:r w:rsidRPr="00897383">
            <w:rPr>
              <w:rStyle w:val="PlaceholderText"/>
              <w:b/>
              <w:bCs/>
            </w:rPr>
            <w:t>Click or tap here to enter text.</w:t>
          </w:r>
        </w:p>
      </w:docPartBody>
    </w:docPart>
    <w:docPart>
      <w:docPartPr>
        <w:name w:val="98F0B3B2858649B785BB85193F6E67F4"/>
        <w:category>
          <w:name w:val="General"/>
          <w:gallery w:val="placeholder"/>
        </w:category>
        <w:types>
          <w:type w:val="bbPlcHdr"/>
        </w:types>
        <w:behaviors>
          <w:behavior w:val="content"/>
        </w:behaviors>
        <w:guid w:val="{A798CF0C-C55E-49C6-9AEA-2831F35BA361}"/>
      </w:docPartPr>
      <w:docPartBody>
        <w:p w:rsidR="000211C0" w:rsidRDefault="00A61F69" w:rsidP="00A61F69">
          <w:pPr>
            <w:pStyle w:val="98F0B3B2858649B785BB85193F6E67F43"/>
          </w:pPr>
          <w:r w:rsidRPr="00897383">
            <w:rPr>
              <w:rStyle w:val="PlaceholderText"/>
              <w:b/>
              <w:bCs/>
            </w:rPr>
            <w:t>Click.</w:t>
          </w:r>
        </w:p>
      </w:docPartBody>
    </w:docPart>
    <w:docPart>
      <w:docPartPr>
        <w:name w:val="F3A240CD6FB84D15B4AB81E858D20FF6"/>
        <w:category>
          <w:name w:val="General"/>
          <w:gallery w:val="placeholder"/>
        </w:category>
        <w:types>
          <w:type w:val="bbPlcHdr"/>
        </w:types>
        <w:behaviors>
          <w:behavior w:val="content"/>
        </w:behaviors>
        <w:guid w:val="{68A89B64-2664-49B1-8876-AD22B45DD27D}"/>
      </w:docPartPr>
      <w:docPartBody>
        <w:p w:rsidR="00913A29" w:rsidRDefault="00A61F69" w:rsidP="00A61F69">
          <w:pPr>
            <w:pStyle w:val="F3A240CD6FB84D15B4AB81E858D20FF63"/>
          </w:pPr>
          <w:r w:rsidRPr="00897383">
            <w:rPr>
              <w:rStyle w:val="PlaceholderText"/>
              <w:b/>
              <w:bCs/>
            </w:rPr>
            <w:t>Click or tap here to enter text.</w:t>
          </w:r>
        </w:p>
      </w:docPartBody>
    </w:docPart>
    <w:docPart>
      <w:docPartPr>
        <w:name w:val="379E41BA7A9740829EE1713582CB15FB"/>
        <w:category>
          <w:name w:val="General"/>
          <w:gallery w:val="placeholder"/>
        </w:category>
        <w:types>
          <w:type w:val="bbPlcHdr"/>
        </w:types>
        <w:behaviors>
          <w:behavior w:val="content"/>
        </w:behaviors>
        <w:guid w:val="{0198797B-04A2-449E-B5D8-60185FED2065}"/>
      </w:docPartPr>
      <w:docPartBody>
        <w:p w:rsidR="00913A29" w:rsidRDefault="00A61F69" w:rsidP="00A61F69">
          <w:pPr>
            <w:pStyle w:val="379E41BA7A9740829EE1713582CB15FB3"/>
          </w:pPr>
          <w:r w:rsidRPr="00897383">
            <w:rPr>
              <w:rStyle w:val="PlaceholderText"/>
              <w:b/>
              <w:bCs/>
            </w:rPr>
            <w:t>Click or tap here to enter text.</w:t>
          </w:r>
        </w:p>
      </w:docPartBody>
    </w:docPart>
    <w:docPart>
      <w:docPartPr>
        <w:name w:val="82F9DEF1D0AD4C0E80D2E155C7894B0C"/>
        <w:category>
          <w:name w:val="General"/>
          <w:gallery w:val="placeholder"/>
        </w:category>
        <w:types>
          <w:type w:val="bbPlcHdr"/>
        </w:types>
        <w:behaviors>
          <w:behavior w:val="content"/>
        </w:behaviors>
        <w:guid w:val="{1F48FE0B-32F6-4746-A29E-FBA18FD8D7CB}"/>
      </w:docPartPr>
      <w:docPartBody>
        <w:p w:rsidR="00913A29" w:rsidRDefault="00A61F69" w:rsidP="00A61F69">
          <w:pPr>
            <w:pStyle w:val="82F9DEF1D0AD4C0E80D2E155C7894B0C3"/>
          </w:pPr>
          <w:r w:rsidRPr="00897383">
            <w:rPr>
              <w:rStyle w:val="PlaceholderText"/>
              <w:b/>
              <w:bCs/>
            </w:rPr>
            <w:t>Click.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211C0"/>
    <w:rsid w:val="00023A09"/>
    <w:rsid w:val="00094351"/>
    <w:rsid w:val="000E6CC9"/>
    <w:rsid w:val="001D2366"/>
    <w:rsid w:val="001E4678"/>
    <w:rsid w:val="00295FB2"/>
    <w:rsid w:val="002F5BE7"/>
    <w:rsid w:val="0033146E"/>
    <w:rsid w:val="0037362E"/>
    <w:rsid w:val="0051440C"/>
    <w:rsid w:val="005C6C3F"/>
    <w:rsid w:val="00686920"/>
    <w:rsid w:val="007A0F82"/>
    <w:rsid w:val="007C3FB9"/>
    <w:rsid w:val="008B7CA4"/>
    <w:rsid w:val="008F127E"/>
    <w:rsid w:val="008F400A"/>
    <w:rsid w:val="00913A29"/>
    <w:rsid w:val="00956803"/>
    <w:rsid w:val="00A61F69"/>
    <w:rsid w:val="00A840B9"/>
    <w:rsid w:val="00A96F64"/>
    <w:rsid w:val="00AA4FB2"/>
    <w:rsid w:val="00AC3D42"/>
    <w:rsid w:val="00AF5564"/>
    <w:rsid w:val="00B01F7B"/>
    <w:rsid w:val="00B27B40"/>
    <w:rsid w:val="00B76AA7"/>
    <w:rsid w:val="00B857DF"/>
    <w:rsid w:val="00B96B46"/>
    <w:rsid w:val="00C221CD"/>
    <w:rsid w:val="00CC51FC"/>
    <w:rsid w:val="00CE3259"/>
    <w:rsid w:val="00D36216"/>
    <w:rsid w:val="00DB6C15"/>
    <w:rsid w:val="00DD6151"/>
    <w:rsid w:val="00E21F77"/>
    <w:rsid w:val="00EA77FF"/>
    <w:rsid w:val="00FB29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1F69"/>
    <w:rPr>
      <w:color w:val="808080"/>
    </w:rPr>
  </w:style>
  <w:style w:type="paragraph" w:customStyle="1" w:styleId="F3A240CD6FB84D15B4AB81E858D20FF6">
    <w:name w:val="F3A240CD6FB84D15B4AB81E858D20FF6"/>
    <w:rsid w:val="00A61F69"/>
  </w:style>
  <w:style w:type="paragraph" w:customStyle="1" w:styleId="AAE938A8265D44CEACF3E7558B330258">
    <w:name w:val="AAE938A8265D44CEACF3E7558B330258"/>
    <w:rsid w:val="00686920"/>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686920"/>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686920"/>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686920"/>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686920"/>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686920"/>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
    <w:name w:val="F98DD280FC32414489EE0C62DCD4210D"/>
    <w:rsid w:val="00686920"/>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
    <w:name w:val="FDABE5859CFF443584CDCABB5427A543"/>
    <w:rsid w:val="00686920"/>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
    <w:name w:val="835FE4C8562647CC9EA4BF59E5BBA7A1"/>
    <w:rsid w:val="00686920"/>
    <w:pPr>
      <w:spacing w:after="0" w:line="260" w:lineRule="atLeast"/>
    </w:pPr>
    <w:rPr>
      <w:rFonts w:ascii="Source Sans Pro" w:eastAsia="Times New Roman" w:hAnsi="Source Sans Pro" w:cs="Times New Roman"/>
      <w:kern w:val="0"/>
      <w:sz w:val="22"/>
      <w14:ligatures w14:val="none"/>
    </w:rPr>
  </w:style>
  <w:style w:type="paragraph" w:customStyle="1" w:styleId="86A8FE04ED374F948FC5739DE922CFC9">
    <w:name w:val="86A8FE04ED374F948FC5739DE922CFC9"/>
    <w:rsid w:val="00686920"/>
    <w:pPr>
      <w:spacing w:after="0" w:line="260" w:lineRule="atLeast"/>
    </w:pPr>
    <w:rPr>
      <w:rFonts w:ascii="Source Sans Pro" w:eastAsia="Times New Roman" w:hAnsi="Source Sans Pro" w:cs="Times New Roman"/>
      <w:kern w:val="0"/>
      <w:sz w:val="22"/>
      <w14:ligatures w14:val="none"/>
    </w:rPr>
  </w:style>
  <w:style w:type="paragraph" w:customStyle="1" w:styleId="CDC3EBDEAE7E496C84C2A9485ACEEA09">
    <w:name w:val="CDC3EBDEAE7E496C84C2A9485ACEEA09"/>
    <w:rsid w:val="00686920"/>
    <w:pPr>
      <w:spacing w:after="0" w:line="260" w:lineRule="atLeast"/>
    </w:pPr>
    <w:rPr>
      <w:rFonts w:ascii="Source Sans Pro" w:eastAsia="Times New Roman" w:hAnsi="Source Sans Pro" w:cs="Times New Roman"/>
      <w:kern w:val="0"/>
      <w:sz w:val="22"/>
      <w14:ligatures w14:val="none"/>
    </w:rPr>
  </w:style>
  <w:style w:type="paragraph" w:customStyle="1" w:styleId="D812862377794D87841C89081494A8CA">
    <w:name w:val="D812862377794D87841C89081494A8CA"/>
    <w:rsid w:val="00686920"/>
    <w:pPr>
      <w:spacing w:after="0" w:line="260" w:lineRule="atLeast"/>
    </w:pPr>
    <w:rPr>
      <w:rFonts w:ascii="Source Sans Pro" w:eastAsia="Times New Roman" w:hAnsi="Source Sans Pro" w:cs="Times New Roman"/>
      <w:kern w:val="0"/>
      <w:sz w:val="22"/>
      <w14:ligatures w14:val="none"/>
    </w:rPr>
  </w:style>
  <w:style w:type="paragraph" w:customStyle="1" w:styleId="98F0B3B2858649B785BB85193F6E67F41">
    <w:name w:val="98F0B3B2858649B785BB85193F6E67F41"/>
    <w:rsid w:val="00686920"/>
    <w:pPr>
      <w:spacing w:after="0" w:line="260" w:lineRule="atLeast"/>
    </w:pPr>
    <w:rPr>
      <w:rFonts w:ascii="Source Sans Pro" w:eastAsia="Times New Roman" w:hAnsi="Source Sans Pro" w:cs="Times New Roman"/>
      <w:kern w:val="0"/>
      <w:sz w:val="22"/>
      <w14:ligatures w14:val="none"/>
    </w:rPr>
  </w:style>
  <w:style w:type="paragraph" w:customStyle="1" w:styleId="917B7A2D809043BA86CA77CF0B057A69">
    <w:name w:val="917B7A2D809043BA86CA77CF0B057A69"/>
    <w:rsid w:val="00686920"/>
    <w:pPr>
      <w:spacing w:after="0" w:line="260" w:lineRule="atLeast"/>
    </w:pPr>
    <w:rPr>
      <w:rFonts w:ascii="Source Sans Pro" w:eastAsia="Times New Roman" w:hAnsi="Source Sans Pro" w:cs="Times New Roman"/>
      <w:kern w:val="0"/>
      <w:sz w:val="22"/>
      <w14:ligatures w14:val="none"/>
    </w:rPr>
  </w:style>
  <w:style w:type="paragraph" w:customStyle="1" w:styleId="F15342F7B1614867809F5A78064971BF">
    <w:name w:val="F15342F7B1614867809F5A78064971BF"/>
    <w:rsid w:val="00686920"/>
    <w:pPr>
      <w:spacing w:after="0" w:line="260" w:lineRule="atLeast"/>
    </w:pPr>
    <w:rPr>
      <w:rFonts w:ascii="Source Sans Pro" w:eastAsia="Times New Roman" w:hAnsi="Source Sans Pro" w:cs="Times New Roman"/>
      <w:kern w:val="0"/>
      <w:sz w:val="22"/>
      <w14:ligatures w14:val="none"/>
    </w:rPr>
  </w:style>
  <w:style w:type="paragraph" w:customStyle="1" w:styleId="0B5E6A30065048738DC89E8EF8381835">
    <w:name w:val="0B5E6A30065048738DC89E8EF8381835"/>
    <w:rsid w:val="00686920"/>
    <w:pPr>
      <w:spacing w:after="0" w:line="260" w:lineRule="atLeast"/>
    </w:pPr>
    <w:rPr>
      <w:rFonts w:ascii="Source Sans Pro" w:eastAsia="Times New Roman" w:hAnsi="Source Sans Pro" w:cs="Times New Roman"/>
      <w:kern w:val="0"/>
      <w:sz w:val="22"/>
      <w14:ligatures w14:val="none"/>
    </w:rPr>
  </w:style>
  <w:style w:type="paragraph" w:customStyle="1" w:styleId="379E41BA7A9740829EE1713582CB15FB">
    <w:name w:val="379E41BA7A9740829EE1713582CB15FB"/>
    <w:rsid w:val="00A61F69"/>
  </w:style>
  <w:style w:type="paragraph" w:customStyle="1" w:styleId="82F9DEF1D0AD4C0E80D2E155C7894B0C">
    <w:name w:val="82F9DEF1D0AD4C0E80D2E155C7894B0C"/>
    <w:rsid w:val="00A61F69"/>
  </w:style>
  <w:style w:type="paragraph" w:customStyle="1" w:styleId="AAE938A8265D44CEACF3E7558B3302581">
    <w:name w:val="AAE938A8265D44CEACF3E7558B3302581"/>
    <w:rsid w:val="00A61F69"/>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1">
    <w:name w:val="6A15FAC8A90B4EB8AFE9BD17FE31779C1"/>
    <w:rsid w:val="00A61F69"/>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1">
    <w:name w:val="5AE1C47E89F047F9924044B1444FE22E1"/>
    <w:rsid w:val="00A61F69"/>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1">
    <w:name w:val="CACA43C098B948538F3BC944C03AE6381"/>
    <w:rsid w:val="00A61F69"/>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1">
    <w:name w:val="025DA7D116AC405A9FDC62C4C806C01B1"/>
    <w:rsid w:val="00A61F69"/>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1">
    <w:name w:val="11A5E02149544EB5A904AECEC087F9A81"/>
    <w:rsid w:val="00A61F69"/>
    <w:pPr>
      <w:spacing w:after="0" w:line="260" w:lineRule="atLeast"/>
    </w:pPr>
    <w:rPr>
      <w:rFonts w:ascii="Source Sans Pro" w:eastAsia="Times New Roman" w:hAnsi="Source Sans Pro" w:cs="Times New Roman"/>
      <w:kern w:val="0"/>
      <w:sz w:val="22"/>
      <w14:ligatures w14:val="none"/>
    </w:rPr>
  </w:style>
  <w:style w:type="paragraph" w:customStyle="1" w:styleId="F3A240CD6FB84D15B4AB81E858D20FF61">
    <w:name w:val="F3A240CD6FB84D15B4AB81E858D20FF61"/>
    <w:rsid w:val="00A61F69"/>
    <w:pPr>
      <w:spacing w:after="0" w:line="260" w:lineRule="atLeast"/>
    </w:pPr>
    <w:rPr>
      <w:rFonts w:ascii="Source Sans Pro" w:eastAsia="Times New Roman" w:hAnsi="Source Sans Pro" w:cs="Times New Roman"/>
      <w:kern w:val="0"/>
      <w:sz w:val="22"/>
      <w14:ligatures w14:val="none"/>
    </w:rPr>
  </w:style>
  <w:style w:type="paragraph" w:customStyle="1" w:styleId="379E41BA7A9740829EE1713582CB15FB1">
    <w:name w:val="379E41BA7A9740829EE1713582CB15FB1"/>
    <w:rsid w:val="00A61F69"/>
    <w:pPr>
      <w:spacing w:after="0" w:line="260" w:lineRule="atLeast"/>
    </w:pPr>
    <w:rPr>
      <w:rFonts w:ascii="Source Sans Pro" w:eastAsia="Times New Roman" w:hAnsi="Source Sans Pro" w:cs="Times New Roman"/>
      <w:kern w:val="0"/>
      <w:sz w:val="22"/>
      <w14:ligatures w14:val="none"/>
    </w:rPr>
  </w:style>
  <w:style w:type="paragraph" w:customStyle="1" w:styleId="82F9DEF1D0AD4C0E80D2E155C7894B0C1">
    <w:name w:val="82F9DEF1D0AD4C0E80D2E155C7894B0C1"/>
    <w:rsid w:val="00A61F69"/>
    <w:pPr>
      <w:spacing w:after="0" w:line="260" w:lineRule="atLeast"/>
    </w:pPr>
    <w:rPr>
      <w:rFonts w:ascii="Source Sans Pro" w:eastAsia="Times New Roman" w:hAnsi="Source Sans Pro" w:cs="Times New Roman"/>
      <w:kern w:val="0"/>
      <w:sz w:val="22"/>
      <w14:ligatures w14:val="none"/>
    </w:rPr>
  </w:style>
  <w:style w:type="paragraph" w:customStyle="1" w:styleId="86A8FE04ED374F948FC5739DE922CFC91">
    <w:name w:val="86A8FE04ED374F948FC5739DE922CFC91"/>
    <w:rsid w:val="00A61F69"/>
    <w:pPr>
      <w:spacing w:after="0" w:line="260" w:lineRule="atLeast"/>
    </w:pPr>
    <w:rPr>
      <w:rFonts w:ascii="Source Sans Pro" w:eastAsia="Times New Roman" w:hAnsi="Source Sans Pro" w:cs="Times New Roman"/>
      <w:kern w:val="0"/>
      <w:sz w:val="22"/>
      <w14:ligatures w14:val="none"/>
    </w:rPr>
  </w:style>
  <w:style w:type="paragraph" w:customStyle="1" w:styleId="CDC3EBDEAE7E496C84C2A9485ACEEA091">
    <w:name w:val="CDC3EBDEAE7E496C84C2A9485ACEEA091"/>
    <w:rsid w:val="00A61F69"/>
    <w:pPr>
      <w:spacing w:after="0" w:line="260" w:lineRule="atLeast"/>
    </w:pPr>
    <w:rPr>
      <w:rFonts w:ascii="Source Sans Pro" w:eastAsia="Times New Roman" w:hAnsi="Source Sans Pro" w:cs="Times New Roman"/>
      <w:kern w:val="0"/>
      <w:sz w:val="22"/>
      <w14:ligatures w14:val="none"/>
    </w:rPr>
  </w:style>
  <w:style w:type="paragraph" w:customStyle="1" w:styleId="D812862377794D87841C89081494A8CA1">
    <w:name w:val="D812862377794D87841C89081494A8CA1"/>
    <w:rsid w:val="00A61F69"/>
    <w:pPr>
      <w:spacing w:after="0" w:line="260" w:lineRule="atLeast"/>
    </w:pPr>
    <w:rPr>
      <w:rFonts w:ascii="Source Sans Pro" w:eastAsia="Times New Roman" w:hAnsi="Source Sans Pro" w:cs="Times New Roman"/>
      <w:kern w:val="0"/>
      <w:sz w:val="22"/>
      <w14:ligatures w14:val="none"/>
    </w:rPr>
  </w:style>
  <w:style w:type="paragraph" w:customStyle="1" w:styleId="98F0B3B2858649B785BB85193F6E67F4">
    <w:name w:val="98F0B3B2858649B785BB85193F6E67F4"/>
    <w:rsid w:val="00A61F69"/>
    <w:pPr>
      <w:spacing w:after="0" w:line="260" w:lineRule="atLeast"/>
    </w:pPr>
    <w:rPr>
      <w:rFonts w:ascii="Source Sans Pro" w:eastAsia="Times New Roman" w:hAnsi="Source Sans Pro" w:cs="Times New Roman"/>
      <w:kern w:val="0"/>
      <w:sz w:val="22"/>
      <w14:ligatures w14:val="none"/>
    </w:rPr>
  </w:style>
  <w:style w:type="paragraph" w:customStyle="1" w:styleId="917B7A2D809043BA86CA77CF0B057A691">
    <w:name w:val="917B7A2D809043BA86CA77CF0B057A691"/>
    <w:rsid w:val="00A61F69"/>
    <w:pPr>
      <w:spacing w:after="0" w:line="260" w:lineRule="atLeast"/>
    </w:pPr>
    <w:rPr>
      <w:rFonts w:ascii="Source Sans Pro" w:eastAsia="Times New Roman" w:hAnsi="Source Sans Pro" w:cs="Times New Roman"/>
      <w:kern w:val="0"/>
      <w:sz w:val="22"/>
      <w14:ligatures w14:val="none"/>
    </w:rPr>
  </w:style>
  <w:style w:type="paragraph" w:customStyle="1" w:styleId="F15342F7B1614867809F5A78064971BF1">
    <w:name w:val="F15342F7B1614867809F5A78064971BF1"/>
    <w:rsid w:val="00A61F69"/>
    <w:pPr>
      <w:spacing w:after="0" w:line="260" w:lineRule="atLeast"/>
    </w:pPr>
    <w:rPr>
      <w:rFonts w:ascii="Source Sans Pro" w:eastAsia="Times New Roman" w:hAnsi="Source Sans Pro" w:cs="Times New Roman"/>
      <w:kern w:val="0"/>
      <w:sz w:val="22"/>
      <w14:ligatures w14:val="none"/>
    </w:rPr>
  </w:style>
  <w:style w:type="paragraph" w:customStyle="1" w:styleId="0B5E6A30065048738DC89E8EF83818351">
    <w:name w:val="0B5E6A30065048738DC89E8EF83818351"/>
    <w:rsid w:val="00A61F69"/>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2">
    <w:name w:val="AAE938A8265D44CEACF3E7558B3302582"/>
    <w:rsid w:val="00A61F69"/>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2">
    <w:name w:val="6A15FAC8A90B4EB8AFE9BD17FE31779C2"/>
    <w:rsid w:val="00A61F69"/>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2">
    <w:name w:val="5AE1C47E89F047F9924044B1444FE22E2"/>
    <w:rsid w:val="00A61F69"/>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2">
    <w:name w:val="CACA43C098B948538F3BC944C03AE6382"/>
    <w:rsid w:val="00A61F69"/>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2">
    <w:name w:val="025DA7D116AC405A9FDC62C4C806C01B2"/>
    <w:rsid w:val="00A61F69"/>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2">
    <w:name w:val="11A5E02149544EB5A904AECEC087F9A82"/>
    <w:rsid w:val="00A61F69"/>
    <w:pPr>
      <w:spacing w:after="0" w:line="260" w:lineRule="atLeast"/>
    </w:pPr>
    <w:rPr>
      <w:rFonts w:ascii="Source Sans Pro" w:eastAsia="Times New Roman" w:hAnsi="Source Sans Pro" w:cs="Times New Roman"/>
      <w:kern w:val="0"/>
      <w:sz w:val="22"/>
      <w14:ligatures w14:val="none"/>
    </w:rPr>
  </w:style>
  <w:style w:type="paragraph" w:customStyle="1" w:styleId="F3A240CD6FB84D15B4AB81E858D20FF62">
    <w:name w:val="F3A240CD6FB84D15B4AB81E858D20FF62"/>
    <w:rsid w:val="00A61F69"/>
    <w:pPr>
      <w:spacing w:after="0" w:line="260" w:lineRule="atLeast"/>
    </w:pPr>
    <w:rPr>
      <w:rFonts w:ascii="Source Sans Pro" w:eastAsia="Times New Roman" w:hAnsi="Source Sans Pro" w:cs="Times New Roman"/>
      <w:kern w:val="0"/>
      <w:sz w:val="22"/>
      <w14:ligatures w14:val="none"/>
    </w:rPr>
  </w:style>
  <w:style w:type="paragraph" w:customStyle="1" w:styleId="379E41BA7A9740829EE1713582CB15FB2">
    <w:name w:val="379E41BA7A9740829EE1713582CB15FB2"/>
    <w:rsid w:val="00A61F69"/>
    <w:pPr>
      <w:spacing w:after="0" w:line="260" w:lineRule="atLeast"/>
    </w:pPr>
    <w:rPr>
      <w:rFonts w:ascii="Source Sans Pro" w:eastAsia="Times New Roman" w:hAnsi="Source Sans Pro" w:cs="Times New Roman"/>
      <w:kern w:val="0"/>
      <w:sz w:val="22"/>
      <w14:ligatures w14:val="none"/>
    </w:rPr>
  </w:style>
  <w:style w:type="paragraph" w:customStyle="1" w:styleId="82F9DEF1D0AD4C0E80D2E155C7894B0C2">
    <w:name w:val="82F9DEF1D0AD4C0E80D2E155C7894B0C2"/>
    <w:rsid w:val="00A61F69"/>
    <w:pPr>
      <w:spacing w:after="0" w:line="260" w:lineRule="atLeast"/>
    </w:pPr>
    <w:rPr>
      <w:rFonts w:ascii="Source Sans Pro" w:eastAsia="Times New Roman" w:hAnsi="Source Sans Pro" w:cs="Times New Roman"/>
      <w:kern w:val="0"/>
      <w:sz w:val="22"/>
      <w14:ligatures w14:val="none"/>
    </w:rPr>
  </w:style>
  <w:style w:type="paragraph" w:customStyle="1" w:styleId="86A8FE04ED374F948FC5739DE922CFC92">
    <w:name w:val="86A8FE04ED374F948FC5739DE922CFC92"/>
    <w:rsid w:val="00A61F69"/>
    <w:pPr>
      <w:spacing w:after="0" w:line="260" w:lineRule="atLeast"/>
    </w:pPr>
    <w:rPr>
      <w:rFonts w:ascii="Source Sans Pro" w:eastAsia="Times New Roman" w:hAnsi="Source Sans Pro" w:cs="Times New Roman"/>
      <w:kern w:val="0"/>
      <w:sz w:val="22"/>
      <w14:ligatures w14:val="none"/>
    </w:rPr>
  </w:style>
  <w:style w:type="paragraph" w:customStyle="1" w:styleId="CDC3EBDEAE7E496C84C2A9485ACEEA092">
    <w:name w:val="CDC3EBDEAE7E496C84C2A9485ACEEA092"/>
    <w:rsid w:val="00A61F69"/>
    <w:pPr>
      <w:spacing w:after="0" w:line="260" w:lineRule="atLeast"/>
    </w:pPr>
    <w:rPr>
      <w:rFonts w:ascii="Source Sans Pro" w:eastAsia="Times New Roman" w:hAnsi="Source Sans Pro" w:cs="Times New Roman"/>
      <w:kern w:val="0"/>
      <w:sz w:val="22"/>
      <w14:ligatures w14:val="none"/>
    </w:rPr>
  </w:style>
  <w:style w:type="paragraph" w:customStyle="1" w:styleId="D812862377794D87841C89081494A8CA2">
    <w:name w:val="D812862377794D87841C89081494A8CA2"/>
    <w:rsid w:val="00A61F69"/>
    <w:pPr>
      <w:spacing w:after="0" w:line="260" w:lineRule="atLeast"/>
    </w:pPr>
    <w:rPr>
      <w:rFonts w:ascii="Source Sans Pro" w:eastAsia="Times New Roman" w:hAnsi="Source Sans Pro" w:cs="Times New Roman"/>
      <w:kern w:val="0"/>
      <w:sz w:val="22"/>
      <w14:ligatures w14:val="none"/>
    </w:rPr>
  </w:style>
  <w:style w:type="paragraph" w:customStyle="1" w:styleId="98F0B3B2858649B785BB85193F6E67F42">
    <w:name w:val="98F0B3B2858649B785BB85193F6E67F42"/>
    <w:rsid w:val="00A61F69"/>
    <w:pPr>
      <w:spacing w:after="0" w:line="260" w:lineRule="atLeast"/>
    </w:pPr>
    <w:rPr>
      <w:rFonts w:ascii="Source Sans Pro" w:eastAsia="Times New Roman" w:hAnsi="Source Sans Pro" w:cs="Times New Roman"/>
      <w:kern w:val="0"/>
      <w:sz w:val="22"/>
      <w14:ligatures w14:val="none"/>
    </w:rPr>
  </w:style>
  <w:style w:type="paragraph" w:customStyle="1" w:styleId="917B7A2D809043BA86CA77CF0B057A692">
    <w:name w:val="917B7A2D809043BA86CA77CF0B057A692"/>
    <w:rsid w:val="00A61F69"/>
    <w:pPr>
      <w:spacing w:after="0" w:line="260" w:lineRule="atLeast"/>
    </w:pPr>
    <w:rPr>
      <w:rFonts w:ascii="Source Sans Pro" w:eastAsia="Times New Roman" w:hAnsi="Source Sans Pro" w:cs="Times New Roman"/>
      <w:kern w:val="0"/>
      <w:sz w:val="22"/>
      <w14:ligatures w14:val="none"/>
    </w:rPr>
  </w:style>
  <w:style w:type="paragraph" w:customStyle="1" w:styleId="F15342F7B1614867809F5A78064971BF2">
    <w:name w:val="F15342F7B1614867809F5A78064971BF2"/>
    <w:rsid w:val="00A61F69"/>
    <w:pPr>
      <w:spacing w:after="0" w:line="260" w:lineRule="atLeast"/>
    </w:pPr>
    <w:rPr>
      <w:rFonts w:ascii="Source Sans Pro" w:eastAsia="Times New Roman" w:hAnsi="Source Sans Pro" w:cs="Times New Roman"/>
      <w:kern w:val="0"/>
      <w:sz w:val="22"/>
      <w14:ligatures w14:val="none"/>
    </w:rPr>
  </w:style>
  <w:style w:type="paragraph" w:customStyle="1" w:styleId="0B5E6A30065048738DC89E8EF83818352">
    <w:name w:val="0B5E6A30065048738DC89E8EF83818352"/>
    <w:rsid w:val="00A61F69"/>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3">
    <w:name w:val="AAE938A8265D44CEACF3E7558B3302583"/>
    <w:rsid w:val="00A61F69"/>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3">
    <w:name w:val="6A15FAC8A90B4EB8AFE9BD17FE31779C3"/>
    <w:rsid w:val="00A61F69"/>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3">
    <w:name w:val="5AE1C47E89F047F9924044B1444FE22E3"/>
    <w:rsid w:val="00A61F69"/>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3">
    <w:name w:val="CACA43C098B948538F3BC944C03AE6383"/>
    <w:rsid w:val="00A61F69"/>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3">
    <w:name w:val="025DA7D116AC405A9FDC62C4C806C01B3"/>
    <w:rsid w:val="00A61F69"/>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3">
    <w:name w:val="11A5E02149544EB5A904AECEC087F9A83"/>
    <w:rsid w:val="00A61F69"/>
    <w:pPr>
      <w:spacing w:after="0" w:line="260" w:lineRule="atLeast"/>
    </w:pPr>
    <w:rPr>
      <w:rFonts w:ascii="Source Sans Pro" w:eastAsia="Times New Roman" w:hAnsi="Source Sans Pro" w:cs="Times New Roman"/>
      <w:kern w:val="0"/>
      <w:sz w:val="22"/>
      <w14:ligatures w14:val="none"/>
    </w:rPr>
  </w:style>
  <w:style w:type="paragraph" w:customStyle="1" w:styleId="F3A240CD6FB84D15B4AB81E858D20FF63">
    <w:name w:val="F3A240CD6FB84D15B4AB81E858D20FF63"/>
    <w:rsid w:val="00A61F69"/>
    <w:pPr>
      <w:spacing w:after="0" w:line="260" w:lineRule="atLeast"/>
    </w:pPr>
    <w:rPr>
      <w:rFonts w:ascii="Source Sans Pro" w:eastAsia="Times New Roman" w:hAnsi="Source Sans Pro" w:cs="Times New Roman"/>
      <w:kern w:val="0"/>
      <w:sz w:val="22"/>
      <w14:ligatures w14:val="none"/>
    </w:rPr>
  </w:style>
  <w:style w:type="paragraph" w:customStyle="1" w:styleId="379E41BA7A9740829EE1713582CB15FB3">
    <w:name w:val="379E41BA7A9740829EE1713582CB15FB3"/>
    <w:rsid w:val="00A61F69"/>
    <w:pPr>
      <w:spacing w:after="0" w:line="260" w:lineRule="atLeast"/>
    </w:pPr>
    <w:rPr>
      <w:rFonts w:ascii="Source Sans Pro" w:eastAsia="Times New Roman" w:hAnsi="Source Sans Pro" w:cs="Times New Roman"/>
      <w:kern w:val="0"/>
      <w:sz w:val="22"/>
      <w14:ligatures w14:val="none"/>
    </w:rPr>
  </w:style>
  <w:style w:type="paragraph" w:customStyle="1" w:styleId="82F9DEF1D0AD4C0E80D2E155C7894B0C3">
    <w:name w:val="82F9DEF1D0AD4C0E80D2E155C7894B0C3"/>
    <w:rsid w:val="00A61F69"/>
    <w:pPr>
      <w:spacing w:after="0" w:line="260" w:lineRule="atLeast"/>
    </w:pPr>
    <w:rPr>
      <w:rFonts w:ascii="Source Sans Pro" w:eastAsia="Times New Roman" w:hAnsi="Source Sans Pro" w:cs="Times New Roman"/>
      <w:kern w:val="0"/>
      <w:sz w:val="22"/>
      <w14:ligatures w14:val="none"/>
    </w:rPr>
  </w:style>
  <w:style w:type="paragraph" w:customStyle="1" w:styleId="86A8FE04ED374F948FC5739DE922CFC93">
    <w:name w:val="86A8FE04ED374F948FC5739DE922CFC93"/>
    <w:rsid w:val="00A61F69"/>
    <w:pPr>
      <w:spacing w:after="0" w:line="260" w:lineRule="atLeast"/>
    </w:pPr>
    <w:rPr>
      <w:rFonts w:ascii="Source Sans Pro" w:eastAsia="Times New Roman" w:hAnsi="Source Sans Pro" w:cs="Times New Roman"/>
      <w:kern w:val="0"/>
      <w:sz w:val="22"/>
      <w14:ligatures w14:val="none"/>
    </w:rPr>
  </w:style>
  <w:style w:type="paragraph" w:customStyle="1" w:styleId="CDC3EBDEAE7E496C84C2A9485ACEEA093">
    <w:name w:val="CDC3EBDEAE7E496C84C2A9485ACEEA093"/>
    <w:rsid w:val="00A61F69"/>
    <w:pPr>
      <w:spacing w:after="0" w:line="260" w:lineRule="atLeast"/>
    </w:pPr>
    <w:rPr>
      <w:rFonts w:ascii="Source Sans Pro" w:eastAsia="Times New Roman" w:hAnsi="Source Sans Pro" w:cs="Times New Roman"/>
      <w:kern w:val="0"/>
      <w:sz w:val="22"/>
      <w14:ligatures w14:val="none"/>
    </w:rPr>
  </w:style>
  <w:style w:type="paragraph" w:customStyle="1" w:styleId="D812862377794D87841C89081494A8CA3">
    <w:name w:val="D812862377794D87841C89081494A8CA3"/>
    <w:rsid w:val="00A61F69"/>
    <w:pPr>
      <w:spacing w:after="0" w:line="260" w:lineRule="atLeast"/>
    </w:pPr>
    <w:rPr>
      <w:rFonts w:ascii="Source Sans Pro" w:eastAsia="Times New Roman" w:hAnsi="Source Sans Pro" w:cs="Times New Roman"/>
      <w:kern w:val="0"/>
      <w:sz w:val="22"/>
      <w14:ligatures w14:val="none"/>
    </w:rPr>
  </w:style>
  <w:style w:type="paragraph" w:customStyle="1" w:styleId="98F0B3B2858649B785BB85193F6E67F43">
    <w:name w:val="98F0B3B2858649B785BB85193F6E67F43"/>
    <w:rsid w:val="00A61F69"/>
    <w:pPr>
      <w:spacing w:after="0" w:line="260" w:lineRule="atLeast"/>
    </w:pPr>
    <w:rPr>
      <w:rFonts w:ascii="Source Sans Pro" w:eastAsia="Times New Roman" w:hAnsi="Source Sans Pro" w:cs="Times New Roman"/>
      <w:kern w:val="0"/>
      <w:sz w:val="22"/>
      <w14:ligatures w14:val="none"/>
    </w:rPr>
  </w:style>
  <w:style w:type="paragraph" w:customStyle="1" w:styleId="917B7A2D809043BA86CA77CF0B057A693">
    <w:name w:val="917B7A2D809043BA86CA77CF0B057A693"/>
    <w:rsid w:val="00A61F69"/>
    <w:pPr>
      <w:spacing w:after="0" w:line="260" w:lineRule="atLeast"/>
    </w:pPr>
    <w:rPr>
      <w:rFonts w:ascii="Source Sans Pro" w:eastAsia="Times New Roman" w:hAnsi="Source Sans Pro" w:cs="Times New Roman"/>
      <w:kern w:val="0"/>
      <w:sz w:val="22"/>
      <w14:ligatures w14:val="none"/>
    </w:rPr>
  </w:style>
  <w:style w:type="paragraph" w:customStyle="1" w:styleId="F15342F7B1614867809F5A78064971BF3">
    <w:name w:val="F15342F7B1614867809F5A78064971BF3"/>
    <w:rsid w:val="00A61F69"/>
    <w:pPr>
      <w:spacing w:after="0" w:line="260" w:lineRule="atLeast"/>
    </w:pPr>
    <w:rPr>
      <w:rFonts w:ascii="Source Sans Pro" w:eastAsia="Times New Roman" w:hAnsi="Source Sans Pro" w:cs="Times New Roman"/>
      <w:kern w:val="0"/>
      <w:sz w:val="22"/>
      <w14:ligatures w14:val="none"/>
    </w:rPr>
  </w:style>
  <w:style w:type="paragraph" w:customStyle="1" w:styleId="0B5E6A30065048738DC89E8EF83818353">
    <w:name w:val="0B5E6A30065048738DC89E8EF83818353"/>
    <w:rsid w:val="00A61F69"/>
    <w:pPr>
      <w:spacing w:after="0" w:line="260" w:lineRule="atLeast"/>
    </w:pPr>
    <w:rPr>
      <w:rFonts w:ascii="Source Sans Pro" w:eastAsia="Times New Roman" w:hAnsi="Source Sans Pro" w:cs="Times New Roman"/>
      <w:kern w:val="0"/>
      <w:sz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customXml/itemProps2.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B9D385-A4A7-49E8-9E7E-546951D77B8B}">
  <ds:schemaRefs>
    <ds:schemaRef ds:uri="http://schemas.microsoft.com/sharepoint/v3/contenttype/forms"/>
  </ds:schemaRefs>
</ds:datastoreItem>
</file>

<file path=customXml/itemProps4.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339</TotalTime>
  <Pages>3</Pages>
  <Words>850</Words>
  <Characters>4850</Characters>
  <DocSecurity>0</DocSecurity>
  <Lines>40</Lines>
  <Paragraphs>11</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candidate record form - A-level Art and Design NEA - Personal investigation (7201 - 7206)</dc:title>
  <cp:lastPrinted>2012-08-10T10:23:00Z</cp:lastPrinted>
  <dcterms:created xsi:type="dcterms:W3CDTF">2026-06-23T09:04:00Z</dcterms:created>
  <dcterms:modified xsi:type="dcterms:W3CDTF">2026-09-25T16:04:00Z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