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56699183"/>
        <w:lock w:val="contentLocked"/>
        <w:placeholder>
          <w:docPart w:val="DefaultPlaceholder_-1854013440"/>
        </w:placeholder>
        <w:group/>
      </w:sdtPr>
      <w:sdtEndPr>
        <w:rPr>
          <w:rFonts w:eastAsia="Times New Roman" w:cs="Times New Roman"/>
          <w:bCs w:val="0"/>
          <w:sz w:val="22"/>
          <w:szCs w:val="24"/>
        </w:rPr>
      </w:sdtEndPr>
      <w:sdtContent>
        <w:p w14:paraId="03ADE4C8" w14:textId="73A96C64" w:rsidR="008709F4" w:rsidRPr="00897383" w:rsidRDefault="0037793B" w:rsidP="00417211">
          <w:pPr>
            <w:pStyle w:val="Heading1"/>
          </w:pPr>
          <w:r w:rsidRPr="00897383">
            <w:t>2027 candidate record form</w:t>
          </w:r>
        </w:p>
        <w:p w14:paraId="412E8215" w14:textId="24F8348E" w:rsidR="00085F1F" w:rsidRPr="00897383" w:rsidRDefault="00520EBC" w:rsidP="00417211">
          <w:pPr>
            <w:pStyle w:val="Heading2"/>
          </w:pPr>
          <w:r>
            <w:t>GCSE</w:t>
          </w:r>
          <w:r w:rsidR="0037793B" w:rsidRPr="00897383">
            <w:t xml:space="preserve"> </w:t>
          </w:r>
          <w:r w:rsidR="007335EF" w:rsidRPr="007335EF">
            <w:t>Music</w:t>
          </w:r>
          <w:r w:rsidR="007335EF" w:rsidRPr="007335EF">
            <w:t xml:space="preserve"> </w:t>
          </w:r>
          <w:r w:rsidR="0037793B" w:rsidRPr="00897383">
            <w:t>NEA</w:t>
          </w:r>
          <w:r w:rsidR="003114AE">
            <w:t xml:space="preserve"> - </w:t>
          </w:r>
          <w:r w:rsidR="007335EF" w:rsidRPr="007335EF">
            <w:t xml:space="preserve">Composing music </w:t>
          </w:r>
          <w:r w:rsidR="0037793B" w:rsidRPr="00897383">
            <w:t>(</w:t>
          </w:r>
          <w:r>
            <w:t>8</w:t>
          </w:r>
          <w:r w:rsidR="007335EF">
            <w:t>271</w:t>
          </w:r>
          <w:r w:rsidR="0037793B" w:rsidRPr="00897383">
            <w:t>/C)</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5BC4D9F7" w14:textId="77777777" w:rsidR="00EB2A42" w:rsidRDefault="00EB2A42" w:rsidP="00121A50">
          <w:pPr>
            <w:spacing w:line="240" w:lineRule="auto"/>
          </w:pPr>
        </w:p>
        <w:p w14:paraId="2B3623B2" w14:textId="1C4E902A" w:rsidR="00EB2A42" w:rsidRDefault="00EB2A42">
          <w:pPr>
            <w:spacing w:line="240" w:lineRule="auto"/>
          </w:pPr>
          <w:r>
            <w:br w:type="page"/>
          </w:r>
        </w:p>
        <w:p w14:paraId="7C0B4434" w14:textId="77777777" w:rsidR="00EB2A42" w:rsidRDefault="00EB2A42" w:rsidP="00EB2A42">
          <w:pPr>
            <w:pStyle w:val="Heading4"/>
          </w:pPr>
          <w:r w:rsidRPr="007335EF">
            <w:lastRenderedPageBreak/>
            <w:t>To be completed by the candidate</w:t>
          </w:r>
        </w:p>
        <w:p w14:paraId="57447D4B" w14:textId="77777777" w:rsidR="00EB2A42" w:rsidRPr="007335EF" w:rsidRDefault="00EB2A42" w:rsidP="00EB2A42"/>
        <w:p w14:paraId="79879091" w14:textId="77777777" w:rsidR="00EB2A42" w:rsidRPr="00897383" w:rsidRDefault="00EB2A42" w:rsidP="00EB2A42">
          <w:pPr>
            <w:pStyle w:val="Heading4"/>
          </w:pPr>
          <w:r>
            <w:t>Composition 1: Composition to a brief</w:t>
          </w:r>
        </w:p>
        <w:p w14:paraId="60C20136" w14:textId="77777777" w:rsidR="00EB2A42" w:rsidRDefault="00EB2A42" w:rsidP="00EB2A42"/>
        <w:p w14:paraId="0DB55C3F" w14:textId="77777777" w:rsidR="00EB2A42" w:rsidRPr="007B1C98" w:rsidRDefault="00EB2A42" w:rsidP="00EB2A42"/>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6"/>
          </w:tblGrid>
          <w:tr w:rsidR="00EB2A42" w:rsidRPr="007B1C98" w14:paraId="454BD132" w14:textId="77777777" w:rsidTr="00495A2E">
            <w:trPr>
              <w:trHeight w:val="454"/>
            </w:trPr>
            <w:tc>
              <w:tcPr>
                <w:tcW w:w="709" w:type="dxa"/>
                <w:tcMar>
                  <w:left w:w="0" w:type="dxa"/>
                </w:tcMar>
                <w:vAlign w:val="bottom"/>
              </w:tcPr>
              <w:p w14:paraId="01A09862" w14:textId="77777777" w:rsidR="00EB2A42" w:rsidRPr="007B1C98" w:rsidRDefault="00EB2A42" w:rsidP="00495A2E">
                <w:r>
                  <w:t>T</w:t>
                </w:r>
                <w:r w:rsidRPr="007B1C98">
                  <w:t>itle</w:t>
                </w:r>
              </w:p>
            </w:tc>
            <w:sdt>
              <w:sdtPr>
                <w:rPr>
                  <w:b/>
                  <w:bCs/>
                </w:rPr>
                <w:id w:val="998704289"/>
                <w:placeholder>
                  <w:docPart w:val="4B59A32DBC89452FB958C039815C7708"/>
                </w:placeholder>
                <w:showingPlcHdr/>
                <w:text/>
              </w:sdtPr>
              <w:sdtContent>
                <w:tc>
                  <w:tcPr>
                    <w:tcW w:w="8646" w:type="dxa"/>
                    <w:tcBorders>
                      <w:bottom w:val="single" w:sz="4" w:space="0" w:color="auto"/>
                    </w:tcBorders>
                    <w:vAlign w:val="bottom"/>
                  </w:tcPr>
                  <w:p w14:paraId="0902A39F" w14:textId="77777777" w:rsidR="00EB2A42" w:rsidRPr="00A623F8" w:rsidRDefault="00EB2A42" w:rsidP="00495A2E">
                    <w:pPr>
                      <w:rPr>
                        <w:b/>
                        <w:bCs/>
                      </w:rPr>
                    </w:pPr>
                    <w:r w:rsidRPr="00A623F8">
                      <w:rPr>
                        <w:rStyle w:val="PlaceholderText"/>
                        <w:b/>
                        <w:bCs/>
                      </w:rPr>
                      <w:t>Click or tap here to enter text.</w:t>
                    </w:r>
                  </w:p>
                </w:tc>
              </w:sdtContent>
            </w:sdt>
          </w:tr>
        </w:tbl>
        <w:p w14:paraId="08A5469E" w14:textId="77777777" w:rsidR="00EB2A42" w:rsidRPr="007B1C98" w:rsidRDefault="00EB2A42" w:rsidP="00EB2A42"/>
        <w:tbl>
          <w:tblPr>
            <w:tblStyle w:val="TableGrid"/>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76"/>
            <w:gridCol w:w="1008"/>
            <w:gridCol w:w="576"/>
            <w:gridCol w:w="984"/>
            <w:gridCol w:w="576"/>
            <w:gridCol w:w="1099"/>
            <w:gridCol w:w="576"/>
            <w:gridCol w:w="841"/>
          </w:tblGrid>
          <w:tr w:rsidR="00EB2A42" w:rsidRPr="007B1C98" w14:paraId="06D52537" w14:textId="77777777" w:rsidTr="00495A2E">
            <w:trPr>
              <w:trHeight w:val="454"/>
            </w:trPr>
            <w:tc>
              <w:tcPr>
                <w:tcW w:w="2552" w:type="dxa"/>
                <w:tcMar>
                  <w:left w:w="0" w:type="dxa"/>
                </w:tcMar>
                <w:vAlign w:val="center"/>
              </w:tcPr>
              <w:p w14:paraId="4792D64B" w14:textId="77777777" w:rsidR="00EB2A42" w:rsidRPr="007B1C98" w:rsidRDefault="00EB2A42" w:rsidP="00495A2E">
                <w:r>
                  <w:t xml:space="preserve">Brief number (select </w:t>
                </w:r>
                <w:r w:rsidRPr="003C7E30">
                  <w:rPr>
                    <w:b/>
                    <w:bCs/>
                  </w:rPr>
                  <w:t>one</w:t>
                </w:r>
                <w:r>
                  <w:t>)</w:t>
                </w:r>
              </w:p>
            </w:tc>
            <w:sdt>
              <w:sdtPr>
                <w:rPr>
                  <w:sz w:val="36"/>
                  <w:szCs w:val="36"/>
                </w:rPr>
                <w:id w:val="-341714149"/>
                <w14:checkbox>
                  <w14:checked w14:val="0"/>
                  <w14:checkedState w14:val="2612" w14:font="MS Gothic"/>
                  <w14:uncheckedState w14:val="2610" w14:font="MS Gothic"/>
                </w14:checkbox>
              </w:sdtPr>
              <w:sdtContent>
                <w:tc>
                  <w:tcPr>
                    <w:tcW w:w="576" w:type="dxa"/>
                    <w:vAlign w:val="center"/>
                  </w:tcPr>
                  <w:p w14:paraId="6733CC3E" w14:textId="77777777" w:rsidR="00EB2A42" w:rsidRDefault="00EB2A42" w:rsidP="00495A2E">
                    <w:pPr>
                      <w:rPr>
                        <w:sz w:val="36"/>
                        <w:szCs w:val="36"/>
                      </w:rPr>
                    </w:pPr>
                    <w:r w:rsidRPr="00A623F8">
                      <w:rPr>
                        <w:rFonts w:ascii="MS Gothic" w:eastAsia="MS Gothic" w:hAnsi="MS Gothic" w:hint="eastAsia"/>
                        <w:sz w:val="36"/>
                        <w:szCs w:val="36"/>
                      </w:rPr>
                      <w:t>☐</w:t>
                    </w:r>
                  </w:p>
                </w:tc>
              </w:sdtContent>
            </w:sdt>
            <w:tc>
              <w:tcPr>
                <w:tcW w:w="1008" w:type="dxa"/>
                <w:vAlign w:val="center"/>
              </w:tcPr>
              <w:p w14:paraId="492F4DED" w14:textId="77777777" w:rsidR="00EB2A42" w:rsidRPr="00F34E87" w:rsidRDefault="00EB2A42" w:rsidP="00495A2E">
                <w:r>
                  <w:t>1</w:t>
                </w:r>
              </w:p>
            </w:tc>
            <w:sdt>
              <w:sdtPr>
                <w:rPr>
                  <w:sz w:val="36"/>
                  <w:szCs w:val="36"/>
                </w:rPr>
                <w:id w:val="1056594167"/>
                <w14:checkbox>
                  <w14:checked w14:val="0"/>
                  <w14:checkedState w14:val="2612" w14:font="MS Gothic"/>
                  <w14:uncheckedState w14:val="2610" w14:font="MS Gothic"/>
                </w14:checkbox>
              </w:sdtPr>
              <w:sdtContent>
                <w:tc>
                  <w:tcPr>
                    <w:tcW w:w="576" w:type="dxa"/>
                    <w:vAlign w:val="center"/>
                  </w:tcPr>
                  <w:p w14:paraId="36CD4A0D" w14:textId="77777777" w:rsidR="00EB2A42" w:rsidRDefault="00EB2A42" w:rsidP="00495A2E">
                    <w:pPr>
                      <w:rPr>
                        <w:sz w:val="36"/>
                        <w:szCs w:val="36"/>
                      </w:rPr>
                    </w:pPr>
                    <w:r w:rsidRPr="00A623F8">
                      <w:rPr>
                        <w:rFonts w:ascii="MS Gothic" w:eastAsia="MS Gothic" w:hAnsi="MS Gothic" w:hint="eastAsia"/>
                        <w:sz w:val="36"/>
                        <w:szCs w:val="36"/>
                      </w:rPr>
                      <w:t>☐</w:t>
                    </w:r>
                  </w:p>
                </w:tc>
              </w:sdtContent>
            </w:sdt>
            <w:tc>
              <w:tcPr>
                <w:tcW w:w="984" w:type="dxa"/>
                <w:vAlign w:val="center"/>
              </w:tcPr>
              <w:p w14:paraId="7C9E9D1A" w14:textId="77777777" w:rsidR="00EB2A42" w:rsidRPr="00D61425" w:rsidRDefault="00EB2A42" w:rsidP="00495A2E">
                <w:r>
                  <w:t>2</w:t>
                </w:r>
              </w:p>
            </w:tc>
            <w:sdt>
              <w:sdtPr>
                <w:rPr>
                  <w:sz w:val="36"/>
                  <w:szCs w:val="36"/>
                </w:rPr>
                <w:id w:val="309059697"/>
                <w14:checkbox>
                  <w14:checked w14:val="0"/>
                  <w14:checkedState w14:val="2612" w14:font="MS Gothic"/>
                  <w14:uncheckedState w14:val="2610" w14:font="MS Gothic"/>
                </w14:checkbox>
              </w:sdtPr>
              <w:sdtContent>
                <w:tc>
                  <w:tcPr>
                    <w:tcW w:w="576" w:type="dxa"/>
                    <w:vAlign w:val="center"/>
                  </w:tcPr>
                  <w:p w14:paraId="6BFDDA1D" w14:textId="77777777" w:rsidR="00EB2A42" w:rsidRDefault="00EB2A42" w:rsidP="00495A2E">
                    <w:pPr>
                      <w:rPr>
                        <w:sz w:val="36"/>
                        <w:szCs w:val="36"/>
                      </w:rPr>
                    </w:pPr>
                    <w:r w:rsidRPr="00A623F8">
                      <w:rPr>
                        <w:rFonts w:ascii="MS Gothic" w:eastAsia="MS Gothic" w:hAnsi="MS Gothic" w:hint="eastAsia"/>
                        <w:sz w:val="36"/>
                        <w:szCs w:val="36"/>
                      </w:rPr>
                      <w:t>☐</w:t>
                    </w:r>
                  </w:p>
                </w:tc>
              </w:sdtContent>
            </w:sdt>
            <w:tc>
              <w:tcPr>
                <w:tcW w:w="1099" w:type="dxa"/>
                <w:vAlign w:val="center"/>
              </w:tcPr>
              <w:p w14:paraId="04A58B7E" w14:textId="77777777" w:rsidR="00EB2A42" w:rsidRPr="00D61425" w:rsidRDefault="00EB2A42" w:rsidP="00495A2E">
                <w:r>
                  <w:t>3</w:t>
                </w:r>
              </w:p>
            </w:tc>
            <w:sdt>
              <w:sdtPr>
                <w:rPr>
                  <w:sz w:val="36"/>
                  <w:szCs w:val="36"/>
                </w:rPr>
                <w:id w:val="1887597974"/>
                <w14:checkbox>
                  <w14:checked w14:val="0"/>
                  <w14:checkedState w14:val="2612" w14:font="MS Gothic"/>
                  <w14:uncheckedState w14:val="2610" w14:font="MS Gothic"/>
                </w14:checkbox>
              </w:sdtPr>
              <w:sdtContent>
                <w:tc>
                  <w:tcPr>
                    <w:tcW w:w="576" w:type="dxa"/>
                    <w:vAlign w:val="center"/>
                  </w:tcPr>
                  <w:p w14:paraId="5DE5051D" w14:textId="77777777" w:rsidR="00EB2A42" w:rsidRDefault="00EB2A42" w:rsidP="00495A2E">
                    <w:pPr>
                      <w:rPr>
                        <w:sz w:val="36"/>
                        <w:szCs w:val="36"/>
                      </w:rPr>
                    </w:pPr>
                    <w:r>
                      <w:rPr>
                        <w:rFonts w:ascii="MS Gothic" w:eastAsia="MS Gothic" w:hAnsi="MS Gothic" w:hint="eastAsia"/>
                        <w:sz w:val="36"/>
                        <w:szCs w:val="36"/>
                      </w:rPr>
                      <w:t>☐</w:t>
                    </w:r>
                  </w:p>
                </w:tc>
              </w:sdtContent>
            </w:sdt>
            <w:tc>
              <w:tcPr>
                <w:tcW w:w="841" w:type="dxa"/>
                <w:vAlign w:val="center"/>
              </w:tcPr>
              <w:p w14:paraId="3602070C" w14:textId="77777777" w:rsidR="00EB2A42" w:rsidRPr="00D61425" w:rsidRDefault="00EB2A42" w:rsidP="00495A2E">
                <w:r>
                  <w:t>4</w:t>
                </w:r>
              </w:p>
            </w:tc>
          </w:tr>
        </w:tbl>
        <w:p w14:paraId="3A0157E4" w14:textId="77777777" w:rsidR="00EB2A42" w:rsidRDefault="00EB2A42" w:rsidP="00EB2A42">
          <w:pPr>
            <w:spacing w:line="240" w:lineRule="auto"/>
          </w:pPr>
        </w:p>
        <w:p w14:paraId="6095A669" w14:textId="77777777" w:rsidR="00EB2A42" w:rsidRDefault="00EB2A42" w:rsidP="00EB2A4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794"/>
            <w:gridCol w:w="1985"/>
            <w:gridCol w:w="794"/>
            <w:gridCol w:w="1985"/>
          </w:tblGrid>
          <w:tr w:rsidR="00EB2A42" w14:paraId="294D1DD9" w14:textId="77777777" w:rsidTr="00495A2E">
            <w:tc>
              <w:tcPr>
                <w:tcW w:w="3823" w:type="dxa"/>
                <w:tcMar>
                  <w:left w:w="0" w:type="dxa"/>
                </w:tcMar>
              </w:tcPr>
              <w:p w14:paraId="681DE927" w14:textId="77777777" w:rsidR="00EB2A42" w:rsidRDefault="00EB2A42" w:rsidP="00495A2E">
                <w:pPr>
                  <w:spacing w:line="240" w:lineRule="auto"/>
                </w:pPr>
              </w:p>
            </w:tc>
            <w:tc>
              <w:tcPr>
                <w:tcW w:w="794" w:type="dxa"/>
              </w:tcPr>
              <w:p w14:paraId="5E86634B" w14:textId="77777777" w:rsidR="00EB2A42" w:rsidRDefault="00EB2A42" w:rsidP="00495A2E">
                <w:pPr>
                  <w:spacing w:line="240" w:lineRule="auto"/>
                </w:pPr>
                <w:r>
                  <w:t>List 1</w:t>
                </w:r>
              </w:p>
            </w:tc>
            <w:tc>
              <w:tcPr>
                <w:tcW w:w="1985" w:type="dxa"/>
              </w:tcPr>
              <w:p w14:paraId="649C2430" w14:textId="77777777" w:rsidR="00EB2A42" w:rsidRDefault="00EB2A42" w:rsidP="00495A2E">
                <w:pPr>
                  <w:spacing w:line="240" w:lineRule="auto"/>
                </w:pPr>
              </w:p>
            </w:tc>
            <w:tc>
              <w:tcPr>
                <w:tcW w:w="794" w:type="dxa"/>
              </w:tcPr>
              <w:p w14:paraId="55252D83" w14:textId="77777777" w:rsidR="00EB2A42" w:rsidRDefault="00EB2A42" w:rsidP="00495A2E">
                <w:pPr>
                  <w:spacing w:line="240" w:lineRule="auto"/>
                </w:pPr>
                <w:r>
                  <w:t>List 2</w:t>
                </w:r>
              </w:p>
            </w:tc>
            <w:tc>
              <w:tcPr>
                <w:tcW w:w="1985" w:type="dxa"/>
              </w:tcPr>
              <w:p w14:paraId="0E4FDFE5" w14:textId="77777777" w:rsidR="00EB2A42" w:rsidRDefault="00EB2A42" w:rsidP="00495A2E">
                <w:pPr>
                  <w:spacing w:line="240" w:lineRule="auto"/>
                </w:pPr>
              </w:p>
            </w:tc>
          </w:tr>
          <w:tr w:rsidR="00EB2A42" w14:paraId="5A6BC589" w14:textId="77777777" w:rsidTr="00495A2E">
            <w:tc>
              <w:tcPr>
                <w:tcW w:w="3823" w:type="dxa"/>
                <w:tcMar>
                  <w:left w:w="0" w:type="dxa"/>
                </w:tcMar>
                <w:vAlign w:val="center"/>
              </w:tcPr>
              <w:p w14:paraId="0E7ED684" w14:textId="77777777" w:rsidR="00EB2A42" w:rsidRDefault="00EB2A42" w:rsidP="00495A2E">
                <w:pPr>
                  <w:spacing w:line="240" w:lineRule="auto"/>
                </w:pPr>
                <w:r>
                  <w:t>Musical elements chosen</w:t>
                </w:r>
              </w:p>
            </w:tc>
            <w:sdt>
              <w:sdtPr>
                <w:rPr>
                  <w:sz w:val="36"/>
                  <w:szCs w:val="36"/>
                </w:rPr>
                <w:id w:val="1308902885"/>
                <w14:checkbox>
                  <w14:checked w14:val="0"/>
                  <w14:checkedState w14:val="2612" w14:font="MS Gothic"/>
                  <w14:uncheckedState w14:val="2610" w14:font="MS Gothic"/>
                </w14:checkbox>
              </w:sdtPr>
              <w:sdtContent>
                <w:tc>
                  <w:tcPr>
                    <w:tcW w:w="794" w:type="dxa"/>
                    <w:vAlign w:val="center"/>
                  </w:tcPr>
                  <w:p w14:paraId="32F840C6"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78D9B5F5" w14:textId="77777777" w:rsidR="00EB2A42" w:rsidRDefault="00EB2A42" w:rsidP="00495A2E">
                <w:pPr>
                  <w:spacing w:line="240" w:lineRule="auto"/>
                </w:pPr>
                <w:r w:rsidRPr="00335245">
                  <w:t>Rhythm</w:t>
                </w:r>
              </w:p>
            </w:tc>
            <w:sdt>
              <w:sdtPr>
                <w:rPr>
                  <w:sz w:val="36"/>
                  <w:szCs w:val="36"/>
                </w:rPr>
                <w:id w:val="2110696164"/>
                <w14:checkbox>
                  <w14:checked w14:val="0"/>
                  <w14:checkedState w14:val="2612" w14:font="MS Gothic"/>
                  <w14:uncheckedState w14:val="2610" w14:font="MS Gothic"/>
                </w14:checkbox>
              </w:sdtPr>
              <w:sdtContent>
                <w:tc>
                  <w:tcPr>
                    <w:tcW w:w="794" w:type="dxa"/>
                    <w:vAlign w:val="center"/>
                  </w:tcPr>
                  <w:p w14:paraId="53266386"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02C4FEB3" w14:textId="77777777" w:rsidR="00EB2A42" w:rsidRDefault="00EB2A42" w:rsidP="00495A2E">
                <w:pPr>
                  <w:spacing w:line="240" w:lineRule="auto"/>
                </w:pPr>
                <w:r w:rsidRPr="0077027F">
                  <w:t>Harmony</w:t>
                </w:r>
              </w:p>
            </w:tc>
          </w:tr>
          <w:tr w:rsidR="00EB2A42" w14:paraId="4F7302DA" w14:textId="77777777" w:rsidTr="00495A2E">
            <w:tc>
              <w:tcPr>
                <w:tcW w:w="3823" w:type="dxa"/>
                <w:tcMar>
                  <w:left w:w="0" w:type="dxa"/>
                </w:tcMar>
              </w:tcPr>
              <w:p w14:paraId="7385EE90" w14:textId="77777777" w:rsidR="00EB2A42" w:rsidRDefault="00EB2A42" w:rsidP="00495A2E">
                <w:pPr>
                  <w:spacing w:line="240" w:lineRule="auto"/>
                </w:pPr>
                <w:r>
                  <w:t xml:space="preserve">(select </w:t>
                </w:r>
                <w:r w:rsidRPr="003C7E30">
                  <w:rPr>
                    <w:b/>
                    <w:bCs/>
                  </w:rPr>
                  <w:t>at least two from each list</w:t>
                </w:r>
                <w:r>
                  <w:t>)</w:t>
                </w:r>
              </w:p>
            </w:tc>
            <w:sdt>
              <w:sdtPr>
                <w:rPr>
                  <w:sz w:val="36"/>
                  <w:szCs w:val="36"/>
                </w:rPr>
                <w:id w:val="-187144128"/>
                <w14:checkbox>
                  <w14:checked w14:val="0"/>
                  <w14:checkedState w14:val="2612" w14:font="MS Gothic"/>
                  <w14:uncheckedState w14:val="2610" w14:font="MS Gothic"/>
                </w14:checkbox>
              </w:sdtPr>
              <w:sdtContent>
                <w:tc>
                  <w:tcPr>
                    <w:tcW w:w="794" w:type="dxa"/>
                    <w:vAlign w:val="center"/>
                  </w:tcPr>
                  <w:p w14:paraId="741DFA54"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3D1957A3" w14:textId="77777777" w:rsidR="00EB2A42" w:rsidRDefault="00EB2A42" w:rsidP="00495A2E">
                <w:pPr>
                  <w:spacing w:line="240" w:lineRule="auto"/>
                </w:pPr>
                <w:r w:rsidRPr="00335245">
                  <w:t>Metre</w:t>
                </w:r>
              </w:p>
            </w:tc>
            <w:sdt>
              <w:sdtPr>
                <w:rPr>
                  <w:sz w:val="36"/>
                  <w:szCs w:val="36"/>
                </w:rPr>
                <w:id w:val="2066598652"/>
                <w14:checkbox>
                  <w14:checked w14:val="0"/>
                  <w14:checkedState w14:val="2612" w14:font="MS Gothic"/>
                  <w14:uncheckedState w14:val="2610" w14:font="MS Gothic"/>
                </w14:checkbox>
              </w:sdtPr>
              <w:sdtContent>
                <w:tc>
                  <w:tcPr>
                    <w:tcW w:w="794" w:type="dxa"/>
                    <w:vAlign w:val="center"/>
                  </w:tcPr>
                  <w:p w14:paraId="1043CA14"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13AC2E25" w14:textId="77777777" w:rsidR="00EB2A42" w:rsidRDefault="00EB2A42" w:rsidP="00495A2E">
                <w:pPr>
                  <w:spacing w:line="240" w:lineRule="auto"/>
                </w:pPr>
                <w:r w:rsidRPr="0077027F">
                  <w:t>Tonality</w:t>
                </w:r>
              </w:p>
            </w:tc>
          </w:tr>
          <w:tr w:rsidR="00EB2A42" w14:paraId="44395FCB" w14:textId="77777777" w:rsidTr="00495A2E">
            <w:tc>
              <w:tcPr>
                <w:tcW w:w="3823" w:type="dxa"/>
                <w:tcMar>
                  <w:left w:w="0" w:type="dxa"/>
                </w:tcMar>
                <w:vAlign w:val="center"/>
              </w:tcPr>
              <w:p w14:paraId="0A4154FE" w14:textId="77777777" w:rsidR="00EB2A42" w:rsidRDefault="00EB2A42" w:rsidP="00495A2E">
                <w:pPr>
                  <w:spacing w:line="240" w:lineRule="auto"/>
                </w:pPr>
              </w:p>
            </w:tc>
            <w:sdt>
              <w:sdtPr>
                <w:rPr>
                  <w:sz w:val="36"/>
                  <w:szCs w:val="36"/>
                </w:rPr>
                <w:id w:val="822077468"/>
                <w14:checkbox>
                  <w14:checked w14:val="0"/>
                  <w14:checkedState w14:val="2612" w14:font="MS Gothic"/>
                  <w14:uncheckedState w14:val="2610" w14:font="MS Gothic"/>
                </w14:checkbox>
              </w:sdtPr>
              <w:sdtContent>
                <w:tc>
                  <w:tcPr>
                    <w:tcW w:w="794" w:type="dxa"/>
                    <w:vAlign w:val="center"/>
                  </w:tcPr>
                  <w:p w14:paraId="0766480D"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79E6E1E7" w14:textId="77777777" w:rsidR="00EB2A42" w:rsidRDefault="00EB2A42" w:rsidP="00495A2E">
                <w:pPr>
                  <w:spacing w:line="240" w:lineRule="auto"/>
                </w:pPr>
                <w:r w:rsidRPr="00335245">
                  <w:t>Texture</w:t>
                </w:r>
              </w:p>
            </w:tc>
            <w:sdt>
              <w:sdtPr>
                <w:rPr>
                  <w:sz w:val="36"/>
                  <w:szCs w:val="36"/>
                </w:rPr>
                <w:id w:val="-349576102"/>
                <w14:checkbox>
                  <w14:checked w14:val="0"/>
                  <w14:checkedState w14:val="2612" w14:font="MS Gothic"/>
                  <w14:uncheckedState w14:val="2610" w14:font="MS Gothic"/>
                </w14:checkbox>
              </w:sdtPr>
              <w:sdtContent>
                <w:tc>
                  <w:tcPr>
                    <w:tcW w:w="794" w:type="dxa"/>
                    <w:vAlign w:val="center"/>
                  </w:tcPr>
                  <w:p w14:paraId="29754A30"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13ABE33D" w14:textId="77777777" w:rsidR="00EB2A42" w:rsidRDefault="00EB2A42" w:rsidP="00495A2E">
                <w:pPr>
                  <w:spacing w:line="240" w:lineRule="auto"/>
                </w:pPr>
                <w:r w:rsidRPr="0077027F">
                  <w:t>Timbre</w:t>
                </w:r>
              </w:p>
            </w:tc>
          </w:tr>
          <w:tr w:rsidR="00EB2A42" w14:paraId="3D8F0989" w14:textId="77777777" w:rsidTr="00495A2E">
            <w:tc>
              <w:tcPr>
                <w:tcW w:w="3823" w:type="dxa"/>
                <w:tcMar>
                  <w:left w:w="0" w:type="dxa"/>
                </w:tcMar>
                <w:vAlign w:val="center"/>
              </w:tcPr>
              <w:p w14:paraId="681CD745" w14:textId="77777777" w:rsidR="00EB2A42" w:rsidRDefault="00EB2A42" w:rsidP="00495A2E">
                <w:pPr>
                  <w:spacing w:line="240" w:lineRule="auto"/>
                </w:pPr>
              </w:p>
            </w:tc>
            <w:sdt>
              <w:sdtPr>
                <w:rPr>
                  <w:sz w:val="36"/>
                  <w:szCs w:val="36"/>
                </w:rPr>
                <w:id w:val="1060519674"/>
                <w14:checkbox>
                  <w14:checked w14:val="0"/>
                  <w14:checkedState w14:val="2612" w14:font="MS Gothic"/>
                  <w14:uncheckedState w14:val="2610" w14:font="MS Gothic"/>
                </w14:checkbox>
              </w:sdtPr>
              <w:sdtContent>
                <w:tc>
                  <w:tcPr>
                    <w:tcW w:w="794" w:type="dxa"/>
                    <w:vAlign w:val="center"/>
                  </w:tcPr>
                  <w:p w14:paraId="357B5AD1"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5857DB37" w14:textId="77777777" w:rsidR="00EB2A42" w:rsidRDefault="00EB2A42" w:rsidP="00495A2E">
                <w:pPr>
                  <w:spacing w:line="240" w:lineRule="auto"/>
                </w:pPr>
                <w:r w:rsidRPr="00335245">
                  <w:t>Melody</w:t>
                </w:r>
              </w:p>
            </w:tc>
            <w:sdt>
              <w:sdtPr>
                <w:rPr>
                  <w:sz w:val="36"/>
                  <w:szCs w:val="36"/>
                </w:rPr>
                <w:id w:val="-800076364"/>
                <w14:checkbox>
                  <w14:checked w14:val="0"/>
                  <w14:checkedState w14:val="2612" w14:font="MS Gothic"/>
                  <w14:uncheckedState w14:val="2610" w14:font="MS Gothic"/>
                </w14:checkbox>
              </w:sdtPr>
              <w:sdtContent>
                <w:tc>
                  <w:tcPr>
                    <w:tcW w:w="794" w:type="dxa"/>
                    <w:vAlign w:val="center"/>
                  </w:tcPr>
                  <w:p w14:paraId="3D81BE46"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356D4F7C" w14:textId="77777777" w:rsidR="00EB2A42" w:rsidRDefault="00EB2A42" w:rsidP="00495A2E">
                <w:pPr>
                  <w:spacing w:line="240" w:lineRule="auto"/>
                </w:pPr>
                <w:r w:rsidRPr="0077027F">
                  <w:t>Dynamics</w:t>
                </w:r>
              </w:p>
            </w:tc>
          </w:tr>
          <w:tr w:rsidR="00EB2A42" w14:paraId="37ECD537" w14:textId="77777777" w:rsidTr="00495A2E">
            <w:tc>
              <w:tcPr>
                <w:tcW w:w="3823" w:type="dxa"/>
                <w:tcMar>
                  <w:left w:w="0" w:type="dxa"/>
                </w:tcMar>
                <w:vAlign w:val="center"/>
              </w:tcPr>
              <w:p w14:paraId="336D9D2B" w14:textId="77777777" w:rsidR="00EB2A42" w:rsidRDefault="00EB2A42" w:rsidP="00495A2E">
                <w:pPr>
                  <w:spacing w:line="240" w:lineRule="auto"/>
                </w:pPr>
              </w:p>
            </w:tc>
            <w:sdt>
              <w:sdtPr>
                <w:rPr>
                  <w:sz w:val="36"/>
                  <w:szCs w:val="36"/>
                </w:rPr>
                <w:id w:val="-1097786624"/>
                <w14:checkbox>
                  <w14:checked w14:val="0"/>
                  <w14:checkedState w14:val="2612" w14:font="MS Gothic"/>
                  <w14:uncheckedState w14:val="2610" w14:font="MS Gothic"/>
                </w14:checkbox>
              </w:sdtPr>
              <w:sdtContent>
                <w:tc>
                  <w:tcPr>
                    <w:tcW w:w="794" w:type="dxa"/>
                    <w:vAlign w:val="center"/>
                  </w:tcPr>
                  <w:p w14:paraId="0F3350A4"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3EA96B23" w14:textId="77777777" w:rsidR="00EB2A42" w:rsidRDefault="00EB2A42" w:rsidP="00495A2E">
                <w:pPr>
                  <w:spacing w:line="240" w:lineRule="auto"/>
                </w:pPr>
                <w:r w:rsidRPr="00335245">
                  <w:t>Structure</w:t>
                </w:r>
              </w:p>
            </w:tc>
            <w:sdt>
              <w:sdtPr>
                <w:rPr>
                  <w:sz w:val="36"/>
                  <w:szCs w:val="36"/>
                </w:rPr>
                <w:id w:val="851003062"/>
                <w14:checkbox>
                  <w14:checked w14:val="0"/>
                  <w14:checkedState w14:val="2612" w14:font="MS Gothic"/>
                  <w14:uncheckedState w14:val="2610" w14:font="MS Gothic"/>
                </w14:checkbox>
              </w:sdtPr>
              <w:sdtContent>
                <w:tc>
                  <w:tcPr>
                    <w:tcW w:w="794" w:type="dxa"/>
                    <w:vAlign w:val="center"/>
                  </w:tcPr>
                  <w:p w14:paraId="047FE31A"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39381791" w14:textId="77777777" w:rsidR="00EB2A42" w:rsidRDefault="00EB2A42" w:rsidP="00495A2E">
                <w:pPr>
                  <w:spacing w:line="240" w:lineRule="auto"/>
                </w:pPr>
                <w:r w:rsidRPr="0077027F">
                  <w:t>Phrasing</w:t>
                </w:r>
              </w:p>
            </w:tc>
          </w:tr>
          <w:tr w:rsidR="00EB2A42" w14:paraId="02B235ED" w14:textId="77777777" w:rsidTr="00495A2E">
            <w:tc>
              <w:tcPr>
                <w:tcW w:w="3823" w:type="dxa"/>
                <w:tcMar>
                  <w:left w:w="0" w:type="dxa"/>
                </w:tcMar>
                <w:vAlign w:val="center"/>
              </w:tcPr>
              <w:p w14:paraId="13BC7A05" w14:textId="77777777" w:rsidR="00EB2A42" w:rsidRDefault="00EB2A42" w:rsidP="00495A2E">
                <w:pPr>
                  <w:spacing w:line="240" w:lineRule="auto"/>
                </w:pPr>
              </w:p>
            </w:tc>
            <w:sdt>
              <w:sdtPr>
                <w:rPr>
                  <w:sz w:val="36"/>
                  <w:szCs w:val="36"/>
                </w:rPr>
                <w:id w:val="591509580"/>
                <w14:checkbox>
                  <w14:checked w14:val="0"/>
                  <w14:checkedState w14:val="2612" w14:font="MS Gothic"/>
                  <w14:uncheckedState w14:val="2610" w14:font="MS Gothic"/>
                </w14:checkbox>
              </w:sdtPr>
              <w:sdtContent>
                <w:tc>
                  <w:tcPr>
                    <w:tcW w:w="794" w:type="dxa"/>
                    <w:vAlign w:val="center"/>
                  </w:tcPr>
                  <w:p w14:paraId="40A1DFE4"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1D171202" w14:textId="77777777" w:rsidR="00EB2A42" w:rsidRDefault="00EB2A42" w:rsidP="00495A2E">
                <w:pPr>
                  <w:spacing w:line="240" w:lineRule="auto"/>
                </w:pPr>
                <w:r w:rsidRPr="00335245">
                  <w:t>Form</w:t>
                </w:r>
              </w:p>
            </w:tc>
            <w:sdt>
              <w:sdtPr>
                <w:rPr>
                  <w:sz w:val="36"/>
                  <w:szCs w:val="36"/>
                </w:rPr>
                <w:id w:val="-1043510981"/>
                <w14:checkbox>
                  <w14:checked w14:val="0"/>
                  <w14:checkedState w14:val="2612" w14:font="MS Gothic"/>
                  <w14:uncheckedState w14:val="2610" w14:font="MS Gothic"/>
                </w14:checkbox>
              </w:sdtPr>
              <w:sdtContent>
                <w:tc>
                  <w:tcPr>
                    <w:tcW w:w="794" w:type="dxa"/>
                    <w:vAlign w:val="center"/>
                  </w:tcPr>
                  <w:p w14:paraId="191AAAF3"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2F1CE60C" w14:textId="77777777" w:rsidR="00EB2A42" w:rsidRDefault="00EB2A42" w:rsidP="00495A2E">
                <w:pPr>
                  <w:spacing w:line="240" w:lineRule="auto"/>
                </w:pPr>
                <w:r w:rsidRPr="0077027F">
                  <w:t>Articulation</w:t>
                </w:r>
              </w:p>
            </w:tc>
          </w:tr>
        </w:tbl>
        <w:p w14:paraId="09CB773A" w14:textId="77777777" w:rsidR="00EB2A42" w:rsidRDefault="00EB2A42" w:rsidP="00EB2A42">
          <w:pPr>
            <w:spacing w:line="240" w:lineRule="auto"/>
          </w:pPr>
        </w:p>
        <w:p w14:paraId="5DA9B367" w14:textId="77777777" w:rsidR="00EB2A42" w:rsidRDefault="00EB2A42" w:rsidP="00EB2A42">
          <w:pPr>
            <w:spacing w:line="240" w:lineRule="auto"/>
          </w:pPr>
          <w:r>
            <w:t xml:space="preserve">Candidates must submit a programme note of approximately 150 </w:t>
          </w:r>
          <w:proofErr w:type="gramStart"/>
          <w:r>
            <w:t>word</w:t>
          </w:r>
          <w:proofErr w:type="gramEnd"/>
          <w:r>
            <w:t xml:space="preserve"> </w:t>
          </w:r>
          <w:r w:rsidRPr="003C7E30">
            <w:rPr>
              <w:b/>
              <w:bCs/>
            </w:rPr>
            <w:t>plus</w:t>
          </w:r>
          <w:r>
            <w:t xml:space="preserve"> one or more additional evidence types. Please indicate in the appropriate boxes below which types of evidence you are submitting for Composition 1.</w:t>
          </w:r>
        </w:p>
        <w:p w14:paraId="52546441" w14:textId="77777777" w:rsidR="00EB2A42" w:rsidRPr="007B1C98" w:rsidRDefault="00EB2A42" w:rsidP="00EB2A42"/>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8"/>
            <w:gridCol w:w="1810"/>
            <w:gridCol w:w="507"/>
            <w:gridCol w:w="2137"/>
            <w:gridCol w:w="507"/>
            <w:gridCol w:w="1810"/>
            <w:gridCol w:w="507"/>
            <w:gridCol w:w="1670"/>
          </w:tblGrid>
          <w:tr w:rsidR="00EB2A42" w:rsidRPr="007B1C98" w14:paraId="5ECBD8BE" w14:textId="77777777" w:rsidTr="00495A2E">
            <w:trPr>
              <w:trHeight w:val="454"/>
            </w:trPr>
            <w:sdt>
              <w:sdtPr>
                <w:rPr>
                  <w:sz w:val="36"/>
                  <w:szCs w:val="36"/>
                </w:rPr>
                <w:id w:val="-439066747"/>
                <w:lock w:val="sdtContentLocked"/>
                <w14:checkbox>
                  <w14:checked w14:val="1"/>
                  <w14:checkedState w14:val="2612" w14:font="MS Gothic"/>
                  <w14:uncheckedState w14:val="2610" w14:font="MS Gothic"/>
                </w14:checkbox>
              </w:sdtPr>
              <w:sdtContent>
                <w:tc>
                  <w:tcPr>
                    <w:tcW w:w="508" w:type="dxa"/>
                    <w:vAlign w:val="center"/>
                  </w:tcPr>
                  <w:p w14:paraId="0A96E71C" w14:textId="77777777" w:rsidR="00EB2A42" w:rsidRDefault="00EB2A42" w:rsidP="00495A2E">
                    <w:pPr>
                      <w:rPr>
                        <w:sz w:val="36"/>
                        <w:szCs w:val="36"/>
                      </w:rPr>
                    </w:pPr>
                    <w:r>
                      <w:rPr>
                        <w:rFonts w:ascii="MS Gothic" w:eastAsia="MS Gothic" w:hAnsi="MS Gothic" w:hint="eastAsia"/>
                        <w:sz w:val="36"/>
                        <w:szCs w:val="36"/>
                      </w:rPr>
                      <w:t>☒</w:t>
                    </w:r>
                  </w:p>
                </w:tc>
              </w:sdtContent>
            </w:sdt>
            <w:tc>
              <w:tcPr>
                <w:tcW w:w="1810" w:type="dxa"/>
                <w:vAlign w:val="center"/>
              </w:tcPr>
              <w:p w14:paraId="5A2CDA50" w14:textId="77777777" w:rsidR="00EB2A42" w:rsidRDefault="00EB2A42" w:rsidP="00495A2E">
                <w:r>
                  <w:t xml:space="preserve">Programme </w:t>
                </w:r>
                <w:proofErr w:type="gramStart"/>
                <w:r>
                  <w:t>note</w:t>
                </w:r>
                <w:proofErr w:type="gramEnd"/>
              </w:p>
              <w:p w14:paraId="05C0114C" w14:textId="77777777" w:rsidR="00EB2A42" w:rsidRPr="00F34E87" w:rsidRDefault="00EB2A42" w:rsidP="00495A2E">
                <w:r>
                  <w:t>(mandatory)</w:t>
                </w:r>
              </w:p>
            </w:tc>
            <w:sdt>
              <w:sdtPr>
                <w:rPr>
                  <w:sz w:val="36"/>
                  <w:szCs w:val="36"/>
                </w:rPr>
                <w:id w:val="-859041491"/>
                <w14:checkbox>
                  <w14:checked w14:val="0"/>
                  <w14:checkedState w14:val="2612" w14:font="MS Gothic"/>
                  <w14:uncheckedState w14:val="2610" w14:font="MS Gothic"/>
                </w14:checkbox>
              </w:sdtPr>
              <w:sdtContent>
                <w:tc>
                  <w:tcPr>
                    <w:tcW w:w="507" w:type="dxa"/>
                    <w:vAlign w:val="center"/>
                  </w:tcPr>
                  <w:p w14:paraId="3464491B" w14:textId="77777777" w:rsidR="00EB2A42" w:rsidRDefault="00EB2A42" w:rsidP="00495A2E">
                    <w:pPr>
                      <w:rPr>
                        <w:sz w:val="36"/>
                        <w:szCs w:val="36"/>
                      </w:rPr>
                    </w:pPr>
                    <w:r w:rsidRPr="00A623F8">
                      <w:rPr>
                        <w:rFonts w:ascii="MS Gothic" w:eastAsia="MS Gothic" w:hAnsi="MS Gothic" w:hint="eastAsia"/>
                        <w:sz w:val="36"/>
                        <w:szCs w:val="36"/>
                      </w:rPr>
                      <w:t>☐</w:t>
                    </w:r>
                  </w:p>
                </w:tc>
              </w:sdtContent>
            </w:sdt>
            <w:tc>
              <w:tcPr>
                <w:tcW w:w="2137" w:type="dxa"/>
                <w:vAlign w:val="center"/>
              </w:tcPr>
              <w:p w14:paraId="06556901" w14:textId="77777777" w:rsidR="00EB2A42" w:rsidRPr="00D61425" w:rsidRDefault="00EB2A42" w:rsidP="00495A2E">
                <w:r w:rsidRPr="003C7E30">
                  <w:t>Staff notated score</w:t>
                </w:r>
              </w:p>
            </w:tc>
            <w:sdt>
              <w:sdtPr>
                <w:rPr>
                  <w:sz w:val="36"/>
                  <w:szCs w:val="36"/>
                </w:rPr>
                <w:id w:val="660043108"/>
                <w14:checkbox>
                  <w14:checked w14:val="0"/>
                  <w14:checkedState w14:val="2612" w14:font="MS Gothic"/>
                  <w14:uncheckedState w14:val="2610" w14:font="MS Gothic"/>
                </w14:checkbox>
              </w:sdtPr>
              <w:sdtContent>
                <w:tc>
                  <w:tcPr>
                    <w:tcW w:w="507" w:type="dxa"/>
                    <w:vAlign w:val="center"/>
                  </w:tcPr>
                  <w:p w14:paraId="15A9F6D3" w14:textId="77777777" w:rsidR="00EB2A42" w:rsidRDefault="00EB2A42" w:rsidP="00495A2E">
                    <w:pPr>
                      <w:rPr>
                        <w:sz w:val="36"/>
                        <w:szCs w:val="36"/>
                      </w:rPr>
                    </w:pPr>
                    <w:r w:rsidRPr="00A623F8">
                      <w:rPr>
                        <w:rFonts w:ascii="MS Gothic" w:eastAsia="MS Gothic" w:hAnsi="MS Gothic" w:hint="eastAsia"/>
                        <w:sz w:val="36"/>
                        <w:szCs w:val="36"/>
                      </w:rPr>
                      <w:t>☐</w:t>
                    </w:r>
                  </w:p>
                </w:tc>
              </w:sdtContent>
            </w:sdt>
            <w:tc>
              <w:tcPr>
                <w:tcW w:w="1810" w:type="dxa"/>
                <w:vAlign w:val="center"/>
              </w:tcPr>
              <w:p w14:paraId="346EBD9E" w14:textId="77777777" w:rsidR="00EB2A42" w:rsidRPr="00D61425" w:rsidRDefault="00EB2A42" w:rsidP="00495A2E">
                <w:r w:rsidRPr="003C7E30">
                  <w:t>Lead sheet</w:t>
                </w:r>
              </w:p>
            </w:tc>
            <w:sdt>
              <w:sdtPr>
                <w:rPr>
                  <w:sz w:val="36"/>
                  <w:szCs w:val="36"/>
                </w:rPr>
                <w:id w:val="-355347868"/>
                <w14:checkbox>
                  <w14:checked w14:val="0"/>
                  <w14:checkedState w14:val="2612" w14:font="MS Gothic"/>
                  <w14:uncheckedState w14:val="2610" w14:font="MS Gothic"/>
                </w14:checkbox>
              </w:sdtPr>
              <w:sdtContent>
                <w:tc>
                  <w:tcPr>
                    <w:tcW w:w="507" w:type="dxa"/>
                    <w:vAlign w:val="center"/>
                  </w:tcPr>
                  <w:p w14:paraId="176D1C62" w14:textId="77777777" w:rsidR="00EB2A42" w:rsidRDefault="00EB2A42" w:rsidP="00495A2E">
                    <w:pPr>
                      <w:rPr>
                        <w:sz w:val="36"/>
                        <w:szCs w:val="36"/>
                      </w:rPr>
                    </w:pPr>
                    <w:r>
                      <w:rPr>
                        <w:rFonts w:ascii="MS Gothic" w:eastAsia="MS Gothic" w:hAnsi="MS Gothic" w:hint="eastAsia"/>
                        <w:sz w:val="36"/>
                        <w:szCs w:val="36"/>
                      </w:rPr>
                      <w:t>☐</w:t>
                    </w:r>
                  </w:p>
                </w:tc>
              </w:sdtContent>
            </w:sdt>
            <w:tc>
              <w:tcPr>
                <w:tcW w:w="1670" w:type="dxa"/>
                <w:vAlign w:val="center"/>
              </w:tcPr>
              <w:p w14:paraId="4FE6A81A" w14:textId="77777777" w:rsidR="00EB2A42" w:rsidRPr="00D61425" w:rsidRDefault="00EB2A42" w:rsidP="00495A2E">
                <w:r w:rsidRPr="003C7E30">
                  <w:t>Aural guide</w:t>
                </w:r>
              </w:p>
            </w:tc>
          </w:tr>
        </w:tbl>
        <w:p w14:paraId="30824AB7" w14:textId="77777777" w:rsidR="00EB2A42" w:rsidRDefault="00EB2A42" w:rsidP="00EB2A42">
          <w:pPr>
            <w:spacing w:line="240" w:lineRule="auto"/>
          </w:pPr>
          <w:r>
            <w:br w:type="page"/>
          </w:r>
        </w:p>
        <w:p w14:paraId="11792746" w14:textId="77777777" w:rsidR="00EB2A42" w:rsidRDefault="00EB2A42" w:rsidP="00EB2A42">
          <w:pPr>
            <w:pStyle w:val="Heading4"/>
          </w:pPr>
          <w:r w:rsidRPr="007335EF">
            <w:lastRenderedPageBreak/>
            <w:t>To be completed by the candidate</w:t>
          </w:r>
        </w:p>
        <w:p w14:paraId="6FE46545" w14:textId="77777777" w:rsidR="00EB2A42" w:rsidRPr="007335EF" w:rsidRDefault="00EB2A42" w:rsidP="00EB2A42"/>
        <w:p w14:paraId="280DF4CA" w14:textId="77777777" w:rsidR="00EB2A42" w:rsidRPr="00897383" w:rsidRDefault="00EB2A42" w:rsidP="00EB2A42">
          <w:pPr>
            <w:pStyle w:val="Heading4"/>
          </w:pPr>
          <w:r>
            <w:t>Composition 2: Free composition</w:t>
          </w:r>
        </w:p>
        <w:p w14:paraId="3A74B270" w14:textId="77777777" w:rsidR="00EB2A42" w:rsidRDefault="00EB2A42" w:rsidP="00EB2A42"/>
        <w:p w14:paraId="29EE5059" w14:textId="77777777" w:rsidR="00EB2A42" w:rsidRPr="007B1C98" w:rsidRDefault="00EB2A42" w:rsidP="00EB2A42"/>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6"/>
          </w:tblGrid>
          <w:tr w:rsidR="00EB2A42" w:rsidRPr="007B1C98" w14:paraId="63172C93" w14:textId="77777777" w:rsidTr="00495A2E">
            <w:trPr>
              <w:trHeight w:val="454"/>
            </w:trPr>
            <w:tc>
              <w:tcPr>
                <w:tcW w:w="709" w:type="dxa"/>
                <w:tcMar>
                  <w:left w:w="0" w:type="dxa"/>
                </w:tcMar>
                <w:vAlign w:val="bottom"/>
              </w:tcPr>
              <w:p w14:paraId="368D421F" w14:textId="77777777" w:rsidR="00EB2A42" w:rsidRPr="007B1C98" w:rsidRDefault="00EB2A42" w:rsidP="00495A2E">
                <w:r>
                  <w:t>T</w:t>
                </w:r>
                <w:r w:rsidRPr="007B1C98">
                  <w:t>itle</w:t>
                </w:r>
              </w:p>
            </w:tc>
            <w:sdt>
              <w:sdtPr>
                <w:rPr>
                  <w:b/>
                  <w:bCs/>
                </w:rPr>
                <w:id w:val="-1651055141"/>
                <w:placeholder>
                  <w:docPart w:val="70C1D92965E5489EB3AB86AF7D3F8088"/>
                </w:placeholder>
                <w:showingPlcHdr/>
                <w:text/>
              </w:sdtPr>
              <w:sdtContent>
                <w:tc>
                  <w:tcPr>
                    <w:tcW w:w="8646" w:type="dxa"/>
                    <w:tcBorders>
                      <w:bottom w:val="single" w:sz="4" w:space="0" w:color="auto"/>
                    </w:tcBorders>
                    <w:vAlign w:val="bottom"/>
                  </w:tcPr>
                  <w:p w14:paraId="642E664B" w14:textId="77777777" w:rsidR="00EB2A42" w:rsidRPr="00A623F8" w:rsidRDefault="00EB2A42" w:rsidP="00495A2E">
                    <w:pPr>
                      <w:rPr>
                        <w:b/>
                        <w:bCs/>
                      </w:rPr>
                    </w:pPr>
                    <w:r w:rsidRPr="00A623F8">
                      <w:rPr>
                        <w:rStyle w:val="PlaceholderText"/>
                        <w:b/>
                        <w:bCs/>
                      </w:rPr>
                      <w:t>Click or tap here to enter text.</w:t>
                    </w:r>
                  </w:p>
                </w:tc>
              </w:sdtContent>
            </w:sdt>
          </w:tr>
        </w:tbl>
        <w:p w14:paraId="0B1601BC" w14:textId="77777777" w:rsidR="00EB2A42" w:rsidRPr="007B1C98" w:rsidRDefault="00EB2A42" w:rsidP="00EB2A42"/>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8"/>
          </w:tblGrid>
          <w:tr w:rsidR="00EB2A42" w:rsidRPr="007B1C98" w14:paraId="2AB9908F" w14:textId="77777777" w:rsidTr="00495A2E">
            <w:trPr>
              <w:trHeight w:val="454"/>
            </w:trPr>
            <w:tc>
              <w:tcPr>
                <w:tcW w:w="2977" w:type="dxa"/>
                <w:tcMar>
                  <w:left w:w="0" w:type="dxa"/>
                </w:tcMar>
                <w:vAlign w:val="bottom"/>
              </w:tcPr>
              <w:p w14:paraId="664D4636" w14:textId="77777777" w:rsidR="00EB2A42" w:rsidRPr="007B1C98" w:rsidRDefault="00EB2A42" w:rsidP="00495A2E">
                <w:r w:rsidRPr="00976468">
                  <w:t>Suggested audience/occasion</w:t>
                </w:r>
              </w:p>
            </w:tc>
            <w:sdt>
              <w:sdtPr>
                <w:rPr>
                  <w:b/>
                  <w:bCs/>
                </w:rPr>
                <w:id w:val="2076314377"/>
                <w:placeholder>
                  <w:docPart w:val="79D8A02F905D49B29CF4E775FAC7B190"/>
                </w:placeholder>
                <w:showingPlcHdr/>
                <w:text/>
              </w:sdtPr>
              <w:sdtContent>
                <w:tc>
                  <w:tcPr>
                    <w:tcW w:w="6378" w:type="dxa"/>
                    <w:tcBorders>
                      <w:bottom w:val="single" w:sz="4" w:space="0" w:color="auto"/>
                    </w:tcBorders>
                    <w:vAlign w:val="bottom"/>
                  </w:tcPr>
                  <w:p w14:paraId="3D8B794F" w14:textId="77777777" w:rsidR="00EB2A42" w:rsidRPr="00A623F8" w:rsidRDefault="00EB2A42" w:rsidP="00495A2E">
                    <w:pPr>
                      <w:rPr>
                        <w:b/>
                        <w:bCs/>
                      </w:rPr>
                    </w:pPr>
                    <w:r w:rsidRPr="00A623F8">
                      <w:rPr>
                        <w:rStyle w:val="PlaceholderText"/>
                        <w:b/>
                        <w:bCs/>
                      </w:rPr>
                      <w:t>Click or tap here to enter text.</w:t>
                    </w:r>
                  </w:p>
                </w:tc>
              </w:sdtContent>
            </w:sdt>
          </w:tr>
        </w:tbl>
        <w:p w14:paraId="2BEB9504" w14:textId="77777777" w:rsidR="00EB2A42" w:rsidRDefault="00EB2A42" w:rsidP="00EB2A42"/>
        <w:p w14:paraId="07C096D8" w14:textId="77777777" w:rsidR="00EB2A42" w:rsidRPr="007B1C98" w:rsidRDefault="00EB2A42" w:rsidP="00EB2A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794"/>
            <w:gridCol w:w="1985"/>
            <w:gridCol w:w="794"/>
            <w:gridCol w:w="1985"/>
          </w:tblGrid>
          <w:tr w:rsidR="00EB2A42" w14:paraId="4C47F541" w14:textId="77777777" w:rsidTr="00495A2E">
            <w:tc>
              <w:tcPr>
                <w:tcW w:w="3823" w:type="dxa"/>
              </w:tcPr>
              <w:p w14:paraId="02678E86" w14:textId="77777777" w:rsidR="00EB2A42" w:rsidRDefault="00EB2A42" w:rsidP="00495A2E">
                <w:pPr>
                  <w:spacing w:line="240" w:lineRule="auto"/>
                </w:pPr>
              </w:p>
            </w:tc>
            <w:tc>
              <w:tcPr>
                <w:tcW w:w="794" w:type="dxa"/>
              </w:tcPr>
              <w:p w14:paraId="59D36B0B" w14:textId="77777777" w:rsidR="00EB2A42" w:rsidRDefault="00EB2A42" w:rsidP="00495A2E">
                <w:pPr>
                  <w:spacing w:line="240" w:lineRule="auto"/>
                </w:pPr>
                <w:r>
                  <w:t>List 1</w:t>
                </w:r>
              </w:p>
            </w:tc>
            <w:tc>
              <w:tcPr>
                <w:tcW w:w="1985" w:type="dxa"/>
              </w:tcPr>
              <w:p w14:paraId="1EBE5FF7" w14:textId="77777777" w:rsidR="00EB2A42" w:rsidRDefault="00EB2A42" w:rsidP="00495A2E">
                <w:pPr>
                  <w:spacing w:line="240" w:lineRule="auto"/>
                </w:pPr>
              </w:p>
            </w:tc>
            <w:tc>
              <w:tcPr>
                <w:tcW w:w="794" w:type="dxa"/>
              </w:tcPr>
              <w:p w14:paraId="08743E7B" w14:textId="77777777" w:rsidR="00EB2A42" w:rsidRDefault="00EB2A42" w:rsidP="00495A2E">
                <w:pPr>
                  <w:spacing w:line="240" w:lineRule="auto"/>
                </w:pPr>
                <w:r>
                  <w:t>List 2</w:t>
                </w:r>
              </w:p>
            </w:tc>
            <w:tc>
              <w:tcPr>
                <w:tcW w:w="1985" w:type="dxa"/>
              </w:tcPr>
              <w:p w14:paraId="6E8DAD8D" w14:textId="77777777" w:rsidR="00EB2A42" w:rsidRDefault="00EB2A42" w:rsidP="00495A2E">
                <w:pPr>
                  <w:spacing w:line="240" w:lineRule="auto"/>
                </w:pPr>
              </w:p>
            </w:tc>
          </w:tr>
          <w:tr w:rsidR="00EB2A42" w14:paraId="7BC16873" w14:textId="77777777" w:rsidTr="00495A2E">
            <w:tc>
              <w:tcPr>
                <w:tcW w:w="3823" w:type="dxa"/>
                <w:vAlign w:val="center"/>
              </w:tcPr>
              <w:p w14:paraId="7F98A257" w14:textId="77777777" w:rsidR="00EB2A42" w:rsidRDefault="00EB2A42" w:rsidP="00495A2E">
                <w:pPr>
                  <w:spacing w:line="240" w:lineRule="auto"/>
                </w:pPr>
                <w:r>
                  <w:t>Musical elements chosen</w:t>
                </w:r>
              </w:p>
            </w:tc>
            <w:sdt>
              <w:sdtPr>
                <w:rPr>
                  <w:sz w:val="36"/>
                  <w:szCs w:val="36"/>
                </w:rPr>
                <w:id w:val="1492455347"/>
                <w14:checkbox>
                  <w14:checked w14:val="0"/>
                  <w14:checkedState w14:val="2612" w14:font="MS Gothic"/>
                  <w14:uncheckedState w14:val="2610" w14:font="MS Gothic"/>
                </w14:checkbox>
              </w:sdtPr>
              <w:sdtContent>
                <w:tc>
                  <w:tcPr>
                    <w:tcW w:w="794" w:type="dxa"/>
                    <w:vAlign w:val="center"/>
                  </w:tcPr>
                  <w:p w14:paraId="1D98DABE"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0C0C7DAC" w14:textId="77777777" w:rsidR="00EB2A42" w:rsidRDefault="00EB2A42" w:rsidP="00495A2E">
                <w:pPr>
                  <w:spacing w:line="240" w:lineRule="auto"/>
                </w:pPr>
                <w:r w:rsidRPr="00335245">
                  <w:t>Rhythm</w:t>
                </w:r>
              </w:p>
            </w:tc>
            <w:sdt>
              <w:sdtPr>
                <w:rPr>
                  <w:sz w:val="36"/>
                  <w:szCs w:val="36"/>
                </w:rPr>
                <w:id w:val="-2136099117"/>
                <w14:checkbox>
                  <w14:checked w14:val="0"/>
                  <w14:checkedState w14:val="2612" w14:font="MS Gothic"/>
                  <w14:uncheckedState w14:val="2610" w14:font="MS Gothic"/>
                </w14:checkbox>
              </w:sdtPr>
              <w:sdtContent>
                <w:tc>
                  <w:tcPr>
                    <w:tcW w:w="794" w:type="dxa"/>
                    <w:vAlign w:val="center"/>
                  </w:tcPr>
                  <w:p w14:paraId="563DF05F"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213B51E4" w14:textId="77777777" w:rsidR="00EB2A42" w:rsidRDefault="00EB2A42" w:rsidP="00495A2E">
                <w:pPr>
                  <w:spacing w:line="240" w:lineRule="auto"/>
                </w:pPr>
                <w:r w:rsidRPr="0077027F">
                  <w:t>Harmony</w:t>
                </w:r>
              </w:p>
            </w:tc>
          </w:tr>
          <w:tr w:rsidR="00EB2A42" w14:paraId="001E77BD" w14:textId="77777777" w:rsidTr="00495A2E">
            <w:tc>
              <w:tcPr>
                <w:tcW w:w="3823" w:type="dxa"/>
              </w:tcPr>
              <w:p w14:paraId="45D0EEB3" w14:textId="77777777" w:rsidR="00EB2A42" w:rsidRDefault="00EB2A42" w:rsidP="00495A2E">
                <w:pPr>
                  <w:spacing w:line="240" w:lineRule="auto"/>
                </w:pPr>
                <w:r>
                  <w:t xml:space="preserve">(select </w:t>
                </w:r>
                <w:r w:rsidRPr="003C7E30">
                  <w:rPr>
                    <w:b/>
                    <w:bCs/>
                  </w:rPr>
                  <w:t>at least two from each list</w:t>
                </w:r>
                <w:r>
                  <w:t>)</w:t>
                </w:r>
              </w:p>
            </w:tc>
            <w:sdt>
              <w:sdtPr>
                <w:rPr>
                  <w:sz w:val="36"/>
                  <w:szCs w:val="36"/>
                </w:rPr>
                <w:id w:val="596988195"/>
                <w14:checkbox>
                  <w14:checked w14:val="0"/>
                  <w14:checkedState w14:val="2612" w14:font="MS Gothic"/>
                  <w14:uncheckedState w14:val="2610" w14:font="MS Gothic"/>
                </w14:checkbox>
              </w:sdtPr>
              <w:sdtContent>
                <w:tc>
                  <w:tcPr>
                    <w:tcW w:w="794" w:type="dxa"/>
                    <w:vAlign w:val="center"/>
                  </w:tcPr>
                  <w:p w14:paraId="7B622AA8"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000B62E0" w14:textId="77777777" w:rsidR="00EB2A42" w:rsidRDefault="00EB2A42" w:rsidP="00495A2E">
                <w:pPr>
                  <w:spacing w:line="240" w:lineRule="auto"/>
                </w:pPr>
                <w:r w:rsidRPr="00335245">
                  <w:t>Metre</w:t>
                </w:r>
              </w:p>
            </w:tc>
            <w:sdt>
              <w:sdtPr>
                <w:rPr>
                  <w:sz w:val="36"/>
                  <w:szCs w:val="36"/>
                </w:rPr>
                <w:id w:val="181328035"/>
                <w14:checkbox>
                  <w14:checked w14:val="0"/>
                  <w14:checkedState w14:val="2612" w14:font="MS Gothic"/>
                  <w14:uncheckedState w14:val="2610" w14:font="MS Gothic"/>
                </w14:checkbox>
              </w:sdtPr>
              <w:sdtContent>
                <w:tc>
                  <w:tcPr>
                    <w:tcW w:w="794" w:type="dxa"/>
                    <w:vAlign w:val="center"/>
                  </w:tcPr>
                  <w:p w14:paraId="4FDCD7F5"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6655AEC4" w14:textId="77777777" w:rsidR="00EB2A42" w:rsidRDefault="00EB2A42" w:rsidP="00495A2E">
                <w:pPr>
                  <w:spacing w:line="240" w:lineRule="auto"/>
                </w:pPr>
                <w:r w:rsidRPr="0077027F">
                  <w:t>Tonality</w:t>
                </w:r>
              </w:p>
            </w:tc>
          </w:tr>
          <w:tr w:rsidR="00EB2A42" w14:paraId="1C5F092C" w14:textId="77777777" w:rsidTr="00495A2E">
            <w:tc>
              <w:tcPr>
                <w:tcW w:w="3823" w:type="dxa"/>
                <w:vAlign w:val="center"/>
              </w:tcPr>
              <w:p w14:paraId="2BE43BAB" w14:textId="77777777" w:rsidR="00EB2A42" w:rsidRDefault="00EB2A42" w:rsidP="00495A2E">
                <w:pPr>
                  <w:spacing w:line="240" w:lineRule="auto"/>
                </w:pPr>
              </w:p>
            </w:tc>
            <w:sdt>
              <w:sdtPr>
                <w:rPr>
                  <w:sz w:val="36"/>
                  <w:szCs w:val="36"/>
                </w:rPr>
                <w:id w:val="1642845724"/>
                <w14:checkbox>
                  <w14:checked w14:val="0"/>
                  <w14:checkedState w14:val="2612" w14:font="MS Gothic"/>
                  <w14:uncheckedState w14:val="2610" w14:font="MS Gothic"/>
                </w14:checkbox>
              </w:sdtPr>
              <w:sdtContent>
                <w:tc>
                  <w:tcPr>
                    <w:tcW w:w="794" w:type="dxa"/>
                    <w:vAlign w:val="center"/>
                  </w:tcPr>
                  <w:p w14:paraId="6DD1D6D4"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262B64B9" w14:textId="77777777" w:rsidR="00EB2A42" w:rsidRDefault="00EB2A42" w:rsidP="00495A2E">
                <w:pPr>
                  <w:spacing w:line="240" w:lineRule="auto"/>
                </w:pPr>
                <w:r w:rsidRPr="00335245">
                  <w:t>Texture</w:t>
                </w:r>
              </w:p>
            </w:tc>
            <w:sdt>
              <w:sdtPr>
                <w:rPr>
                  <w:sz w:val="36"/>
                  <w:szCs w:val="36"/>
                </w:rPr>
                <w:id w:val="1365254286"/>
                <w14:checkbox>
                  <w14:checked w14:val="0"/>
                  <w14:checkedState w14:val="2612" w14:font="MS Gothic"/>
                  <w14:uncheckedState w14:val="2610" w14:font="MS Gothic"/>
                </w14:checkbox>
              </w:sdtPr>
              <w:sdtContent>
                <w:tc>
                  <w:tcPr>
                    <w:tcW w:w="794" w:type="dxa"/>
                    <w:vAlign w:val="center"/>
                  </w:tcPr>
                  <w:p w14:paraId="69C3E1A6"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1AB49258" w14:textId="77777777" w:rsidR="00EB2A42" w:rsidRDefault="00EB2A42" w:rsidP="00495A2E">
                <w:pPr>
                  <w:spacing w:line="240" w:lineRule="auto"/>
                </w:pPr>
                <w:r w:rsidRPr="0077027F">
                  <w:t>Timbre</w:t>
                </w:r>
              </w:p>
            </w:tc>
          </w:tr>
          <w:tr w:rsidR="00EB2A42" w14:paraId="06C96550" w14:textId="77777777" w:rsidTr="00495A2E">
            <w:tc>
              <w:tcPr>
                <w:tcW w:w="3823" w:type="dxa"/>
                <w:vAlign w:val="center"/>
              </w:tcPr>
              <w:p w14:paraId="04EF903D" w14:textId="77777777" w:rsidR="00EB2A42" w:rsidRDefault="00EB2A42" w:rsidP="00495A2E">
                <w:pPr>
                  <w:spacing w:line="240" w:lineRule="auto"/>
                </w:pPr>
              </w:p>
            </w:tc>
            <w:sdt>
              <w:sdtPr>
                <w:rPr>
                  <w:sz w:val="36"/>
                  <w:szCs w:val="36"/>
                </w:rPr>
                <w:id w:val="593130817"/>
                <w14:checkbox>
                  <w14:checked w14:val="0"/>
                  <w14:checkedState w14:val="2612" w14:font="MS Gothic"/>
                  <w14:uncheckedState w14:val="2610" w14:font="MS Gothic"/>
                </w14:checkbox>
              </w:sdtPr>
              <w:sdtContent>
                <w:tc>
                  <w:tcPr>
                    <w:tcW w:w="794" w:type="dxa"/>
                    <w:vAlign w:val="center"/>
                  </w:tcPr>
                  <w:p w14:paraId="757D30ED"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5ECAD9D9" w14:textId="77777777" w:rsidR="00EB2A42" w:rsidRDefault="00EB2A42" w:rsidP="00495A2E">
                <w:pPr>
                  <w:spacing w:line="240" w:lineRule="auto"/>
                </w:pPr>
                <w:r w:rsidRPr="00335245">
                  <w:t>Melody</w:t>
                </w:r>
              </w:p>
            </w:tc>
            <w:sdt>
              <w:sdtPr>
                <w:rPr>
                  <w:sz w:val="36"/>
                  <w:szCs w:val="36"/>
                </w:rPr>
                <w:id w:val="-1521462784"/>
                <w14:checkbox>
                  <w14:checked w14:val="0"/>
                  <w14:checkedState w14:val="2612" w14:font="MS Gothic"/>
                  <w14:uncheckedState w14:val="2610" w14:font="MS Gothic"/>
                </w14:checkbox>
              </w:sdtPr>
              <w:sdtContent>
                <w:tc>
                  <w:tcPr>
                    <w:tcW w:w="794" w:type="dxa"/>
                    <w:vAlign w:val="center"/>
                  </w:tcPr>
                  <w:p w14:paraId="27144D73"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50EBF2AB" w14:textId="77777777" w:rsidR="00EB2A42" w:rsidRDefault="00EB2A42" w:rsidP="00495A2E">
                <w:pPr>
                  <w:spacing w:line="240" w:lineRule="auto"/>
                </w:pPr>
                <w:r w:rsidRPr="0077027F">
                  <w:t>Dynamics</w:t>
                </w:r>
              </w:p>
            </w:tc>
          </w:tr>
          <w:tr w:rsidR="00EB2A42" w14:paraId="068EC804" w14:textId="77777777" w:rsidTr="00495A2E">
            <w:tc>
              <w:tcPr>
                <w:tcW w:w="3823" w:type="dxa"/>
                <w:vAlign w:val="center"/>
              </w:tcPr>
              <w:p w14:paraId="774063B5" w14:textId="77777777" w:rsidR="00EB2A42" w:rsidRDefault="00EB2A42" w:rsidP="00495A2E">
                <w:pPr>
                  <w:spacing w:line="240" w:lineRule="auto"/>
                </w:pPr>
              </w:p>
            </w:tc>
            <w:sdt>
              <w:sdtPr>
                <w:rPr>
                  <w:sz w:val="36"/>
                  <w:szCs w:val="36"/>
                </w:rPr>
                <w:id w:val="520285291"/>
                <w14:checkbox>
                  <w14:checked w14:val="0"/>
                  <w14:checkedState w14:val="2612" w14:font="MS Gothic"/>
                  <w14:uncheckedState w14:val="2610" w14:font="MS Gothic"/>
                </w14:checkbox>
              </w:sdtPr>
              <w:sdtContent>
                <w:tc>
                  <w:tcPr>
                    <w:tcW w:w="794" w:type="dxa"/>
                    <w:vAlign w:val="center"/>
                  </w:tcPr>
                  <w:p w14:paraId="7C3E190D"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75540320" w14:textId="77777777" w:rsidR="00EB2A42" w:rsidRDefault="00EB2A42" w:rsidP="00495A2E">
                <w:pPr>
                  <w:spacing w:line="240" w:lineRule="auto"/>
                </w:pPr>
                <w:r w:rsidRPr="00335245">
                  <w:t>Structure</w:t>
                </w:r>
              </w:p>
            </w:tc>
            <w:sdt>
              <w:sdtPr>
                <w:rPr>
                  <w:sz w:val="36"/>
                  <w:szCs w:val="36"/>
                </w:rPr>
                <w:id w:val="986897659"/>
                <w14:checkbox>
                  <w14:checked w14:val="0"/>
                  <w14:checkedState w14:val="2612" w14:font="MS Gothic"/>
                  <w14:uncheckedState w14:val="2610" w14:font="MS Gothic"/>
                </w14:checkbox>
              </w:sdtPr>
              <w:sdtContent>
                <w:tc>
                  <w:tcPr>
                    <w:tcW w:w="794" w:type="dxa"/>
                    <w:vAlign w:val="center"/>
                  </w:tcPr>
                  <w:p w14:paraId="3308E91F"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77E425E5" w14:textId="77777777" w:rsidR="00EB2A42" w:rsidRDefault="00EB2A42" w:rsidP="00495A2E">
                <w:pPr>
                  <w:spacing w:line="240" w:lineRule="auto"/>
                </w:pPr>
                <w:r w:rsidRPr="0077027F">
                  <w:t>Phrasing</w:t>
                </w:r>
              </w:p>
            </w:tc>
          </w:tr>
          <w:tr w:rsidR="00EB2A42" w14:paraId="680FE581" w14:textId="77777777" w:rsidTr="00495A2E">
            <w:tc>
              <w:tcPr>
                <w:tcW w:w="3823" w:type="dxa"/>
                <w:vAlign w:val="center"/>
              </w:tcPr>
              <w:p w14:paraId="2E9C04D1" w14:textId="77777777" w:rsidR="00EB2A42" w:rsidRDefault="00EB2A42" w:rsidP="00495A2E">
                <w:pPr>
                  <w:spacing w:line="240" w:lineRule="auto"/>
                </w:pPr>
              </w:p>
            </w:tc>
            <w:sdt>
              <w:sdtPr>
                <w:rPr>
                  <w:sz w:val="36"/>
                  <w:szCs w:val="36"/>
                </w:rPr>
                <w:id w:val="-251744970"/>
                <w14:checkbox>
                  <w14:checked w14:val="0"/>
                  <w14:checkedState w14:val="2612" w14:font="MS Gothic"/>
                  <w14:uncheckedState w14:val="2610" w14:font="MS Gothic"/>
                </w14:checkbox>
              </w:sdtPr>
              <w:sdtContent>
                <w:tc>
                  <w:tcPr>
                    <w:tcW w:w="794" w:type="dxa"/>
                    <w:vAlign w:val="center"/>
                  </w:tcPr>
                  <w:p w14:paraId="327184B8"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47FD4290" w14:textId="77777777" w:rsidR="00EB2A42" w:rsidRDefault="00EB2A42" w:rsidP="00495A2E">
                <w:pPr>
                  <w:spacing w:line="240" w:lineRule="auto"/>
                </w:pPr>
                <w:r w:rsidRPr="00335245">
                  <w:t>Form</w:t>
                </w:r>
              </w:p>
            </w:tc>
            <w:sdt>
              <w:sdtPr>
                <w:rPr>
                  <w:sz w:val="36"/>
                  <w:szCs w:val="36"/>
                </w:rPr>
                <w:id w:val="1112555240"/>
                <w14:checkbox>
                  <w14:checked w14:val="0"/>
                  <w14:checkedState w14:val="2612" w14:font="MS Gothic"/>
                  <w14:uncheckedState w14:val="2610" w14:font="MS Gothic"/>
                </w14:checkbox>
              </w:sdtPr>
              <w:sdtContent>
                <w:tc>
                  <w:tcPr>
                    <w:tcW w:w="794" w:type="dxa"/>
                    <w:vAlign w:val="center"/>
                  </w:tcPr>
                  <w:p w14:paraId="59EF5F3C" w14:textId="77777777" w:rsidR="00EB2A42" w:rsidRDefault="00EB2A42" w:rsidP="00495A2E">
                    <w:pPr>
                      <w:spacing w:line="240" w:lineRule="auto"/>
                    </w:pPr>
                    <w:r w:rsidRPr="00A623F8">
                      <w:rPr>
                        <w:rFonts w:ascii="MS Gothic" w:eastAsia="MS Gothic" w:hAnsi="MS Gothic" w:hint="eastAsia"/>
                        <w:sz w:val="36"/>
                        <w:szCs w:val="36"/>
                      </w:rPr>
                      <w:t>☐</w:t>
                    </w:r>
                  </w:p>
                </w:tc>
              </w:sdtContent>
            </w:sdt>
            <w:tc>
              <w:tcPr>
                <w:tcW w:w="1985" w:type="dxa"/>
                <w:vAlign w:val="center"/>
              </w:tcPr>
              <w:p w14:paraId="4F25613B" w14:textId="77777777" w:rsidR="00EB2A42" w:rsidRDefault="00EB2A42" w:rsidP="00495A2E">
                <w:pPr>
                  <w:spacing w:line="240" w:lineRule="auto"/>
                </w:pPr>
                <w:r w:rsidRPr="0077027F">
                  <w:t>Articulation</w:t>
                </w:r>
              </w:p>
            </w:tc>
          </w:tr>
        </w:tbl>
        <w:p w14:paraId="44E4743C" w14:textId="77777777" w:rsidR="00EB2A42" w:rsidRDefault="00EB2A42" w:rsidP="00EB2A42">
          <w:pPr>
            <w:spacing w:line="240" w:lineRule="auto"/>
          </w:pPr>
        </w:p>
        <w:p w14:paraId="0B4BEAA1" w14:textId="77777777" w:rsidR="00EB2A42" w:rsidRDefault="00EB2A42" w:rsidP="00EB2A42">
          <w:pPr>
            <w:spacing w:line="240" w:lineRule="auto"/>
          </w:pPr>
          <w:r>
            <w:t xml:space="preserve">Candidates must submit a programme note of approximately 150 </w:t>
          </w:r>
          <w:proofErr w:type="gramStart"/>
          <w:r>
            <w:t>word</w:t>
          </w:r>
          <w:proofErr w:type="gramEnd"/>
          <w:r>
            <w:t xml:space="preserve"> </w:t>
          </w:r>
          <w:r w:rsidRPr="003C7E30">
            <w:rPr>
              <w:b/>
              <w:bCs/>
            </w:rPr>
            <w:t>plus</w:t>
          </w:r>
          <w:r>
            <w:t xml:space="preserve"> one or more additional evidence types. Please indicate in the appropriate boxes below which types of evidence you are submitting for Composition 2.</w:t>
          </w:r>
        </w:p>
        <w:p w14:paraId="7A74EB3E" w14:textId="77777777" w:rsidR="00EB2A42" w:rsidRPr="007B1C98" w:rsidRDefault="00EB2A42" w:rsidP="00EB2A42"/>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8"/>
            <w:gridCol w:w="1810"/>
            <w:gridCol w:w="507"/>
            <w:gridCol w:w="2137"/>
            <w:gridCol w:w="507"/>
            <w:gridCol w:w="1810"/>
            <w:gridCol w:w="507"/>
            <w:gridCol w:w="1670"/>
          </w:tblGrid>
          <w:tr w:rsidR="00EB2A42" w:rsidRPr="007B1C98" w14:paraId="1210B869" w14:textId="77777777" w:rsidTr="00495A2E">
            <w:trPr>
              <w:trHeight w:val="454"/>
            </w:trPr>
            <w:sdt>
              <w:sdtPr>
                <w:rPr>
                  <w:sz w:val="36"/>
                  <w:szCs w:val="36"/>
                </w:rPr>
                <w:id w:val="-1499729995"/>
                <w:lock w:val="sdtContentLocked"/>
                <w14:checkbox>
                  <w14:checked w14:val="1"/>
                  <w14:checkedState w14:val="2612" w14:font="MS Gothic"/>
                  <w14:uncheckedState w14:val="2610" w14:font="MS Gothic"/>
                </w14:checkbox>
              </w:sdtPr>
              <w:sdtContent>
                <w:tc>
                  <w:tcPr>
                    <w:tcW w:w="508" w:type="dxa"/>
                    <w:vAlign w:val="center"/>
                  </w:tcPr>
                  <w:p w14:paraId="727191AC" w14:textId="77777777" w:rsidR="00EB2A42" w:rsidRDefault="00EB2A42" w:rsidP="00495A2E">
                    <w:pPr>
                      <w:rPr>
                        <w:sz w:val="36"/>
                        <w:szCs w:val="36"/>
                      </w:rPr>
                    </w:pPr>
                    <w:r>
                      <w:rPr>
                        <w:rFonts w:ascii="MS Gothic" w:eastAsia="MS Gothic" w:hAnsi="MS Gothic" w:hint="eastAsia"/>
                        <w:sz w:val="36"/>
                        <w:szCs w:val="36"/>
                      </w:rPr>
                      <w:t>☒</w:t>
                    </w:r>
                  </w:p>
                </w:tc>
              </w:sdtContent>
            </w:sdt>
            <w:tc>
              <w:tcPr>
                <w:tcW w:w="1810" w:type="dxa"/>
                <w:vAlign w:val="center"/>
              </w:tcPr>
              <w:p w14:paraId="09EE5FE9" w14:textId="77777777" w:rsidR="00EB2A42" w:rsidRDefault="00EB2A42" w:rsidP="00495A2E">
                <w:r>
                  <w:t xml:space="preserve">Programme </w:t>
                </w:r>
                <w:proofErr w:type="gramStart"/>
                <w:r>
                  <w:t>note</w:t>
                </w:r>
                <w:proofErr w:type="gramEnd"/>
              </w:p>
              <w:p w14:paraId="18E21AD4" w14:textId="77777777" w:rsidR="00EB2A42" w:rsidRPr="00F34E87" w:rsidRDefault="00EB2A42" w:rsidP="00495A2E">
                <w:r>
                  <w:t>(mandatory)</w:t>
                </w:r>
              </w:p>
            </w:tc>
            <w:sdt>
              <w:sdtPr>
                <w:rPr>
                  <w:sz w:val="36"/>
                  <w:szCs w:val="36"/>
                </w:rPr>
                <w:id w:val="1743143430"/>
                <w14:checkbox>
                  <w14:checked w14:val="0"/>
                  <w14:checkedState w14:val="2612" w14:font="MS Gothic"/>
                  <w14:uncheckedState w14:val="2610" w14:font="MS Gothic"/>
                </w14:checkbox>
              </w:sdtPr>
              <w:sdtContent>
                <w:tc>
                  <w:tcPr>
                    <w:tcW w:w="507" w:type="dxa"/>
                    <w:vAlign w:val="center"/>
                  </w:tcPr>
                  <w:p w14:paraId="352BFECC" w14:textId="37905C61" w:rsidR="00EB2A42" w:rsidRDefault="00A83343" w:rsidP="00495A2E">
                    <w:pPr>
                      <w:rPr>
                        <w:sz w:val="36"/>
                        <w:szCs w:val="36"/>
                      </w:rPr>
                    </w:pPr>
                    <w:r>
                      <w:rPr>
                        <w:rFonts w:ascii="MS Gothic" w:eastAsia="MS Gothic" w:hAnsi="MS Gothic" w:hint="eastAsia"/>
                        <w:sz w:val="36"/>
                        <w:szCs w:val="36"/>
                      </w:rPr>
                      <w:t>☐</w:t>
                    </w:r>
                  </w:p>
                </w:tc>
              </w:sdtContent>
            </w:sdt>
            <w:tc>
              <w:tcPr>
                <w:tcW w:w="2137" w:type="dxa"/>
                <w:vAlign w:val="center"/>
              </w:tcPr>
              <w:p w14:paraId="73DAB265" w14:textId="77777777" w:rsidR="00EB2A42" w:rsidRPr="00D61425" w:rsidRDefault="00EB2A42" w:rsidP="00495A2E">
                <w:r w:rsidRPr="003C7E30">
                  <w:t>Staff notated score</w:t>
                </w:r>
              </w:p>
            </w:tc>
            <w:sdt>
              <w:sdtPr>
                <w:rPr>
                  <w:sz w:val="36"/>
                  <w:szCs w:val="36"/>
                </w:rPr>
                <w:id w:val="712782980"/>
                <w14:checkbox>
                  <w14:checked w14:val="0"/>
                  <w14:checkedState w14:val="2612" w14:font="MS Gothic"/>
                  <w14:uncheckedState w14:val="2610" w14:font="MS Gothic"/>
                </w14:checkbox>
              </w:sdtPr>
              <w:sdtContent>
                <w:tc>
                  <w:tcPr>
                    <w:tcW w:w="507" w:type="dxa"/>
                    <w:vAlign w:val="center"/>
                  </w:tcPr>
                  <w:p w14:paraId="27FAC82D" w14:textId="77777777" w:rsidR="00EB2A42" w:rsidRDefault="00EB2A42" w:rsidP="00495A2E">
                    <w:pPr>
                      <w:rPr>
                        <w:sz w:val="36"/>
                        <w:szCs w:val="36"/>
                      </w:rPr>
                    </w:pPr>
                    <w:r w:rsidRPr="00A623F8">
                      <w:rPr>
                        <w:rFonts w:ascii="MS Gothic" w:eastAsia="MS Gothic" w:hAnsi="MS Gothic" w:hint="eastAsia"/>
                        <w:sz w:val="36"/>
                        <w:szCs w:val="36"/>
                      </w:rPr>
                      <w:t>☐</w:t>
                    </w:r>
                  </w:p>
                </w:tc>
              </w:sdtContent>
            </w:sdt>
            <w:tc>
              <w:tcPr>
                <w:tcW w:w="1810" w:type="dxa"/>
                <w:vAlign w:val="center"/>
              </w:tcPr>
              <w:p w14:paraId="5ADE2702" w14:textId="77777777" w:rsidR="00EB2A42" w:rsidRPr="00D61425" w:rsidRDefault="00EB2A42" w:rsidP="00495A2E">
                <w:r w:rsidRPr="003C7E30">
                  <w:t>Lead sheet</w:t>
                </w:r>
              </w:p>
            </w:tc>
            <w:sdt>
              <w:sdtPr>
                <w:rPr>
                  <w:sz w:val="36"/>
                  <w:szCs w:val="36"/>
                </w:rPr>
                <w:id w:val="48972040"/>
                <w14:checkbox>
                  <w14:checked w14:val="0"/>
                  <w14:checkedState w14:val="2612" w14:font="MS Gothic"/>
                  <w14:uncheckedState w14:val="2610" w14:font="MS Gothic"/>
                </w14:checkbox>
              </w:sdtPr>
              <w:sdtContent>
                <w:tc>
                  <w:tcPr>
                    <w:tcW w:w="507" w:type="dxa"/>
                    <w:vAlign w:val="center"/>
                  </w:tcPr>
                  <w:p w14:paraId="178B6E91" w14:textId="77777777" w:rsidR="00EB2A42" w:rsidRDefault="00EB2A42" w:rsidP="00495A2E">
                    <w:pPr>
                      <w:rPr>
                        <w:sz w:val="36"/>
                        <w:szCs w:val="36"/>
                      </w:rPr>
                    </w:pPr>
                    <w:r>
                      <w:rPr>
                        <w:rFonts w:ascii="MS Gothic" w:eastAsia="MS Gothic" w:hAnsi="MS Gothic" w:hint="eastAsia"/>
                        <w:sz w:val="36"/>
                        <w:szCs w:val="36"/>
                      </w:rPr>
                      <w:t>☐</w:t>
                    </w:r>
                  </w:p>
                </w:tc>
              </w:sdtContent>
            </w:sdt>
            <w:tc>
              <w:tcPr>
                <w:tcW w:w="1670" w:type="dxa"/>
                <w:vAlign w:val="center"/>
              </w:tcPr>
              <w:p w14:paraId="5B1D674C" w14:textId="77777777" w:rsidR="00EB2A42" w:rsidRPr="00D61425" w:rsidRDefault="00EB2A42" w:rsidP="00495A2E">
                <w:r w:rsidRPr="003C7E30">
                  <w:t>Aural guide</w:t>
                </w:r>
              </w:p>
            </w:tc>
          </w:tr>
        </w:tbl>
        <w:p w14:paraId="7EA8D0E0" w14:textId="77777777" w:rsidR="00EB2A42" w:rsidRDefault="00EB2A42" w:rsidP="00EB2A42">
          <w:pPr>
            <w:spacing w:line="240" w:lineRule="auto"/>
          </w:pPr>
          <w:r>
            <w:br w:type="page"/>
          </w:r>
        </w:p>
        <w:p w14:paraId="2D621909" w14:textId="77777777" w:rsidR="00EB2A42" w:rsidRDefault="00EB2A42" w:rsidP="00EB2A42">
          <w:pPr>
            <w:pStyle w:val="Heading4"/>
          </w:pPr>
          <w:r w:rsidRPr="007335EF">
            <w:lastRenderedPageBreak/>
            <w:t>To be completed by the candidate</w:t>
          </w:r>
        </w:p>
        <w:p w14:paraId="27674B42" w14:textId="77777777" w:rsidR="00EB2A42" w:rsidRPr="007335EF" w:rsidRDefault="00EB2A42" w:rsidP="00EB2A42"/>
        <w:p w14:paraId="40BEE66A" w14:textId="77777777" w:rsidR="00EB2A42" w:rsidRPr="00897383" w:rsidRDefault="00EB2A42" w:rsidP="00EB2A42">
          <w:pPr>
            <w:pStyle w:val="Heading4"/>
          </w:pPr>
          <w:r>
            <w:t>Composition 1: Composition to a brief</w:t>
          </w:r>
        </w:p>
        <w:p w14:paraId="769A3643" w14:textId="77777777" w:rsidR="00EB2A42" w:rsidRDefault="00EB2A42" w:rsidP="00EB2A42">
          <w:pPr>
            <w:pStyle w:val="Heading4"/>
          </w:pPr>
          <w:r w:rsidRPr="00F65077">
            <w:t>Description of the composing and recording processes</w:t>
          </w:r>
        </w:p>
        <w:p w14:paraId="1520ACAB" w14:textId="77777777" w:rsidR="00EB2A42" w:rsidRDefault="00EB2A42" w:rsidP="00EB2A42">
          <w:pPr>
            <w:spacing w:line="240" w:lineRule="auto"/>
          </w:pPr>
        </w:p>
        <w:tbl>
          <w:tblPr>
            <w:tblStyle w:val="TableGrid"/>
            <w:tblW w:w="0" w:type="auto"/>
            <w:tblCellMar>
              <w:left w:w="0" w:type="dxa"/>
            </w:tblCellMar>
            <w:tblLook w:val="04A0" w:firstRow="1" w:lastRow="0" w:firstColumn="1" w:lastColumn="0" w:noHBand="0" w:noVBand="1"/>
          </w:tblPr>
          <w:tblGrid>
            <w:gridCol w:w="9628"/>
          </w:tblGrid>
          <w:tr w:rsidR="00EB2A42" w14:paraId="44002D40" w14:textId="77777777" w:rsidTr="00495A2E">
            <w:trPr>
              <w:trHeight w:val="2835"/>
            </w:trPr>
            <w:tc>
              <w:tcPr>
                <w:tcW w:w="9628" w:type="dxa"/>
              </w:tcPr>
              <w:p w14:paraId="218CC735" w14:textId="77777777" w:rsidR="00EB2A42" w:rsidRDefault="00EB2A42" w:rsidP="00495A2E">
                <w:pPr>
                  <w:spacing w:line="240" w:lineRule="auto"/>
                </w:pPr>
                <w:r w:rsidRPr="00F65077">
                  <w:t>Details of help given by other musicians/teachers in the composing process</w:t>
                </w:r>
              </w:p>
              <w:sdt>
                <w:sdtPr>
                  <w:rPr>
                    <w:b/>
                    <w:bCs/>
                  </w:rPr>
                  <w:id w:val="-1547360557"/>
                  <w:placeholder>
                    <w:docPart w:val="15C2DD9361134066938C4B561FF6CDF7"/>
                  </w:placeholder>
                  <w:showingPlcHdr/>
                </w:sdtPr>
                <w:sdtContent>
                  <w:p w14:paraId="30C300BD" w14:textId="77777777" w:rsidR="00EB2A42" w:rsidRPr="004625E2" w:rsidRDefault="00EB2A42" w:rsidP="00495A2E">
                    <w:pPr>
                      <w:spacing w:line="240" w:lineRule="auto"/>
                      <w:rPr>
                        <w:b/>
                        <w:bCs/>
                      </w:rPr>
                    </w:pPr>
                    <w:r w:rsidRPr="004625E2">
                      <w:rPr>
                        <w:rStyle w:val="PlaceholderText"/>
                        <w:b/>
                        <w:bCs/>
                      </w:rPr>
                      <w:t>Click or tap here to enter text.</w:t>
                    </w:r>
                  </w:p>
                </w:sdtContent>
              </w:sdt>
            </w:tc>
          </w:tr>
          <w:tr w:rsidR="00EB2A42" w14:paraId="48A88CE3" w14:textId="77777777" w:rsidTr="00495A2E">
            <w:trPr>
              <w:trHeight w:val="3119"/>
            </w:trPr>
            <w:tc>
              <w:tcPr>
                <w:tcW w:w="9628" w:type="dxa"/>
              </w:tcPr>
              <w:p w14:paraId="55D4BAE1" w14:textId="77777777" w:rsidR="00EB2A42" w:rsidRDefault="00EB2A42" w:rsidP="00495A2E">
                <w:pPr>
                  <w:spacing w:line="240" w:lineRule="auto"/>
                </w:pPr>
                <w:r w:rsidRPr="00F65077">
                  <w:t>Did you perform any parts in the performance/recording of your composition?</w:t>
                </w:r>
              </w:p>
              <w:p w14:paraId="5D122047" w14:textId="77777777" w:rsidR="00EB2A42" w:rsidRDefault="00EB2A42" w:rsidP="00495A2E">
                <w:pPr>
                  <w:spacing w:line="240" w:lineRule="auto"/>
                </w:pPr>
                <w:sdt>
                  <w:sdtPr>
                    <w:id w:val="-836299016"/>
                    <w14:checkbox>
                      <w14:checked w14:val="0"/>
                      <w14:checkedState w14:val="2612" w14:font="MS Gothic"/>
                      <w14:uncheckedState w14:val="2610" w14:font="MS Gothic"/>
                    </w14:checkbox>
                  </w:sdtPr>
                  <w:sdtEndPr>
                    <w:rPr>
                      <w:sz w:val="36"/>
                      <w:szCs w:val="36"/>
                    </w:rPr>
                  </w:sdtEndPr>
                  <w:sdtContent>
                    <w:r w:rsidRPr="004625E2">
                      <w:rPr>
                        <w:rFonts w:ascii="MS Gothic" w:eastAsia="MS Gothic" w:hAnsi="MS Gothic" w:hint="eastAsia"/>
                        <w:sz w:val="36"/>
                        <w:szCs w:val="36"/>
                      </w:rPr>
                      <w:t>☐</w:t>
                    </w:r>
                  </w:sdtContent>
                </w:sdt>
                <w:r>
                  <w:t xml:space="preserve">  No</w:t>
                </w:r>
                <w:r>
                  <w:tab/>
                </w:r>
                <w:r>
                  <w:tab/>
                </w:r>
                <w:sdt>
                  <w:sdtPr>
                    <w:rPr>
                      <w:sz w:val="36"/>
                      <w:szCs w:val="36"/>
                    </w:rPr>
                    <w:id w:val="-1960183139"/>
                    <w14:checkbox>
                      <w14:checked w14:val="0"/>
                      <w14:checkedState w14:val="2612" w14:font="MS Gothic"/>
                      <w14:uncheckedState w14:val="2610" w14:font="MS Gothic"/>
                    </w14:checkbox>
                  </w:sdtPr>
                  <w:sdtContent>
                    <w:r w:rsidRPr="004625E2">
                      <w:rPr>
                        <w:rFonts w:ascii="MS Gothic" w:eastAsia="MS Gothic" w:hAnsi="MS Gothic" w:hint="eastAsia"/>
                        <w:sz w:val="36"/>
                        <w:szCs w:val="36"/>
                      </w:rPr>
                      <w:t>☐</w:t>
                    </w:r>
                  </w:sdtContent>
                </w:sdt>
                <w:r>
                  <w:t xml:space="preserve">  Yes; please list which part(s) you performed below</w:t>
                </w:r>
              </w:p>
              <w:sdt>
                <w:sdtPr>
                  <w:rPr>
                    <w:b/>
                    <w:bCs/>
                  </w:rPr>
                  <w:id w:val="-982159295"/>
                  <w:placeholder>
                    <w:docPart w:val="3ED6CE24A6B64013A816E3EF5129F77E"/>
                  </w:placeholder>
                  <w:showingPlcHdr/>
                </w:sdtPr>
                <w:sdtContent>
                  <w:p w14:paraId="1B6D3C21" w14:textId="77777777" w:rsidR="00EB2A42" w:rsidRPr="004625E2" w:rsidRDefault="00EB2A42" w:rsidP="00495A2E">
                    <w:pPr>
                      <w:rPr>
                        <w:b/>
                        <w:bCs/>
                      </w:rPr>
                    </w:pPr>
                    <w:r w:rsidRPr="004625E2">
                      <w:rPr>
                        <w:rStyle w:val="PlaceholderText"/>
                        <w:b/>
                        <w:bCs/>
                      </w:rPr>
                      <w:t>Click or tap here to enter text.</w:t>
                    </w:r>
                  </w:p>
                </w:sdtContent>
              </w:sdt>
            </w:tc>
          </w:tr>
          <w:tr w:rsidR="00EB2A42" w14:paraId="43D3BAE7" w14:textId="77777777" w:rsidTr="00495A2E">
            <w:trPr>
              <w:trHeight w:val="3119"/>
            </w:trPr>
            <w:tc>
              <w:tcPr>
                <w:tcW w:w="9628" w:type="dxa"/>
              </w:tcPr>
              <w:p w14:paraId="0531C493" w14:textId="77777777" w:rsidR="00EB2A42" w:rsidRDefault="00EB2A42" w:rsidP="00495A2E">
                <w:pPr>
                  <w:spacing w:line="240" w:lineRule="auto"/>
                </w:pPr>
                <w:r>
                  <w:t>A</w:t>
                </w:r>
                <w:r w:rsidRPr="00F65077">
                  <w:t>re there any parts in the performance/recording of your composition that were performed by other musicians</w:t>
                </w:r>
              </w:p>
              <w:p w14:paraId="614EE24A" w14:textId="77777777" w:rsidR="00EB2A42" w:rsidRDefault="00EB2A42" w:rsidP="00495A2E">
                <w:pPr>
                  <w:spacing w:line="240" w:lineRule="auto"/>
                </w:pPr>
                <w:sdt>
                  <w:sdtPr>
                    <w:id w:val="-808716257"/>
                    <w14:checkbox>
                      <w14:checked w14:val="0"/>
                      <w14:checkedState w14:val="2612" w14:font="MS Gothic"/>
                      <w14:uncheckedState w14:val="2610" w14:font="MS Gothic"/>
                    </w14:checkbox>
                  </w:sdtPr>
                  <w:sdtEndPr>
                    <w:rPr>
                      <w:sz w:val="36"/>
                      <w:szCs w:val="36"/>
                    </w:rPr>
                  </w:sdtEndPr>
                  <w:sdtContent>
                    <w:r w:rsidRPr="004625E2">
                      <w:rPr>
                        <w:rFonts w:ascii="MS Gothic" w:eastAsia="MS Gothic" w:hAnsi="MS Gothic" w:hint="eastAsia"/>
                        <w:sz w:val="36"/>
                        <w:szCs w:val="36"/>
                      </w:rPr>
                      <w:t>☐</w:t>
                    </w:r>
                  </w:sdtContent>
                </w:sdt>
                <w:r>
                  <w:t xml:space="preserve">  No</w:t>
                </w:r>
                <w:r>
                  <w:tab/>
                </w:r>
                <w:r>
                  <w:tab/>
                </w:r>
                <w:sdt>
                  <w:sdtPr>
                    <w:rPr>
                      <w:sz w:val="36"/>
                      <w:szCs w:val="36"/>
                    </w:rPr>
                    <w:id w:val="730662905"/>
                    <w14:checkbox>
                      <w14:checked w14:val="0"/>
                      <w14:checkedState w14:val="2612" w14:font="MS Gothic"/>
                      <w14:uncheckedState w14:val="2610" w14:font="MS Gothic"/>
                    </w14:checkbox>
                  </w:sdtPr>
                  <w:sdtContent>
                    <w:r w:rsidRPr="004625E2">
                      <w:rPr>
                        <w:rFonts w:ascii="MS Gothic" w:eastAsia="MS Gothic" w:hAnsi="MS Gothic" w:hint="eastAsia"/>
                        <w:sz w:val="36"/>
                        <w:szCs w:val="36"/>
                      </w:rPr>
                      <w:t>☐</w:t>
                    </w:r>
                  </w:sdtContent>
                </w:sdt>
                <w:r>
                  <w:t xml:space="preserve">  Yes; </w:t>
                </w:r>
                <w:r w:rsidRPr="004625E2">
                  <w:t>please explain clearly which parts were performed by other musicians below</w:t>
                </w:r>
              </w:p>
              <w:sdt>
                <w:sdtPr>
                  <w:rPr>
                    <w:b/>
                    <w:bCs/>
                  </w:rPr>
                  <w:id w:val="1166512328"/>
                  <w:placeholder>
                    <w:docPart w:val="BAAFB3442758411A926D4D4DD7F31A5A"/>
                  </w:placeholder>
                  <w:showingPlcHdr/>
                </w:sdtPr>
                <w:sdtContent>
                  <w:p w14:paraId="2A4C1523" w14:textId="77777777" w:rsidR="00EB2A42" w:rsidRPr="004625E2" w:rsidRDefault="00EB2A42" w:rsidP="00495A2E">
                    <w:pPr>
                      <w:spacing w:line="240" w:lineRule="auto"/>
                      <w:rPr>
                        <w:b/>
                        <w:bCs/>
                      </w:rPr>
                    </w:pPr>
                    <w:r w:rsidRPr="004625E2">
                      <w:rPr>
                        <w:rStyle w:val="PlaceholderText"/>
                        <w:b/>
                        <w:bCs/>
                      </w:rPr>
                      <w:t>Click or tap here to enter text.</w:t>
                    </w:r>
                  </w:p>
                </w:sdtContent>
              </w:sdt>
            </w:tc>
          </w:tr>
          <w:tr w:rsidR="00EB2A42" w14:paraId="65AE6F05" w14:textId="77777777" w:rsidTr="00495A2E">
            <w:trPr>
              <w:trHeight w:val="2835"/>
            </w:trPr>
            <w:tc>
              <w:tcPr>
                <w:tcW w:w="9628" w:type="dxa"/>
              </w:tcPr>
              <w:p w14:paraId="2CB60BEE" w14:textId="77777777" w:rsidR="00EB2A42" w:rsidRDefault="00EB2A42" w:rsidP="00495A2E">
                <w:pPr>
                  <w:spacing w:line="240" w:lineRule="auto"/>
                </w:pPr>
                <w:r w:rsidRPr="00F65077">
                  <w:t>If your score is not in staff notation or detailed tab and other musicians have played/sung on your recording, explain how you communicated to them what you wanted them to perform</w:t>
                </w:r>
              </w:p>
              <w:sdt>
                <w:sdtPr>
                  <w:rPr>
                    <w:b/>
                    <w:bCs/>
                  </w:rPr>
                  <w:id w:val="-1836366931"/>
                  <w:placeholder>
                    <w:docPart w:val="0EC9AE6125BD47008A24B7D2020F3316"/>
                  </w:placeholder>
                  <w:showingPlcHdr/>
                </w:sdtPr>
                <w:sdtContent>
                  <w:p w14:paraId="5EF48565" w14:textId="77777777" w:rsidR="00EB2A42" w:rsidRPr="004625E2" w:rsidRDefault="00EB2A42" w:rsidP="00495A2E">
                    <w:pPr>
                      <w:spacing w:line="240" w:lineRule="auto"/>
                      <w:rPr>
                        <w:b/>
                        <w:bCs/>
                      </w:rPr>
                    </w:pPr>
                    <w:r w:rsidRPr="004625E2">
                      <w:rPr>
                        <w:rStyle w:val="PlaceholderText"/>
                        <w:b/>
                        <w:bCs/>
                      </w:rPr>
                      <w:t>Click or tap here to enter text.</w:t>
                    </w:r>
                  </w:p>
                </w:sdtContent>
              </w:sdt>
            </w:tc>
          </w:tr>
        </w:tbl>
        <w:p w14:paraId="6FE61244" w14:textId="77777777" w:rsidR="00EB2A42" w:rsidRDefault="00EB2A42" w:rsidP="00EB2A42">
          <w:pPr>
            <w:spacing w:line="240" w:lineRule="auto"/>
          </w:pPr>
          <w:r>
            <w:br w:type="page"/>
          </w:r>
        </w:p>
        <w:p w14:paraId="6857B9C8" w14:textId="77777777" w:rsidR="00EB2A42" w:rsidRDefault="00EB2A42" w:rsidP="00EB2A42">
          <w:pPr>
            <w:pStyle w:val="Heading4"/>
          </w:pPr>
          <w:r w:rsidRPr="007335EF">
            <w:lastRenderedPageBreak/>
            <w:t>To be completed by the candidate</w:t>
          </w:r>
        </w:p>
        <w:p w14:paraId="087F09E6" w14:textId="77777777" w:rsidR="00EB2A42" w:rsidRPr="007335EF" w:rsidRDefault="00EB2A42" w:rsidP="00EB2A42"/>
        <w:p w14:paraId="0CAB60AC" w14:textId="77777777" w:rsidR="00EB2A42" w:rsidRPr="004625E2" w:rsidRDefault="00EB2A42" w:rsidP="00EB2A42">
          <w:pPr>
            <w:pStyle w:val="Heading4"/>
            <w:rPr>
              <w:b w:val="0"/>
              <w:bCs w:val="0"/>
            </w:rPr>
          </w:pPr>
          <w:r>
            <w:t xml:space="preserve">Composition 1: Composition to a brief </w:t>
          </w:r>
          <w:r w:rsidRPr="004625E2">
            <w:t>programme note</w:t>
          </w:r>
          <w:r>
            <w:rPr>
              <w:b w:val="0"/>
              <w:bCs w:val="0"/>
            </w:rPr>
            <w:t xml:space="preserve"> </w:t>
          </w:r>
          <w:r w:rsidRPr="004625E2">
            <w:rPr>
              <w:b w:val="0"/>
              <w:bCs w:val="0"/>
            </w:rPr>
            <w:t>(approximately 150 words)</w:t>
          </w:r>
        </w:p>
        <w:p w14:paraId="25A86F18" w14:textId="77777777" w:rsidR="00EB2A42" w:rsidRDefault="00EB2A42" w:rsidP="00EB2A42">
          <w:pPr>
            <w:spacing w:line="240" w:lineRule="auto"/>
          </w:pPr>
        </w:p>
        <w:p w14:paraId="49BA9F92" w14:textId="77777777" w:rsidR="00EB2A42" w:rsidRDefault="00EB2A42" w:rsidP="00EB2A42">
          <w:pPr>
            <w:spacing w:line="240" w:lineRule="auto"/>
          </w:pPr>
          <w:r>
            <w:t>Provide a programme note that identifies:</w:t>
          </w:r>
        </w:p>
        <w:p w14:paraId="17887231" w14:textId="69409E73" w:rsidR="00EB2A42" w:rsidRDefault="00EB2A42" w:rsidP="00EB2A42">
          <w:pPr>
            <w:pStyle w:val="ListParagraph"/>
            <w:numPr>
              <w:ilvl w:val="0"/>
              <w:numId w:val="12"/>
            </w:numPr>
            <w:spacing w:line="240" w:lineRule="auto"/>
          </w:pPr>
          <w:r>
            <w:t>the compositional intention, including the intended audience/occasion</w:t>
          </w:r>
        </w:p>
        <w:p w14:paraId="68918695" w14:textId="2C1B4E50" w:rsidR="00EB2A42" w:rsidRDefault="00EB2A42" w:rsidP="00EB2A42">
          <w:pPr>
            <w:pStyle w:val="ListParagraph"/>
            <w:numPr>
              <w:ilvl w:val="0"/>
              <w:numId w:val="12"/>
            </w:numPr>
            <w:spacing w:line="240" w:lineRule="auto"/>
          </w:pPr>
          <w:r>
            <w:t>the types of musical element selected</w:t>
          </w:r>
        </w:p>
        <w:p w14:paraId="31E4F897" w14:textId="1F2D6986" w:rsidR="00EB2A42" w:rsidRDefault="00EB2A42" w:rsidP="00EB2A42">
          <w:pPr>
            <w:pStyle w:val="ListParagraph"/>
            <w:numPr>
              <w:ilvl w:val="0"/>
              <w:numId w:val="12"/>
            </w:numPr>
            <w:spacing w:line="240" w:lineRule="auto"/>
          </w:pPr>
          <w:r>
            <w:t>details of the software and hardware used in the compositional process.</w:t>
          </w:r>
        </w:p>
        <w:p w14:paraId="573B5A91" w14:textId="77777777" w:rsidR="00520EBC" w:rsidRDefault="00520EBC" w:rsidP="00121A50">
          <w:pPr>
            <w:spacing w:line="240" w:lineRule="auto"/>
          </w:pPr>
        </w:p>
        <w:tbl>
          <w:tblPr>
            <w:tblStyle w:val="TableGrid"/>
            <w:tblW w:w="0" w:type="auto"/>
            <w:tblLook w:val="04A0" w:firstRow="1" w:lastRow="0" w:firstColumn="1" w:lastColumn="0" w:noHBand="0" w:noVBand="1"/>
          </w:tblPr>
          <w:tblGrid>
            <w:gridCol w:w="9628"/>
          </w:tblGrid>
          <w:tr w:rsidR="00EB2A42" w14:paraId="5BA71848" w14:textId="77777777" w:rsidTr="00EB2A42">
            <w:trPr>
              <w:trHeight w:val="11340"/>
            </w:trPr>
            <w:sdt>
              <w:sdtPr>
                <w:rPr>
                  <w:b/>
                  <w:bCs/>
                </w:rPr>
                <w:id w:val="1215542421"/>
                <w:placeholder>
                  <w:docPart w:val="7C6B020A5CC7421F87C6CAE787E99D72"/>
                </w:placeholder>
                <w:showingPlcHdr/>
              </w:sdtPr>
              <w:sdtContent>
                <w:tc>
                  <w:tcPr>
                    <w:tcW w:w="9628" w:type="dxa"/>
                  </w:tcPr>
                  <w:p w14:paraId="4612D5F6" w14:textId="161D042C" w:rsidR="00EB2A42" w:rsidRPr="00EB2A42" w:rsidRDefault="00EB2A42" w:rsidP="00121A50">
                    <w:pPr>
                      <w:spacing w:line="240" w:lineRule="auto"/>
                      <w:rPr>
                        <w:b/>
                        <w:bCs/>
                      </w:rPr>
                    </w:pPr>
                    <w:r w:rsidRPr="00EB2A42">
                      <w:rPr>
                        <w:rStyle w:val="PlaceholderText"/>
                        <w:b/>
                        <w:bCs/>
                      </w:rPr>
                      <w:t>Click or tap here to enter text.</w:t>
                    </w:r>
                  </w:p>
                </w:tc>
              </w:sdtContent>
            </w:sdt>
          </w:tr>
        </w:tbl>
        <w:p w14:paraId="41EFD48C" w14:textId="28B9E969" w:rsidR="00EB2A42" w:rsidRDefault="00EB2A42">
          <w:pPr>
            <w:spacing w:line="240" w:lineRule="auto"/>
          </w:pPr>
          <w:r>
            <w:br w:type="page"/>
          </w:r>
        </w:p>
        <w:p w14:paraId="3ACD451A" w14:textId="77777777" w:rsidR="00EB2A42" w:rsidRDefault="00EB2A42" w:rsidP="00EB2A42">
          <w:pPr>
            <w:pStyle w:val="Heading4"/>
          </w:pPr>
          <w:r w:rsidRPr="007335EF">
            <w:lastRenderedPageBreak/>
            <w:t>To be completed by the candidate</w:t>
          </w:r>
        </w:p>
        <w:p w14:paraId="6FE0C5DE" w14:textId="77777777" w:rsidR="00EB2A42" w:rsidRPr="007335EF" w:rsidRDefault="00EB2A42" w:rsidP="00EB2A42"/>
        <w:p w14:paraId="1D13C42C" w14:textId="40B5C2CE" w:rsidR="00EB2A42" w:rsidRPr="004625E2" w:rsidRDefault="00EB2A42" w:rsidP="00EB2A42">
          <w:pPr>
            <w:pStyle w:val="Heading4"/>
            <w:rPr>
              <w:b w:val="0"/>
              <w:bCs w:val="0"/>
            </w:rPr>
          </w:pPr>
          <w:r>
            <w:t xml:space="preserve">Composition </w:t>
          </w:r>
          <w:r>
            <w:t>2</w:t>
          </w:r>
          <w:r>
            <w:t xml:space="preserve">: </w:t>
          </w:r>
          <w:r>
            <w:t>Free c</w:t>
          </w:r>
          <w:r>
            <w:t>omposition</w:t>
          </w:r>
        </w:p>
        <w:p w14:paraId="3803746B" w14:textId="77777777" w:rsidR="00EB2A42" w:rsidRDefault="00EB2A42" w:rsidP="00EB2A42">
          <w:pPr>
            <w:pStyle w:val="Heading4"/>
          </w:pPr>
          <w:r w:rsidRPr="00F65077">
            <w:t>Description of the composing and recording processes</w:t>
          </w:r>
        </w:p>
        <w:p w14:paraId="7795EF54" w14:textId="77777777" w:rsidR="00EB2A42" w:rsidRDefault="00EB2A42" w:rsidP="00EB2A42">
          <w:pPr>
            <w:spacing w:line="240" w:lineRule="auto"/>
          </w:pPr>
        </w:p>
        <w:tbl>
          <w:tblPr>
            <w:tblStyle w:val="TableGrid"/>
            <w:tblW w:w="0" w:type="auto"/>
            <w:tblCellMar>
              <w:left w:w="0" w:type="dxa"/>
            </w:tblCellMar>
            <w:tblLook w:val="04A0" w:firstRow="1" w:lastRow="0" w:firstColumn="1" w:lastColumn="0" w:noHBand="0" w:noVBand="1"/>
          </w:tblPr>
          <w:tblGrid>
            <w:gridCol w:w="9628"/>
          </w:tblGrid>
          <w:tr w:rsidR="00EB2A42" w14:paraId="6C5F8DA1" w14:textId="77777777" w:rsidTr="00495A2E">
            <w:trPr>
              <w:trHeight w:val="2835"/>
            </w:trPr>
            <w:tc>
              <w:tcPr>
                <w:tcW w:w="9628" w:type="dxa"/>
              </w:tcPr>
              <w:p w14:paraId="4E0B6E23" w14:textId="77777777" w:rsidR="00EB2A42" w:rsidRDefault="00EB2A42" w:rsidP="00495A2E">
                <w:pPr>
                  <w:spacing w:line="240" w:lineRule="auto"/>
                </w:pPr>
                <w:r w:rsidRPr="00F65077">
                  <w:t>Details of help given by other musicians/teachers in the composing process</w:t>
                </w:r>
              </w:p>
              <w:sdt>
                <w:sdtPr>
                  <w:rPr>
                    <w:b/>
                    <w:bCs/>
                  </w:rPr>
                  <w:id w:val="-786812130"/>
                  <w:placeholder>
                    <w:docPart w:val="909DCF4BB1EF46F3A423B8DBC8A60A31"/>
                  </w:placeholder>
                  <w:showingPlcHdr/>
                </w:sdtPr>
                <w:sdtContent>
                  <w:p w14:paraId="278D2209" w14:textId="77777777" w:rsidR="00EB2A42" w:rsidRPr="004625E2" w:rsidRDefault="00EB2A42" w:rsidP="00495A2E">
                    <w:pPr>
                      <w:spacing w:line="240" w:lineRule="auto"/>
                      <w:rPr>
                        <w:b/>
                        <w:bCs/>
                      </w:rPr>
                    </w:pPr>
                    <w:r w:rsidRPr="004625E2">
                      <w:rPr>
                        <w:rStyle w:val="PlaceholderText"/>
                        <w:b/>
                        <w:bCs/>
                      </w:rPr>
                      <w:t>Click or tap here to enter text.</w:t>
                    </w:r>
                  </w:p>
                </w:sdtContent>
              </w:sdt>
            </w:tc>
          </w:tr>
          <w:tr w:rsidR="00EB2A42" w14:paraId="7A491407" w14:textId="77777777" w:rsidTr="00495A2E">
            <w:trPr>
              <w:trHeight w:val="3119"/>
            </w:trPr>
            <w:tc>
              <w:tcPr>
                <w:tcW w:w="9628" w:type="dxa"/>
              </w:tcPr>
              <w:p w14:paraId="28C95BF1" w14:textId="77777777" w:rsidR="00EB2A42" w:rsidRDefault="00EB2A42" w:rsidP="00495A2E">
                <w:pPr>
                  <w:spacing w:line="240" w:lineRule="auto"/>
                </w:pPr>
                <w:r w:rsidRPr="00F65077">
                  <w:t>Did you perform any parts in the performance/recording of your composition?</w:t>
                </w:r>
              </w:p>
              <w:p w14:paraId="4FD8E92B" w14:textId="77777777" w:rsidR="00EB2A42" w:rsidRDefault="00EB2A42" w:rsidP="00495A2E">
                <w:pPr>
                  <w:spacing w:line="240" w:lineRule="auto"/>
                </w:pPr>
                <w:sdt>
                  <w:sdtPr>
                    <w:id w:val="1583182719"/>
                    <w14:checkbox>
                      <w14:checked w14:val="0"/>
                      <w14:checkedState w14:val="2612" w14:font="MS Gothic"/>
                      <w14:uncheckedState w14:val="2610" w14:font="MS Gothic"/>
                    </w14:checkbox>
                  </w:sdtPr>
                  <w:sdtEndPr>
                    <w:rPr>
                      <w:sz w:val="36"/>
                      <w:szCs w:val="36"/>
                    </w:rPr>
                  </w:sdtEndPr>
                  <w:sdtContent>
                    <w:r w:rsidRPr="004625E2">
                      <w:rPr>
                        <w:rFonts w:ascii="MS Gothic" w:eastAsia="MS Gothic" w:hAnsi="MS Gothic" w:hint="eastAsia"/>
                        <w:sz w:val="36"/>
                        <w:szCs w:val="36"/>
                      </w:rPr>
                      <w:t>☐</w:t>
                    </w:r>
                  </w:sdtContent>
                </w:sdt>
                <w:r>
                  <w:t xml:space="preserve">  No</w:t>
                </w:r>
                <w:r>
                  <w:tab/>
                </w:r>
                <w:r>
                  <w:tab/>
                </w:r>
                <w:sdt>
                  <w:sdtPr>
                    <w:rPr>
                      <w:sz w:val="36"/>
                      <w:szCs w:val="36"/>
                    </w:rPr>
                    <w:id w:val="964932672"/>
                    <w14:checkbox>
                      <w14:checked w14:val="0"/>
                      <w14:checkedState w14:val="2612" w14:font="MS Gothic"/>
                      <w14:uncheckedState w14:val="2610" w14:font="MS Gothic"/>
                    </w14:checkbox>
                  </w:sdtPr>
                  <w:sdtContent>
                    <w:r w:rsidRPr="004625E2">
                      <w:rPr>
                        <w:rFonts w:ascii="MS Gothic" w:eastAsia="MS Gothic" w:hAnsi="MS Gothic" w:hint="eastAsia"/>
                        <w:sz w:val="36"/>
                        <w:szCs w:val="36"/>
                      </w:rPr>
                      <w:t>☐</w:t>
                    </w:r>
                  </w:sdtContent>
                </w:sdt>
                <w:r>
                  <w:t xml:space="preserve">  Yes; please list which part(s) you performed below</w:t>
                </w:r>
              </w:p>
              <w:sdt>
                <w:sdtPr>
                  <w:rPr>
                    <w:b/>
                    <w:bCs/>
                  </w:rPr>
                  <w:id w:val="1585183819"/>
                  <w:placeholder>
                    <w:docPart w:val="7E71E477AE0448468379CCDA0168A5BD"/>
                  </w:placeholder>
                  <w:showingPlcHdr/>
                </w:sdtPr>
                <w:sdtContent>
                  <w:p w14:paraId="4F75EE70" w14:textId="77777777" w:rsidR="00EB2A42" w:rsidRPr="004625E2" w:rsidRDefault="00EB2A42" w:rsidP="00495A2E">
                    <w:pPr>
                      <w:rPr>
                        <w:b/>
                        <w:bCs/>
                      </w:rPr>
                    </w:pPr>
                    <w:r w:rsidRPr="004625E2">
                      <w:rPr>
                        <w:rStyle w:val="PlaceholderText"/>
                        <w:b/>
                        <w:bCs/>
                      </w:rPr>
                      <w:t>Click or tap here to enter text.</w:t>
                    </w:r>
                  </w:p>
                </w:sdtContent>
              </w:sdt>
            </w:tc>
          </w:tr>
          <w:tr w:rsidR="00EB2A42" w14:paraId="2A19FF8E" w14:textId="77777777" w:rsidTr="00495A2E">
            <w:trPr>
              <w:trHeight w:val="3119"/>
            </w:trPr>
            <w:tc>
              <w:tcPr>
                <w:tcW w:w="9628" w:type="dxa"/>
              </w:tcPr>
              <w:p w14:paraId="60924C79" w14:textId="77777777" w:rsidR="00EB2A42" w:rsidRDefault="00EB2A42" w:rsidP="00495A2E">
                <w:pPr>
                  <w:spacing w:line="240" w:lineRule="auto"/>
                </w:pPr>
                <w:r>
                  <w:t>A</w:t>
                </w:r>
                <w:r w:rsidRPr="00F65077">
                  <w:t>re there any parts in the performance/recording of your composition that were performed by other musicians</w:t>
                </w:r>
              </w:p>
              <w:p w14:paraId="678CA894" w14:textId="77777777" w:rsidR="00EB2A42" w:rsidRDefault="00EB2A42" w:rsidP="00495A2E">
                <w:pPr>
                  <w:spacing w:line="240" w:lineRule="auto"/>
                </w:pPr>
                <w:sdt>
                  <w:sdtPr>
                    <w:id w:val="680479980"/>
                    <w14:checkbox>
                      <w14:checked w14:val="0"/>
                      <w14:checkedState w14:val="2612" w14:font="MS Gothic"/>
                      <w14:uncheckedState w14:val="2610" w14:font="MS Gothic"/>
                    </w14:checkbox>
                  </w:sdtPr>
                  <w:sdtEndPr>
                    <w:rPr>
                      <w:sz w:val="36"/>
                      <w:szCs w:val="36"/>
                    </w:rPr>
                  </w:sdtEndPr>
                  <w:sdtContent>
                    <w:r w:rsidRPr="004625E2">
                      <w:rPr>
                        <w:rFonts w:ascii="MS Gothic" w:eastAsia="MS Gothic" w:hAnsi="MS Gothic" w:hint="eastAsia"/>
                        <w:sz w:val="36"/>
                        <w:szCs w:val="36"/>
                      </w:rPr>
                      <w:t>☐</w:t>
                    </w:r>
                  </w:sdtContent>
                </w:sdt>
                <w:r>
                  <w:t xml:space="preserve">  No</w:t>
                </w:r>
                <w:r>
                  <w:tab/>
                </w:r>
                <w:r>
                  <w:tab/>
                </w:r>
                <w:sdt>
                  <w:sdtPr>
                    <w:rPr>
                      <w:sz w:val="36"/>
                      <w:szCs w:val="36"/>
                    </w:rPr>
                    <w:id w:val="1122272718"/>
                    <w14:checkbox>
                      <w14:checked w14:val="0"/>
                      <w14:checkedState w14:val="2612" w14:font="MS Gothic"/>
                      <w14:uncheckedState w14:val="2610" w14:font="MS Gothic"/>
                    </w14:checkbox>
                  </w:sdtPr>
                  <w:sdtContent>
                    <w:r w:rsidRPr="004625E2">
                      <w:rPr>
                        <w:rFonts w:ascii="MS Gothic" w:eastAsia="MS Gothic" w:hAnsi="MS Gothic" w:hint="eastAsia"/>
                        <w:sz w:val="36"/>
                        <w:szCs w:val="36"/>
                      </w:rPr>
                      <w:t>☐</w:t>
                    </w:r>
                  </w:sdtContent>
                </w:sdt>
                <w:r>
                  <w:t xml:space="preserve">  Yes; </w:t>
                </w:r>
                <w:r w:rsidRPr="004625E2">
                  <w:t>please explain clearly which parts were performed by other musicians below</w:t>
                </w:r>
              </w:p>
              <w:sdt>
                <w:sdtPr>
                  <w:rPr>
                    <w:b/>
                    <w:bCs/>
                  </w:rPr>
                  <w:id w:val="-1850094712"/>
                  <w:placeholder>
                    <w:docPart w:val="AD527F091C904E93A37DFC76919C228A"/>
                  </w:placeholder>
                  <w:showingPlcHdr/>
                </w:sdtPr>
                <w:sdtContent>
                  <w:p w14:paraId="1A2C21D1" w14:textId="77777777" w:rsidR="00EB2A42" w:rsidRPr="004625E2" w:rsidRDefault="00EB2A42" w:rsidP="00495A2E">
                    <w:pPr>
                      <w:spacing w:line="240" w:lineRule="auto"/>
                      <w:rPr>
                        <w:b/>
                        <w:bCs/>
                      </w:rPr>
                    </w:pPr>
                    <w:r w:rsidRPr="004625E2">
                      <w:rPr>
                        <w:rStyle w:val="PlaceholderText"/>
                        <w:b/>
                        <w:bCs/>
                      </w:rPr>
                      <w:t>Click or tap here to enter text.</w:t>
                    </w:r>
                  </w:p>
                </w:sdtContent>
              </w:sdt>
            </w:tc>
          </w:tr>
          <w:tr w:rsidR="00EB2A42" w14:paraId="4C20D7E8" w14:textId="77777777" w:rsidTr="00495A2E">
            <w:trPr>
              <w:trHeight w:val="2835"/>
            </w:trPr>
            <w:tc>
              <w:tcPr>
                <w:tcW w:w="9628" w:type="dxa"/>
              </w:tcPr>
              <w:p w14:paraId="426DC001" w14:textId="77777777" w:rsidR="00EB2A42" w:rsidRDefault="00EB2A42" w:rsidP="00495A2E">
                <w:pPr>
                  <w:spacing w:line="240" w:lineRule="auto"/>
                </w:pPr>
                <w:r w:rsidRPr="00F65077">
                  <w:t>If your score is not in staff notation or detailed tab and other musicians have played/sung on your recording, explain how you communicated to them what you wanted them to perform</w:t>
                </w:r>
              </w:p>
              <w:sdt>
                <w:sdtPr>
                  <w:rPr>
                    <w:b/>
                    <w:bCs/>
                  </w:rPr>
                  <w:id w:val="-2090917237"/>
                  <w:placeholder>
                    <w:docPart w:val="783EB349F4D0414AA536A4F521B1F635"/>
                  </w:placeholder>
                  <w:showingPlcHdr/>
                </w:sdtPr>
                <w:sdtContent>
                  <w:p w14:paraId="076BC2E7" w14:textId="77777777" w:rsidR="00EB2A42" w:rsidRPr="004625E2" w:rsidRDefault="00EB2A42" w:rsidP="00495A2E">
                    <w:pPr>
                      <w:spacing w:line="240" w:lineRule="auto"/>
                      <w:rPr>
                        <w:b/>
                        <w:bCs/>
                      </w:rPr>
                    </w:pPr>
                    <w:r w:rsidRPr="004625E2">
                      <w:rPr>
                        <w:rStyle w:val="PlaceholderText"/>
                        <w:b/>
                        <w:bCs/>
                      </w:rPr>
                      <w:t>Click or tap here to enter text.</w:t>
                    </w:r>
                  </w:p>
                </w:sdtContent>
              </w:sdt>
            </w:tc>
          </w:tr>
        </w:tbl>
        <w:p w14:paraId="2307BDC5" w14:textId="77777777" w:rsidR="00EB2A42" w:rsidRDefault="00EB2A42" w:rsidP="00EB2A42">
          <w:pPr>
            <w:spacing w:line="240" w:lineRule="auto"/>
          </w:pPr>
          <w:r>
            <w:br w:type="page"/>
          </w:r>
        </w:p>
        <w:p w14:paraId="2640AEDD" w14:textId="77777777" w:rsidR="00EB2A42" w:rsidRDefault="00EB2A42" w:rsidP="00EB2A42">
          <w:pPr>
            <w:pStyle w:val="Heading4"/>
          </w:pPr>
          <w:r w:rsidRPr="007335EF">
            <w:lastRenderedPageBreak/>
            <w:t>To be completed by the candidate</w:t>
          </w:r>
        </w:p>
        <w:p w14:paraId="1A81261C" w14:textId="77777777" w:rsidR="00EB2A42" w:rsidRPr="007335EF" w:rsidRDefault="00EB2A42" w:rsidP="00EB2A42"/>
        <w:p w14:paraId="679FC122" w14:textId="1E767DBB" w:rsidR="00EB2A42" w:rsidRPr="004625E2" w:rsidRDefault="00EB2A42" w:rsidP="00EB2A42">
          <w:pPr>
            <w:pStyle w:val="Heading4"/>
            <w:rPr>
              <w:b w:val="0"/>
              <w:bCs w:val="0"/>
            </w:rPr>
          </w:pPr>
          <w:r>
            <w:t xml:space="preserve">Composition </w:t>
          </w:r>
          <w:r>
            <w:t>2</w:t>
          </w:r>
          <w:r>
            <w:t xml:space="preserve">: </w:t>
          </w:r>
          <w:r>
            <w:t>Free c</w:t>
          </w:r>
          <w:r>
            <w:t xml:space="preserve">omposition </w:t>
          </w:r>
          <w:r w:rsidRPr="004625E2">
            <w:t xml:space="preserve">programme </w:t>
          </w:r>
          <w:proofErr w:type="gramStart"/>
          <w:r w:rsidRPr="004625E2">
            <w:t>note</w:t>
          </w:r>
          <w:proofErr w:type="gramEnd"/>
          <w:r>
            <w:rPr>
              <w:b w:val="0"/>
              <w:bCs w:val="0"/>
            </w:rPr>
            <w:t xml:space="preserve"> </w:t>
          </w:r>
          <w:r w:rsidRPr="004625E2">
            <w:rPr>
              <w:b w:val="0"/>
              <w:bCs w:val="0"/>
            </w:rPr>
            <w:t>(approximately 150 words)</w:t>
          </w:r>
        </w:p>
        <w:p w14:paraId="76C121B2" w14:textId="77777777" w:rsidR="00EB2A42" w:rsidRDefault="00EB2A42" w:rsidP="00EB2A42">
          <w:pPr>
            <w:spacing w:line="240" w:lineRule="auto"/>
          </w:pPr>
        </w:p>
        <w:p w14:paraId="6A369C87" w14:textId="77777777" w:rsidR="00EB2A42" w:rsidRDefault="00EB2A42" w:rsidP="00EB2A42">
          <w:pPr>
            <w:spacing w:line="240" w:lineRule="auto"/>
          </w:pPr>
          <w:r>
            <w:t>Provide a programme note that identifies:</w:t>
          </w:r>
        </w:p>
        <w:p w14:paraId="4C1FD26A" w14:textId="77777777" w:rsidR="00EB2A42" w:rsidRDefault="00EB2A42" w:rsidP="00EB2A42">
          <w:pPr>
            <w:pStyle w:val="ListParagraph"/>
            <w:numPr>
              <w:ilvl w:val="0"/>
              <w:numId w:val="12"/>
            </w:numPr>
            <w:spacing w:line="240" w:lineRule="auto"/>
          </w:pPr>
          <w:r>
            <w:t>the compositional intention, including the intended audience/occasion</w:t>
          </w:r>
        </w:p>
        <w:p w14:paraId="7BD81182" w14:textId="77777777" w:rsidR="00EB2A42" w:rsidRDefault="00EB2A42" w:rsidP="00EB2A42">
          <w:pPr>
            <w:pStyle w:val="ListParagraph"/>
            <w:numPr>
              <w:ilvl w:val="0"/>
              <w:numId w:val="12"/>
            </w:numPr>
            <w:spacing w:line="240" w:lineRule="auto"/>
          </w:pPr>
          <w:r>
            <w:t>the types of musical element selected</w:t>
          </w:r>
        </w:p>
        <w:p w14:paraId="2B24A2BC" w14:textId="77777777" w:rsidR="00EB2A42" w:rsidRDefault="00EB2A42" w:rsidP="00EB2A42">
          <w:pPr>
            <w:pStyle w:val="ListParagraph"/>
            <w:numPr>
              <w:ilvl w:val="0"/>
              <w:numId w:val="12"/>
            </w:numPr>
            <w:spacing w:line="240" w:lineRule="auto"/>
          </w:pPr>
          <w:r>
            <w:t>details of the software and hardware used in the compositional process.</w:t>
          </w:r>
        </w:p>
        <w:p w14:paraId="3783DF8A" w14:textId="77777777" w:rsidR="00EB2A42" w:rsidRDefault="00EB2A42" w:rsidP="00EB2A42">
          <w:pPr>
            <w:spacing w:line="240" w:lineRule="auto"/>
          </w:pPr>
        </w:p>
        <w:tbl>
          <w:tblPr>
            <w:tblStyle w:val="TableGrid"/>
            <w:tblW w:w="0" w:type="auto"/>
            <w:tblLook w:val="04A0" w:firstRow="1" w:lastRow="0" w:firstColumn="1" w:lastColumn="0" w:noHBand="0" w:noVBand="1"/>
          </w:tblPr>
          <w:tblGrid>
            <w:gridCol w:w="9628"/>
          </w:tblGrid>
          <w:tr w:rsidR="00EB2A42" w14:paraId="3FC3103B" w14:textId="77777777" w:rsidTr="00495A2E">
            <w:trPr>
              <w:trHeight w:val="11340"/>
            </w:trPr>
            <w:sdt>
              <w:sdtPr>
                <w:rPr>
                  <w:b/>
                  <w:bCs/>
                </w:rPr>
                <w:id w:val="-946154443"/>
                <w:placeholder>
                  <w:docPart w:val="F355FD2A6EF0465CA762050DD6554B9B"/>
                </w:placeholder>
                <w:showingPlcHdr/>
              </w:sdtPr>
              <w:sdtContent>
                <w:tc>
                  <w:tcPr>
                    <w:tcW w:w="9628" w:type="dxa"/>
                  </w:tcPr>
                  <w:p w14:paraId="5923716C" w14:textId="77777777" w:rsidR="00EB2A42" w:rsidRPr="00EB2A42" w:rsidRDefault="00EB2A42" w:rsidP="00495A2E">
                    <w:pPr>
                      <w:spacing w:line="240" w:lineRule="auto"/>
                      <w:rPr>
                        <w:b/>
                        <w:bCs/>
                      </w:rPr>
                    </w:pPr>
                    <w:r w:rsidRPr="00EB2A42">
                      <w:rPr>
                        <w:rStyle w:val="PlaceholderText"/>
                        <w:b/>
                        <w:bCs/>
                      </w:rPr>
                      <w:t>Click or tap here to enter text.</w:t>
                    </w:r>
                  </w:p>
                </w:tc>
              </w:sdtContent>
            </w:sdt>
          </w:tr>
        </w:tbl>
        <w:p w14:paraId="1A597C77" w14:textId="42C24028" w:rsidR="00EB2A42" w:rsidRDefault="00EB2A42" w:rsidP="00EB2A42">
          <w:pPr>
            <w:spacing w:line="240" w:lineRule="auto"/>
          </w:pPr>
          <w:r>
            <w:br w:type="page"/>
          </w:r>
        </w:p>
        <w:p w14:paraId="08A1BD8C" w14:textId="09EAACAC" w:rsidR="00E57AA2" w:rsidRDefault="00E57AA2" w:rsidP="00E57AA2">
          <w:pPr>
            <w:pStyle w:val="Heading4"/>
          </w:pPr>
          <w:r w:rsidRPr="007335EF">
            <w:lastRenderedPageBreak/>
            <w:t xml:space="preserve">To be completed by the </w:t>
          </w:r>
          <w:r>
            <w:t>teacher</w:t>
          </w:r>
        </w:p>
        <w:p w14:paraId="3FF16A84" w14:textId="1B9DD9C7" w:rsidR="00E57AA2" w:rsidRDefault="00E57AA2" w:rsidP="00E57AA2">
          <w:r w:rsidRPr="00E57AA2">
            <w:t>Marks must be awarded in accordance with the instructions and criteria in the specification.</w:t>
          </w:r>
        </w:p>
        <w:p w14:paraId="29D88469" w14:textId="77777777" w:rsidR="00E57AA2" w:rsidRPr="007335EF" w:rsidRDefault="00E57AA2" w:rsidP="00E57AA2"/>
        <w:p w14:paraId="2B902ECF" w14:textId="77777777" w:rsidR="00E57AA2" w:rsidRPr="00897383" w:rsidRDefault="00E57AA2" w:rsidP="00E57AA2">
          <w:pPr>
            <w:pStyle w:val="Heading4"/>
          </w:pPr>
          <w:r>
            <w:t>Composition 1: Composition to a brief</w:t>
          </w:r>
        </w:p>
        <w:p w14:paraId="7251542F" w14:textId="77777777" w:rsidR="00E57AA2" w:rsidRDefault="00E57AA2" w:rsidP="00E57AA2">
          <w:pPr>
            <w:spacing w:line="240" w:lineRule="auto"/>
          </w:pPr>
        </w:p>
        <w:tbl>
          <w:tblPr>
            <w:tblStyle w:val="TableGrid"/>
            <w:tblW w:w="0" w:type="auto"/>
            <w:tblCellMar>
              <w:left w:w="0" w:type="dxa"/>
            </w:tblCellMar>
            <w:tblLook w:val="04A0" w:firstRow="1" w:lastRow="0" w:firstColumn="1" w:lastColumn="0" w:noHBand="0" w:noVBand="1"/>
          </w:tblPr>
          <w:tblGrid>
            <w:gridCol w:w="9628"/>
          </w:tblGrid>
          <w:tr w:rsidR="00E57AA2" w14:paraId="7DCB770D" w14:textId="77777777" w:rsidTr="00A83343">
            <w:trPr>
              <w:trHeight w:val="2155"/>
            </w:trPr>
            <w:tc>
              <w:tcPr>
                <w:tcW w:w="9628" w:type="dxa"/>
              </w:tcPr>
              <w:p w14:paraId="3517945F" w14:textId="3CCA2B17" w:rsidR="00E57AA2" w:rsidRDefault="00E57AA2" w:rsidP="00495A2E">
                <w:pPr>
                  <w:spacing w:line="240" w:lineRule="auto"/>
                </w:pPr>
                <w:r w:rsidRPr="00E57AA2">
                  <w:t>A description of the help given in the selection of initial ideas for the composition</w:t>
                </w:r>
              </w:p>
              <w:sdt>
                <w:sdtPr>
                  <w:rPr>
                    <w:b/>
                    <w:bCs/>
                  </w:rPr>
                  <w:id w:val="-1628772014"/>
                  <w:placeholder>
                    <w:docPart w:val="C73AF08A76CB4B5199B995F0C73F4738"/>
                  </w:placeholder>
                  <w:showingPlcHdr/>
                </w:sdtPr>
                <w:sdtContent>
                  <w:p w14:paraId="64A3DFBE" w14:textId="77777777" w:rsidR="00E57AA2" w:rsidRPr="004625E2" w:rsidRDefault="00E57AA2" w:rsidP="00495A2E">
                    <w:pPr>
                      <w:spacing w:line="240" w:lineRule="auto"/>
                      <w:rPr>
                        <w:b/>
                        <w:bCs/>
                      </w:rPr>
                    </w:pPr>
                    <w:r w:rsidRPr="004625E2">
                      <w:rPr>
                        <w:rStyle w:val="PlaceholderText"/>
                        <w:b/>
                        <w:bCs/>
                      </w:rPr>
                      <w:t>Click or tap here to enter text.</w:t>
                    </w:r>
                  </w:p>
                </w:sdtContent>
              </w:sdt>
            </w:tc>
          </w:tr>
          <w:tr w:rsidR="00E57AA2" w14:paraId="6B9C7904" w14:textId="77777777" w:rsidTr="00A83343">
            <w:trPr>
              <w:trHeight w:val="2155"/>
            </w:trPr>
            <w:tc>
              <w:tcPr>
                <w:tcW w:w="9628" w:type="dxa"/>
              </w:tcPr>
              <w:p w14:paraId="01A337AB" w14:textId="003F1177" w:rsidR="00E57AA2" w:rsidRDefault="00E57AA2" w:rsidP="00495A2E">
                <w:pPr>
                  <w:spacing w:line="240" w:lineRule="auto"/>
                </w:pPr>
                <w:r w:rsidRPr="00E57AA2">
                  <w:t>A description of the amount and nature of help and advice given during the process of composition</w:t>
                </w:r>
              </w:p>
              <w:sdt>
                <w:sdtPr>
                  <w:rPr>
                    <w:b/>
                    <w:bCs/>
                  </w:rPr>
                  <w:id w:val="634377643"/>
                  <w:placeholder>
                    <w:docPart w:val="7A3D0339B17B495B8E7F7ACBF1132D66"/>
                  </w:placeholder>
                  <w:showingPlcHdr/>
                </w:sdtPr>
                <w:sdtContent>
                  <w:p w14:paraId="7C733A9C" w14:textId="77777777" w:rsidR="00E57AA2" w:rsidRPr="004625E2" w:rsidRDefault="00E57AA2" w:rsidP="00495A2E">
                    <w:pPr>
                      <w:rPr>
                        <w:b/>
                        <w:bCs/>
                      </w:rPr>
                    </w:pPr>
                    <w:r w:rsidRPr="004625E2">
                      <w:rPr>
                        <w:rStyle w:val="PlaceholderText"/>
                        <w:b/>
                        <w:bCs/>
                      </w:rPr>
                      <w:t>Click or tap here to enter text.</w:t>
                    </w:r>
                  </w:p>
                </w:sdtContent>
              </w:sdt>
            </w:tc>
          </w:tr>
          <w:tr w:rsidR="00E57AA2" w14:paraId="4A60CDCB" w14:textId="77777777" w:rsidTr="00A83343">
            <w:trPr>
              <w:trHeight w:val="2155"/>
            </w:trPr>
            <w:tc>
              <w:tcPr>
                <w:tcW w:w="9628" w:type="dxa"/>
              </w:tcPr>
              <w:p w14:paraId="6CDB8284" w14:textId="6E30CF22" w:rsidR="00E57AA2" w:rsidRDefault="00E66D07" w:rsidP="00495A2E">
                <w:pPr>
                  <w:spacing w:line="240" w:lineRule="auto"/>
                </w:pPr>
                <w:r w:rsidRPr="00E66D07">
                  <w:t>Details of help and assistance given in the presentation of the completed evidence type</w:t>
                </w:r>
              </w:p>
              <w:sdt>
                <w:sdtPr>
                  <w:rPr>
                    <w:b/>
                    <w:bCs/>
                  </w:rPr>
                  <w:id w:val="160906228"/>
                  <w:placeholder>
                    <w:docPart w:val="731587A6FC844CE880EA2B5067562BCE"/>
                  </w:placeholder>
                  <w:showingPlcHdr/>
                </w:sdtPr>
                <w:sdtContent>
                  <w:p w14:paraId="55557470" w14:textId="77777777" w:rsidR="00E57AA2" w:rsidRPr="004625E2" w:rsidRDefault="00E57AA2" w:rsidP="00495A2E">
                    <w:pPr>
                      <w:spacing w:line="240" w:lineRule="auto"/>
                      <w:rPr>
                        <w:b/>
                        <w:bCs/>
                      </w:rPr>
                    </w:pPr>
                    <w:r w:rsidRPr="004625E2">
                      <w:rPr>
                        <w:rStyle w:val="PlaceholderText"/>
                        <w:b/>
                        <w:bCs/>
                      </w:rPr>
                      <w:t>Click or tap here to enter text.</w:t>
                    </w:r>
                  </w:p>
                </w:sdtContent>
              </w:sdt>
            </w:tc>
          </w:tr>
          <w:tr w:rsidR="00E57AA2" w14:paraId="1A59F80F" w14:textId="77777777" w:rsidTr="00A83343">
            <w:trPr>
              <w:trHeight w:val="2155"/>
            </w:trPr>
            <w:tc>
              <w:tcPr>
                <w:tcW w:w="9628" w:type="dxa"/>
              </w:tcPr>
              <w:p w14:paraId="7EC3CE2B" w14:textId="32F9F01E" w:rsidR="00E57AA2" w:rsidRDefault="00E66D07" w:rsidP="00495A2E">
                <w:pPr>
                  <w:spacing w:line="240" w:lineRule="auto"/>
                </w:pPr>
                <w:r w:rsidRPr="00E66D07">
                  <w:t>Details of help and assistance given in the final recording of the composition</w:t>
                </w:r>
              </w:p>
              <w:sdt>
                <w:sdtPr>
                  <w:rPr>
                    <w:b/>
                    <w:bCs/>
                  </w:rPr>
                  <w:id w:val="1679233057"/>
                  <w:placeholder>
                    <w:docPart w:val="A2D6A9634FC546179D90AC253EE3B7C4"/>
                  </w:placeholder>
                  <w:showingPlcHdr/>
                </w:sdtPr>
                <w:sdtContent>
                  <w:p w14:paraId="38C93744" w14:textId="77777777" w:rsidR="00E57AA2" w:rsidRPr="004625E2" w:rsidRDefault="00E57AA2" w:rsidP="00495A2E">
                    <w:pPr>
                      <w:spacing w:line="240" w:lineRule="auto"/>
                      <w:rPr>
                        <w:b/>
                        <w:bCs/>
                      </w:rPr>
                    </w:pPr>
                    <w:r w:rsidRPr="004625E2">
                      <w:rPr>
                        <w:rStyle w:val="PlaceholderText"/>
                        <w:b/>
                        <w:bCs/>
                      </w:rPr>
                      <w:t>Click or tap here to enter text.</w:t>
                    </w:r>
                  </w:p>
                </w:sdtContent>
              </w:sdt>
            </w:tc>
          </w:tr>
          <w:tr w:rsidR="00E66D07" w14:paraId="1E6E0169" w14:textId="77777777" w:rsidTr="00A83343">
            <w:trPr>
              <w:trHeight w:val="2438"/>
            </w:trPr>
            <w:tc>
              <w:tcPr>
                <w:tcW w:w="9628" w:type="dxa"/>
              </w:tcPr>
              <w:p w14:paraId="332884C7" w14:textId="77777777" w:rsidR="00E66D07" w:rsidRDefault="00E66D07" w:rsidP="00495A2E">
                <w:pPr>
                  <w:spacing w:line="240" w:lineRule="auto"/>
                </w:pPr>
                <w:r w:rsidRPr="00E66D07">
                  <w:t xml:space="preserve">Any background information which helps to justify your </w:t>
                </w:r>
                <w:proofErr w:type="gramStart"/>
                <w:r w:rsidRPr="00E66D07">
                  <w:t>marks</w:t>
                </w:r>
                <w:proofErr w:type="gramEnd"/>
                <w:r w:rsidRPr="00E66D07">
                  <w:t xml:space="preserve"> and which will facilitate moderation. Please refer to the assessment criteria wherever possible</w:t>
                </w:r>
              </w:p>
              <w:sdt>
                <w:sdtPr>
                  <w:rPr>
                    <w:b/>
                    <w:bCs/>
                  </w:rPr>
                  <w:id w:val="-1103962859"/>
                  <w:placeholder>
                    <w:docPart w:val="764C05DA22A54452AA8C6EB2F1AAAE44"/>
                  </w:placeholder>
                  <w:showingPlcHdr/>
                </w:sdtPr>
                <w:sdtContent>
                  <w:p w14:paraId="1F6C726A" w14:textId="750A8799" w:rsidR="00E66D07" w:rsidRPr="00E66D07" w:rsidRDefault="00E66D07" w:rsidP="00495A2E">
                    <w:pPr>
                      <w:spacing w:line="240" w:lineRule="auto"/>
                      <w:rPr>
                        <w:b/>
                        <w:bCs/>
                      </w:rPr>
                    </w:pPr>
                    <w:r w:rsidRPr="00E66D07">
                      <w:rPr>
                        <w:rStyle w:val="PlaceholderText"/>
                        <w:b/>
                        <w:bCs/>
                      </w:rPr>
                      <w:t>Click or tap here to enter text.</w:t>
                    </w:r>
                  </w:p>
                </w:sdtContent>
              </w:sdt>
            </w:tc>
          </w:tr>
        </w:tbl>
        <w:p w14:paraId="7509F4D4" w14:textId="77777777" w:rsidR="00EB2A42" w:rsidRDefault="00EB2A42" w:rsidP="00121A50">
          <w:pPr>
            <w:spacing w:line="240" w:lineRule="auto"/>
          </w:pPr>
        </w:p>
        <w:tbl>
          <w:tblPr>
            <w:tblStyle w:val="TableGrid"/>
            <w:tblW w:w="0" w:type="auto"/>
            <w:tblLook w:val="04A0" w:firstRow="1" w:lastRow="0" w:firstColumn="1" w:lastColumn="0" w:noHBand="0" w:noVBand="1"/>
          </w:tblPr>
          <w:tblGrid>
            <w:gridCol w:w="4390"/>
            <w:gridCol w:w="1134"/>
          </w:tblGrid>
          <w:tr w:rsidR="00A83343" w14:paraId="0C6C3DA7" w14:textId="77777777" w:rsidTr="00A83343">
            <w:tc>
              <w:tcPr>
                <w:tcW w:w="4390" w:type="dxa"/>
                <w:shd w:val="clear" w:color="auto" w:fill="F2F2F2" w:themeFill="background1" w:themeFillShade="F2"/>
              </w:tcPr>
              <w:p w14:paraId="73B8D455" w14:textId="77777777" w:rsidR="00A83343" w:rsidRDefault="00A83343" w:rsidP="00495A2E">
                <w:pPr>
                  <w:spacing w:line="240" w:lineRule="auto"/>
                </w:pPr>
                <w:r w:rsidRPr="00D606ED">
                  <w:t xml:space="preserve">Mark awarded for rhythm, metre, texture, melody, structure, form </w:t>
                </w:r>
                <w:r>
                  <w:tab/>
                  <w:t xml:space="preserve"> </w:t>
                </w:r>
                <w:proofErr w:type="gramStart"/>
                <w:r>
                  <w:t xml:space="preserve">   </w:t>
                </w:r>
                <w:r w:rsidRPr="00D606ED">
                  <w:t>(</w:t>
                </w:r>
                <w:proofErr w:type="gramEnd"/>
                <w:r w:rsidRPr="00D606ED">
                  <w:t>max 18)</w:t>
                </w:r>
              </w:p>
            </w:tc>
            <w:sdt>
              <w:sdtPr>
                <w:rPr>
                  <w:b/>
                  <w:bCs/>
                </w:rPr>
                <w:id w:val="1163133383"/>
                <w:placeholder>
                  <w:docPart w:val="C2712C5C6C9144DDA1A4412722B25A64"/>
                </w:placeholder>
                <w:showingPlcHdr/>
                <w:text/>
              </w:sdtPr>
              <w:sdtContent>
                <w:tc>
                  <w:tcPr>
                    <w:tcW w:w="1134" w:type="dxa"/>
                    <w:vAlign w:val="center"/>
                  </w:tcPr>
                  <w:p w14:paraId="14B6B672" w14:textId="77777777" w:rsidR="00A83343" w:rsidRPr="00A83343" w:rsidRDefault="00A83343" w:rsidP="00495A2E">
                    <w:pPr>
                      <w:spacing w:line="240" w:lineRule="auto"/>
                      <w:rPr>
                        <w:b/>
                        <w:bCs/>
                      </w:rPr>
                    </w:pPr>
                    <w:r w:rsidRPr="00A83343">
                      <w:rPr>
                        <w:rStyle w:val="PlaceholderText"/>
                        <w:b/>
                        <w:bCs/>
                      </w:rPr>
                      <w:t>Click.</w:t>
                    </w:r>
                  </w:p>
                </w:tc>
              </w:sdtContent>
            </w:sdt>
          </w:tr>
          <w:tr w:rsidR="00A83343" w14:paraId="650EB857" w14:textId="77777777" w:rsidTr="00A83343">
            <w:tc>
              <w:tcPr>
                <w:tcW w:w="4390" w:type="dxa"/>
                <w:shd w:val="clear" w:color="auto" w:fill="F2F2F2" w:themeFill="background1" w:themeFillShade="F2"/>
              </w:tcPr>
              <w:p w14:paraId="2F85DC1A" w14:textId="77777777" w:rsidR="00A83343" w:rsidRDefault="00A83343" w:rsidP="00495A2E">
                <w:pPr>
                  <w:spacing w:line="240" w:lineRule="auto"/>
                </w:pPr>
                <w:r w:rsidRPr="00D606ED">
                  <w:t xml:space="preserve">Mark awarded for harmony, tonality, timbre, dynamics, phrasing, </w:t>
                </w:r>
                <w:proofErr w:type="gramStart"/>
                <w:r w:rsidRPr="00D606ED">
                  <w:t xml:space="preserve">articulation </w:t>
                </w:r>
                <w:r>
                  <w:t xml:space="preserve"> </w:t>
                </w:r>
                <w:r w:rsidRPr="00D606ED">
                  <w:t>(</w:t>
                </w:r>
                <w:proofErr w:type="gramEnd"/>
                <w:r w:rsidRPr="00D606ED">
                  <w:t>max 18)</w:t>
                </w:r>
              </w:p>
            </w:tc>
            <w:sdt>
              <w:sdtPr>
                <w:rPr>
                  <w:b/>
                  <w:bCs/>
                </w:rPr>
                <w:id w:val="-2098853726"/>
                <w:placeholder>
                  <w:docPart w:val="CE8D6CE3D8EE4F6593C3D929619952D1"/>
                </w:placeholder>
                <w:showingPlcHdr/>
                <w:text/>
              </w:sdtPr>
              <w:sdtContent>
                <w:tc>
                  <w:tcPr>
                    <w:tcW w:w="1134" w:type="dxa"/>
                    <w:vAlign w:val="center"/>
                  </w:tcPr>
                  <w:p w14:paraId="3D59A045" w14:textId="77777777" w:rsidR="00A83343" w:rsidRPr="00A83343" w:rsidRDefault="00A83343" w:rsidP="00495A2E">
                    <w:pPr>
                      <w:spacing w:line="240" w:lineRule="auto"/>
                      <w:rPr>
                        <w:b/>
                        <w:bCs/>
                      </w:rPr>
                    </w:pPr>
                    <w:r w:rsidRPr="00A83343">
                      <w:rPr>
                        <w:rStyle w:val="PlaceholderText"/>
                        <w:b/>
                        <w:bCs/>
                      </w:rPr>
                      <w:t>Click.</w:t>
                    </w:r>
                  </w:p>
                </w:tc>
              </w:sdtContent>
            </w:sdt>
          </w:tr>
        </w:tbl>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D4EDB1A" w14:textId="6AB13ABA" w:rsidR="00E66D07" w:rsidRPr="00897383" w:rsidRDefault="00E66D07" w:rsidP="00E66D07">
          <w:pPr>
            <w:pStyle w:val="Heading4"/>
          </w:pPr>
          <w:r>
            <w:lastRenderedPageBreak/>
            <w:t xml:space="preserve">Composition </w:t>
          </w:r>
          <w:r w:rsidR="00006FDC">
            <w:t>2</w:t>
          </w:r>
          <w:r>
            <w:t xml:space="preserve">: </w:t>
          </w:r>
          <w:r w:rsidR="00006FDC">
            <w:t>Free c</w:t>
          </w:r>
          <w:r>
            <w:t>omposition</w:t>
          </w:r>
        </w:p>
        <w:p w14:paraId="05385B2D" w14:textId="77777777" w:rsidR="00E66D07" w:rsidRDefault="00E66D07" w:rsidP="00E66D07">
          <w:pPr>
            <w:spacing w:line="240" w:lineRule="auto"/>
          </w:pPr>
        </w:p>
        <w:tbl>
          <w:tblPr>
            <w:tblStyle w:val="TableGrid"/>
            <w:tblW w:w="0" w:type="auto"/>
            <w:tblCellMar>
              <w:left w:w="0" w:type="dxa"/>
            </w:tblCellMar>
            <w:tblLook w:val="04A0" w:firstRow="1" w:lastRow="0" w:firstColumn="1" w:lastColumn="0" w:noHBand="0" w:noVBand="1"/>
          </w:tblPr>
          <w:tblGrid>
            <w:gridCol w:w="9628"/>
          </w:tblGrid>
          <w:tr w:rsidR="00E66D07" w14:paraId="052717CC" w14:textId="77777777" w:rsidTr="00A83343">
            <w:trPr>
              <w:trHeight w:val="2155"/>
            </w:trPr>
            <w:tc>
              <w:tcPr>
                <w:tcW w:w="9628" w:type="dxa"/>
              </w:tcPr>
              <w:p w14:paraId="5E0E8205" w14:textId="77777777" w:rsidR="00E66D07" w:rsidRDefault="00E66D07" w:rsidP="00495A2E">
                <w:pPr>
                  <w:spacing w:line="240" w:lineRule="auto"/>
                </w:pPr>
                <w:r w:rsidRPr="00E57AA2">
                  <w:t>A description of the help given in the selection of initial ideas for the composition</w:t>
                </w:r>
              </w:p>
              <w:sdt>
                <w:sdtPr>
                  <w:rPr>
                    <w:b/>
                    <w:bCs/>
                  </w:rPr>
                  <w:id w:val="-84159605"/>
                  <w:placeholder>
                    <w:docPart w:val="173531D9A0AB416BADFECC2E06A39B9C"/>
                  </w:placeholder>
                  <w:showingPlcHdr/>
                </w:sdtPr>
                <w:sdtContent>
                  <w:p w14:paraId="6D9EEE41" w14:textId="77777777" w:rsidR="00E66D07" w:rsidRPr="004625E2" w:rsidRDefault="00E66D07" w:rsidP="00495A2E">
                    <w:pPr>
                      <w:spacing w:line="240" w:lineRule="auto"/>
                      <w:rPr>
                        <w:b/>
                        <w:bCs/>
                      </w:rPr>
                    </w:pPr>
                    <w:r w:rsidRPr="004625E2">
                      <w:rPr>
                        <w:rStyle w:val="PlaceholderText"/>
                        <w:b/>
                        <w:bCs/>
                      </w:rPr>
                      <w:t>Click or tap here to enter text.</w:t>
                    </w:r>
                  </w:p>
                </w:sdtContent>
              </w:sdt>
            </w:tc>
          </w:tr>
          <w:tr w:rsidR="00E66D07" w14:paraId="2E78C4BD" w14:textId="77777777" w:rsidTr="00A83343">
            <w:trPr>
              <w:trHeight w:val="2155"/>
            </w:trPr>
            <w:tc>
              <w:tcPr>
                <w:tcW w:w="9628" w:type="dxa"/>
              </w:tcPr>
              <w:p w14:paraId="47C89B0A" w14:textId="77777777" w:rsidR="00E66D07" w:rsidRDefault="00E66D07" w:rsidP="00495A2E">
                <w:pPr>
                  <w:spacing w:line="240" w:lineRule="auto"/>
                </w:pPr>
                <w:r w:rsidRPr="00E57AA2">
                  <w:t>A description of the amount and nature of help and advice given during the process of composition</w:t>
                </w:r>
              </w:p>
              <w:sdt>
                <w:sdtPr>
                  <w:rPr>
                    <w:b/>
                    <w:bCs/>
                  </w:rPr>
                  <w:id w:val="-190385432"/>
                  <w:placeholder>
                    <w:docPart w:val="EAD7FF0E0A14410D955607B37D7812F0"/>
                  </w:placeholder>
                  <w:showingPlcHdr/>
                </w:sdtPr>
                <w:sdtContent>
                  <w:p w14:paraId="75F0B5BB" w14:textId="77777777" w:rsidR="00E66D07" w:rsidRPr="004625E2" w:rsidRDefault="00E66D07" w:rsidP="00495A2E">
                    <w:pPr>
                      <w:rPr>
                        <w:b/>
                        <w:bCs/>
                      </w:rPr>
                    </w:pPr>
                    <w:r w:rsidRPr="004625E2">
                      <w:rPr>
                        <w:rStyle w:val="PlaceholderText"/>
                        <w:b/>
                        <w:bCs/>
                      </w:rPr>
                      <w:t>Click or tap here to enter text.</w:t>
                    </w:r>
                  </w:p>
                </w:sdtContent>
              </w:sdt>
            </w:tc>
          </w:tr>
          <w:tr w:rsidR="00E66D07" w14:paraId="64B1DAAF" w14:textId="77777777" w:rsidTr="00A83343">
            <w:trPr>
              <w:trHeight w:val="2155"/>
            </w:trPr>
            <w:tc>
              <w:tcPr>
                <w:tcW w:w="9628" w:type="dxa"/>
              </w:tcPr>
              <w:p w14:paraId="6A205F99" w14:textId="77777777" w:rsidR="00E66D07" w:rsidRDefault="00E66D07" w:rsidP="00495A2E">
                <w:pPr>
                  <w:spacing w:line="240" w:lineRule="auto"/>
                </w:pPr>
                <w:r w:rsidRPr="00E66D07">
                  <w:t>Details of help and assistance given in the presentation of the completed evidence type</w:t>
                </w:r>
              </w:p>
              <w:sdt>
                <w:sdtPr>
                  <w:rPr>
                    <w:b/>
                    <w:bCs/>
                  </w:rPr>
                  <w:id w:val="485359251"/>
                  <w:placeholder>
                    <w:docPart w:val="07E721D18B0645CF900DFDD79EF06C60"/>
                  </w:placeholder>
                  <w:showingPlcHdr/>
                </w:sdtPr>
                <w:sdtContent>
                  <w:p w14:paraId="770061B9" w14:textId="77777777" w:rsidR="00E66D07" w:rsidRPr="004625E2" w:rsidRDefault="00E66D07" w:rsidP="00495A2E">
                    <w:pPr>
                      <w:spacing w:line="240" w:lineRule="auto"/>
                      <w:rPr>
                        <w:b/>
                        <w:bCs/>
                      </w:rPr>
                    </w:pPr>
                    <w:r w:rsidRPr="004625E2">
                      <w:rPr>
                        <w:rStyle w:val="PlaceholderText"/>
                        <w:b/>
                        <w:bCs/>
                      </w:rPr>
                      <w:t>Click or tap here to enter text.</w:t>
                    </w:r>
                  </w:p>
                </w:sdtContent>
              </w:sdt>
            </w:tc>
          </w:tr>
          <w:tr w:rsidR="00E66D07" w14:paraId="04AE9286" w14:textId="77777777" w:rsidTr="00A83343">
            <w:trPr>
              <w:trHeight w:val="2155"/>
            </w:trPr>
            <w:tc>
              <w:tcPr>
                <w:tcW w:w="9628" w:type="dxa"/>
              </w:tcPr>
              <w:p w14:paraId="161F5BBF" w14:textId="77777777" w:rsidR="00E66D07" w:rsidRDefault="00E66D07" w:rsidP="00495A2E">
                <w:pPr>
                  <w:spacing w:line="240" w:lineRule="auto"/>
                </w:pPr>
                <w:r w:rsidRPr="00E66D07">
                  <w:t>Details of help and assistance given in the final recording of the composition</w:t>
                </w:r>
              </w:p>
              <w:sdt>
                <w:sdtPr>
                  <w:rPr>
                    <w:b/>
                    <w:bCs/>
                  </w:rPr>
                  <w:id w:val="-1221591811"/>
                  <w:placeholder>
                    <w:docPart w:val="7C0EFB97DE874B0A8E3835558635B977"/>
                  </w:placeholder>
                  <w:showingPlcHdr/>
                </w:sdtPr>
                <w:sdtContent>
                  <w:p w14:paraId="4C0F5EA4" w14:textId="77777777" w:rsidR="00E66D07" w:rsidRPr="004625E2" w:rsidRDefault="00E66D07" w:rsidP="00495A2E">
                    <w:pPr>
                      <w:spacing w:line="240" w:lineRule="auto"/>
                      <w:rPr>
                        <w:b/>
                        <w:bCs/>
                      </w:rPr>
                    </w:pPr>
                    <w:r w:rsidRPr="004625E2">
                      <w:rPr>
                        <w:rStyle w:val="PlaceholderText"/>
                        <w:b/>
                        <w:bCs/>
                      </w:rPr>
                      <w:t>Click or tap here to enter text.</w:t>
                    </w:r>
                  </w:p>
                </w:sdtContent>
              </w:sdt>
            </w:tc>
          </w:tr>
          <w:tr w:rsidR="00E66D07" w14:paraId="2E5EF242" w14:textId="77777777" w:rsidTr="00A83343">
            <w:trPr>
              <w:trHeight w:val="2438"/>
            </w:trPr>
            <w:tc>
              <w:tcPr>
                <w:tcW w:w="9628" w:type="dxa"/>
              </w:tcPr>
              <w:p w14:paraId="3837C318" w14:textId="77777777" w:rsidR="00E66D07" w:rsidRDefault="00E66D07" w:rsidP="00495A2E">
                <w:pPr>
                  <w:spacing w:line="240" w:lineRule="auto"/>
                </w:pPr>
                <w:r w:rsidRPr="00E66D07">
                  <w:t xml:space="preserve">Any background information which helps to justify your </w:t>
                </w:r>
                <w:proofErr w:type="gramStart"/>
                <w:r w:rsidRPr="00E66D07">
                  <w:t>marks</w:t>
                </w:r>
                <w:proofErr w:type="gramEnd"/>
                <w:r w:rsidRPr="00E66D07">
                  <w:t xml:space="preserve"> and which will facilitate moderation. Please refer to the assessment criteria wherever possible</w:t>
                </w:r>
              </w:p>
              <w:sdt>
                <w:sdtPr>
                  <w:rPr>
                    <w:b/>
                    <w:bCs/>
                  </w:rPr>
                  <w:id w:val="-351880299"/>
                  <w:placeholder>
                    <w:docPart w:val="70ED94F17AB34F34A425FCACA79BC8BC"/>
                  </w:placeholder>
                  <w:showingPlcHdr/>
                </w:sdtPr>
                <w:sdtContent>
                  <w:p w14:paraId="4E445432" w14:textId="77777777" w:rsidR="00E66D07" w:rsidRPr="00E66D07" w:rsidRDefault="00E66D07" w:rsidP="00495A2E">
                    <w:pPr>
                      <w:spacing w:line="240" w:lineRule="auto"/>
                      <w:rPr>
                        <w:b/>
                        <w:bCs/>
                      </w:rPr>
                    </w:pPr>
                    <w:r w:rsidRPr="00E66D07">
                      <w:rPr>
                        <w:rStyle w:val="PlaceholderText"/>
                        <w:b/>
                        <w:bCs/>
                      </w:rPr>
                      <w:t>Click or tap here to enter text.</w:t>
                    </w:r>
                  </w:p>
                </w:sdtContent>
              </w:sdt>
            </w:tc>
          </w:tr>
        </w:tbl>
        <w:p w14:paraId="068DC2C2" w14:textId="77777777" w:rsidR="00C8467C" w:rsidRDefault="00C8467C" w:rsidP="00C8467C">
          <w:pPr>
            <w:spacing w:line="240" w:lineRule="auto"/>
          </w:pPr>
        </w:p>
        <w:tbl>
          <w:tblPr>
            <w:tblStyle w:val="TableGrid"/>
            <w:tblW w:w="0" w:type="auto"/>
            <w:tblLook w:val="04A0" w:firstRow="1" w:lastRow="0" w:firstColumn="1" w:lastColumn="0" w:noHBand="0" w:noVBand="1"/>
          </w:tblPr>
          <w:tblGrid>
            <w:gridCol w:w="4390"/>
            <w:gridCol w:w="1134"/>
            <w:gridCol w:w="992"/>
            <w:gridCol w:w="1984"/>
            <w:gridCol w:w="1128"/>
          </w:tblGrid>
          <w:tr w:rsidR="00C8467C" w14:paraId="2C0D1393" w14:textId="77777777" w:rsidTr="00A83343">
            <w:tc>
              <w:tcPr>
                <w:tcW w:w="4390" w:type="dxa"/>
                <w:shd w:val="clear" w:color="auto" w:fill="F2F2F2" w:themeFill="background1" w:themeFillShade="F2"/>
              </w:tcPr>
              <w:p w14:paraId="07754A85" w14:textId="227E1894" w:rsidR="00C8467C" w:rsidRDefault="00C8467C" w:rsidP="00495A2E">
                <w:pPr>
                  <w:spacing w:line="240" w:lineRule="auto"/>
                </w:pPr>
                <w:r w:rsidRPr="00D606ED">
                  <w:t xml:space="preserve">Mark awarded for rhythm, metre, texture, melody, structure, form </w:t>
                </w:r>
                <w:r>
                  <w:tab/>
                </w:r>
                <w:r w:rsidR="00A83343">
                  <w:t xml:space="preserve"> </w:t>
                </w:r>
                <w:proofErr w:type="gramStart"/>
                <w:r w:rsidR="00A83343">
                  <w:t xml:space="preserve"> </w:t>
                </w:r>
                <w:r>
                  <w:t xml:space="preserve">  </w:t>
                </w:r>
                <w:r w:rsidRPr="00D606ED">
                  <w:t>(</w:t>
                </w:r>
                <w:proofErr w:type="gramEnd"/>
                <w:r w:rsidRPr="00D606ED">
                  <w:t>max 18)</w:t>
                </w:r>
              </w:p>
            </w:tc>
            <w:sdt>
              <w:sdtPr>
                <w:rPr>
                  <w:b/>
                  <w:bCs/>
                </w:rPr>
                <w:id w:val="-706795126"/>
                <w:placeholder>
                  <w:docPart w:val="2E727D66164B4485AD11D320D258A6BA"/>
                </w:placeholder>
                <w:showingPlcHdr/>
                <w:text/>
              </w:sdtPr>
              <w:sdtContent>
                <w:tc>
                  <w:tcPr>
                    <w:tcW w:w="1134" w:type="dxa"/>
                    <w:vAlign w:val="center"/>
                  </w:tcPr>
                  <w:p w14:paraId="39B89314" w14:textId="1B8FF3AB" w:rsidR="00C8467C" w:rsidRPr="00A83343" w:rsidRDefault="00A83343" w:rsidP="00495A2E">
                    <w:pPr>
                      <w:spacing w:line="240" w:lineRule="auto"/>
                      <w:rPr>
                        <w:b/>
                        <w:bCs/>
                      </w:rPr>
                    </w:pPr>
                    <w:r w:rsidRPr="00A83343">
                      <w:rPr>
                        <w:rStyle w:val="PlaceholderText"/>
                        <w:b/>
                        <w:bCs/>
                      </w:rPr>
                      <w:t>Click.</w:t>
                    </w:r>
                  </w:p>
                </w:tc>
              </w:sdtContent>
            </w:sdt>
            <w:tc>
              <w:tcPr>
                <w:tcW w:w="992" w:type="dxa"/>
                <w:tcBorders>
                  <w:top w:val="nil"/>
                  <w:bottom w:val="nil"/>
                  <w:right w:val="nil"/>
                </w:tcBorders>
              </w:tcPr>
              <w:p w14:paraId="78EF3A08" w14:textId="77777777" w:rsidR="00C8467C" w:rsidRDefault="00C8467C" w:rsidP="00495A2E">
                <w:pPr>
                  <w:spacing w:line="240" w:lineRule="auto"/>
                </w:pPr>
              </w:p>
            </w:tc>
            <w:tc>
              <w:tcPr>
                <w:tcW w:w="1984" w:type="dxa"/>
                <w:tcBorders>
                  <w:top w:val="nil"/>
                  <w:left w:val="nil"/>
                  <w:bottom w:val="single" w:sz="4" w:space="0" w:color="auto"/>
                  <w:right w:val="nil"/>
                </w:tcBorders>
              </w:tcPr>
              <w:p w14:paraId="0C9247F6" w14:textId="77777777" w:rsidR="00C8467C" w:rsidRDefault="00C8467C" w:rsidP="00495A2E">
                <w:pPr>
                  <w:spacing w:line="240" w:lineRule="auto"/>
                </w:pPr>
              </w:p>
            </w:tc>
            <w:tc>
              <w:tcPr>
                <w:tcW w:w="1128" w:type="dxa"/>
                <w:tcBorders>
                  <w:top w:val="nil"/>
                  <w:left w:val="nil"/>
                  <w:right w:val="nil"/>
                </w:tcBorders>
              </w:tcPr>
              <w:p w14:paraId="62DF5001" w14:textId="77777777" w:rsidR="00C8467C" w:rsidRDefault="00C8467C" w:rsidP="00495A2E">
                <w:pPr>
                  <w:spacing w:line="240" w:lineRule="auto"/>
                </w:pPr>
              </w:p>
            </w:tc>
          </w:tr>
          <w:tr w:rsidR="00A83343" w14:paraId="1EC40A37" w14:textId="77777777" w:rsidTr="00A83343">
            <w:tc>
              <w:tcPr>
                <w:tcW w:w="4390" w:type="dxa"/>
                <w:shd w:val="clear" w:color="auto" w:fill="F2F2F2" w:themeFill="background1" w:themeFillShade="F2"/>
              </w:tcPr>
              <w:p w14:paraId="0CB4C6BF" w14:textId="5A81B27E" w:rsidR="00A83343" w:rsidRDefault="00A83343" w:rsidP="00A83343">
                <w:pPr>
                  <w:spacing w:line="240" w:lineRule="auto"/>
                </w:pPr>
                <w:r w:rsidRPr="00D606ED">
                  <w:t xml:space="preserve">Mark awarded for harmony, tonality, timbre, dynamics, phrasing, </w:t>
                </w:r>
                <w:proofErr w:type="gramStart"/>
                <w:r w:rsidRPr="00D606ED">
                  <w:t xml:space="preserve">articulation </w:t>
                </w:r>
                <w:r>
                  <w:t xml:space="preserve"> </w:t>
                </w:r>
                <w:r w:rsidRPr="00D606ED">
                  <w:t>(</w:t>
                </w:r>
                <w:proofErr w:type="gramEnd"/>
                <w:r w:rsidRPr="00D606ED">
                  <w:t>max 18)</w:t>
                </w:r>
              </w:p>
            </w:tc>
            <w:sdt>
              <w:sdtPr>
                <w:rPr>
                  <w:b/>
                  <w:bCs/>
                </w:rPr>
                <w:id w:val="110482220"/>
                <w:placeholder>
                  <w:docPart w:val="A8FDB616B0964842A260CF47189B0F14"/>
                </w:placeholder>
                <w:showingPlcHdr/>
                <w:text/>
              </w:sdtPr>
              <w:sdtContent>
                <w:tc>
                  <w:tcPr>
                    <w:tcW w:w="1134" w:type="dxa"/>
                    <w:vAlign w:val="center"/>
                  </w:tcPr>
                  <w:p w14:paraId="0E3946C9" w14:textId="2AC86B2B" w:rsidR="00A83343" w:rsidRPr="00A83343" w:rsidRDefault="00A83343" w:rsidP="00A83343">
                    <w:pPr>
                      <w:spacing w:line="240" w:lineRule="auto"/>
                      <w:rPr>
                        <w:b/>
                        <w:bCs/>
                      </w:rPr>
                    </w:pPr>
                    <w:r w:rsidRPr="00A83343">
                      <w:rPr>
                        <w:rStyle w:val="PlaceholderText"/>
                        <w:b/>
                        <w:bCs/>
                      </w:rPr>
                      <w:t>Click.</w:t>
                    </w:r>
                  </w:p>
                </w:tc>
              </w:sdtContent>
            </w:sdt>
            <w:tc>
              <w:tcPr>
                <w:tcW w:w="992" w:type="dxa"/>
                <w:tcBorders>
                  <w:top w:val="nil"/>
                  <w:bottom w:val="nil"/>
                </w:tcBorders>
              </w:tcPr>
              <w:p w14:paraId="465D45BD" w14:textId="77777777" w:rsidR="00A83343" w:rsidRDefault="00A83343" w:rsidP="00A83343">
                <w:pPr>
                  <w:spacing w:line="240" w:lineRule="auto"/>
                </w:pPr>
              </w:p>
            </w:tc>
            <w:tc>
              <w:tcPr>
                <w:tcW w:w="1984" w:type="dxa"/>
                <w:shd w:val="clear" w:color="auto" w:fill="F2F2F2" w:themeFill="background1" w:themeFillShade="F2"/>
              </w:tcPr>
              <w:p w14:paraId="034950C3" w14:textId="77777777" w:rsidR="00A83343" w:rsidRDefault="00A83343" w:rsidP="00A83343">
                <w:pPr>
                  <w:spacing w:line="240" w:lineRule="auto"/>
                  <w:jc w:val="right"/>
                </w:pPr>
                <w:r>
                  <w:t>Total overall mark</w:t>
                </w:r>
              </w:p>
              <w:p w14:paraId="2EABE7F0" w14:textId="77777777" w:rsidR="00A83343" w:rsidRDefault="00A83343" w:rsidP="00A83343">
                <w:pPr>
                  <w:spacing w:line="240" w:lineRule="auto"/>
                  <w:jc w:val="right"/>
                </w:pPr>
                <w:r>
                  <w:t>(max 72)</w:t>
                </w:r>
              </w:p>
            </w:tc>
            <w:sdt>
              <w:sdtPr>
                <w:rPr>
                  <w:b/>
                  <w:bCs/>
                </w:rPr>
                <w:id w:val="228198277"/>
                <w:placeholder>
                  <w:docPart w:val="25CE192F275F47369C1C1A9E86C74FED"/>
                </w:placeholder>
                <w:showingPlcHdr/>
                <w:text/>
              </w:sdtPr>
              <w:sdtContent>
                <w:tc>
                  <w:tcPr>
                    <w:tcW w:w="1128" w:type="dxa"/>
                    <w:vAlign w:val="center"/>
                  </w:tcPr>
                  <w:p w14:paraId="13EDA448" w14:textId="78F48830" w:rsidR="00A83343" w:rsidRDefault="00A83343" w:rsidP="00A83343">
                    <w:pPr>
                      <w:spacing w:line="240" w:lineRule="auto"/>
                    </w:pPr>
                    <w:r w:rsidRPr="00A83343">
                      <w:rPr>
                        <w:rStyle w:val="PlaceholderText"/>
                        <w:b/>
                        <w:bCs/>
                      </w:rPr>
                      <w:t>Click.</w:t>
                    </w:r>
                  </w:p>
                </w:tc>
              </w:sdtContent>
            </w:sdt>
          </w:tr>
        </w:tbl>
        <w:p w14:paraId="602BE02F" w14:textId="1BD5C9BF" w:rsidR="00E66D07" w:rsidRDefault="0011122E" w:rsidP="00E66D07">
          <w:pPr>
            <w:spacing w:line="240" w:lineRule="auto"/>
          </w:pPr>
        </w:p>
      </w:sdtContent>
    </w:sdt>
    <w:sectPr w:rsidR="00E66D07"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62F5E" w14:textId="77777777" w:rsidR="00B671FF" w:rsidRDefault="00B671FF">
      <w:r>
        <w:separator/>
      </w:r>
    </w:p>
  </w:endnote>
  <w:endnote w:type="continuationSeparator" w:id="0">
    <w:p w14:paraId="2607F1DA" w14:textId="77777777" w:rsidR="00B671FF" w:rsidRDefault="00B6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1B35BD27-1F8A-485A-9A5D-7A8597AC01E3}"/>
    <w:embedBold r:id="rId2" w:fontKey="{B12A931E-D6F9-45C5-9151-05AAC564692D}"/>
    <w:embedItalic r:id="rId3" w:fontKey="{EA212F9E-D710-499D-97F1-81D726221378}"/>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236C4F97-AD0B-4FCF-9491-D5BCE884EBCE}"/>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BD168660-5550-4B64-8A09-F3F036C7C1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B671FF"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70FE40C5" w:rsidR="006955C6" w:rsidRDefault="00520EBC" w:rsidP="006955C6">
          <w:pPr>
            <w:pStyle w:val="Footer0"/>
            <w:jc w:val="right"/>
          </w:pPr>
          <w:r>
            <w:t>8</w:t>
          </w:r>
          <w:r w:rsidR="007335EF">
            <w:t>271</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C9AC" w14:textId="77777777" w:rsidR="00B671FF" w:rsidRDefault="00B671FF">
      <w:r>
        <w:separator/>
      </w:r>
    </w:p>
  </w:footnote>
  <w:footnote w:type="continuationSeparator" w:id="0">
    <w:p w14:paraId="125D1AEB" w14:textId="77777777" w:rsidR="00B671FF" w:rsidRDefault="00B6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194114"/>
    <w:multiLevelType w:val="hybridMultilevel"/>
    <w:tmpl w:val="4DF2B4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7" w15:restartNumberingAfterBreak="0">
    <w:nsid w:val="5B447DCC"/>
    <w:multiLevelType w:val="hybridMultilevel"/>
    <w:tmpl w:val="7BFE1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6"/>
  </w:num>
  <w:num w:numId="3" w16cid:durableId="1194809704">
    <w:abstractNumId w:val="5"/>
  </w:num>
  <w:num w:numId="4" w16cid:durableId="2100245809">
    <w:abstractNumId w:val="3"/>
  </w:num>
  <w:num w:numId="5" w16cid:durableId="1298949735">
    <w:abstractNumId w:val="8"/>
  </w:num>
  <w:num w:numId="6" w16cid:durableId="1963263709">
    <w:abstractNumId w:val="11"/>
  </w:num>
  <w:num w:numId="7" w16cid:durableId="37050133">
    <w:abstractNumId w:val="2"/>
  </w:num>
  <w:num w:numId="8" w16cid:durableId="822355877">
    <w:abstractNumId w:val="4"/>
  </w:num>
  <w:num w:numId="9" w16cid:durableId="11304693">
    <w:abstractNumId w:val="9"/>
  </w:num>
  <w:num w:numId="10" w16cid:durableId="1033188388">
    <w:abstractNumId w:val="10"/>
  </w:num>
  <w:num w:numId="11" w16cid:durableId="719597494">
    <w:abstractNumId w:val="1"/>
  </w:num>
  <w:num w:numId="12" w16cid:durableId="212619528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06FDC"/>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1122E"/>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842"/>
    <w:rsid w:val="002859EE"/>
    <w:rsid w:val="00291191"/>
    <w:rsid w:val="002A45F9"/>
    <w:rsid w:val="002A7D6D"/>
    <w:rsid w:val="002B1243"/>
    <w:rsid w:val="002B4E4D"/>
    <w:rsid w:val="002C3520"/>
    <w:rsid w:val="002C54C6"/>
    <w:rsid w:val="002C750D"/>
    <w:rsid w:val="002D189E"/>
    <w:rsid w:val="002D44A1"/>
    <w:rsid w:val="002D46F6"/>
    <w:rsid w:val="002E1588"/>
    <w:rsid w:val="002F16DF"/>
    <w:rsid w:val="002F21E1"/>
    <w:rsid w:val="003114AE"/>
    <w:rsid w:val="00320F22"/>
    <w:rsid w:val="00324BDF"/>
    <w:rsid w:val="0032681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C7E30"/>
    <w:rsid w:val="003D17A6"/>
    <w:rsid w:val="003D2194"/>
    <w:rsid w:val="003D2974"/>
    <w:rsid w:val="003D393A"/>
    <w:rsid w:val="003D5B11"/>
    <w:rsid w:val="003D70EB"/>
    <w:rsid w:val="003E1BD0"/>
    <w:rsid w:val="003E658A"/>
    <w:rsid w:val="003E7E7D"/>
    <w:rsid w:val="003F32F9"/>
    <w:rsid w:val="003F6027"/>
    <w:rsid w:val="003F63E7"/>
    <w:rsid w:val="003F6462"/>
    <w:rsid w:val="004000D4"/>
    <w:rsid w:val="00401B85"/>
    <w:rsid w:val="00402ED1"/>
    <w:rsid w:val="004063F5"/>
    <w:rsid w:val="00417211"/>
    <w:rsid w:val="00424033"/>
    <w:rsid w:val="00424316"/>
    <w:rsid w:val="0042473B"/>
    <w:rsid w:val="00424D69"/>
    <w:rsid w:val="004256D8"/>
    <w:rsid w:val="00433A06"/>
    <w:rsid w:val="00434FD1"/>
    <w:rsid w:val="00445737"/>
    <w:rsid w:val="0044695B"/>
    <w:rsid w:val="00452E7B"/>
    <w:rsid w:val="00460D78"/>
    <w:rsid w:val="004619B5"/>
    <w:rsid w:val="004624B9"/>
    <w:rsid w:val="004625E2"/>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0EBC"/>
    <w:rsid w:val="00523DBF"/>
    <w:rsid w:val="005322E1"/>
    <w:rsid w:val="005403D3"/>
    <w:rsid w:val="005427C1"/>
    <w:rsid w:val="00542BE7"/>
    <w:rsid w:val="00546239"/>
    <w:rsid w:val="0054691B"/>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335EF"/>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5AAC"/>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468"/>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3343"/>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671FF"/>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8467C"/>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CF28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172B8"/>
    <w:rsid w:val="00E1794B"/>
    <w:rsid w:val="00E21804"/>
    <w:rsid w:val="00E24350"/>
    <w:rsid w:val="00E243B0"/>
    <w:rsid w:val="00E25B32"/>
    <w:rsid w:val="00E25E0F"/>
    <w:rsid w:val="00E3328D"/>
    <w:rsid w:val="00E46518"/>
    <w:rsid w:val="00E47A34"/>
    <w:rsid w:val="00E57921"/>
    <w:rsid w:val="00E57AA2"/>
    <w:rsid w:val="00E6344E"/>
    <w:rsid w:val="00E6422D"/>
    <w:rsid w:val="00E66D07"/>
    <w:rsid w:val="00E67A82"/>
    <w:rsid w:val="00E7493D"/>
    <w:rsid w:val="00E951DB"/>
    <w:rsid w:val="00EA16F3"/>
    <w:rsid w:val="00EA4DE7"/>
    <w:rsid w:val="00EB2A42"/>
    <w:rsid w:val="00EB57A8"/>
    <w:rsid w:val="00ED6710"/>
    <w:rsid w:val="00EE20C0"/>
    <w:rsid w:val="00EE4055"/>
    <w:rsid w:val="00EF4283"/>
    <w:rsid w:val="00EF549B"/>
    <w:rsid w:val="00F00751"/>
    <w:rsid w:val="00F02B88"/>
    <w:rsid w:val="00F23193"/>
    <w:rsid w:val="00F26821"/>
    <w:rsid w:val="00F36133"/>
    <w:rsid w:val="00F4085F"/>
    <w:rsid w:val="00F42736"/>
    <w:rsid w:val="00F54DEA"/>
    <w:rsid w:val="00F56775"/>
    <w:rsid w:val="00F65077"/>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F377B7" w:rsidP="00F377B7">
          <w:pPr>
            <w:pStyle w:val="5AE1C47E89F047F9924044B1444FE22E5"/>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F377B7" w:rsidP="00F377B7">
          <w:pPr>
            <w:pStyle w:val="AAE938A8265D44CEACF3E7558B3302585"/>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F377B7" w:rsidP="00F377B7">
          <w:pPr>
            <w:pStyle w:val="6A15FAC8A90B4EB8AFE9BD17FE31779C5"/>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F377B7" w:rsidP="00F377B7">
          <w:pPr>
            <w:pStyle w:val="CACA43C098B948538F3BC944C03AE6385"/>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F377B7" w:rsidP="00F377B7">
          <w:pPr>
            <w:pStyle w:val="025DA7D116AC405A9FDC62C4C806C01B5"/>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F377B7" w:rsidP="00F377B7">
          <w:pPr>
            <w:pStyle w:val="11A5E02149544EB5A904AECEC087F9A85"/>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F377B7" w:rsidP="00F377B7">
          <w:pPr>
            <w:pStyle w:val="F98DD280FC32414489EE0C62DCD4210D5"/>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F377B7" w:rsidP="00F377B7">
          <w:pPr>
            <w:pStyle w:val="FDABE5859CFF443584CDCABB5427A5435"/>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F377B7" w:rsidP="00F377B7">
          <w:pPr>
            <w:pStyle w:val="835FE4C8562647CC9EA4BF59E5BBA7A15"/>
          </w:pPr>
          <w:r w:rsidRPr="00897383">
            <w:rPr>
              <w:rStyle w:val="PlaceholderText"/>
              <w:b/>
              <w:bCs/>
            </w:rPr>
            <w:t>Click.</w:t>
          </w:r>
        </w:p>
      </w:docPartBody>
    </w:docPart>
    <w:docPart>
      <w:docPartPr>
        <w:name w:val="4B59A32DBC89452FB958C039815C7708"/>
        <w:category>
          <w:name w:val="General"/>
          <w:gallery w:val="placeholder"/>
        </w:category>
        <w:types>
          <w:type w:val="bbPlcHdr"/>
        </w:types>
        <w:behaviors>
          <w:behavior w:val="content"/>
        </w:behaviors>
        <w:guid w:val="{CD65D970-BCC1-410C-9752-E2F7EBC2DA0A}"/>
      </w:docPartPr>
      <w:docPartBody>
        <w:p w:rsidR="00AD37EE" w:rsidRDefault="00F377B7" w:rsidP="00F377B7">
          <w:pPr>
            <w:pStyle w:val="4B59A32DBC89452FB958C039815C77083"/>
          </w:pPr>
          <w:r w:rsidRPr="00A623F8">
            <w:rPr>
              <w:rStyle w:val="PlaceholderText"/>
              <w:b/>
              <w:bCs/>
            </w:rPr>
            <w:t>Click or tap here to enter text.</w:t>
          </w:r>
        </w:p>
      </w:docPartBody>
    </w:docPart>
    <w:docPart>
      <w:docPartPr>
        <w:name w:val="70C1D92965E5489EB3AB86AF7D3F8088"/>
        <w:category>
          <w:name w:val="General"/>
          <w:gallery w:val="placeholder"/>
        </w:category>
        <w:types>
          <w:type w:val="bbPlcHdr"/>
        </w:types>
        <w:behaviors>
          <w:behavior w:val="content"/>
        </w:behaviors>
        <w:guid w:val="{61DEE9D3-F344-49BA-A46A-4BBBB5408C11}"/>
      </w:docPartPr>
      <w:docPartBody>
        <w:p w:rsidR="00AD37EE" w:rsidRDefault="00F377B7" w:rsidP="00F377B7">
          <w:pPr>
            <w:pStyle w:val="70C1D92965E5489EB3AB86AF7D3F80883"/>
          </w:pPr>
          <w:r w:rsidRPr="00A623F8">
            <w:rPr>
              <w:rStyle w:val="PlaceholderText"/>
              <w:b/>
              <w:bCs/>
            </w:rPr>
            <w:t>Click or tap here to enter text.</w:t>
          </w:r>
        </w:p>
      </w:docPartBody>
    </w:docPart>
    <w:docPart>
      <w:docPartPr>
        <w:name w:val="79D8A02F905D49B29CF4E775FAC7B190"/>
        <w:category>
          <w:name w:val="General"/>
          <w:gallery w:val="placeholder"/>
        </w:category>
        <w:types>
          <w:type w:val="bbPlcHdr"/>
        </w:types>
        <w:behaviors>
          <w:behavior w:val="content"/>
        </w:behaviors>
        <w:guid w:val="{DA398717-9697-483B-9274-83A900F17734}"/>
      </w:docPartPr>
      <w:docPartBody>
        <w:p w:rsidR="00AD37EE" w:rsidRDefault="00F377B7" w:rsidP="00F377B7">
          <w:pPr>
            <w:pStyle w:val="79D8A02F905D49B29CF4E775FAC7B1903"/>
          </w:pPr>
          <w:r w:rsidRPr="00A623F8">
            <w:rPr>
              <w:rStyle w:val="PlaceholderText"/>
              <w:b/>
              <w:bCs/>
            </w:rPr>
            <w:t>Click or tap here to enter text.</w:t>
          </w:r>
        </w:p>
      </w:docPartBody>
    </w:docPart>
    <w:docPart>
      <w:docPartPr>
        <w:name w:val="15C2DD9361134066938C4B561FF6CDF7"/>
        <w:category>
          <w:name w:val="General"/>
          <w:gallery w:val="placeholder"/>
        </w:category>
        <w:types>
          <w:type w:val="bbPlcHdr"/>
        </w:types>
        <w:behaviors>
          <w:behavior w:val="content"/>
        </w:behaviors>
        <w:guid w:val="{08C11644-7A01-4147-8FEC-99969103B007}"/>
      </w:docPartPr>
      <w:docPartBody>
        <w:p w:rsidR="00AD37EE" w:rsidRDefault="00F377B7" w:rsidP="00F377B7">
          <w:pPr>
            <w:pStyle w:val="15C2DD9361134066938C4B561FF6CDF73"/>
          </w:pPr>
          <w:r w:rsidRPr="004625E2">
            <w:rPr>
              <w:rStyle w:val="PlaceholderText"/>
              <w:b/>
              <w:bCs/>
            </w:rPr>
            <w:t>Click or tap here to enter text.</w:t>
          </w:r>
        </w:p>
      </w:docPartBody>
    </w:docPart>
    <w:docPart>
      <w:docPartPr>
        <w:name w:val="3ED6CE24A6B64013A816E3EF5129F77E"/>
        <w:category>
          <w:name w:val="General"/>
          <w:gallery w:val="placeholder"/>
        </w:category>
        <w:types>
          <w:type w:val="bbPlcHdr"/>
        </w:types>
        <w:behaviors>
          <w:behavior w:val="content"/>
        </w:behaviors>
        <w:guid w:val="{EECD30AB-D020-4A01-8E6A-EB41C6C7858B}"/>
      </w:docPartPr>
      <w:docPartBody>
        <w:p w:rsidR="00AD37EE" w:rsidRDefault="00F377B7" w:rsidP="00F377B7">
          <w:pPr>
            <w:pStyle w:val="3ED6CE24A6B64013A816E3EF5129F77E3"/>
          </w:pPr>
          <w:r w:rsidRPr="004625E2">
            <w:rPr>
              <w:rStyle w:val="PlaceholderText"/>
              <w:b/>
              <w:bCs/>
            </w:rPr>
            <w:t>Click or tap here to enter text.</w:t>
          </w:r>
        </w:p>
      </w:docPartBody>
    </w:docPart>
    <w:docPart>
      <w:docPartPr>
        <w:name w:val="BAAFB3442758411A926D4D4DD7F31A5A"/>
        <w:category>
          <w:name w:val="General"/>
          <w:gallery w:val="placeholder"/>
        </w:category>
        <w:types>
          <w:type w:val="bbPlcHdr"/>
        </w:types>
        <w:behaviors>
          <w:behavior w:val="content"/>
        </w:behaviors>
        <w:guid w:val="{F03F1610-1349-4AFE-9BED-87E203982CD9}"/>
      </w:docPartPr>
      <w:docPartBody>
        <w:p w:rsidR="00AD37EE" w:rsidRDefault="00F377B7" w:rsidP="00F377B7">
          <w:pPr>
            <w:pStyle w:val="BAAFB3442758411A926D4D4DD7F31A5A3"/>
          </w:pPr>
          <w:r w:rsidRPr="004625E2">
            <w:rPr>
              <w:rStyle w:val="PlaceholderText"/>
              <w:b/>
              <w:bCs/>
            </w:rPr>
            <w:t>Click or tap here to enter text.</w:t>
          </w:r>
        </w:p>
      </w:docPartBody>
    </w:docPart>
    <w:docPart>
      <w:docPartPr>
        <w:name w:val="0EC9AE6125BD47008A24B7D2020F3316"/>
        <w:category>
          <w:name w:val="General"/>
          <w:gallery w:val="placeholder"/>
        </w:category>
        <w:types>
          <w:type w:val="bbPlcHdr"/>
        </w:types>
        <w:behaviors>
          <w:behavior w:val="content"/>
        </w:behaviors>
        <w:guid w:val="{BEB9C603-BD9A-4615-B15E-0DC8527B1806}"/>
      </w:docPartPr>
      <w:docPartBody>
        <w:p w:rsidR="00AD37EE" w:rsidRDefault="00F377B7" w:rsidP="00F377B7">
          <w:pPr>
            <w:pStyle w:val="0EC9AE6125BD47008A24B7D2020F33163"/>
          </w:pPr>
          <w:r w:rsidRPr="004625E2">
            <w:rPr>
              <w:rStyle w:val="PlaceholderText"/>
              <w:b/>
              <w:bCs/>
            </w:rPr>
            <w:t>Click or tap here to enter text.</w:t>
          </w:r>
        </w:p>
      </w:docPartBody>
    </w:docPart>
    <w:docPart>
      <w:docPartPr>
        <w:name w:val="909DCF4BB1EF46F3A423B8DBC8A60A31"/>
        <w:category>
          <w:name w:val="General"/>
          <w:gallery w:val="placeholder"/>
        </w:category>
        <w:types>
          <w:type w:val="bbPlcHdr"/>
        </w:types>
        <w:behaviors>
          <w:behavior w:val="content"/>
        </w:behaviors>
        <w:guid w:val="{0F983355-912A-4D8A-858C-D3680728C060}"/>
      </w:docPartPr>
      <w:docPartBody>
        <w:p w:rsidR="00AD37EE" w:rsidRDefault="00F377B7" w:rsidP="00F377B7">
          <w:pPr>
            <w:pStyle w:val="909DCF4BB1EF46F3A423B8DBC8A60A313"/>
          </w:pPr>
          <w:r w:rsidRPr="004625E2">
            <w:rPr>
              <w:rStyle w:val="PlaceholderText"/>
              <w:b/>
              <w:bCs/>
            </w:rPr>
            <w:t>Click or tap here to enter text.</w:t>
          </w:r>
        </w:p>
      </w:docPartBody>
    </w:docPart>
    <w:docPart>
      <w:docPartPr>
        <w:name w:val="7E71E477AE0448468379CCDA0168A5BD"/>
        <w:category>
          <w:name w:val="General"/>
          <w:gallery w:val="placeholder"/>
        </w:category>
        <w:types>
          <w:type w:val="bbPlcHdr"/>
        </w:types>
        <w:behaviors>
          <w:behavior w:val="content"/>
        </w:behaviors>
        <w:guid w:val="{8A13DDC9-E04A-4A07-92CA-CF5BDD327D21}"/>
      </w:docPartPr>
      <w:docPartBody>
        <w:p w:rsidR="00AD37EE" w:rsidRDefault="00F377B7" w:rsidP="00F377B7">
          <w:pPr>
            <w:pStyle w:val="7E71E477AE0448468379CCDA0168A5BD3"/>
          </w:pPr>
          <w:r w:rsidRPr="004625E2">
            <w:rPr>
              <w:rStyle w:val="PlaceholderText"/>
              <w:b/>
              <w:bCs/>
            </w:rPr>
            <w:t>Click or tap here to enter text.</w:t>
          </w:r>
        </w:p>
      </w:docPartBody>
    </w:docPart>
    <w:docPart>
      <w:docPartPr>
        <w:name w:val="AD527F091C904E93A37DFC76919C228A"/>
        <w:category>
          <w:name w:val="General"/>
          <w:gallery w:val="placeholder"/>
        </w:category>
        <w:types>
          <w:type w:val="bbPlcHdr"/>
        </w:types>
        <w:behaviors>
          <w:behavior w:val="content"/>
        </w:behaviors>
        <w:guid w:val="{7B1F57D4-83D6-4D6E-87BF-A42834C0934C}"/>
      </w:docPartPr>
      <w:docPartBody>
        <w:p w:rsidR="00AD37EE" w:rsidRDefault="00F377B7" w:rsidP="00F377B7">
          <w:pPr>
            <w:pStyle w:val="AD527F091C904E93A37DFC76919C228A3"/>
          </w:pPr>
          <w:r w:rsidRPr="004625E2">
            <w:rPr>
              <w:rStyle w:val="PlaceholderText"/>
              <w:b/>
              <w:bCs/>
            </w:rPr>
            <w:t>Click or tap here to enter text.</w:t>
          </w:r>
        </w:p>
      </w:docPartBody>
    </w:docPart>
    <w:docPart>
      <w:docPartPr>
        <w:name w:val="783EB349F4D0414AA536A4F521B1F635"/>
        <w:category>
          <w:name w:val="General"/>
          <w:gallery w:val="placeholder"/>
        </w:category>
        <w:types>
          <w:type w:val="bbPlcHdr"/>
        </w:types>
        <w:behaviors>
          <w:behavior w:val="content"/>
        </w:behaviors>
        <w:guid w:val="{95BF1513-83A6-4EF2-AE4C-06B68528B5E3}"/>
      </w:docPartPr>
      <w:docPartBody>
        <w:p w:rsidR="00AD37EE" w:rsidRDefault="00F377B7" w:rsidP="00F377B7">
          <w:pPr>
            <w:pStyle w:val="783EB349F4D0414AA536A4F521B1F6353"/>
          </w:pPr>
          <w:r w:rsidRPr="004625E2">
            <w:rPr>
              <w:rStyle w:val="PlaceholderText"/>
              <w:b/>
              <w:bCs/>
            </w:rPr>
            <w:t>Click or tap here to enter text.</w:t>
          </w:r>
        </w:p>
      </w:docPartBody>
    </w:docPart>
    <w:docPart>
      <w:docPartPr>
        <w:name w:val="F355FD2A6EF0465CA762050DD6554B9B"/>
        <w:category>
          <w:name w:val="General"/>
          <w:gallery w:val="placeholder"/>
        </w:category>
        <w:types>
          <w:type w:val="bbPlcHdr"/>
        </w:types>
        <w:behaviors>
          <w:behavior w:val="content"/>
        </w:behaviors>
        <w:guid w:val="{4B2E2F66-AA0A-4988-8E9E-725B9770DF2F}"/>
      </w:docPartPr>
      <w:docPartBody>
        <w:p w:rsidR="00AD37EE" w:rsidRDefault="00F377B7" w:rsidP="00F377B7">
          <w:pPr>
            <w:pStyle w:val="F355FD2A6EF0465CA762050DD6554B9B3"/>
          </w:pPr>
          <w:r w:rsidRPr="00EB2A42">
            <w:rPr>
              <w:rStyle w:val="PlaceholderText"/>
              <w:b/>
              <w:bCs/>
            </w:rPr>
            <w:t>Click or tap here to enter text.</w:t>
          </w:r>
        </w:p>
      </w:docPartBody>
    </w:docPart>
    <w:docPart>
      <w:docPartPr>
        <w:name w:val="C73AF08A76CB4B5199B995F0C73F4738"/>
        <w:category>
          <w:name w:val="General"/>
          <w:gallery w:val="placeholder"/>
        </w:category>
        <w:types>
          <w:type w:val="bbPlcHdr"/>
        </w:types>
        <w:behaviors>
          <w:behavior w:val="content"/>
        </w:behaviors>
        <w:guid w:val="{6C90D90B-AA97-437F-BE1C-B9B21AEA28F0}"/>
      </w:docPartPr>
      <w:docPartBody>
        <w:p w:rsidR="00AD37EE" w:rsidRDefault="00F377B7" w:rsidP="00F377B7">
          <w:pPr>
            <w:pStyle w:val="C73AF08A76CB4B5199B995F0C73F47383"/>
          </w:pPr>
          <w:r w:rsidRPr="004625E2">
            <w:rPr>
              <w:rStyle w:val="PlaceholderText"/>
              <w:b/>
              <w:bCs/>
            </w:rPr>
            <w:t>Click or tap here to enter text.</w:t>
          </w:r>
        </w:p>
      </w:docPartBody>
    </w:docPart>
    <w:docPart>
      <w:docPartPr>
        <w:name w:val="7A3D0339B17B495B8E7F7ACBF1132D66"/>
        <w:category>
          <w:name w:val="General"/>
          <w:gallery w:val="placeholder"/>
        </w:category>
        <w:types>
          <w:type w:val="bbPlcHdr"/>
        </w:types>
        <w:behaviors>
          <w:behavior w:val="content"/>
        </w:behaviors>
        <w:guid w:val="{61DDA510-ACD2-4C52-8CD2-46B953A3E05F}"/>
      </w:docPartPr>
      <w:docPartBody>
        <w:p w:rsidR="00AD37EE" w:rsidRDefault="00F377B7" w:rsidP="00F377B7">
          <w:pPr>
            <w:pStyle w:val="7A3D0339B17B495B8E7F7ACBF1132D663"/>
          </w:pPr>
          <w:r w:rsidRPr="004625E2">
            <w:rPr>
              <w:rStyle w:val="PlaceholderText"/>
              <w:b/>
              <w:bCs/>
            </w:rPr>
            <w:t>Click or tap here to enter text.</w:t>
          </w:r>
        </w:p>
      </w:docPartBody>
    </w:docPart>
    <w:docPart>
      <w:docPartPr>
        <w:name w:val="731587A6FC844CE880EA2B5067562BCE"/>
        <w:category>
          <w:name w:val="General"/>
          <w:gallery w:val="placeholder"/>
        </w:category>
        <w:types>
          <w:type w:val="bbPlcHdr"/>
        </w:types>
        <w:behaviors>
          <w:behavior w:val="content"/>
        </w:behaviors>
        <w:guid w:val="{B36ED0C5-A2B5-46A4-B688-4EE4D283B884}"/>
      </w:docPartPr>
      <w:docPartBody>
        <w:p w:rsidR="00AD37EE" w:rsidRDefault="00F377B7" w:rsidP="00F377B7">
          <w:pPr>
            <w:pStyle w:val="731587A6FC844CE880EA2B5067562BCE3"/>
          </w:pPr>
          <w:r w:rsidRPr="004625E2">
            <w:rPr>
              <w:rStyle w:val="PlaceholderText"/>
              <w:b/>
              <w:bCs/>
            </w:rPr>
            <w:t>Click or tap here to enter text.</w:t>
          </w:r>
        </w:p>
      </w:docPartBody>
    </w:docPart>
    <w:docPart>
      <w:docPartPr>
        <w:name w:val="A2D6A9634FC546179D90AC253EE3B7C4"/>
        <w:category>
          <w:name w:val="General"/>
          <w:gallery w:val="placeholder"/>
        </w:category>
        <w:types>
          <w:type w:val="bbPlcHdr"/>
        </w:types>
        <w:behaviors>
          <w:behavior w:val="content"/>
        </w:behaviors>
        <w:guid w:val="{ACB4DDD7-7DF0-4DB5-B8E7-251C23E55C1F}"/>
      </w:docPartPr>
      <w:docPartBody>
        <w:p w:rsidR="00AD37EE" w:rsidRDefault="00F377B7" w:rsidP="00F377B7">
          <w:pPr>
            <w:pStyle w:val="A2D6A9634FC546179D90AC253EE3B7C43"/>
          </w:pPr>
          <w:r w:rsidRPr="004625E2">
            <w:rPr>
              <w:rStyle w:val="PlaceholderText"/>
              <w:b/>
              <w:bCs/>
            </w:rPr>
            <w:t>Click or tap here to enter text.</w:t>
          </w:r>
        </w:p>
      </w:docPartBody>
    </w:docPart>
    <w:docPart>
      <w:docPartPr>
        <w:name w:val="173531D9A0AB416BADFECC2E06A39B9C"/>
        <w:category>
          <w:name w:val="General"/>
          <w:gallery w:val="placeholder"/>
        </w:category>
        <w:types>
          <w:type w:val="bbPlcHdr"/>
        </w:types>
        <w:behaviors>
          <w:behavior w:val="content"/>
        </w:behaviors>
        <w:guid w:val="{96925F40-A42F-4D18-9C68-612C876E02DD}"/>
      </w:docPartPr>
      <w:docPartBody>
        <w:p w:rsidR="00AD37EE" w:rsidRDefault="00F377B7" w:rsidP="00F377B7">
          <w:pPr>
            <w:pStyle w:val="173531D9A0AB416BADFECC2E06A39B9C3"/>
          </w:pPr>
          <w:r w:rsidRPr="004625E2">
            <w:rPr>
              <w:rStyle w:val="PlaceholderText"/>
              <w:b/>
              <w:bCs/>
            </w:rPr>
            <w:t>Click or tap here to enter text.</w:t>
          </w:r>
        </w:p>
      </w:docPartBody>
    </w:docPart>
    <w:docPart>
      <w:docPartPr>
        <w:name w:val="EAD7FF0E0A14410D955607B37D7812F0"/>
        <w:category>
          <w:name w:val="General"/>
          <w:gallery w:val="placeholder"/>
        </w:category>
        <w:types>
          <w:type w:val="bbPlcHdr"/>
        </w:types>
        <w:behaviors>
          <w:behavior w:val="content"/>
        </w:behaviors>
        <w:guid w:val="{BD97274B-8013-40D3-BA87-377D74EAC78B}"/>
      </w:docPartPr>
      <w:docPartBody>
        <w:p w:rsidR="00AD37EE" w:rsidRDefault="00F377B7" w:rsidP="00F377B7">
          <w:pPr>
            <w:pStyle w:val="EAD7FF0E0A14410D955607B37D7812F03"/>
          </w:pPr>
          <w:r w:rsidRPr="004625E2">
            <w:rPr>
              <w:rStyle w:val="PlaceholderText"/>
              <w:b/>
              <w:bCs/>
            </w:rPr>
            <w:t>Click or tap here to enter text.</w:t>
          </w:r>
        </w:p>
      </w:docPartBody>
    </w:docPart>
    <w:docPart>
      <w:docPartPr>
        <w:name w:val="07E721D18B0645CF900DFDD79EF06C60"/>
        <w:category>
          <w:name w:val="General"/>
          <w:gallery w:val="placeholder"/>
        </w:category>
        <w:types>
          <w:type w:val="bbPlcHdr"/>
        </w:types>
        <w:behaviors>
          <w:behavior w:val="content"/>
        </w:behaviors>
        <w:guid w:val="{E770C262-7A0E-4F25-99B7-0112DB5A4E97}"/>
      </w:docPartPr>
      <w:docPartBody>
        <w:p w:rsidR="00AD37EE" w:rsidRDefault="00F377B7" w:rsidP="00F377B7">
          <w:pPr>
            <w:pStyle w:val="07E721D18B0645CF900DFDD79EF06C603"/>
          </w:pPr>
          <w:r w:rsidRPr="004625E2">
            <w:rPr>
              <w:rStyle w:val="PlaceholderText"/>
              <w:b/>
              <w:bCs/>
            </w:rPr>
            <w:t>Click or tap here to enter text.</w:t>
          </w:r>
        </w:p>
      </w:docPartBody>
    </w:docPart>
    <w:docPart>
      <w:docPartPr>
        <w:name w:val="7C0EFB97DE874B0A8E3835558635B977"/>
        <w:category>
          <w:name w:val="General"/>
          <w:gallery w:val="placeholder"/>
        </w:category>
        <w:types>
          <w:type w:val="bbPlcHdr"/>
        </w:types>
        <w:behaviors>
          <w:behavior w:val="content"/>
        </w:behaviors>
        <w:guid w:val="{DACA15EE-19B6-4C10-AEA7-A62F3188DBB1}"/>
      </w:docPartPr>
      <w:docPartBody>
        <w:p w:rsidR="00AD37EE" w:rsidRDefault="00F377B7" w:rsidP="00F377B7">
          <w:pPr>
            <w:pStyle w:val="7C0EFB97DE874B0A8E3835558635B9773"/>
          </w:pPr>
          <w:r w:rsidRPr="004625E2">
            <w:rPr>
              <w:rStyle w:val="PlaceholderText"/>
              <w:b/>
              <w:bCs/>
            </w:rPr>
            <w:t>Click or tap here to enter text.</w:t>
          </w:r>
        </w:p>
      </w:docPartBody>
    </w:docPart>
    <w:docPart>
      <w:docPartPr>
        <w:name w:val="70ED94F17AB34F34A425FCACA79BC8BC"/>
        <w:category>
          <w:name w:val="General"/>
          <w:gallery w:val="placeholder"/>
        </w:category>
        <w:types>
          <w:type w:val="bbPlcHdr"/>
        </w:types>
        <w:behaviors>
          <w:behavior w:val="content"/>
        </w:behaviors>
        <w:guid w:val="{0AADDBF2-846A-4CED-A1BB-204E5F3D2204}"/>
      </w:docPartPr>
      <w:docPartBody>
        <w:p w:rsidR="00AD37EE" w:rsidRDefault="00F377B7" w:rsidP="00F377B7">
          <w:pPr>
            <w:pStyle w:val="70ED94F17AB34F34A425FCACA79BC8BC3"/>
          </w:pPr>
          <w:r w:rsidRPr="00E66D07">
            <w:rPr>
              <w:rStyle w:val="PlaceholderText"/>
              <w:b/>
              <w:bCs/>
            </w:rPr>
            <w:t>Click or tap here to enter text.</w:t>
          </w:r>
        </w:p>
      </w:docPartBody>
    </w:docPart>
    <w:docPart>
      <w:docPartPr>
        <w:name w:val="A8FDB616B0964842A260CF47189B0F14"/>
        <w:category>
          <w:name w:val="General"/>
          <w:gallery w:val="placeholder"/>
        </w:category>
        <w:types>
          <w:type w:val="bbPlcHdr"/>
        </w:types>
        <w:behaviors>
          <w:behavior w:val="content"/>
        </w:behaviors>
        <w:guid w:val="{6403C618-6A2D-4EB2-845B-AA49BFF3C176}"/>
      </w:docPartPr>
      <w:docPartBody>
        <w:p w:rsidR="00AD37EE" w:rsidRDefault="00F377B7" w:rsidP="00F377B7">
          <w:pPr>
            <w:pStyle w:val="A8FDB616B0964842A260CF47189B0F143"/>
          </w:pPr>
          <w:r w:rsidRPr="00A83343">
            <w:rPr>
              <w:rStyle w:val="PlaceholderText"/>
              <w:b/>
              <w:bCs/>
            </w:rPr>
            <w:t>Click.</w:t>
          </w:r>
        </w:p>
      </w:docPartBody>
    </w:docPart>
    <w:docPart>
      <w:docPartPr>
        <w:name w:val="25CE192F275F47369C1C1A9E86C74FED"/>
        <w:category>
          <w:name w:val="General"/>
          <w:gallery w:val="placeholder"/>
        </w:category>
        <w:types>
          <w:type w:val="bbPlcHdr"/>
        </w:types>
        <w:behaviors>
          <w:behavior w:val="content"/>
        </w:behaviors>
        <w:guid w:val="{9D23789F-C033-4249-92BA-57B29E6BF68B}"/>
      </w:docPartPr>
      <w:docPartBody>
        <w:p w:rsidR="00AD37EE" w:rsidRDefault="00F377B7" w:rsidP="00F377B7">
          <w:pPr>
            <w:pStyle w:val="25CE192F275F47369C1C1A9E86C74FED3"/>
          </w:pPr>
          <w:r w:rsidRPr="00A83343">
            <w:rPr>
              <w:rStyle w:val="PlaceholderText"/>
              <w:b/>
              <w:bCs/>
            </w:rPr>
            <w:t>Click.</w:t>
          </w:r>
        </w:p>
      </w:docPartBody>
    </w:docPart>
    <w:docPart>
      <w:docPartPr>
        <w:name w:val="C2712C5C6C9144DDA1A4412722B25A64"/>
        <w:category>
          <w:name w:val="General"/>
          <w:gallery w:val="placeholder"/>
        </w:category>
        <w:types>
          <w:type w:val="bbPlcHdr"/>
        </w:types>
        <w:behaviors>
          <w:behavior w:val="content"/>
        </w:behaviors>
        <w:guid w:val="{DD98229C-2C31-4A06-83A2-9365DD18CFA9}"/>
      </w:docPartPr>
      <w:docPartBody>
        <w:p w:rsidR="00AD37EE" w:rsidRDefault="00F377B7" w:rsidP="00F377B7">
          <w:pPr>
            <w:pStyle w:val="C2712C5C6C9144DDA1A4412722B25A643"/>
          </w:pPr>
          <w:r w:rsidRPr="00A83343">
            <w:rPr>
              <w:rStyle w:val="PlaceholderText"/>
              <w:b/>
              <w:bCs/>
            </w:rPr>
            <w:t>Click.</w:t>
          </w:r>
        </w:p>
      </w:docPartBody>
    </w:docPart>
    <w:docPart>
      <w:docPartPr>
        <w:name w:val="CE8D6CE3D8EE4F6593C3D929619952D1"/>
        <w:category>
          <w:name w:val="General"/>
          <w:gallery w:val="placeholder"/>
        </w:category>
        <w:types>
          <w:type w:val="bbPlcHdr"/>
        </w:types>
        <w:behaviors>
          <w:behavior w:val="content"/>
        </w:behaviors>
        <w:guid w:val="{97D7C3B1-B364-43AA-8038-B7A5CB86F87B}"/>
      </w:docPartPr>
      <w:docPartBody>
        <w:p w:rsidR="00AD37EE" w:rsidRDefault="00F377B7" w:rsidP="00F377B7">
          <w:pPr>
            <w:pStyle w:val="CE8D6CE3D8EE4F6593C3D929619952D13"/>
          </w:pPr>
          <w:r w:rsidRPr="00A83343">
            <w:rPr>
              <w:rStyle w:val="PlaceholderText"/>
              <w:b/>
              <w:bCs/>
            </w:rPr>
            <w:t>Click.</w:t>
          </w:r>
        </w:p>
      </w:docPartBody>
    </w:docPart>
    <w:docPart>
      <w:docPartPr>
        <w:name w:val="7C6B020A5CC7421F87C6CAE787E99D72"/>
        <w:category>
          <w:name w:val="General"/>
          <w:gallery w:val="placeholder"/>
        </w:category>
        <w:types>
          <w:type w:val="bbPlcHdr"/>
        </w:types>
        <w:behaviors>
          <w:behavior w:val="content"/>
        </w:behaviors>
        <w:guid w:val="{9C7E9978-45A4-41F9-868A-D208556B5574}"/>
      </w:docPartPr>
      <w:docPartBody>
        <w:p w:rsidR="00AD37EE" w:rsidRDefault="00F377B7" w:rsidP="00F377B7">
          <w:pPr>
            <w:pStyle w:val="7C6B020A5CC7421F87C6CAE787E99D722"/>
          </w:pPr>
          <w:r w:rsidRPr="00EB2A42">
            <w:rPr>
              <w:rStyle w:val="PlaceholderText"/>
              <w:b/>
              <w:bCs/>
            </w:rPr>
            <w:t>Click or tap here to enter text.</w:t>
          </w:r>
        </w:p>
      </w:docPartBody>
    </w:docPart>
    <w:docPart>
      <w:docPartPr>
        <w:name w:val="764C05DA22A54452AA8C6EB2F1AAAE44"/>
        <w:category>
          <w:name w:val="General"/>
          <w:gallery w:val="placeholder"/>
        </w:category>
        <w:types>
          <w:type w:val="bbPlcHdr"/>
        </w:types>
        <w:behaviors>
          <w:behavior w:val="content"/>
        </w:behaviors>
        <w:guid w:val="{13366218-7BBA-494E-A7A4-4D6DD92ADFA2}"/>
      </w:docPartPr>
      <w:docPartBody>
        <w:p w:rsidR="00AD37EE" w:rsidRDefault="00F377B7" w:rsidP="00F377B7">
          <w:pPr>
            <w:pStyle w:val="764C05DA22A54452AA8C6EB2F1AAAE442"/>
          </w:pPr>
          <w:r w:rsidRPr="00E66D07">
            <w:rPr>
              <w:rStyle w:val="PlaceholderText"/>
              <w:b/>
              <w:bCs/>
            </w:rPr>
            <w:t>Click or tap here to enter text.</w:t>
          </w:r>
        </w:p>
      </w:docPartBody>
    </w:docPart>
    <w:docPart>
      <w:docPartPr>
        <w:name w:val="2E727D66164B4485AD11D320D258A6BA"/>
        <w:category>
          <w:name w:val="General"/>
          <w:gallery w:val="placeholder"/>
        </w:category>
        <w:types>
          <w:type w:val="bbPlcHdr"/>
        </w:types>
        <w:behaviors>
          <w:behavior w:val="content"/>
        </w:behaviors>
        <w:guid w:val="{CBEBE716-7BAD-43F8-B3AB-37ED47AE96E8}"/>
      </w:docPartPr>
      <w:docPartBody>
        <w:p w:rsidR="00AD37EE" w:rsidRDefault="00F377B7" w:rsidP="00F377B7">
          <w:pPr>
            <w:pStyle w:val="2E727D66164B4485AD11D320D258A6BA2"/>
          </w:pPr>
          <w:r w:rsidRPr="00A83343">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0F7F30"/>
    <w:rsid w:val="001D2366"/>
    <w:rsid w:val="001E4678"/>
    <w:rsid w:val="002A1782"/>
    <w:rsid w:val="002F21E1"/>
    <w:rsid w:val="002F5BE7"/>
    <w:rsid w:val="0037362E"/>
    <w:rsid w:val="004000D4"/>
    <w:rsid w:val="005C6C3F"/>
    <w:rsid w:val="007106ED"/>
    <w:rsid w:val="007C3FB9"/>
    <w:rsid w:val="008B7CA4"/>
    <w:rsid w:val="008F127E"/>
    <w:rsid w:val="008F400A"/>
    <w:rsid w:val="00A840B9"/>
    <w:rsid w:val="00AA4FB2"/>
    <w:rsid w:val="00AC3D42"/>
    <w:rsid w:val="00AD37EE"/>
    <w:rsid w:val="00B01F7B"/>
    <w:rsid w:val="00B27B40"/>
    <w:rsid w:val="00B76AA7"/>
    <w:rsid w:val="00B857DF"/>
    <w:rsid w:val="00C221CD"/>
    <w:rsid w:val="00CE3259"/>
    <w:rsid w:val="00CF28F3"/>
    <w:rsid w:val="00DB6C15"/>
    <w:rsid w:val="00E21F77"/>
    <w:rsid w:val="00EA77FF"/>
    <w:rsid w:val="00F377B7"/>
    <w:rsid w:val="00F73CF9"/>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77B7"/>
    <w:rPr>
      <w:color w:val="808080"/>
    </w:rPr>
  </w:style>
  <w:style w:type="paragraph" w:customStyle="1" w:styleId="AAE938A8265D44CEACF3E7558B330258">
    <w:name w:val="AAE938A8265D44CEACF3E7558B330258"/>
    <w:rsid w:val="00F73CF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F73CF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F73CF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F73CF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F73CF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F73CF9"/>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F73CF9"/>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F73CF9"/>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F73CF9"/>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
    <w:name w:val="5511F4689A704775A1542DC2F5EC79D3"/>
    <w:rsid w:val="00F73CF9"/>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
    <w:name w:val="9C0690DB2D704D0E9F5BF8CB1C151463"/>
    <w:rsid w:val="00F73CF9"/>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
    <w:name w:val="540D46DBCE514F778A2F1592C8971C20"/>
    <w:rsid w:val="00F73CF9"/>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
    <w:name w:val="58AA6AAE2F0D4415B6B7DA1E4B5B4A43"/>
    <w:rsid w:val="00F73CF9"/>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
    <w:name w:val="D73DBDD4B7C64AADAABC2FCF7E975EA4"/>
    <w:rsid w:val="00F73CF9"/>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
    <w:name w:val="B43116BA45E54CDB849D69863CE59942"/>
    <w:rsid w:val="00F73CF9"/>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
    <w:name w:val="8ABBC87CF28543C89AF316F7C9110F2E"/>
    <w:rsid w:val="00F73CF9"/>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
    <w:name w:val="210A26497A3C4C669B023CAA8089F8CB"/>
    <w:rsid w:val="00F73CF9"/>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
    <w:name w:val="610F1D36EA7747E6ADD1B1AA7EF24834"/>
    <w:rsid w:val="00F73CF9"/>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
    <w:name w:val="51772D4C950D442B9F0DD4C3030CA921"/>
    <w:rsid w:val="00F73CF9"/>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
    <w:name w:val="2F7003F913C34BE2A9C15BBCA3077653"/>
    <w:rsid w:val="00F73CF9"/>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
    <w:name w:val="9D5149372E4646A79EA79B1156C1EE67"/>
    <w:rsid w:val="00F73CF9"/>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
    <w:name w:val="51E444251FC84C1EA447926F24C9A4FE"/>
    <w:rsid w:val="00F73CF9"/>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F377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F377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F377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F377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F377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F377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F377B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F377B7"/>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F377B7"/>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1">
    <w:name w:val="5511F4689A704775A1542DC2F5EC79D31"/>
    <w:rsid w:val="00F377B7"/>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1">
    <w:name w:val="9C0690DB2D704D0E9F5BF8CB1C1514631"/>
    <w:rsid w:val="00F377B7"/>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1">
    <w:name w:val="540D46DBCE514F778A2F1592C8971C201"/>
    <w:rsid w:val="00F377B7"/>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1">
    <w:name w:val="58AA6AAE2F0D4415B6B7DA1E4B5B4A431"/>
    <w:rsid w:val="00F377B7"/>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1">
    <w:name w:val="D73DBDD4B7C64AADAABC2FCF7E975EA41"/>
    <w:rsid w:val="00F377B7"/>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1">
    <w:name w:val="B43116BA45E54CDB849D69863CE599421"/>
    <w:rsid w:val="00F377B7"/>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1">
    <w:name w:val="8ABBC87CF28543C89AF316F7C9110F2E1"/>
    <w:rsid w:val="00F377B7"/>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1">
    <w:name w:val="210A26497A3C4C669B023CAA8089F8CB1"/>
    <w:rsid w:val="00F377B7"/>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1">
    <w:name w:val="610F1D36EA7747E6ADD1B1AA7EF248341"/>
    <w:rsid w:val="00F377B7"/>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1">
    <w:name w:val="51772D4C950D442B9F0DD4C3030CA9211"/>
    <w:rsid w:val="00F377B7"/>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1">
    <w:name w:val="2F7003F913C34BE2A9C15BBCA30776531"/>
    <w:rsid w:val="00F377B7"/>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1">
    <w:name w:val="9D5149372E4646A79EA79B1156C1EE671"/>
    <w:rsid w:val="00F377B7"/>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1">
    <w:name w:val="51E444251FC84C1EA447926F24C9A4FE1"/>
    <w:rsid w:val="00F377B7"/>
    <w:pPr>
      <w:spacing w:after="0" w:line="260" w:lineRule="atLeast"/>
    </w:pPr>
    <w:rPr>
      <w:rFonts w:ascii="Source Sans Pro" w:eastAsia="Times New Roman" w:hAnsi="Source Sans Pro" w:cs="Times New Roman"/>
      <w:kern w:val="0"/>
      <w:sz w:val="22"/>
      <w14:ligatures w14:val="none"/>
    </w:rPr>
  </w:style>
  <w:style w:type="paragraph" w:customStyle="1" w:styleId="459AF028E04D4C92B9A738847F8CF246">
    <w:name w:val="459AF028E04D4C92B9A738847F8CF246"/>
    <w:rsid w:val="00F377B7"/>
  </w:style>
  <w:style w:type="paragraph" w:customStyle="1" w:styleId="14FCD95F75EB499F895040FBFF4E120C">
    <w:name w:val="14FCD95F75EB499F895040FBFF4E120C"/>
    <w:rsid w:val="00F377B7"/>
  </w:style>
  <w:style w:type="paragraph" w:customStyle="1" w:styleId="8EC56D441DD74B69AC83CAEB05E8460D">
    <w:name w:val="8EC56D441DD74B69AC83CAEB05E8460D"/>
    <w:rsid w:val="00F377B7"/>
  </w:style>
  <w:style w:type="paragraph" w:customStyle="1" w:styleId="47D57D78FD594B96AFFB86C56B520227">
    <w:name w:val="47D57D78FD594B96AFFB86C56B520227"/>
    <w:rsid w:val="00F377B7"/>
  </w:style>
  <w:style w:type="paragraph" w:customStyle="1" w:styleId="3757EF34A2F0463E89B570810316CA72">
    <w:name w:val="3757EF34A2F0463E89B570810316CA72"/>
    <w:rsid w:val="00F377B7"/>
  </w:style>
  <w:style w:type="paragraph" w:customStyle="1" w:styleId="AAE938A8265D44CEACF3E7558B3302582">
    <w:name w:val="AAE938A8265D44CEACF3E7558B3302582"/>
    <w:rsid w:val="00F377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F377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F377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F377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F377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F377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F377B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2">
    <w:name w:val="FDABE5859CFF443584CDCABB5427A5432"/>
    <w:rsid w:val="00F377B7"/>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2">
    <w:name w:val="835FE4C8562647CC9EA4BF59E5BBA7A12"/>
    <w:rsid w:val="00F377B7"/>
    <w:pPr>
      <w:spacing w:after="0" w:line="260" w:lineRule="atLeast"/>
    </w:pPr>
    <w:rPr>
      <w:rFonts w:ascii="Source Sans Pro" w:eastAsia="Times New Roman" w:hAnsi="Source Sans Pro" w:cs="Times New Roman"/>
      <w:kern w:val="0"/>
      <w:sz w:val="22"/>
      <w14:ligatures w14:val="none"/>
    </w:rPr>
  </w:style>
  <w:style w:type="paragraph" w:customStyle="1" w:styleId="459AF028E04D4C92B9A738847F8CF2461">
    <w:name w:val="459AF028E04D4C92B9A738847F8CF2461"/>
    <w:rsid w:val="00F377B7"/>
    <w:pPr>
      <w:spacing w:after="0" w:line="260" w:lineRule="atLeast"/>
    </w:pPr>
    <w:rPr>
      <w:rFonts w:ascii="Source Sans Pro" w:eastAsia="Times New Roman" w:hAnsi="Source Sans Pro" w:cs="Times New Roman"/>
      <w:kern w:val="0"/>
      <w:sz w:val="22"/>
      <w14:ligatures w14:val="none"/>
    </w:rPr>
  </w:style>
  <w:style w:type="paragraph" w:customStyle="1" w:styleId="14FCD95F75EB499F895040FBFF4E120C1">
    <w:name w:val="14FCD95F75EB499F895040FBFF4E120C1"/>
    <w:rsid w:val="00F377B7"/>
    <w:pPr>
      <w:spacing w:after="0" w:line="260" w:lineRule="atLeast"/>
    </w:pPr>
    <w:rPr>
      <w:rFonts w:ascii="Source Sans Pro" w:eastAsia="Times New Roman" w:hAnsi="Source Sans Pro" w:cs="Times New Roman"/>
      <w:kern w:val="0"/>
      <w:sz w:val="22"/>
      <w14:ligatures w14:val="none"/>
    </w:rPr>
  </w:style>
  <w:style w:type="paragraph" w:customStyle="1" w:styleId="8EC56D441DD74B69AC83CAEB05E8460D1">
    <w:name w:val="8EC56D441DD74B69AC83CAEB05E8460D1"/>
    <w:rsid w:val="00F377B7"/>
    <w:pPr>
      <w:spacing w:after="0" w:line="260" w:lineRule="atLeast"/>
    </w:pPr>
    <w:rPr>
      <w:rFonts w:ascii="Source Sans Pro" w:eastAsia="Times New Roman" w:hAnsi="Source Sans Pro" w:cs="Times New Roman"/>
      <w:kern w:val="0"/>
      <w:sz w:val="22"/>
      <w14:ligatures w14:val="none"/>
    </w:rPr>
  </w:style>
  <w:style w:type="paragraph" w:customStyle="1" w:styleId="67131D58D1944057A485CBF563068BE5">
    <w:name w:val="67131D58D1944057A485CBF563068BE5"/>
    <w:rsid w:val="00F377B7"/>
    <w:pPr>
      <w:spacing w:after="0" w:line="260" w:lineRule="atLeast"/>
    </w:pPr>
    <w:rPr>
      <w:rFonts w:ascii="Source Sans Pro" w:eastAsia="Times New Roman" w:hAnsi="Source Sans Pro" w:cs="Times New Roman"/>
      <w:kern w:val="0"/>
      <w:sz w:val="22"/>
      <w14:ligatures w14:val="none"/>
    </w:rPr>
  </w:style>
  <w:style w:type="paragraph" w:customStyle="1" w:styleId="3757EF34A2F0463E89B570810316CA721">
    <w:name w:val="3757EF34A2F0463E89B570810316CA721"/>
    <w:rsid w:val="00F377B7"/>
    <w:pPr>
      <w:spacing w:after="0" w:line="260" w:lineRule="atLeast"/>
    </w:pPr>
    <w:rPr>
      <w:rFonts w:ascii="Source Sans Pro" w:eastAsia="Times New Roman" w:hAnsi="Source Sans Pro" w:cs="Times New Roman"/>
      <w:kern w:val="0"/>
      <w:sz w:val="22"/>
      <w14:ligatures w14:val="none"/>
    </w:rPr>
  </w:style>
  <w:style w:type="paragraph" w:customStyle="1" w:styleId="B5D2C9200B0241B3B20B611C39DEFB8C">
    <w:name w:val="B5D2C9200B0241B3B20B611C39DEFB8C"/>
    <w:rsid w:val="00F377B7"/>
    <w:pPr>
      <w:spacing w:after="0" w:line="260" w:lineRule="atLeast"/>
    </w:pPr>
    <w:rPr>
      <w:rFonts w:ascii="Source Sans Pro" w:eastAsia="Times New Roman" w:hAnsi="Source Sans Pro" w:cs="Times New Roman"/>
      <w:kern w:val="0"/>
      <w:sz w:val="22"/>
      <w14:ligatures w14:val="none"/>
    </w:rPr>
  </w:style>
  <w:style w:type="paragraph" w:customStyle="1" w:styleId="9F91E1CC13734CDF9CE54E25ABB4188D">
    <w:name w:val="9F91E1CC13734CDF9CE54E25ABB4188D"/>
    <w:rsid w:val="00F377B7"/>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2">
    <w:name w:val="5511F4689A704775A1542DC2F5EC79D32"/>
    <w:rsid w:val="00F377B7"/>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2">
    <w:name w:val="9C0690DB2D704D0E9F5BF8CB1C1514632"/>
    <w:rsid w:val="00F377B7"/>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2">
    <w:name w:val="540D46DBCE514F778A2F1592C8971C202"/>
    <w:rsid w:val="00F377B7"/>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2">
    <w:name w:val="58AA6AAE2F0D4415B6B7DA1E4B5B4A432"/>
    <w:rsid w:val="00F377B7"/>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2">
    <w:name w:val="D73DBDD4B7C64AADAABC2FCF7E975EA42"/>
    <w:rsid w:val="00F377B7"/>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2">
    <w:name w:val="B43116BA45E54CDB849D69863CE599422"/>
    <w:rsid w:val="00F377B7"/>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2">
    <w:name w:val="8ABBC87CF28543C89AF316F7C9110F2E2"/>
    <w:rsid w:val="00F377B7"/>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2">
    <w:name w:val="210A26497A3C4C669B023CAA8089F8CB2"/>
    <w:rsid w:val="00F377B7"/>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2">
    <w:name w:val="610F1D36EA7747E6ADD1B1AA7EF248342"/>
    <w:rsid w:val="00F377B7"/>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2">
    <w:name w:val="51772D4C950D442B9F0DD4C3030CA9212"/>
    <w:rsid w:val="00F377B7"/>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2">
    <w:name w:val="2F7003F913C34BE2A9C15BBCA30776532"/>
    <w:rsid w:val="00F377B7"/>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2">
    <w:name w:val="9D5149372E4646A79EA79B1156C1EE672"/>
    <w:rsid w:val="00F377B7"/>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2">
    <w:name w:val="51E444251FC84C1EA447926F24C9A4FE2"/>
    <w:rsid w:val="00F377B7"/>
    <w:pPr>
      <w:spacing w:after="0" w:line="260" w:lineRule="atLeast"/>
    </w:pPr>
    <w:rPr>
      <w:rFonts w:ascii="Source Sans Pro" w:eastAsia="Times New Roman" w:hAnsi="Source Sans Pro" w:cs="Times New Roman"/>
      <w:kern w:val="0"/>
      <w:sz w:val="22"/>
      <w14:ligatures w14:val="none"/>
    </w:rPr>
  </w:style>
  <w:style w:type="paragraph" w:customStyle="1" w:styleId="4B59A32DBC89452FB958C039815C7708">
    <w:name w:val="4B59A32DBC89452FB958C039815C7708"/>
    <w:rsid w:val="00F377B7"/>
  </w:style>
  <w:style w:type="paragraph" w:customStyle="1" w:styleId="70C1D92965E5489EB3AB86AF7D3F8088">
    <w:name w:val="70C1D92965E5489EB3AB86AF7D3F8088"/>
    <w:rsid w:val="00F377B7"/>
  </w:style>
  <w:style w:type="paragraph" w:customStyle="1" w:styleId="79D8A02F905D49B29CF4E775FAC7B190">
    <w:name w:val="79D8A02F905D49B29CF4E775FAC7B190"/>
    <w:rsid w:val="00F377B7"/>
  </w:style>
  <w:style w:type="paragraph" w:customStyle="1" w:styleId="15C2DD9361134066938C4B561FF6CDF7">
    <w:name w:val="15C2DD9361134066938C4B561FF6CDF7"/>
    <w:rsid w:val="00F377B7"/>
  </w:style>
  <w:style w:type="paragraph" w:customStyle="1" w:styleId="3ED6CE24A6B64013A816E3EF5129F77E">
    <w:name w:val="3ED6CE24A6B64013A816E3EF5129F77E"/>
    <w:rsid w:val="00F377B7"/>
  </w:style>
  <w:style w:type="paragraph" w:customStyle="1" w:styleId="BAAFB3442758411A926D4D4DD7F31A5A">
    <w:name w:val="BAAFB3442758411A926D4D4DD7F31A5A"/>
    <w:rsid w:val="00F377B7"/>
  </w:style>
  <w:style w:type="paragraph" w:customStyle="1" w:styleId="0EC9AE6125BD47008A24B7D2020F3316">
    <w:name w:val="0EC9AE6125BD47008A24B7D2020F3316"/>
    <w:rsid w:val="00F377B7"/>
  </w:style>
  <w:style w:type="paragraph" w:customStyle="1" w:styleId="909DCF4BB1EF46F3A423B8DBC8A60A31">
    <w:name w:val="909DCF4BB1EF46F3A423B8DBC8A60A31"/>
    <w:rsid w:val="00F377B7"/>
  </w:style>
  <w:style w:type="paragraph" w:customStyle="1" w:styleId="7E71E477AE0448468379CCDA0168A5BD">
    <w:name w:val="7E71E477AE0448468379CCDA0168A5BD"/>
    <w:rsid w:val="00F377B7"/>
  </w:style>
  <w:style w:type="paragraph" w:customStyle="1" w:styleId="AD527F091C904E93A37DFC76919C228A">
    <w:name w:val="AD527F091C904E93A37DFC76919C228A"/>
    <w:rsid w:val="00F377B7"/>
  </w:style>
  <w:style w:type="paragraph" w:customStyle="1" w:styleId="783EB349F4D0414AA536A4F521B1F635">
    <w:name w:val="783EB349F4D0414AA536A4F521B1F635"/>
    <w:rsid w:val="00F377B7"/>
  </w:style>
  <w:style w:type="paragraph" w:customStyle="1" w:styleId="F355FD2A6EF0465CA762050DD6554B9B">
    <w:name w:val="F355FD2A6EF0465CA762050DD6554B9B"/>
    <w:rsid w:val="00F377B7"/>
  </w:style>
  <w:style w:type="paragraph" w:customStyle="1" w:styleId="C73AF08A76CB4B5199B995F0C73F4738">
    <w:name w:val="C73AF08A76CB4B5199B995F0C73F4738"/>
    <w:rsid w:val="00F377B7"/>
  </w:style>
  <w:style w:type="paragraph" w:customStyle="1" w:styleId="7A3D0339B17B495B8E7F7ACBF1132D66">
    <w:name w:val="7A3D0339B17B495B8E7F7ACBF1132D66"/>
    <w:rsid w:val="00F377B7"/>
  </w:style>
  <w:style w:type="paragraph" w:customStyle="1" w:styleId="731587A6FC844CE880EA2B5067562BCE">
    <w:name w:val="731587A6FC844CE880EA2B5067562BCE"/>
    <w:rsid w:val="00F377B7"/>
  </w:style>
  <w:style w:type="paragraph" w:customStyle="1" w:styleId="A2D6A9634FC546179D90AC253EE3B7C4">
    <w:name w:val="A2D6A9634FC546179D90AC253EE3B7C4"/>
    <w:rsid w:val="00F377B7"/>
  </w:style>
  <w:style w:type="paragraph" w:customStyle="1" w:styleId="173531D9A0AB416BADFECC2E06A39B9C">
    <w:name w:val="173531D9A0AB416BADFECC2E06A39B9C"/>
    <w:rsid w:val="00F377B7"/>
  </w:style>
  <w:style w:type="paragraph" w:customStyle="1" w:styleId="EAD7FF0E0A14410D955607B37D7812F0">
    <w:name w:val="EAD7FF0E0A14410D955607B37D7812F0"/>
    <w:rsid w:val="00F377B7"/>
  </w:style>
  <w:style w:type="paragraph" w:customStyle="1" w:styleId="07E721D18B0645CF900DFDD79EF06C60">
    <w:name w:val="07E721D18B0645CF900DFDD79EF06C60"/>
    <w:rsid w:val="00F377B7"/>
  </w:style>
  <w:style w:type="paragraph" w:customStyle="1" w:styleId="7C0EFB97DE874B0A8E3835558635B977">
    <w:name w:val="7C0EFB97DE874B0A8E3835558635B977"/>
    <w:rsid w:val="00F377B7"/>
  </w:style>
  <w:style w:type="paragraph" w:customStyle="1" w:styleId="70ED94F17AB34F34A425FCACA79BC8BC">
    <w:name w:val="70ED94F17AB34F34A425FCACA79BC8BC"/>
    <w:rsid w:val="00F377B7"/>
  </w:style>
  <w:style w:type="paragraph" w:customStyle="1" w:styleId="797415A61E724B8ABAC55F4220E2327E">
    <w:name w:val="797415A61E724B8ABAC55F4220E2327E"/>
    <w:rsid w:val="00F377B7"/>
  </w:style>
  <w:style w:type="paragraph" w:customStyle="1" w:styleId="A8FDB616B0964842A260CF47189B0F14">
    <w:name w:val="A8FDB616B0964842A260CF47189B0F14"/>
    <w:rsid w:val="00F377B7"/>
  </w:style>
  <w:style w:type="paragraph" w:customStyle="1" w:styleId="25CE192F275F47369C1C1A9E86C74FED">
    <w:name w:val="25CE192F275F47369C1C1A9E86C74FED"/>
    <w:rsid w:val="00F377B7"/>
  </w:style>
  <w:style w:type="paragraph" w:customStyle="1" w:styleId="87EB06046A4841BAB70EE57B93638A2F">
    <w:name w:val="87EB06046A4841BAB70EE57B93638A2F"/>
    <w:rsid w:val="00F377B7"/>
  </w:style>
  <w:style w:type="paragraph" w:customStyle="1" w:styleId="2A01D556462D43BD9EA86A55007D44F1">
    <w:name w:val="2A01D556462D43BD9EA86A55007D44F1"/>
    <w:rsid w:val="00F377B7"/>
  </w:style>
  <w:style w:type="paragraph" w:customStyle="1" w:styleId="F56129ED92A74D77A6BD7756D94A00F0">
    <w:name w:val="F56129ED92A74D77A6BD7756D94A00F0"/>
    <w:rsid w:val="00F377B7"/>
  </w:style>
  <w:style w:type="paragraph" w:customStyle="1" w:styleId="BCF7BD7442DF4F54A6C0B29047ED686D">
    <w:name w:val="BCF7BD7442DF4F54A6C0B29047ED686D"/>
    <w:rsid w:val="00F377B7"/>
  </w:style>
  <w:style w:type="paragraph" w:customStyle="1" w:styleId="468ED56EB0E8426FA7C4AFD0895D046C">
    <w:name w:val="468ED56EB0E8426FA7C4AFD0895D046C"/>
    <w:rsid w:val="00F377B7"/>
  </w:style>
  <w:style w:type="paragraph" w:customStyle="1" w:styleId="C2712C5C6C9144DDA1A4412722B25A64">
    <w:name w:val="C2712C5C6C9144DDA1A4412722B25A64"/>
    <w:rsid w:val="00F377B7"/>
  </w:style>
  <w:style w:type="paragraph" w:customStyle="1" w:styleId="CE8D6CE3D8EE4F6593C3D929619952D1">
    <w:name w:val="CE8D6CE3D8EE4F6593C3D929619952D1"/>
    <w:rsid w:val="00F377B7"/>
  </w:style>
  <w:style w:type="paragraph" w:customStyle="1" w:styleId="AAE938A8265D44CEACF3E7558B3302583">
    <w:name w:val="AAE938A8265D44CEACF3E7558B3302583"/>
    <w:rsid w:val="00F377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F377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F377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F377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F377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F377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F377B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3">
    <w:name w:val="FDABE5859CFF443584CDCABB5427A5433"/>
    <w:rsid w:val="00F377B7"/>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3">
    <w:name w:val="835FE4C8562647CC9EA4BF59E5BBA7A13"/>
    <w:rsid w:val="00F377B7"/>
    <w:pPr>
      <w:spacing w:after="0" w:line="260" w:lineRule="atLeast"/>
    </w:pPr>
    <w:rPr>
      <w:rFonts w:ascii="Source Sans Pro" w:eastAsia="Times New Roman" w:hAnsi="Source Sans Pro" w:cs="Times New Roman"/>
      <w:kern w:val="0"/>
      <w:sz w:val="22"/>
      <w14:ligatures w14:val="none"/>
    </w:rPr>
  </w:style>
  <w:style w:type="paragraph" w:customStyle="1" w:styleId="4B59A32DBC89452FB958C039815C77081">
    <w:name w:val="4B59A32DBC89452FB958C039815C77081"/>
    <w:rsid w:val="00F377B7"/>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1">
    <w:name w:val="70C1D92965E5489EB3AB86AF7D3F80881"/>
    <w:rsid w:val="00F377B7"/>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1">
    <w:name w:val="79D8A02F905D49B29CF4E775FAC7B1901"/>
    <w:rsid w:val="00F377B7"/>
    <w:pPr>
      <w:spacing w:after="0" w:line="260" w:lineRule="atLeast"/>
    </w:pPr>
    <w:rPr>
      <w:rFonts w:ascii="Source Sans Pro" w:eastAsia="Times New Roman" w:hAnsi="Source Sans Pro" w:cs="Times New Roman"/>
      <w:kern w:val="0"/>
      <w:sz w:val="22"/>
      <w14:ligatures w14:val="none"/>
    </w:rPr>
  </w:style>
  <w:style w:type="paragraph" w:customStyle="1" w:styleId="15C2DD9361134066938C4B561FF6CDF71">
    <w:name w:val="15C2DD9361134066938C4B561FF6CDF71"/>
    <w:rsid w:val="00F377B7"/>
    <w:pPr>
      <w:spacing w:after="0" w:line="260" w:lineRule="atLeast"/>
    </w:pPr>
    <w:rPr>
      <w:rFonts w:ascii="Source Sans Pro" w:eastAsia="Times New Roman" w:hAnsi="Source Sans Pro" w:cs="Times New Roman"/>
      <w:kern w:val="0"/>
      <w:sz w:val="22"/>
      <w14:ligatures w14:val="none"/>
    </w:rPr>
  </w:style>
  <w:style w:type="paragraph" w:customStyle="1" w:styleId="3ED6CE24A6B64013A816E3EF5129F77E1">
    <w:name w:val="3ED6CE24A6B64013A816E3EF5129F77E1"/>
    <w:rsid w:val="00F377B7"/>
    <w:pPr>
      <w:spacing w:after="0" w:line="260" w:lineRule="atLeast"/>
    </w:pPr>
    <w:rPr>
      <w:rFonts w:ascii="Source Sans Pro" w:eastAsia="Times New Roman" w:hAnsi="Source Sans Pro" w:cs="Times New Roman"/>
      <w:kern w:val="0"/>
      <w:sz w:val="22"/>
      <w14:ligatures w14:val="none"/>
    </w:rPr>
  </w:style>
  <w:style w:type="paragraph" w:customStyle="1" w:styleId="BAAFB3442758411A926D4D4DD7F31A5A1">
    <w:name w:val="BAAFB3442758411A926D4D4DD7F31A5A1"/>
    <w:rsid w:val="00F377B7"/>
    <w:pPr>
      <w:spacing w:after="0" w:line="260" w:lineRule="atLeast"/>
    </w:pPr>
    <w:rPr>
      <w:rFonts w:ascii="Source Sans Pro" w:eastAsia="Times New Roman" w:hAnsi="Source Sans Pro" w:cs="Times New Roman"/>
      <w:kern w:val="0"/>
      <w:sz w:val="22"/>
      <w14:ligatures w14:val="none"/>
    </w:rPr>
  </w:style>
  <w:style w:type="paragraph" w:customStyle="1" w:styleId="0EC9AE6125BD47008A24B7D2020F33161">
    <w:name w:val="0EC9AE6125BD47008A24B7D2020F33161"/>
    <w:rsid w:val="00F377B7"/>
    <w:pPr>
      <w:spacing w:after="0" w:line="260" w:lineRule="atLeast"/>
    </w:pPr>
    <w:rPr>
      <w:rFonts w:ascii="Source Sans Pro" w:eastAsia="Times New Roman" w:hAnsi="Source Sans Pro" w:cs="Times New Roman"/>
      <w:kern w:val="0"/>
      <w:sz w:val="22"/>
      <w14:ligatures w14:val="none"/>
    </w:rPr>
  </w:style>
  <w:style w:type="paragraph" w:customStyle="1" w:styleId="7C6B020A5CC7421F87C6CAE787E99D72">
    <w:name w:val="7C6B020A5CC7421F87C6CAE787E99D72"/>
    <w:rsid w:val="00F377B7"/>
    <w:pPr>
      <w:spacing w:after="0" w:line="260" w:lineRule="atLeast"/>
    </w:pPr>
    <w:rPr>
      <w:rFonts w:ascii="Source Sans Pro" w:eastAsia="Times New Roman" w:hAnsi="Source Sans Pro" w:cs="Times New Roman"/>
      <w:kern w:val="0"/>
      <w:sz w:val="22"/>
      <w14:ligatures w14:val="none"/>
    </w:rPr>
  </w:style>
  <w:style w:type="paragraph" w:customStyle="1" w:styleId="909DCF4BB1EF46F3A423B8DBC8A60A311">
    <w:name w:val="909DCF4BB1EF46F3A423B8DBC8A60A311"/>
    <w:rsid w:val="00F377B7"/>
    <w:pPr>
      <w:spacing w:after="0" w:line="260" w:lineRule="atLeast"/>
    </w:pPr>
    <w:rPr>
      <w:rFonts w:ascii="Source Sans Pro" w:eastAsia="Times New Roman" w:hAnsi="Source Sans Pro" w:cs="Times New Roman"/>
      <w:kern w:val="0"/>
      <w:sz w:val="22"/>
      <w14:ligatures w14:val="none"/>
    </w:rPr>
  </w:style>
  <w:style w:type="paragraph" w:customStyle="1" w:styleId="7E71E477AE0448468379CCDA0168A5BD1">
    <w:name w:val="7E71E477AE0448468379CCDA0168A5BD1"/>
    <w:rsid w:val="00F377B7"/>
    <w:pPr>
      <w:spacing w:after="0" w:line="260" w:lineRule="atLeast"/>
    </w:pPr>
    <w:rPr>
      <w:rFonts w:ascii="Source Sans Pro" w:eastAsia="Times New Roman" w:hAnsi="Source Sans Pro" w:cs="Times New Roman"/>
      <w:kern w:val="0"/>
      <w:sz w:val="22"/>
      <w14:ligatures w14:val="none"/>
    </w:rPr>
  </w:style>
  <w:style w:type="paragraph" w:customStyle="1" w:styleId="AD527F091C904E93A37DFC76919C228A1">
    <w:name w:val="AD527F091C904E93A37DFC76919C228A1"/>
    <w:rsid w:val="00F377B7"/>
    <w:pPr>
      <w:spacing w:after="0" w:line="260" w:lineRule="atLeast"/>
    </w:pPr>
    <w:rPr>
      <w:rFonts w:ascii="Source Sans Pro" w:eastAsia="Times New Roman" w:hAnsi="Source Sans Pro" w:cs="Times New Roman"/>
      <w:kern w:val="0"/>
      <w:sz w:val="22"/>
      <w14:ligatures w14:val="none"/>
    </w:rPr>
  </w:style>
  <w:style w:type="paragraph" w:customStyle="1" w:styleId="783EB349F4D0414AA536A4F521B1F6351">
    <w:name w:val="783EB349F4D0414AA536A4F521B1F6351"/>
    <w:rsid w:val="00F377B7"/>
    <w:pPr>
      <w:spacing w:after="0" w:line="260" w:lineRule="atLeast"/>
    </w:pPr>
    <w:rPr>
      <w:rFonts w:ascii="Source Sans Pro" w:eastAsia="Times New Roman" w:hAnsi="Source Sans Pro" w:cs="Times New Roman"/>
      <w:kern w:val="0"/>
      <w:sz w:val="22"/>
      <w14:ligatures w14:val="none"/>
    </w:rPr>
  </w:style>
  <w:style w:type="paragraph" w:customStyle="1" w:styleId="F355FD2A6EF0465CA762050DD6554B9B1">
    <w:name w:val="F355FD2A6EF0465CA762050DD6554B9B1"/>
    <w:rsid w:val="00F377B7"/>
    <w:pPr>
      <w:spacing w:after="0" w:line="260" w:lineRule="atLeast"/>
    </w:pPr>
    <w:rPr>
      <w:rFonts w:ascii="Source Sans Pro" w:eastAsia="Times New Roman" w:hAnsi="Source Sans Pro" w:cs="Times New Roman"/>
      <w:kern w:val="0"/>
      <w:sz w:val="22"/>
      <w14:ligatures w14:val="none"/>
    </w:rPr>
  </w:style>
  <w:style w:type="paragraph" w:customStyle="1" w:styleId="C73AF08A76CB4B5199B995F0C73F47381">
    <w:name w:val="C73AF08A76CB4B5199B995F0C73F47381"/>
    <w:rsid w:val="00F377B7"/>
    <w:pPr>
      <w:spacing w:after="0" w:line="260" w:lineRule="atLeast"/>
    </w:pPr>
    <w:rPr>
      <w:rFonts w:ascii="Source Sans Pro" w:eastAsia="Times New Roman" w:hAnsi="Source Sans Pro" w:cs="Times New Roman"/>
      <w:kern w:val="0"/>
      <w:sz w:val="22"/>
      <w14:ligatures w14:val="none"/>
    </w:rPr>
  </w:style>
  <w:style w:type="paragraph" w:customStyle="1" w:styleId="7A3D0339B17B495B8E7F7ACBF1132D661">
    <w:name w:val="7A3D0339B17B495B8E7F7ACBF1132D661"/>
    <w:rsid w:val="00F377B7"/>
    <w:pPr>
      <w:spacing w:after="0" w:line="260" w:lineRule="atLeast"/>
    </w:pPr>
    <w:rPr>
      <w:rFonts w:ascii="Source Sans Pro" w:eastAsia="Times New Roman" w:hAnsi="Source Sans Pro" w:cs="Times New Roman"/>
      <w:kern w:val="0"/>
      <w:sz w:val="22"/>
      <w14:ligatures w14:val="none"/>
    </w:rPr>
  </w:style>
  <w:style w:type="paragraph" w:customStyle="1" w:styleId="731587A6FC844CE880EA2B5067562BCE1">
    <w:name w:val="731587A6FC844CE880EA2B5067562BCE1"/>
    <w:rsid w:val="00F377B7"/>
    <w:pPr>
      <w:spacing w:after="0" w:line="260" w:lineRule="atLeast"/>
    </w:pPr>
    <w:rPr>
      <w:rFonts w:ascii="Source Sans Pro" w:eastAsia="Times New Roman" w:hAnsi="Source Sans Pro" w:cs="Times New Roman"/>
      <w:kern w:val="0"/>
      <w:sz w:val="22"/>
      <w14:ligatures w14:val="none"/>
    </w:rPr>
  </w:style>
  <w:style w:type="paragraph" w:customStyle="1" w:styleId="A2D6A9634FC546179D90AC253EE3B7C41">
    <w:name w:val="A2D6A9634FC546179D90AC253EE3B7C41"/>
    <w:rsid w:val="00F377B7"/>
    <w:pPr>
      <w:spacing w:after="0" w:line="260" w:lineRule="atLeast"/>
    </w:pPr>
    <w:rPr>
      <w:rFonts w:ascii="Source Sans Pro" w:eastAsia="Times New Roman" w:hAnsi="Source Sans Pro" w:cs="Times New Roman"/>
      <w:kern w:val="0"/>
      <w:sz w:val="22"/>
      <w14:ligatures w14:val="none"/>
    </w:rPr>
  </w:style>
  <w:style w:type="paragraph" w:customStyle="1" w:styleId="764C05DA22A54452AA8C6EB2F1AAAE44">
    <w:name w:val="764C05DA22A54452AA8C6EB2F1AAAE44"/>
    <w:rsid w:val="00F377B7"/>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1">
    <w:name w:val="C2712C5C6C9144DDA1A4412722B25A641"/>
    <w:rsid w:val="00F377B7"/>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1">
    <w:name w:val="CE8D6CE3D8EE4F6593C3D929619952D11"/>
    <w:rsid w:val="00F377B7"/>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1">
    <w:name w:val="173531D9A0AB416BADFECC2E06A39B9C1"/>
    <w:rsid w:val="00F377B7"/>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1">
    <w:name w:val="EAD7FF0E0A14410D955607B37D7812F01"/>
    <w:rsid w:val="00F377B7"/>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1">
    <w:name w:val="07E721D18B0645CF900DFDD79EF06C601"/>
    <w:rsid w:val="00F377B7"/>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1">
    <w:name w:val="7C0EFB97DE874B0A8E3835558635B9771"/>
    <w:rsid w:val="00F377B7"/>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1">
    <w:name w:val="70ED94F17AB34F34A425FCACA79BC8BC1"/>
    <w:rsid w:val="00F377B7"/>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
    <w:name w:val="2E727D66164B4485AD11D320D258A6BA"/>
    <w:rsid w:val="00F377B7"/>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1">
    <w:name w:val="A8FDB616B0964842A260CF47189B0F141"/>
    <w:rsid w:val="00F377B7"/>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1">
    <w:name w:val="25CE192F275F47369C1C1A9E86C74FED1"/>
    <w:rsid w:val="00F377B7"/>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4">
    <w:name w:val="AAE938A8265D44CEACF3E7558B3302584"/>
    <w:rsid w:val="00F377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4">
    <w:name w:val="6A15FAC8A90B4EB8AFE9BD17FE31779C4"/>
    <w:rsid w:val="00F377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4">
    <w:name w:val="5AE1C47E89F047F9924044B1444FE22E4"/>
    <w:rsid w:val="00F377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4">
    <w:name w:val="CACA43C098B948538F3BC944C03AE6384"/>
    <w:rsid w:val="00F377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4">
    <w:name w:val="025DA7D116AC405A9FDC62C4C806C01B4"/>
    <w:rsid w:val="00F377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4">
    <w:name w:val="11A5E02149544EB5A904AECEC087F9A84"/>
    <w:rsid w:val="00F377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4">
    <w:name w:val="F98DD280FC32414489EE0C62DCD4210D4"/>
    <w:rsid w:val="00F377B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4">
    <w:name w:val="FDABE5859CFF443584CDCABB5427A5434"/>
    <w:rsid w:val="00F377B7"/>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4">
    <w:name w:val="835FE4C8562647CC9EA4BF59E5BBA7A14"/>
    <w:rsid w:val="00F377B7"/>
    <w:pPr>
      <w:spacing w:after="0" w:line="260" w:lineRule="atLeast"/>
    </w:pPr>
    <w:rPr>
      <w:rFonts w:ascii="Source Sans Pro" w:eastAsia="Times New Roman" w:hAnsi="Source Sans Pro" w:cs="Times New Roman"/>
      <w:kern w:val="0"/>
      <w:sz w:val="22"/>
      <w14:ligatures w14:val="none"/>
    </w:rPr>
  </w:style>
  <w:style w:type="paragraph" w:customStyle="1" w:styleId="4B59A32DBC89452FB958C039815C77082">
    <w:name w:val="4B59A32DBC89452FB958C039815C77082"/>
    <w:rsid w:val="00F377B7"/>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2">
    <w:name w:val="70C1D92965E5489EB3AB86AF7D3F80882"/>
    <w:rsid w:val="00F377B7"/>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2">
    <w:name w:val="79D8A02F905D49B29CF4E775FAC7B1902"/>
    <w:rsid w:val="00F377B7"/>
    <w:pPr>
      <w:spacing w:after="0" w:line="260" w:lineRule="atLeast"/>
    </w:pPr>
    <w:rPr>
      <w:rFonts w:ascii="Source Sans Pro" w:eastAsia="Times New Roman" w:hAnsi="Source Sans Pro" w:cs="Times New Roman"/>
      <w:kern w:val="0"/>
      <w:sz w:val="22"/>
      <w14:ligatures w14:val="none"/>
    </w:rPr>
  </w:style>
  <w:style w:type="paragraph" w:customStyle="1" w:styleId="15C2DD9361134066938C4B561FF6CDF72">
    <w:name w:val="15C2DD9361134066938C4B561FF6CDF72"/>
    <w:rsid w:val="00F377B7"/>
    <w:pPr>
      <w:spacing w:after="0" w:line="260" w:lineRule="atLeast"/>
    </w:pPr>
    <w:rPr>
      <w:rFonts w:ascii="Source Sans Pro" w:eastAsia="Times New Roman" w:hAnsi="Source Sans Pro" w:cs="Times New Roman"/>
      <w:kern w:val="0"/>
      <w:sz w:val="22"/>
      <w14:ligatures w14:val="none"/>
    </w:rPr>
  </w:style>
  <w:style w:type="paragraph" w:customStyle="1" w:styleId="3ED6CE24A6B64013A816E3EF5129F77E2">
    <w:name w:val="3ED6CE24A6B64013A816E3EF5129F77E2"/>
    <w:rsid w:val="00F377B7"/>
    <w:pPr>
      <w:spacing w:after="0" w:line="260" w:lineRule="atLeast"/>
    </w:pPr>
    <w:rPr>
      <w:rFonts w:ascii="Source Sans Pro" w:eastAsia="Times New Roman" w:hAnsi="Source Sans Pro" w:cs="Times New Roman"/>
      <w:kern w:val="0"/>
      <w:sz w:val="22"/>
      <w14:ligatures w14:val="none"/>
    </w:rPr>
  </w:style>
  <w:style w:type="paragraph" w:customStyle="1" w:styleId="BAAFB3442758411A926D4D4DD7F31A5A2">
    <w:name w:val="BAAFB3442758411A926D4D4DD7F31A5A2"/>
    <w:rsid w:val="00F377B7"/>
    <w:pPr>
      <w:spacing w:after="0" w:line="260" w:lineRule="atLeast"/>
    </w:pPr>
    <w:rPr>
      <w:rFonts w:ascii="Source Sans Pro" w:eastAsia="Times New Roman" w:hAnsi="Source Sans Pro" w:cs="Times New Roman"/>
      <w:kern w:val="0"/>
      <w:sz w:val="22"/>
      <w14:ligatures w14:val="none"/>
    </w:rPr>
  </w:style>
  <w:style w:type="paragraph" w:customStyle="1" w:styleId="0EC9AE6125BD47008A24B7D2020F33162">
    <w:name w:val="0EC9AE6125BD47008A24B7D2020F33162"/>
    <w:rsid w:val="00F377B7"/>
    <w:pPr>
      <w:spacing w:after="0" w:line="260" w:lineRule="atLeast"/>
    </w:pPr>
    <w:rPr>
      <w:rFonts w:ascii="Source Sans Pro" w:eastAsia="Times New Roman" w:hAnsi="Source Sans Pro" w:cs="Times New Roman"/>
      <w:kern w:val="0"/>
      <w:sz w:val="22"/>
      <w14:ligatures w14:val="none"/>
    </w:rPr>
  </w:style>
  <w:style w:type="paragraph" w:customStyle="1" w:styleId="7C6B020A5CC7421F87C6CAE787E99D721">
    <w:name w:val="7C6B020A5CC7421F87C6CAE787E99D721"/>
    <w:rsid w:val="00F377B7"/>
    <w:pPr>
      <w:spacing w:after="0" w:line="260" w:lineRule="atLeast"/>
    </w:pPr>
    <w:rPr>
      <w:rFonts w:ascii="Source Sans Pro" w:eastAsia="Times New Roman" w:hAnsi="Source Sans Pro" w:cs="Times New Roman"/>
      <w:kern w:val="0"/>
      <w:sz w:val="22"/>
      <w14:ligatures w14:val="none"/>
    </w:rPr>
  </w:style>
  <w:style w:type="paragraph" w:customStyle="1" w:styleId="909DCF4BB1EF46F3A423B8DBC8A60A312">
    <w:name w:val="909DCF4BB1EF46F3A423B8DBC8A60A312"/>
    <w:rsid w:val="00F377B7"/>
    <w:pPr>
      <w:spacing w:after="0" w:line="260" w:lineRule="atLeast"/>
    </w:pPr>
    <w:rPr>
      <w:rFonts w:ascii="Source Sans Pro" w:eastAsia="Times New Roman" w:hAnsi="Source Sans Pro" w:cs="Times New Roman"/>
      <w:kern w:val="0"/>
      <w:sz w:val="22"/>
      <w14:ligatures w14:val="none"/>
    </w:rPr>
  </w:style>
  <w:style w:type="paragraph" w:customStyle="1" w:styleId="7E71E477AE0448468379CCDA0168A5BD2">
    <w:name w:val="7E71E477AE0448468379CCDA0168A5BD2"/>
    <w:rsid w:val="00F377B7"/>
    <w:pPr>
      <w:spacing w:after="0" w:line="260" w:lineRule="atLeast"/>
    </w:pPr>
    <w:rPr>
      <w:rFonts w:ascii="Source Sans Pro" w:eastAsia="Times New Roman" w:hAnsi="Source Sans Pro" w:cs="Times New Roman"/>
      <w:kern w:val="0"/>
      <w:sz w:val="22"/>
      <w14:ligatures w14:val="none"/>
    </w:rPr>
  </w:style>
  <w:style w:type="paragraph" w:customStyle="1" w:styleId="AD527F091C904E93A37DFC76919C228A2">
    <w:name w:val="AD527F091C904E93A37DFC76919C228A2"/>
    <w:rsid w:val="00F377B7"/>
    <w:pPr>
      <w:spacing w:after="0" w:line="260" w:lineRule="atLeast"/>
    </w:pPr>
    <w:rPr>
      <w:rFonts w:ascii="Source Sans Pro" w:eastAsia="Times New Roman" w:hAnsi="Source Sans Pro" w:cs="Times New Roman"/>
      <w:kern w:val="0"/>
      <w:sz w:val="22"/>
      <w14:ligatures w14:val="none"/>
    </w:rPr>
  </w:style>
  <w:style w:type="paragraph" w:customStyle="1" w:styleId="783EB349F4D0414AA536A4F521B1F6352">
    <w:name w:val="783EB349F4D0414AA536A4F521B1F6352"/>
    <w:rsid w:val="00F377B7"/>
    <w:pPr>
      <w:spacing w:after="0" w:line="260" w:lineRule="atLeast"/>
    </w:pPr>
    <w:rPr>
      <w:rFonts w:ascii="Source Sans Pro" w:eastAsia="Times New Roman" w:hAnsi="Source Sans Pro" w:cs="Times New Roman"/>
      <w:kern w:val="0"/>
      <w:sz w:val="22"/>
      <w14:ligatures w14:val="none"/>
    </w:rPr>
  </w:style>
  <w:style w:type="paragraph" w:customStyle="1" w:styleId="F355FD2A6EF0465CA762050DD6554B9B2">
    <w:name w:val="F355FD2A6EF0465CA762050DD6554B9B2"/>
    <w:rsid w:val="00F377B7"/>
    <w:pPr>
      <w:spacing w:after="0" w:line="260" w:lineRule="atLeast"/>
    </w:pPr>
    <w:rPr>
      <w:rFonts w:ascii="Source Sans Pro" w:eastAsia="Times New Roman" w:hAnsi="Source Sans Pro" w:cs="Times New Roman"/>
      <w:kern w:val="0"/>
      <w:sz w:val="22"/>
      <w14:ligatures w14:val="none"/>
    </w:rPr>
  </w:style>
  <w:style w:type="paragraph" w:customStyle="1" w:styleId="C73AF08A76CB4B5199B995F0C73F47382">
    <w:name w:val="C73AF08A76CB4B5199B995F0C73F47382"/>
    <w:rsid w:val="00F377B7"/>
    <w:pPr>
      <w:spacing w:after="0" w:line="260" w:lineRule="atLeast"/>
    </w:pPr>
    <w:rPr>
      <w:rFonts w:ascii="Source Sans Pro" w:eastAsia="Times New Roman" w:hAnsi="Source Sans Pro" w:cs="Times New Roman"/>
      <w:kern w:val="0"/>
      <w:sz w:val="22"/>
      <w14:ligatures w14:val="none"/>
    </w:rPr>
  </w:style>
  <w:style w:type="paragraph" w:customStyle="1" w:styleId="7A3D0339B17B495B8E7F7ACBF1132D662">
    <w:name w:val="7A3D0339B17B495B8E7F7ACBF1132D662"/>
    <w:rsid w:val="00F377B7"/>
    <w:pPr>
      <w:spacing w:after="0" w:line="260" w:lineRule="atLeast"/>
    </w:pPr>
    <w:rPr>
      <w:rFonts w:ascii="Source Sans Pro" w:eastAsia="Times New Roman" w:hAnsi="Source Sans Pro" w:cs="Times New Roman"/>
      <w:kern w:val="0"/>
      <w:sz w:val="22"/>
      <w14:ligatures w14:val="none"/>
    </w:rPr>
  </w:style>
  <w:style w:type="paragraph" w:customStyle="1" w:styleId="731587A6FC844CE880EA2B5067562BCE2">
    <w:name w:val="731587A6FC844CE880EA2B5067562BCE2"/>
    <w:rsid w:val="00F377B7"/>
    <w:pPr>
      <w:spacing w:after="0" w:line="260" w:lineRule="atLeast"/>
    </w:pPr>
    <w:rPr>
      <w:rFonts w:ascii="Source Sans Pro" w:eastAsia="Times New Roman" w:hAnsi="Source Sans Pro" w:cs="Times New Roman"/>
      <w:kern w:val="0"/>
      <w:sz w:val="22"/>
      <w14:ligatures w14:val="none"/>
    </w:rPr>
  </w:style>
  <w:style w:type="paragraph" w:customStyle="1" w:styleId="A2D6A9634FC546179D90AC253EE3B7C42">
    <w:name w:val="A2D6A9634FC546179D90AC253EE3B7C42"/>
    <w:rsid w:val="00F377B7"/>
    <w:pPr>
      <w:spacing w:after="0" w:line="260" w:lineRule="atLeast"/>
    </w:pPr>
    <w:rPr>
      <w:rFonts w:ascii="Source Sans Pro" w:eastAsia="Times New Roman" w:hAnsi="Source Sans Pro" w:cs="Times New Roman"/>
      <w:kern w:val="0"/>
      <w:sz w:val="22"/>
      <w14:ligatures w14:val="none"/>
    </w:rPr>
  </w:style>
  <w:style w:type="paragraph" w:customStyle="1" w:styleId="764C05DA22A54452AA8C6EB2F1AAAE441">
    <w:name w:val="764C05DA22A54452AA8C6EB2F1AAAE441"/>
    <w:rsid w:val="00F377B7"/>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2">
    <w:name w:val="C2712C5C6C9144DDA1A4412722B25A642"/>
    <w:rsid w:val="00F377B7"/>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2">
    <w:name w:val="CE8D6CE3D8EE4F6593C3D929619952D12"/>
    <w:rsid w:val="00F377B7"/>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2">
    <w:name w:val="173531D9A0AB416BADFECC2E06A39B9C2"/>
    <w:rsid w:val="00F377B7"/>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2">
    <w:name w:val="EAD7FF0E0A14410D955607B37D7812F02"/>
    <w:rsid w:val="00F377B7"/>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2">
    <w:name w:val="07E721D18B0645CF900DFDD79EF06C602"/>
    <w:rsid w:val="00F377B7"/>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2">
    <w:name w:val="7C0EFB97DE874B0A8E3835558635B9772"/>
    <w:rsid w:val="00F377B7"/>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2">
    <w:name w:val="70ED94F17AB34F34A425FCACA79BC8BC2"/>
    <w:rsid w:val="00F377B7"/>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1">
    <w:name w:val="2E727D66164B4485AD11D320D258A6BA1"/>
    <w:rsid w:val="00F377B7"/>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2">
    <w:name w:val="A8FDB616B0964842A260CF47189B0F142"/>
    <w:rsid w:val="00F377B7"/>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2">
    <w:name w:val="25CE192F275F47369C1C1A9E86C74FED2"/>
    <w:rsid w:val="00F377B7"/>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5">
    <w:name w:val="AAE938A8265D44CEACF3E7558B3302585"/>
    <w:rsid w:val="00F377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5">
    <w:name w:val="6A15FAC8A90B4EB8AFE9BD17FE31779C5"/>
    <w:rsid w:val="00F377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5">
    <w:name w:val="5AE1C47E89F047F9924044B1444FE22E5"/>
    <w:rsid w:val="00F377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5">
    <w:name w:val="CACA43C098B948538F3BC944C03AE6385"/>
    <w:rsid w:val="00F377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5">
    <w:name w:val="025DA7D116AC405A9FDC62C4C806C01B5"/>
    <w:rsid w:val="00F377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5">
    <w:name w:val="11A5E02149544EB5A904AECEC087F9A85"/>
    <w:rsid w:val="00F377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5">
    <w:name w:val="F98DD280FC32414489EE0C62DCD4210D5"/>
    <w:rsid w:val="00F377B7"/>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5">
    <w:name w:val="FDABE5859CFF443584CDCABB5427A5435"/>
    <w:rsid w:val="00F377B7"/>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5">
    <w:name w:val="835FE4C8562647CC9EA4BF59E5BBA7A15"/>
    <w:rsid w:val="00F377B7"/>
    <w:pPr>
      <w:spacing w:after="0" w:line="260" w:lineRule="atLeast"/>
    </w:pPr>
    <w:rPr>
      <w:rFonts w:ascii="Source Sans Pro" w:eastAsia="Times New Roman" w:hAnsi="Source Sans Pro" w:cs="Times New Roman"/>
      <w:kern w:val="0"/>
      <w:sz w:val="22"/>
      <w14:ligatures w14:val="none"/>
    </w:rPr>
  </w:style>
  <w:style w:type="paragraph" w:customStyle="1" w:styleId="4B59A32DBC89452FB958C039815C77083">
    <w:name w:val="4B59A32DBC89452FB958C039815C77083"/>
    <w:rsid w:val="00F377B7"/>
    <w:pPr>
      <w:spacing w:after="0" w:line="260" w:lineRule="atLeast"/>
    </w:pPr>
    <w:rPr>
      <w:rFonts w:ascii="Source Sans Pro" w:eastAsia="Times New Roman" w:hAnsi="Source Sans Pro" w:cs="Times New Roman"/>
      <w:kern w:val="0"/>
      <w:sz w:val="22"/>
      <w14:ligatures w14:val="none"/>
    </w:rPr>
  </w:style>
  <w:style w:type="paragraph" w:customStyle="1" w:styleId="70C1D92965E5489EB3AB86AF7D3F80883">
    <w:name w:val="70C1D92965E5489EB3AB86AF7D3F80883"/>
    <w:rsid w:val="00F377B7"/>
    <w:pPr>
      <w:spacing w:after="0" w:line="260" w:lineRule="atLeast"/>
    </w:pPr>
    <w:rPr>
      <w:rFonts w:ascii="Source Sans Pro" w:eastAsia="Times New Roman" w:hAnsi="Source Sans Pro" w:cs="Times New Roman"/>
      <w:kern w:val="0"/>
      <w:sz w:val="22"/>
      <w14:ligatures w14:val="none"/>
    </w:rPr>
  </w:style>
  <w:style w:type="paragraph" w:customStyle="1" w:styleId="79D8A02F905D49B29CF4E775FAC7B1903">
    <w:name w:val="79D8A02F905D49B29CF4E775FAC7B1903"/>
    <w:rsid w:val="00F377B7"/>
    <w:pPr>
      <w:spacing w:after="0" w:line="260" w:lineRule="atLeast"/>
    </w:pPr>
    <w:rPr>
      <w:rFonts w:ascii="Source Sans Pro" w:eastAsia="Times New Roman" w:hAnsi="Source Sans Pro" w:cs="Times New Roman"/>
      <w:kern w:val="0"/>
      <w:sz w:val="22"/>
      <w14:ligatures w14:val="none"/>
    </w:rPr>
  </w:style>
  <w:style w:type="paragraph" w:customStyle="1" w:styleId="15C2DD9361134066938C4B561FF6CDF73">
    <w:name w:val="15C2DD9361134066938C4B561FF6CDF73"/>
    <w:rsid w:val="00F377B7"/>
    <w:pPr>
      <w:spacing w:after="0" w:line="260" w:lineRule="atLeast"/>
    </w:pPr>
    <w:rPr>
      <w:rFonts w:ascii="Source Sans Pro" w:eastAsia="Times New Roman" w:hAnsi="Source Sans Pro" w:cs="Times New Roman"/>
      <w:kern w:val="0"/>
      <w:sz w:val="22"/>
      <w14:ligatures w14:val="none"/>
    </w:rPr>
  </w:style>
  <w:style w:type="paragraph" w:customStyle="1" w:styleId="3ED6CE24A6B64013A816E3EF5129F77E3">
    <w:name w:val="3ED6CE24A6B64013A816E3EF5129F77E3"/>
    <w:rsid w:val="00F377B7"/>
    <w:pPr>
      <w:spacing w:after="0" w:line="260" w:lineRule="atLeast"/>
    </w:pPr>
    <w:rPr>
      <w:rFonts w:ascii="Source Sans Pro" w:eastAsia="Times New Roman" w:hAnsi="Source Sans Pro" w:cs="Times New Roman"/>
      <w:kern w:val="0"/>
      <w:sz w:val="22"/>
      <w14:ligatures w14:val="none"/>
    </w:rPr>
  </w:style>
  <w:style w:type="paragraph" w:customStyle="1" w:styleId="BAAFB3442758411A926D4D4DD7F31A5A3">
    <w:name w:val="BAAFB3442758411A926D4D4DD7F31A5A3"/>
    <w:rsid w:val="00F377B7"/>
    <w:pPr>
      <w:spacing w:after="0" w:line="260" w:lineRule="atLeast"/>
    </w:pPr>
    <w:rPr>
      <w:rFonts w:ascii="Source Sans Pro" w:eastAsia="Times New Roman" w:hAnsi="Source Sans Pro" w:cs="Times New Roman"/>
      <w:kern w:val="0"/>
      <w:sz w:val="22"/>
      <w14:ligatures w14:val="none"/>
    </w:rPr>
  </w:style>
  <w:style w:type="paragraph" w:customStyle="1" w:styleId="0EC9AE6125BD47008A24B7D2020F33163">
    <w:name w:val="0EC9AE6125BD47008A24B7D2020F33163"/>
    <w:rsid w:val="00F377B7"/>
    <w:pPr>
      <w:spacing w:after="0" w:line="260" w:lineRule="atLeast"/>
    </w:pPr>
    <w:rPr>
      <w:rFonts w:ascii="Source Sans Pro" w:eastAsia="Times New Roman" w:hAnsi="Source Sans Pro" w:cs="Times New Roman"/>
      <w:kern w:val="0"/>
      <w:sz w:val="22"/>
      <w14:ligatures w14:val="none"/>
    </w:rPr>
  </w:style>
  <w:style w:type="paragraph" w:customStyle="1" w:styleId="7C6B020A5CC7421F87C6CAE787E99D722">
    <w:name w:val="7C6B020A5CC7421F87C6CAE787E99D722"/>
    <w:rsid w:val="00F377B7"/>
    <w:pPr>
      <w:spacing w:after="0" w:line="260" w:lineRule="atLeast"/>
    </w:pPr>
    <w:rPr>
      <w:rFonts w:ascii="Source Sans Pro" w:eastAsia="Times New Roman" w:hAnsi="Source Sans Pro" w:cs="Times New Roman"/>
      <w:kern w:val="0"/>
      <w:sz w:val="22"/>
      <w14:ligatures w14:val="none"/>
    </w:rPr>
  </w:style>
  <w:style w:type="paragraph" w:customStyle="1" w:styleId="909DCF4BB1EF46F3A423B8DBC8A60A313">
    <w:name w:val="909DCF4BB1EF46F3A423B8DBC8A60A313"/>
    <w:rsid w:val="00F377B7"/>
    <w:pPr>
      <w:spacing w:after="0" w:line="260" w:lineRule="atLeast"/>
    </w:pPr>
    <w:rPr>
      <w:rFonts w:ascii="Source Sans Pro" w:eastAsia="Times New Roman" w:hAnsi="Source Sans Pro" w:cs="Times New Roman"/>
      <w:kern w:val="0"/>
      <w:sz w:val="22"/>
      <w14:ligatures w14:val="none"/>
    </w:rPr>
  </w:style>
  <w:style w:type="paragraph" w:customStyle="1" w:styleId="7E71E477AE0448468379CCDA0168A5BD3">
    <w:name w:val="7E71E477AE0448468379CCDA0168A5BD3"/>
    <w:rsid w:val="00F377B7"/>
    <w:pPr>
      <w:spacing w:after="0" w:line="260" w:lineRule="atLeast"/>
    </w:pPr>
    <w:rPr>
      <w:rFonts w:ascii="Source Sans Pro" w:eastAsia="Times New Roman" w:hAnsi="Source Sans Pro" w:cs="Times New Roman"/>
      <w:kern w:val="0"/>
      <w:sz w:val="22"/>
      <w14:ligatures w14:val="none"/>
    </w:rPr>
  </w:style>
  <w:style w:type="paragraph" w:customStyle="1" w:styleId="AD527F091C904E93A37DFC76919C228A3">
    <w:name w:val="AD527F091C904E93A37DFC76919C228A3"/>
    <w:rsid w:val="00F377B7"/>
    <w:pPr>
      <w:spacing w:after="0" w:line="260" w:lineRule="atLeast"/>
    </w:pPr>
    <w:rPr>
      <w:rFonts w:ascii="Source Sans Pro" w:eastAsia="Times New Roman" w:hAnsi="Source Sans Pro" w:cs="Times New Roman"/>
      <w:kern w:val="0"/>
      <w:sz w:val="22"/>
      <w14:ligatures w14:val="none"/>
    </w:rPr>
  </w:style>
  <w:style w:type="paragraph" w:customStyle="1" w:styleId="783EB349F4D0414AA536A4F521B1F6353">
    <w:name w:val="783EB349F4D0414AA536A4F521B1F6353"/>
    <w:rsid w:val="00F377B7"/>
    <w:pPr>
      <w:spacing w:after="0" w:line="260" w:lineRule="atLeast"/>
    </w:pPr>
    <w:rPr>
      <w:rFonts w:ascii="Source Sans Pro" w:eastAsia="Times New Roman" w:hAnsi="Source Sans Pro" w:cs="Times New Roman"/>
      <w:kern w:val="0"/>
      <w:sz w:val="22"/>
      <w14:ligatures w14:val="none"/>
    </w:rPr>
  </w:style>
  <w:style w:type="paragraph" w:customStyle="1" w:styleId="F355FD2A6EF0465CA762050DD6554B9B3">
    <w:name w:val="F355FD2A6EF0465CA762050DD6554B9B3"/>
    <w:rsid w:val="00F377B7"/>
    <w:pPr>
      <w:spacing w:after="0" w:line="260" w:lineRule="atLeast"/>
    </w:pPr>
    <w:rPr>
      <w:rFonts w:ascii="Source Sans Pro" w:eastAsia="Times New Roman" w:hAnsi="Source Sans Pro" w:cs="Times New Roman"/>
      <w:kern w:val="0"/>
      <w:sz w:val="22"/>
      <w14:ligatures w14:val="none"/>
    </w:rPr>
  </w:style>
  <w:style w:type="paragraph" w:customStyle="1" w:styleId="C73AF08A76CB4B5199B995F0C73F47383">
    <w:name w:val="C73AF08A76CB4B5199B995F0C73F47383"/>
    <w:rsid w:val="00F377B7"/>
    <w:pPr>
      <w:spacing w:after="0" w:line="260" w:lineRule="atLeast"/>
    </w:pPr>
    <w:rPr>
      <w:rFonts w:ascii="Source Sans Pro" w:eastAsia="Times New Roman" w:hAnsi="Source Sans Pro" w:cs="Times New Roman"/>
      <w:kern w:val="0"/>
      <w:sz w:val="22"/>
      <w14:ligatures w14:val="none"/>
    </w:rPr>
  </w:style>
  <w:style w:type="paragraph" w:customStyle="1" w:styleId="7A3D0339B17B495B8E7F7ACBF1132D663">
    <w:name w:val="7A3D0339B17B495B8E7F7ACBF1132D663"/>
    <w:rsid w:val="00F377B7"/>
    <w:pPr>
      <w:spacing w:after="0" w:line="260" w:lineRule="atLeast"/>
    </w:pPr>
    <w:rPr>
      <w:rFonts w:ascii="Source Sans Pro" w:eastAsia="Times New Roman" w:hAnsi="Source Sans Pro" w:cs="Times New Roman"/>
      <w:kern w:val="0"/>
      <w:sz w:val="22"/>
      <w14:ligatures w14:val="none"/>
    </w:rPr>
  </w:style>
  <w:style w:type="paragraph" w:customStyle="1" w:styleId="731587A6FC844CE880EA2B5067562BCE3">
    <w:name w:val="731587A6FC844CE880EA2B5067562BCE3"/>
    <w:rsid w:val="00F377B7"/>
    <w:pPr>
      <w:spacing w:after="0" w:line="260" w:lineRule="atLeast"/>
    </w:pPr>
    <w:rPr>
      <w:rFonts w:ascii="Source Sans Pro" w:eastAsia="Times New Roman" w:hAnsi="Source Sans Pro" w:cs="Times New Roman"/>
      <w:kern w:val="0"/>
      <w:sz w:val="22"/>
      <w14:ligatures w14:val="none"/>
    </w:rPr>
  </w:style>
  <w:style w:type="paragraph" w:customStyle="1" w:styleId="A2D6A9634FC546179D90AC253EE3B7C43">
    <w:name w:val="A2D6A9634FC546179D90AC253EE3B7C43"/>
    <w:rsid w:val="00F377B7"/>
    <w:pPr>
      <w:spacing w:after="0" w:line="260" w:lineRule="atLeast"/>
    </w:pPr>
    <w:rPr>
      <w:rFonts w:ascii="Source Sans Pro" w:eastAsia="Times New Roman" w:hAnsi="Source Sans Pro" w:cs="Times New Roman"/>
      <w:kern w:val="0"/>
      <w:sz w:val="22"/>
      <w14:ligatures w14:val="none"/>
    </w:rPr>
  </w:style>
  <w:style w:type="paragraph" w:customStyle="1" w:styleId="764C05DA22A54452AA8C6EB2F1AAAE442">
    <w:name w:val="764C05DA22A54452AA8C6EB2F1AAAE442"/>
    <w:rsid w:val="00F377B7"/>
    <w:pPr>
      <w:spacing w:after="0" w:line="260" w:lineRule="atLeast"/>
    </w:pPr>
    <w:rPr>
      <w:rFonts w:ascii="Source Sans Pro" w:eastAsia="Times New Roman" w:hAnsi="Source Sans Pro" w:cs="Times New Roman"/>
      <w:kern w:val="0"/>
      <w:sz w:val="22"/>
      <w14:ligatures w14:val="none"/>
    </w:rPr>
  </w:style>
  <w:style w:type="paragraph" w:customStyle="1" w:styleId="C2712C5C6C9144DDA1A4412722B25A643">
    <w:name w:val="C2712C5C6C9144DDA1A4412722B25A643"/>
    <w:rsid w:val="00F377B7"/>
    <w:pPr>
      <w:spacing w:after="0" w:line="260" w:lineRule="atLeast"/>
    </w:pPr>
    <w:rPr>
      <w:rFonts w:ascii="Source Sans Pro" w:eastAsia="Times New Roman" w:hAnsi="Source Sans Pro" w:cs="Times New Roman"/>
      <w:kern w:val="0"/>
      <w:sz w:val="22"/>
      <w14:ligatures w14:val="none"/>
    </w:rPr>
  </w:style>
  <w:style w:type="paragraph" w:customStyle="1" w:styleId="CE8D6CE3D8EE4F6593C3D929619952D13">
    <w:name w:val="CE8D6CE3D8EE4F6593C3D929619952D13"/>
    <w:rsid w:val="00F377B7"/>
    <w:pPr>
      <w:spacing w:after="0" w:line="260" w:lineRule="atLeast"/>
    </w:pPr>
    <w:rPr>
      <w:rFonts w:ascii="Source Sans Pro" w:eastAsia="Times New Roman" w:hAnsi="Source Sans Pro" w:cs="Times New Roman"/>
      <w:kern w:val="0"/>
      <w:sz w:val="22"/>
      <w14:ligatures w14:val="none"/>
    </w:rPr>
  </w:style>
  <w:style w:type="paragraph" w:customStyle="1" w:styleId="173531D9A0AB416BADFECC2E06A39B9C3">
    <w:name w:val="173531D9A0AB416BADFECC2E06A39B9C3"/>
    <w:rsid w:val="00F377B7"/>
    <w:pPr>
      <w:spacing w:after="0" w:line="260" w:lineRule="atLeast"/>
    </w:pPr>
    <w:rPr>
      <w:rFonts w:ascii="Source Sans Pro" w:eastAsia="Times New Roman" w:hAnsi="Source Sans Pro" w:cs="Times New Roman"/>
      <w:kern w:val="0"/>
      <w:sz w:val="22"/>
      <w14:ligatures w14:val="none"/>
    </w:rPr>
  </w:style>
  <w:style w:type="paragraph" w:customStyle="1" w:styleId="EAD7FF0E0A14410D955607B37D7812F03">
    <w:name w:val="EAD7FF0E0A14410D955607B37D7812F03"/>
    <w:rsid w:val="00F377B7"/>
    <w:pPr>
      <w:spacing w:after="0" w:line="260" w:lineRule="atLeast"/>
    </w:pPr>
    <w:rPr>
      <w:rFonts w:ascii="Source Sans Pro" w:eastAsia="Times New Roman" w:hAnsi="Source Sans Pro" w:cs="Times New Roman"/>
      <w:kern w:val="0"/>
      <w:sz w:val="22"/>
      <w14:ligatures w14:val="none"/>
    </w:rPr>
  </w:style>
  <w:style w:type="paragraph" w:customStyle="1" w:styleId="07E721D18B0645CF900DFDD79EF06C603">
    <w:name w:val="07E721D18B0645CF900DFDD79EF06C603"/>
    <w:rsid w:val="00F377B7"/>
    <w:pPr>
      <w:spacing w:after="0" w:line="260" w:lineRule="atLeast"/>
    </w:pPr>
    <w:rPr>
      <w:rFonts w:ascii="Source Sans Pro" w:eastAsia="Times New Roman" w:hAnsi="Source Sans Pro" w:cs="Times New Roman"/>
      <w:kern w:val="0"/>
      <w:sz w:val="22"/>
      <w14:ligatures w14:val="none"/>
    </w:rPr>
  </w:style>
  <w:style w:type="paragraph" w:customStyle="1" w:styleId="7C0EFB97DE874B0A8E3835558635B9773">
    <w:name w:val="7C0EFB97DE874B0A8E3835558635B9773"/>
    <w:rsid w:val="00F377B7"/>
    <w:pPr>
      <w:spacing w:after="0" w:line="260" w:lineRule="atLeast"/>
    </w:pPr>
    <w:rPr>
      <w:rFonts w:ascii="Source Sans Pro" w:eastAsia="Times New Roman" w:hAnsi="Source Sans Pro" w:cs="Times New Roman"/>
      <w:kern w:val="0"/>
      <w:sz w:val="22"/>
      <w14:ligatures w14:val="none"/>
    </w:rPr>
  </w:style>
  <w:style w:type="paragraph" w:customStyle="1" w:styleId="70ED94F17AB34F34A425FCACA79BC8BC3">
    <w:name w:val="70ED94F17AB34F34A425FCACA79BC8BC3"/>
    <w:rsid w:val="00F377B7"/>
    <w:pPr>
      <w:spacing w:after="0" w:line="260" w:lineRule="atLeast"/>
    </w:pPr>
    <w:rPr>
      <w:rFonts w:ascii="Source Sans Pro" w:eastAsia="Times New Roman" w:hAnsi="Source Sans Pro" w:cs="Times New Roman"/>
      <w:kern w:val="0"/>
      <w:sz w:val="22"/>
      <w14:ligatures w14:val="none"/>
    </w:rPr>
  </w:style>
  <w:style w:type="paragraph" w:customStyle="1" w:styleId="2E727D66164B4485AD11D320D258A6BA2">
    <w:name w:val="2E727D66164B4485AD11D320D258A6BA2"/>
    <w:rsid w:val="00F377B7"/>
    <w:pPr>
      <w:spacing w:after="0" w:line="260" w:lineRule="atLeast"/>
    </w:pPr>
    <w:rPr>
      <w:rFonts w:ascii="Source Sans Pro" w:eastAsia="Times New Roman" w:hAnsi="Source Sans Pro" w:cs="Times New Roman"/>
      <w:kern w:val="0"/>
      <w:sz w:val="22"/>
      <w14:ligatures w14:val="none"/>
    </w:rPr>
  </w:style>
  <w:style w:type="paragraph" w:customStyle="1" w:styleId="A8FDB616B0964842A260CF47189B0F143">
    <w:name w:val="A8FDB616B0964842A260CF47189B0F143"/>
    <w:rsid w:val="00F377B7"/>
    <w:pPr>
      <w:spacing w:after="0" w:line="260" w:lineRule="atLeast"/>
    </w:pPr>
    <w:rPr>
      <w:rFonts w:ascii="Source Sans Pro" w:eastAsia="Times New Roman" w:hAnsi="Source Sans Pro" w:cs="Times New Roman"/>
      <w:kern w:val="0"/>
      <w:sz w:val="22"/>
      <w14:ligatures w14:val="none"/>
    </w:rPr>
  </w:style>
  <w:style w:type="paragraph" w:customStyle="1" w:styleId="25CE192F275F47369C1C1A9E86C74FED3">
    <w:name w:val="25CE192F275F47369C1C1A9E86C74FED3"/>
    <w:rsid w:val="00F377B7"/>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551</TotalTime>
  <Pages>11</Pages>
  <Words>1620</Words>
  <Characters>9236</Characters>
  <DocSecurity>0</DocSecurity>
  <Lines>76</Lines>
  <Paragraphs>21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Music – Composing Music (8271/C)</dc:title>
  <cp:lastPrinted>2012-08-10T10:23:00Z</cp:lastPrinted>
  <dcterms:created xsi:type="dcterms:W3CDTF">2026-06-23T09:04:00Z</dcterms:created>
  <dcterms:modified xsi:type="dcterms:W3CDTF">2026-10-02T14:35:00Z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