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375619606"/>
        <w:lock w:val="contentLocked"/>
        <w:placeholder>
          <w:docPart w:val="DefaultPlaceholder_-1854013440"/>
        </w:placeholder>
        <w:group/>
      </w:sdtPr>
      <w:sdtEndPr/>
      <w:sdtContent>
        <w:p w14:paraId="03ADE4C8" w14:textId="62FF3CDD" w:rsidR="008709F4" w:rsidRPr="00897383" w:rsidRDefault="0037793B" w:rsidP="00417211">
          <w:pPr>
            <w:pStyle w:val="Heading1"/>
          </w:pPr>
          <w:r w:rsidRPr="00897383">
            <w:t>2027 candidate record form</w:t>
          </w:r>
        </w:p>
        <w:p w14:paraId="412E8215" w14:textId="18672729" w:rsidR="00085F1F" w:rsidRPr="00897383" w:rsidRDefault="00520EBC" w:rsidP="00417211">
          <w:pPr>
            <w:pStyle w:val="Heading2"/>
          </w:pPr>
          <w:r>
            <w:t>GCSE</w:t>
          </w:r>
          <w:r w:rsidR="0037793B" w:rsidRPr="00897383">
            <w:t xml:space="preserve"> </w:t>
          </w:r>
          <w:r w:rsidR="00797CBA">
            <w:t>Art and Design</w:t>
          </w:r>
          <w:r w:rsidR="00AF41C7">
            <w:t xml:space="preserve"> </w:t>
          </w:r>
          <w:r w:rsidR="0037793B" w:rsidRPr="00897383">
            <w:t>NEA</w:t>
          </w:r>
          <w:r w:rsidR="00797CBA">
            <w:t xml:space="preserve"> - Portfolio</w:t>
          </w:r>
          <w:r w:rsidR="0037793B" w:rsidRPr="00897383">
            <w:t xml:space="preserve"> (</w:t>
          </w:r>
          <w:r w:rsidR="00797CBA">
            <w:t>8201 - 8206</w:t>
          </w:r>
          <w:r w:rsidR="0037793B" w:rsidRPr="00897383">
            <w:t>)</w:t>
          </w:r>
        </w:p>
        <w:p w14:paraId="304126AA" w14:textId="06A337D6" w:rsidR="00177F60" w:rsidRPr="00897383" w:rsidRDefault="00AF41C7" w:rsidP="00906421">
          <w:pPr>
            <w:pStyle w:val="Introduction"/>
          </w:pPr>
          <w:r w:rsidRPr="005A19C8">
            <w:t xml:space="preserve">Complete a Candidate Record Form (CRF) for every candidate. </w:t>
          </w:r>
          <w:r w:rsidR="005A19C8" w:rsidRPr="005A19C8">
            <w:t>Attach the form to your candidate’s work and keep it at the centre or send it to the moderator as required</w:t>
          </w:r>
          <w:r w:rsidRPr="005A19C8">
            <w:t>.</w:t>
          </w:r>
        </w:p>
        <w:p w14:paraId="6E1FAAA2" w14:textId="77777777" w:rsidR="00797CBA" w:rsidRPr="00797CBA" w:rsidRDefault="00797CBA" w:rsidP="00797CBA"/>
        <w:tbl>
          <w:tblPr>
            <w:tblW w:w="9639" w:type="dxa"/>
            <w:tblCellMar>
              <w:left w:w="0" w:type="dxa"/>
              <w:right w:w="28" w:type="dxa"/>
            </w:tblCellMar>
            <w:tblLook w:val="01E0" w:firstRow="1" w:lastRow="1" w:firstColumn="1" w:lastColumn="1" w:noHBand="0" w:noVBand="0"/>
          </w:tblPr>
          <w:tblGrid>
            <w:gridCol w:w="400"/>
            <w:gridCol w:w="971"/>
            <w:gridCol w:w="433"/>
            <w:gridCol w:w="883"/>
            <w:gridCol w:w="413"/>
            <w:gridCol w:w="1489"/>
            <w:gridCol w:w="413"/>
            <w:gridCol w:w="1348"/>
            <w:gridCol w:w="413"/>
            <w:gridCol w:w="1175"/>
            <w:gridCol w:w="413"/>
            <w:gridCol w:w="1288"/>
          </w:tblGrid>
          <w:tr w:rsidR="00797CBA" w:rsidRPr="00797CBA" w14:paraId="53DC3A47" w14:textId="77777777" w:rsidTr="00797CBA">
            <w:sdt>
              <w:sdtPr>
                <w:rPr>
                  <w:sz w:val="36"/>
                  <w:szCs w:val="36"/>
                </w:rPr>
                <w:id w:val="-2027097347"/>
                <w14:checkbox>
                  <w14:checked w14:val="0"/>
                  <w14:checkedState w14:val="2612" w14:font="MS Gothic"/>
                  <w14:uncheckedState w14:val="2610" w14:font="MS Gothic"/>
                </w14:checkbox>
              </w:sdtPr>
              <w:sdtEndPr/>
              <w:sdtContent>
                <w:tc>
                  <w:tcPr>
                    <w:tcW w:w="400" w:type="dxa"/>
                    <w:tcMar>
                      <w:left w:w="0" w:type="dxa"/>
                      <w:right w:w="0" w:type="dxa"/>
                    </w:tcMar>
                  </w:tcPr>
                  <w:p w14:paraId="4FE1E949" w14:textId="225C013B" w:rsidR="00797CBA" w:rsidRPr="00797CBA" w:rsidRDefault="00797CBA" w:rsidP="00797CBA">
                    <w:pPr>
                      <w:rPr>
                        <w:sz w:val="36"/>
                        <w:szCs w:val="36"/>
                      </w:rPr>
                    </w:pPr>
                    <w:r w:rsidRPr="00797CBA">
                      <w:rPr>
                        <w:rFonts w:ascii="MS Gothic" w:eastAsia="MS Gothic" w:hAnsi="MS Gothic" w:hint="eastAsia"/>
                        <w:sz w:val="36"/>
                        <w:szCs w:val="36"/>
                      </w:rPr>
                      <w:t>☐</w:t>
                    </w:r>
                  </w:p>
                </w:tc>
              </w:sdtContent>
            </w:sdt>
            <w:tc>
              <w:tcPr>
                <w:tcW w:w="971" w:type="dxa"/>
              </w:tcPr>
              <w:p w14:paraId="51D27D18" w14:textId="75D963D3" w:rsidR="00797CBA" w:rsidRPr="00797CBA" w:rsidRDefault="00797CBA" w:rsidP="00797CBA">
                <w:r w:rsidRPr="00797CBA">
                  <w:t>Art, craft</w:t>
                </w:r>
                <w:r>
                  <w:br/>
                  <w:t>&amp;</w:t>
                </w:r>
                <w:r w:rsidRPr="00797CBA">
                  <w:t xml:space="preserve"> design</w:t>
                </w:r>
              </w:p>
            </w:tc>
            <w:sdt>
              <w:sdtPr>
                <w:rPr>
                  <w:sz w:val="36"/>
                  <w:szCs w:val="36"/>
                </w:rPr>
                <w:id w:val="1457527609"/>
                <w14:checkbox>
                  <w14:checked w14:val="0"/>
                  <w14:checkedState w14:val="2612" w14:font="MS Gothic"/>
                  <w14:uncheckedState w14:val="2610" w14:font="MS Gothic"/>
                </w14:checkbox>
              </w:sdtPr>
              <w:sdtEndPr/>
              <w:sdtContent>
                <w:tc>
                  <w:tcPr>
                    <w:tcW w:w="433" w:type="dxa"/>
                    <w:tcMar>
                      <w:left w:w="0" w:type="dxa"/>
                    </w:tcMar>
                  </w:tcPr>
                  <w:p w14:paraId="1315ECCB" w14:textId="528873A6" w:rsidR="00797CBA" w:rsidRPr="00797CBA" w:rsidRDefault="00797CBA" w:rsidP="00797CBA">
                    <w:r w:rsidRPr="00797CBA">
                      <w:rPr>
                        <w:rFonts w:ascii="MS Gothic" w:eastAsia="MS Gothic" w:hAnsi="MS Gothic" w:hint="eastAsia"/>
                        <w:sz w:val="36"/>
                        <w:szCs w:val="36"/>
                      </w:rPr>
                      <w:t>☐</w:t>
                    </w:r>
                  </w:p>
                </w:tc>
              </w:sdtContent>
            </w:sdt>
            <w:tc>
              <w:tcPr>
                <w:tcW w:w="883" w:type="dxa"/>
              </w:tcPr>
              <w:p w14:paraId="4B29F0E0" w14:textId="77777777" w:rsidR="00797CBA" w:rsidRPr="00797CBA" w:rsidRDefault="00797CBA" w:rsidP="00797CBA">
                <w:r w:rsidRPr="00797CBA">
                  <w:t>Fine art</w:t>
                </w:r>
              </w:p>
            </w:tc>
            <w:sdt>
              <w:sdtPr>
                <w:rPr>
                  <w:sz w:val="36"/>
                  <w:szCs w:val="36"/>
                </w:rPr>
                <w:id w:val="2027364157"/>
                <w14:checkbox>
                  <w14:checked w14:val="0"/>
                  <w14:checkedState w14:val="2612" w14:font="MS Gothic"/>
                  <w14:uncheckedState w14:val="2610" w14:font="MS Gothic"/>
                </w14:checkbox>
              </w:sdtPr>
              <w:sdtEndPr/>
              <w:sdtContent>
                <w:tc>
                  <w:tcPr>
                    <w:tcW w:w="413" w:type="dxa"/>
                  </w:tcPr>
                  <w:p w14:paraId="230AA601" w14:textId="52989874" w:rsidR="00797CBA" w:rsidRPr="00797CBA" w:rsidRDefault="00797CBA" w:rsidP="00797CBA">
                    <w:r w:rsidRPr="00797CBA">
                      <w:rPr>
                        <w:rFonts w:ascii="MS Gothic" w:eastAsia="MS Gothic" w:hAnsi="MS Gothic" w:hint="eastAsia"/>
                        <w:sz w:val="36"/>
                        <w:szCs w:val="36"/>
                      </w:rPr>
                      <w:t>☐</w:t>
                    </w:r>
                  </w:p>
                </w:tc>
              </w:sdtContent>
            </w:sdt>
            <w:tc>
              <w:tcPr>
                <w:tcW w:w="1489" w:type="dxa"/>
              </w:tcPr>
              <w:p w14:paraId="16649651" w14:textId="7BFBCB8B" w:rsidR="00797CBA" w:rsidRPr="00797CBA" w:rsidRDefault="00797CBA" w:rsidP="00797CBA">
                <w:r w:rsidRPr="00797CBA">
                  <w:t>Graphic</w:t>
                </w:r>
                <w:r>
                  <w:br/>
                </w:r>
                <w:r w:rsidRPr="00797CBA">
                  <w:t>communication</w:t>
                </w:r>
              </w:p>
            </w:tc>
            <w:sdt>
              <w:sdtPr>
                <w:rPr>
                  <w:sz w:val="36"/>
                  <w:szCs w:val="36"/>
                </w:rPr>
                <w:id w:val="-2050132771"/>
                <w14:checkbox>
                  <w14:checked w14:val="0"/>
                  <w14:checkedState w14:val="2612" w14:font="MS Gothic"/>
                  <w14:uncheckedState w14:val="2610" w14:font="MS Gothic"/>
                </w14:checkbox>
              </w:sdtPr>
              <w:sdtEndPr/>
              <w:sdtContent>
                <w:tc>
                  <w:tcPr>
                    <w:tcW w:w="413" w:type="dxa"/>
                  </w:tcPr>
                  <w:p w14:paraId="2BE758E0" w14:textId="4634A5FD" w:rsidR="00797CBA" w:rsidRPr="00797CBA" w:rsidRDefault="00797CBA" w:rsidP="00797CBA">
                    <w:r w:rsidRPr="00797CBA">
                      <w:rPr>
                        <w:rFonts w:ascii="MS Gothic" w:eastAsia="MS Gothic" w:hAnsi="MS Gothic" w:hint="eastAsia"/>
                        <w:sz w:val="36"/>
                        <w:szCs w:val="36"/>
                      </w:rPr>
                      <w:t>☐</w:t>
                    </w:r>
                  </w:p>
                </w:tc>
              </w:sdtContent>
            </w:sdt>
            <w:tc>
              <w:tcPr>
                <w:tcW w:w="1348" w:type="dxa"/>
              </w:tcPr>
              <w:p w14:paraId="65494CBC" w14:textId="77777777" w:rsidR="00797CBA" w:rsidRPr="00797CBA" w:rsidRDefault="00797CBA" w:rsidP="00797CBA">
                <w:r w:rsidRPr="00797CBA">
                  <w:t>Textile design</w:t>
                </w:r>
              </w:p>
            </w:tc>
            <w:sdt>
              <w:sdtPr>
                <w:rPr>
                  <w:sz w:val="36"/>
                  <w:szCs w:val="36"/>
                </w:rPr>
                <w:id w:val="1708217352"/>
                <w14:checkbox>
                  <w14:checked w14:val="0"/>
                  <w14:checkedState w14:val="2612" w14:font="MS Gothic"/>
                  <w14:uncheckedState w14:val="2610" w14:font="MS Gothic"/>
                </w14:checkbox>
              </w:sdtPr>
              <w:sdtEndPr/>
              <w:sdtContent>
                <w:tc>
                  <w:tcPr>
                    <w:tcW w:w="413" w:type="dxa"/>
                  </w:tcPr>
                  <w:p w14:paraId="4811AD73" w14:textId="7FC04B47" w:rsidR="00797CBA" w:rsidRPr="00797CBA" w:rsidRDefault="00797CBA" w:rsidP="00797CBA">
                    <w:r w:rsidRPr="00797CBA">
                      <w:rPr>
                        <w:rFonts w:ascii="MS Gothic" w:eastAsia="MS Gothic" w:hAnsi="MS Gothic" w:hint="eastAsia"/>
                        <w:sz w:val="36"/>
                        <w:szCs w:val="36"/>
                      </w:rPr>
                      <w:t>☐</w:t>
                    </w:r>
                  </w:p>
                </w:tc>
              </w:sdtContent>
            </w:sdt>
            <w:tc>
              <w:tcPr>
                <w:tcW w:w="1175" w:type="dxa"/>
              </w:tcPr>
              <w:p w14:paraId="230626D9" w14:textId="49B72A07" w:rsidR="00797CBA" w:rsidRPr="00797CBA" w:rsidRDefault="00797CBA" w:rsidP="00797CBA">
                <w:r w:rsidRPr="00797CBA">
                  <w:t>3D design</w:t>
                </w:r>
              </w:p>
            </w:tc>
            <w:sdt>
              <w:sdtPr>
                <w:rPr>
                  <w:sz w:val="36"/>
                  <w:szCs w:val="36"/>
                </w:rPr>
                <w:id w:val="625432219"/>
                <w14:checkbox>
                  <w14:checked w14:val="0"/>
                  <w14:checkedState w14:val="2612" w14:font="MS Gothic"/>
                  <w14:uncheckedState w14:val="2610" w14:font="MS Gothic"/>
                </w14:checkbox>
              </w:sdtPr>
              <w:sdtEndPr/>
              <w:sdtContent>
                <w:tc>
                  <w:tcPr>
                    <w:tcW w:w="413" w:type="dxa"/>
                  </w:tcPr>
                  <w:p w14:paraId="3E0D0CE7" w14:textId="5ED94085" w:rsidR="00797CBA" w:rsidRPr="00797CBA" w:rsidRDefault="00797CBA" w:rsidP="00797CBA">
                    <w:r w:rsidRPr="00797CBA">
                      <w:rPr>
                        <w:rFonts w:ascii="MS Gothic" w:eastAsia="MS Gothic" w:hAnsi="MS Gothic" w:hint="eastAsia"/>
                        <w:sz w:val="36"/>
                        <w:szCs w:val="36"/>
                      </w:rPr>
                      <w:t>☐</w:t>
                    </w:r>
                  </w:p>
                </w:tc>
              </w:sdtContent>
            </w:sdt>
            <w:tc>
              <w:tcPr>
                <w:tcW w:w="1288" w:type="dxa"/>
              </w:tcPr>
              <w:p w14:paraId="15B4CAFE" w14:textId="77777777" w:rsidR="00797CBA" w:rsidRPr="00797CBA" w:rsidRDefault="00797CBA" w:rsidP="00797CBA">
                <w:r w:rsidRPr="00797CBA">
                  <w:t>Photography</w:t>
                </w:r>
              </w:p>
            </w:tc>
          </w:tr>
          <w:tr w:rsidR="00797CBA" w:rsidRPr="00797CBA" w14:paraId="75CB55C3" w14:textId="77777777" w:rsidTr="00797CBA">
            <w:tc>
              <w:tcPr>
                <w:tcW w:w="400" w:type="dxa"/>
                <w:tcMar>
                  <w:left w:w="0" w:type="dxa"/>
                  <w:right w:w="0" w:type="dxa"/>
                </w:tcMar>
              </w:tcPr>
              <w:p w14:paraId="42B4A4FD" w14:textId="77777777" w:rsidR="00797CBA" w:rsidRPr="00797CBA" w:rsidRDefault="00797CBA" w:rsidP="00797CBA"/>
            </w:tc>
            <w:tc>
              <w:tcPr>
                <w:tcW w:w="971" w:type="dxa"/>
              </w:tcPr>
              <w:p w14:paraId="272A46AB" w14:textId="77777777" w:rsidR="00797CBA" w:rsidRPr="00797CBA" w:rsidRDefault="00797CBA" w:rsidP="00797CBA">
                <w:r w:rsidRPr="00797CBA">
                  <w:t>8201/C</w:t>
                </w:r>
              </w:p>
            </w:tc>
            <w:tc>
              <w:tcPr>
                <w:tcW w:w="433" w:type="dxa"/>
                <w:tcMar>
                  <w:left w:w="0" w:type="dxa"/>
                </w:tcMar>
              </w:tcPr>
              <w:p w14:paraId="1BE5CFE9" w14:textId="77777777" w:rsidR="00797CBA" w:rsidRPr="00797CBA" w:rsidRDefault="00797CBA" w:rsidP="00797CBA">
                <w:r w:rsidRPr="00797CBA">
                  <w:t xml:space="preserve"> </w:t>
                </w:r>
              </w:p>
            </w:tc>
            <w:tc>
              <w:tcPr>
                <w:tcW w:w="883" w:type="dxa"/>
              </w:tcPr>
              <w:p w14:paraId="5A65E38D" w14:textId="77777777" w:rsidR="00797CBA" w:rsidRPr="00797CBA" w:rsidRDefault="00797CBA" w:rsidP="00797CBA">
                <w:r w:rsidRPr="00797CBA">
                  <w:t>8202/C</w:t>
                </w:r>
              </w:p>
            </w:tc>
            <w:tc>
              <w:tcPr>
                <w:tcW w:w="413" w:type="dxa"/>
              </w:tcPr>
              <w:p w14:paraId="11D7841F" w14:textId="77777777" w:rsidR="00797CBA" w:rsidRPr="00797CBA" w:rsidRDefault="00797CBA" w:rsidP="00797CBA"/>
            </w:tc>
            <w:tc>
              <w:tcPr>
                <w:tcW w:w="1489" w:type="dxa"/>
              </w:tcPr>
              <w:p w14:paraId="13F46252" w14:textId="77777777" w:rsidR="00797CBA" w:rsidRPr="00797CBA" w:rsidRDefault="00797CBA" w:rsidP="00797CBA">
                <w:r w:rsidRPr="00797CBA">
                  <w:t>8203/C</w:t>
                </w:r>
              </w:p>
            </w:tc>
            <w:tc>
              <w:tcPr>
                <w:tcW w:w="413" w:type="dxa"/>
              </w:tcPr>
              <w:p w14:paraId="216C9B17" w14:textId="77777777" w:rsidR="00797CBA" w:rsidRPr="00797CBA" w:rsidRDefault="00797CBA" w:rsidP="00797CBA"/>
            </w:tc>
            <w:tc>
              <w:tcPr>
                <w:tcW w:w="1348" w:type="dxa"/>
              </w:tcPr>
              <w:p w14:paraId="5E8676C7" w14:textId="77777777" w:rsidR="00797CBA" w:rsidRPr="00797CBA" w:rsidRDefault="00797CBA" w:rsidP="00797CBA">
                <w:r w:rsidRPr="00797CBA">
                  <w:t>8204/C</w:t>
                </w:r>
              </w:p>
            </w:tc>
            <w:tc>
              <w:tcPr>
                <w:tcW w:w="413" w:type="dxa"/>
              </w:tcPr>
              <w:p w14:paraId="67879DB0" w14:textId="77777777" w:rsidR="00797CBA" w:rsidRPr="00797CBA" w:rsidRDefault="00797CBA" w:rsidP="00797CBA"/>
            </w:tc>
            <w:tc>
              <w:tcPr>
                <w:tcW w:w="1175" w:type="dxa"/>
              </w:tcPr>
              <w:p w14:paraId="58B94A45" w14:textId="77777777" w:rsidR="00797CBA" w:rsidRPr="00797CBA" w:rsidRDefault="00797CBA" w:rsidP="00797CBA">
                <w:r w:rsidRPr="00797CBA">
                  <w:t>8205/C</w:t>
                </w:r>
              </w:p>
            </w:tc>
            <w:tc>
              <w:tcPr>
                <w:tcW w:w="413" w:type="dxa"/>
              </w:tcPr>
              <w:p w14:paraId="57631108" w14:textId="77777777" w:rsidR="00797CBA" w:rsidRPr="00797CBA" w:rsidRDefault="00797CBA" w:rsidP="00797CBA"/>
            </w:tc>
            <w:tc>
              <w:tcPr>
                <w:tcW w:w="1288" w:type="dxa"/>
              </w:tcPr>
              <w:p w14:paraId="0E914331" w14:textId="77777777" w:rsidR="00797CBA" w:rsidRPr="00797CBA" w:rsidRDefault="00797CBA" w:rsidP="00797CBA">
                <w:r w:rsidRPr="00797CBA">
                  <w:t>8206/C</w:t>
                </w:r>
              </w:p>
            </w:tc>
          </w:tr>
        </w:tbl>
        <w:p w14:paraId="7CC6D0A8" w14:textId="77777777" w:rsidR="00797CBA" w:rsidRPr="00797CBA" w:rsidRDefault="00797CBA" w:rsidP="00797C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lastRenderedPageBreak/>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lastRenderedPageBreak/>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7B8CCD13" w14:textId="77777777" w:rsidR="00870868" w:rsidRDefault="00870868" w:rsidP="00121A50">
          <w:pPr>
            <w:spacing w:line="240" w:lineRule="auto"/>
          </w:pPr>
        </w:p>
        <w:p w14:paraId="573B5A91" w14:textId="77777777" w:rsidR="00520EBC" w:rsidRDefault="00520EBC" w:rsidP="00121A50">
          <w:pPr>
            <w:spacing w:line="240" w:lineRule="auto"/>
          </w:pP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565E292" w14:textId="26100728" w:rsidR="00121A50" w:rsidRPr="00897383" w:rsidRDefault="00AF41C7" w:rsidP="00121A50">
          <w:pPr>
            <w:pStyle w:val="Heading4"/>
          </w:pPr>
          <w:r>
            <w:lastRenderedPageBreak/>
            <w:t>S</w:t>
          </w:r>
          <w:r w:rsidR="00121A50" w:rsidRPr="00897383">
            <w:t>ummary of marks</w:t>
          </w:r>
        </w:p>
        <w:p w14:paraId="653C44E4" w14:textId="10B1EA16" w:rsidR="00121A50" w:rsidRPr="00897383" w:rsidRDefault="00121A50" w:rsidP="00121A50">
          <w:pPr>
            <w:spacing w:line="240" w:lineRule="auto"/>
          </w:pPr>
          <w:r w:rsidRPr="00897383">
            <w:t>To be completed by the teacher. Marks must be awarded in accordance with the instructions and criteria in the specification.</w:t>
          </w:r>
        </w:p>
        <w:p w14:paraId="078D30DA" w14:textId="77777777" w:rsidR="001664BA" w:rsidRPr="00797CBA" w:rsidRDefault="001664BA" w:rsidP="001664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1664BA" w:rsidRPr="00897383" w14:paraId="4DB59366" w14:textId="77777777" w:rsidTr="001664BA">
            <w:trPr>
              <w:trHeight w:val="454"/>
            </w:trPr>
            <w:tc>
              <w:tcPr>
                <w:tcW w:w="1980" w:type="dxa"/>
                <w:tcMar>
                  <w:left w:w="0" w:type="dxa"/>
                </w:tcMar>
                <w:vAlign w:val="bottom"/>
              </w:tcPr>
              <w:p w14:paraId="05B296EE" w14:textId="77777777" w:rsidR="001664BA" w:rsidRPr="00897383" w:rsidRDefault="001664BA" w:rsidP="00FE3BCB">
                <w:r w:rsidRPr="00897383">
                  <w:t>Candidate number</w:t>
                </w:r>
              </w:p>
            </w:tc>
            <w:sdt>
              <w:sdtPr>
                <w:rPr>
                  <w:b/>
                  <w:bCs/>
                </w:rPr>
                <w:id w:val="-1625534056"/>
                <w:placeholder>
                  <w:docPart w:val="86A8FE04ED374F948FC5739DE922CFC9"/>
                </w:placeholder>
                <w:showingPlcHdr/>
                <w:text/>
              </w:sdtPr>
              <w:sdtContent>
                <w:tc>
                  <w:tcPr>
                    <w:tcW w:w="1559" w:type="dxa"/>
                    <w:tcBorders>
                      <w:bottom w:val="single" w:sz="4" w:space="0" w:color="auto"/>
                    </w:tcBorders>
                    <w:vAlign w:val="bottom"/>
                  </w:tcPr>
                  <w:p w14:paraId="2F54CEAD" w14:textId="77777777" w:rsidR="001664BA" w:rsidRPr="00897383" w:rsidRDefault="001664BA" w:rsidP="00FE3BCB">
                    <w:pPr>
                      <w:rPr>
                        <w:b/>
                        <w:bCs/>
                      </w:rPr>
                    </w:pPr>
                    <w:r w:rsidRPr="00897383">
                      <w:rPr>
                        <w:rStyle w:val="PlaceholderText"/>
                        <w:b/>
                        <w:bCs/>
                      </w:rPr>
                      <w:t>Click.</w:t>
                    </w:r>
                  </w:p>
                </w:tc>
              </w:sdtContent>
            </w:sdt>
            <w:tc>
              <w:tcPr>
                <w:tcW w:w="1843" w:type="dxa"/>
                <w:vAlign w:val="bottom"/>
              </w:tcPr>
              <w:p w14:paraId="63898EC0" w14:textId="77777777" w:rsidR="001664BA" w:rsidRPr="00897383" w:rsidRDefault="001664BA" w:rsidP="00FE3BCB">
                <w:r w:rsidRPr="00897383">
                  <w:t>Candidate name</w:t>
                </w:r>
              </w:p>
            </w:tc>
            <w:sdt>
              <w:sdtPr>
                <w:rPr>
                  <w:b/>
                  <w:bCs/>
                </w:rPr>
                <w:id w:val="-1963099332"/>
                <w:placeholder>
                  <w:docPart w:val="CDC3EBDEAE7E496C84C2A9485ACEEA09"/>
                </w:placeholder>
                <w:showingPlcHdr/>
                <w:text/>
              </w:sdtPr>
              <w:sdtContent>
                <w:tc>
                  <w:tcPr>
                    <w:tcW w:w="4246" w:type="dxa"/>
                    <w:tcBorders>
                      <w:bottom w:val="single" w:sz="4" w:space="0" w:color="auto"/>
                    </w:tcBorders>
                    <w:vAlign w:val="bottom"/>
                  </w:tcPr>
                  <w:p w14:paraId="2F3635AA" w14:textId="77777777" w:rsidR="001664BA" w:rsidRPr="00897383" w:rsidRDefault="001664BA" w:rsidP="00FE3BCB">
                    <w:pPr>
                      <w:rPr>
                        <w:b/>
                        <w:bCs/>
                      </w:rPr>
                    </w:pPr>
                    <w:r w:rsidRPr="00897383">
                      <w:rPr>
                        <w:rStyle w:val="PlaceholderText"/>
                        <w:b/>
                        <w:bCs/>
                      </w:rPr>
                      <w:t>Click or tap here to enter text.</w:t>
                    </w:r>
                  </w:p>
                </w:tc>
              </w:sdtContent>
            </w:sdt>
          </w:tr>
        </w:tbl>
        <w:p w14:paraId="356E120B" w14:textId="77777777" w:rsidR="001664BA" w:rsidRDefault="001664BA" w:rsidP="00121A50">
          <w:pPr>
            <w:spacing w:line="240" w:lineRule="auto"/>
          </w:pPr>
        </w:p>
        <w:p w14:paraId="1F5871DE" w14:textId="77777777" w:rsidR="00635E0C" w:rsidRPr="00897383" w:rsidRDefault="00635E0C" w:rsidP="00635E0C">
          <w:pPr>
            <w:spacing w:line="240" w:lineRule="auto"/>
          </w:pPr>
        </w:p>
        <w:tbl>
          <w:tblPr>
            <w:tblStyle w:val="TableGrid"/>
            <w:tblW w:w="0" w:type="auto"/>
            <w:tblLayout w:type="fixed"/>
            <w:tblLook w:val="04A0" w:firstRow="1" w:lastRow="0" w:firstColumn="1" w:lastColumn="0" w:noHBand="0" w:noVBand="1"/>
          </w:tblPr>
          <w:tblGrid>
            <w:gridCol w:w="6516"/>
            <w:gridCol w:w="1134"/>
            <w:gridCol w:w="802"/>
            <w:gridCol w:w="1128"/>
          </w:tblGrid>
          <w:tr w:rsidR="00635E0C" w:rsidRPr="00897383" w14:paraId="002AEA64" w14:textId="77777777" w:rsidTr="006C4818">
            <w:trPr>
              <w:trHeight w:val="454"/>
            </w:trPr>
            <w:tc>
              <w:tcPr>
                <w:tcW w:w="8452" w:type="dxa"/>
                <w:gridSpan w:val="3"/>
                <w:shd w:val="clear" w:color="auto" w:fill="F2F2F2" w:themeFill="background1" w:themeFillShade="F2"/>
                <w:vAlign w:val="center"/>
              </w:tcPr>
              <w:p w14:paraId="1F152499" w14:textId="3889CCA1" w:rsidR="00635E0C" w:rsidRPr="00897383" w:rsidRDefault="00635E0C" w:rsidP="00DC7506">
                <w:pPr>
                  <w:spacing w:line="240" w:lineRule="auto"/>
                  <w:rPr>
                    <w:b/>
                    <w:bCs/>
                  </w:rPr>
                </w:pPr>
                <w:r w:rsidRPr="00635E0C">
                  <w:rPr>
                    <w:b/>
                    <w:bCs/>
                  </w:rPr>
                  <w:t>Assessment criteria (max 24 per AO)</w:t>
                </w:r>
              </w:p>
            </w:tc>
            <w:tc>
              <w:tcPr>
                <w:tcW w:w="1128" w:type="dxa"/>
                <w:shd w:val="clear" w:color="auto" w:fill="F2F2F2" w:themeFill="background1" w:themeFillShade="F2"/>
                <w:vAlign w:val="center"/>
              </w:tcPr>
              <w:p w14:paraId="2083ED14" w14:textId="77777777" w:rsidR="00635E0C" w:rsidRPr="00897383" w:rsidRDefault="00635E0C" w:rsidP="00DC7506">
                <w:pPr>
                  <w:spacing w:line="240" w:lineRule="auto"/>
                  <w:rPr>
                    <w:b/>
                    <w:bCs/>
                  </w:rPr>
                </w:pPr>
                <w:r w:rsidRPr="00897383">
                  <w:rPr>
                    <w:b/>
                    <w:bCs/>
                  </w:rPr>
                  <w:t>Mark</w:t>
                </w:r>
                <w:r w:rsidRPr="00897383">
                  <w:rPr>
                    <w:b/>
                    <w:bCs/>
                  </w:rPr>
                  <w:br/>
                  <w:t>awarded</w:t>
                </w:r>
              </w:p>
            </w:tc>
          </w:tr>
          <w:tr w:rsidR="00635E0C" w:rsidRPr="00897383" w14:paraId="3B1DB7F8" w14:textId="77777777" w:rsidTr="006C4818">
            <w:trPr>
              <w:trHeight w:val="454"/>
            </w:trPr>
            <w:tc>
              <w:tcPr>
                <w:tcW w:w="8452" w:type="dxa"/>
                <w:gridSpan w:val="3"/>
                <w:vAlign w:val="center"/>
              </w:tcPr>
              <w:p w14:paraId="096EB4CE" w14:textId="41B9E3C4" w:rsidR="00635E0C" w:rsidRPr="00897383" w:rsidRDefault="006C4818" w:rsidP="00DC7506">
                <w:pPr>
                  <w:spacing w:line="240" w:lineRule="auto"/>
                  <w:ind w:left="720" w:hanging="720"/>
                </w:pPr>
                <w:r w:rsidRPr="006C4818">
                  <w:t>AO1    Develop ideas through investigations</w:t>
                </w:r>
              </w:p>
            </w:tc>
            <w:sdt>
              <w:sdtPr>
                <w:rPr>
                  <w:b/>
                  <w:bCs/>
                </w:rPr>
                <w:id w:val="-1544057498"/>
                <w:placeholder>
                  <w:docPart w:val="D812862377794D87841C89081494A8CA"/>
                </w:placeholder>
                <w:showingPlcHdr/>
                <w:text/>
              </w:sdtPr>
              <w:sdtEndPr/>
              <w:sdtContent>
                <w:tc>
                  <w:tcPr>
                    <w:tcW w:w="1128" w:type="dxa"/>
                    <w:vAlign w:val="center"/>
                  </w:tcPr>
                  <w:p w14:paraId="60B5D79E" w14:textId="77777777" w:rsidR="00635E0C" w:rsidRPr="00897383" w:rsidRDefault="00635E0C" w:rsidP="00DC7506">
                    <w:pPr>
                      <w:spacing w:line="240" w:lineRule="auto"/>
                      <w:jc w:val="center"/>
                      <w:rPr>
                        <w:b/>
                        <w:bCs/>
                      </w:rPr>
                    </w:pPr>
                    <w:r w:rsidRPr="00897383">
                      <w:rPr>
                        <w:rStyle w:val="PlaceholderText"/>
                        <w:b/>
                        <w:bCs/>
                      </w:rPr>
                      <w:t>Click.</w:t>
                    </w:r>
                  </w:p>
                </w:tc>
              </w:sdtContent>
            </w:sdt>
          </w:tr>
          <w:tr w:rsidR="00635E0C" w:rsidRPr="00897383" w14:paraId="1A2F3275" w14:textId="77777777" w:rsidTr="006C4818">
            <w:trPr>
              <w:trHeight w:val="454"/>
            </w:trPr>
            <w:tc>
              <w:tcPr>
                <w:tcW w:w="8452" w:type="dxa"/>
                <w:gridSpan w:val="3"/>
                <w:vAlign w:val="center"/>
              </w:tcPr>
              <w:p w14:paraId="3F58F8D6" w14:textId="209FF664" w:rsidR="00635E0C" w:rsidRPr="00897383" w:rsidRDefault="006C4818" w:rsidP="00DC7506">
                <w:pPr>
                  <w:spacing w:line="240" w:lineRule="auto"/>
                  <w:ind w:left="720" w:hanging="720"/>
                </w:pPr>
                <w:r w:rsidRPr="006C4818">
                  <w:t>AO2    Refine work by exploring ideas, selecting and experimenting</w:t>
                </w:r>
              </w:p>
            </w:tc>
            <w:sdt>
              <w:sdtPr>
                <w:rPr>
                  <w:b/>
                  <w:bCs/>
                </w:rPr>
                <w:id w:val="251242850"/>
                <w:placeholder>
                  <w:docPart w:val="917B7A2D809043BA86CA77CF0B057A69"/>
                </w:placeholder>
                <w:showingPlcHdr/>
                <w:text/>
              </w:sdtPr>
              <w:sdtEndPr/>
              <w:sdtContent>
                <w:tc>
                  <w:tcPr>
                    <w:tcW w:w="1128" w:type="dxa"/>
                    <w:vAlign w:val="center"/>
                  </w:tcPr>
                  <w:p w14:paraId="534F0993" w14:textId="77777777" w:rsidR="00635E0C" w:rsidRPr="00897383" w:rsidRDefault="00635E0C" w:rsidP="00DC7506">
                    <w:pPr>
                      <w:spacing w:line="240" w:lineRule="auto"/>
                      <w:jc w:val="center"/>
                      <w:rPr>
                        <w:b/>
                        <w:bCs/>
                      </w:rPr>
                    </w:pPr>
                    <w:r w:rsidRPr="00897383">
                      <w:rPr>
                        <w:rStyle w:val="PlaceholderText"/>
                        <w:b/>
                        <w:bCs/>
                      </w:rPr>
                      <w:t>Click.</w:t>
                    </w:r>
                  </w:p>
                </w:tc>
              </w:sdtContent>
            </w:sdt>
          </w:tr>
          <w:tr w:rsidR="006C4818" w:rsidRPr="00897383" w14:paraId="70232660" w14:textId="77777777" w:rsidTr="006C4818">
            <w:trPr>
              <w:trHeight w:val="454"/>
            </w:trPr>
            <w:tc>
              <w:tcPr>
                <w:tcW w:w="6516" w:type="dxa"/>
                <w:vAlign w:val="center"/>
              </w:tcPr>
              <w:p w14:paraId="42AA894A" w14:textId="237AF0A4" w:rsidR="006C4818" w:rsidRPr="006C4818" w:rsidRDefault="006C4818" w:rsidP="006C4818">
                <w:r w:rsidRPr="006C4818">
                  <w:t>AO3    Record ideas, observations and insights</w:t>
                </w:r>
                <w:r w:rsidRPr="006C4818">
                  <w:tab/>
                </w:r>
                <w:r w:rsidRPr="006C4818">
                  <w:tab/>
                  <w:t>Original mark</w:t>
                </w:r>
              </w:p>
            </w:tc>
            <w:sdt>
              <w:sdtPr>
                <w:rPr>
                  <w:b/>
                  <w:bCs/>
                </w:rPr>
                <w:id w:val="-882093227"/>
                <w:placeholder>
                  <w:docPart w:val="936B0563CC98442DBB7CEC5B7D5746AF"/>
                </w:placeholder>
                <w:showingPlcHdr/>
                <w:text/>
              </w:sdtPr>
              <w:sdtEndPr/>
              <w:sdtContent>
                <w:tc>
                  <w:tcPr>
                    <w:tcW w:w="1134" w:type="dxa"/>
                    <w:vAlign w:val="center"/>
                  </w:tcPr>
                  <w:p w14:paraId="2361AC35" w14:textId="2059E45C" w:rsidR="006C4818" w:rsidRPr="006C4818" w:rsidRDefault="006C4818" w:rsidP="006C4818">
                    <w:pPr>
                      <w:jc w:val="center"/>
                    </w:pPr>
                    <w:r w:rsidRPr="00897383">
                      <w:rPr>
                        <w:rStyle w:val="PlaceholderText"/>
                        <w:b/>
                        <w:bCs/>
                      </w:rPr>
                      <w:t>Click.</w:t>
                    </w:r>
                  </w:p>
                </w:tc>
              </w:sdtContent>
            </w:sdt>
            <w:tc>
              <w:tcPr>
                <w:tcW w:w="802" w:type="dxa"/>
                <w:vAlign w:val="center"/>
              </w:tcPr>
              <w:p w14:paraId="7E276A53" w14:textId="79C3FEDD" w:rsidR="006C4818" w:rsidRPr="006C4818" w:rsidRDefault="006C4818" w:rsidP="006C4818">
                <w:r w:rsidRPr="006C4818">
                  <w:t>Final mark*</w:t>
                </w:r>
              </w:p>
            </w:tc>
            <w:sdt>
              <w:sdtPr>
                <w:rPr>
                  <w:b/>
                  <w:bCs/>
                </w:rPr>
                <w:id w:val="-750112900"/>
                <w:placeholder>
                  <w:docPart w:val="EE0253444F9647C69404F8A2210CC956"/>
                </w:placeholder>
                <w:showingPlcHdr/>
                <w:text/>
              </w:sdtPr>
              <w:sdtEndPr/>
              <w:sdtContent>
                <w:tc>
                  <w:tcPr>
                    <w:tcW w:w="1128" w:type="dxa"/>
                    <w:vAlign w:val="center"/>
                  </w:tcPr>
                  <w:p w14:paraId="753AE9AA" w14:textId="77777777" w:rsidR="006C4818" w:rsidRPr="00897383" w:rsidRDefault="006C4818" w:rsidP="006C4818">
                    <w:pPr>
                      <w:spacing w:line="240" w:lineRule="auto"/>
                      <w:jc w:val="center"/>
                      <w:rPr>
                        <w:b/>
                        <w:bCs/>
                      </w:rPr>
                    </w:pPr>
                    <w:r w:rsidRPr="00897383">
                      <w:rPr>
                        <w:rStyle w:val="PlaceholderText"/>
                        <w:b/>
                        <w:bCs/>
                      </w:rPr>
                      <w:t>Click.</w:t>
                    </w:r>
                  </w:p>
                </w:tc>
              </w:sdtContent>
            </w:sdt>
          </w:tr>
          <w:tr w:rsidR="006C4818" w:rsidRPr="00897383" w14:paraId="3D47E35C" w14:textId="77777777" w:rsidTr="006C4818">
            <w:trPr>
              <w:trHeight w:val="454"/>
            </w:trPr>
            <w:tc>
              <w:tcPr>
                <w:tcW w:w="8452" w:type="dxa"/>
                <w:gridSpan w:val="3"/>
                <w:tcBorders>
                  <w:bottom w:val="single" w:sz="4" w:space="0" w:color="auto"/>
                </w:tcBorders>
                <w:vAlign w:val="center"/>
              </w:tcPr>
              <w:p w14:paraId="0F842864" w14:textId="76FE20ED" w:rsidR="006C4818" w:rsidRPr="00897383" w:rsidRDefault="006C4818" w:rsidP="006C4818">
                <w:pPr>
                  <w:spacing w:line="240" w:lineRule="auto"/>
                  <w:ind w:left="720" w:hanging="720"/>
                </w:pPr>
                <w:r w:rsidRPr="00D37CB9">
                  <w:t>AO4    Present a personal and meaningful response</w:t>
                </w:r>
              </w:p>
            </w:tc>
            <w:sdt>
              <w:sdtPr>
                <w:rPr>
                  <w:b/>
                  <w:bCs/>
                </w:rPr>
                <w:id w:val="-62638511"/>
                <w:placeholder>
                  <w:docPart w:val="F15342F7B1614867809F5A78064971BF"/>
                </w:placeholder>
                <w:showingPlcHdr/>
                <w:text/>
              </w:sdtPr>
              <w:sdtEndPr/>
              <w:sdtContent>
                <w:tc>
                  <w:tcPr>
                    <w:tcW w:w="1128" w:type="dxa"/>
                    <w:vAlign w:val="center"/>
                  </w:tcPr>
                  <w:p w14:paraId="26E1BE22" w14:textId="77777777" w:rsidR="006C4818" w:rsidRPr="00897383" w:rsidRDefault="006C4818" w:rsidP="006C4818">
                    <w:pPr>
                      <w:spacing w:line="240" w:lineRule="auto"/>
                      <w:jc w:val="center"/>
                      <w:rPr>
                        <w:b/>
                        <w:bCs/>
                      </w:rPr>
                    </w:pPr>
                    <w:r w:rsidRPr="00897383">
                      <w:rPr>
                        <w:rStyle w:val="PlaceholderText"/>
                        <w:b/>
                        <w:bCs/>
                      </w:rPr>
                      <w:t>Click.</w:t>
                    </w:r>
                  </w:p>
                </w:tc>
              </w:sdtContent>
            </w:sdt>
          </w:tr>
          <w:tr w:rsidR="006C4818" w14:paraId="20E7C546" w14:textId="77777777" w:rsidTr="006C4818">
            <w:trPr>
              <w:trHeight w:val="454"/>
            </w:trPr>
            <w:tc>
              <w:tcPr>
                <w:tcW w:w="8452" w:type="dxa"/>
                <w:gridSpan w:val="3"/>
                <w:shd w:val="clear" w:color="auto" w:fill="F2F2F2" w:themeFill="background1" w:themeFillShade="F2"/>
                <w:vAlign w:val="center"/>
              </w:tcPr>
              <w:p w14:paraId="09EA256E" w14:textId="02506E96" w:rsidR="006C4818" w:rsidRPr="00897383" w:rsidRDefault="006C4818" w:rsidP="006C4818">
                <w:pPr>
                  <w:spacing w:line="240" w:lineRule="auto"/>
                  <w:jc w:val="right"/>
                </w:pPr>
                <w:r>
                  <w:t>T</w:t>
                </w:r>
                <w:r w:rsidRPr="00897383">
                  <w:t>otal</w:t>
                </w:r>
                <w:r>
                  <w:t xml:space="preserve"> mark   (max 96)</w:t>
                </w:r>
              </w:p>
            </w:tc>
            <w:sdt>
              <w:sdtPr>
                <w:rPr>
                  <w:b/>
                  <w:bCs/>
                </w:rPr>
                <w:id w:val="28073739"/>
                <w:placeholder>
                  <w:docPart w:val="0B5E6A30065048738DC89E8EF8381835"/>
                </w:placeholder>
                <w:showingPlcHdr/>
                <w:text/>
              </w:sdtPr>
              <w:sdtEndPr/>
              <w:sdtContent>
                <w:tc>
                  <w:tcPr>
                    <w:tcW w:w="1128" w:type="dxa"/>
                    <w:vAlign w:val="center"/>
                  </w:tcPr>
                  <w:p w14:paraId="09FF4431" w14:textId="77777777" w:rsidR="006C4818" w:rsidRPr="003D393A" w:rsidRDefault="006C4818" w:rsidP="006C4818">
                    <w:pPr>
                      <w:spacing w:line="240" w:lineRule="auto"/>
                      <w:jc w:val="center"/>
                      <w:rPr>
                        <w:b/>
                        <w:bCs/>
                      </w:rPr>
                    </w:pPr>
                    <w:r w:rsidRPr="00897383">
                      <w:rPr>
                        <w:rStyle w:val="PlaceholderText"/>
                        <w:b/>
                        <w:bCs/>
                      </w:rPr>
                      <w:t>Click.</w:t>
                    </w:r>
                  </w:p>
                </w:tc>
              </w:sdtContent>
            </w:sdt>
          </w:tr>
        </w:tbl>
        <w:p w14:paraId="7687CE1E" w14:textId="77777777" w:rsidR="00635E0C" w:rsidRPr="00897383" w:rsidRDefault="00635E0C" w:rsidP="00635E0C">
          <w:pPr>
            <w:spacing w:line="240" w:lineRule="auto"/>
          </w:pPr>
        </w:p>
        <w:p w14:paraId="597674C9" w14:textId="77777777" w:rsidR="006C4818" w:rsidRDefault="006C4818" w:rsidP="006C4818">
          <w:pPr>
            <w:spacing w:line="240" w:lineRule="auto"/>
          </w:pPr>
        </w:p>
        <w:p w14:paraId="306B1EF5" w14:textId="77777777" w:rsidR="006C4818" w:rsidRDefault="006C4818" w:rsidP="006C4818">
          <w:pPr>
            <w:spacing w:line="240" w:lineRule="auto"/>
          </w:pPr>
          <w:r>
            <w:t xml:space="preserve">*  There must be evidence of both drawing </w:t>
          </w:r>
          <w:r w:rsidRPr="00223AB5">
            <w:rPr>
              <w:b/>
              <w:bCs/>
            </w:rPr>
            <w:t>and</w:t>
          </w:r>
          <w:r>
            <w:t xml:space="preserve"> written annotation fulfilling specification requirements.</w:t>
          </w:r>
        </w:p>
        <w:p w14:paraId="188F71FA" w14:textId="77777777" w:rsidR="006C4818" w:rsidRDefault="006C4818" w:rsidP="006C4818">
          <w:pPr>
            <w:spacing w:line="240" w:lineRule="auto"/>
          </w:pPr>
          <w:r>
            <w:t xml:space="preserve">    If </w:t>
          </w:r>
          <w:r w:rsidRPr="00223AB5">
            <w:rPr>
              <w:b/>
              <w:bCs/>
            </w:rPr>
            <w:t>either</w:t>
          </w:r>
          <w:r>
            <w:t xml:space="preserve"> of these is missing, the mark for A03 must be </w:t>
          </w:r>
          <w:r w:rsidRPr="00223AB5">
            <w:rPr>
              <w:b/>
              <w:bCs/>
            </w:rPr>
            <w:t>reduced by 4 marks</w:t>
          </w:r>
          <w:r>
            <w:t>. If the original A03 mark is</w:t>
          </w:r>
        </w:p>
        <w:p w14:paraId="5214368C" w14:textId="77777777" w:rsidR="006C4818" w:rsidRDefault="006C4818" w:rsidP="006C4818">
          <w:pPr>
            <w:spacing w:line="240" w:lineRule="auto"/>
          </w:pPr>
          <w:r>
            <w:t xml:space="preserve">    less than 4, it must be reduced to zero.</w:t>
          </w:r>
        </w:p>
        <w:p w14:paraId="7B8EA097" w14:textId="54E7FDC4" w:rsidR="00635E0C" w:rsidRDefault="00A83176" w:rsidP="00121A50">
          <w:pPr>
            <w:spacing w:line="240" w:lineRule="auto"/>
          </w:pPr>
        </w:p>
      </w:sdtContent>
    </w:sdt>
    <w:sectPr w:rsidR="00635E0C"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2141C" w14:textId="77777777" w:rsidR="00A83176" w:rsidRDefault="00A83176">
      <w:r>
        <w:separator/>
      </w:r>
    </w:p>
  </w:endnote>
  <w:endnote w:type="continuationSeparator" w:id="0">
    <w:p w14:paraId="23341693" w14:textId="77777777" w:rsidR="00A83176" w:rsidRDefault="00A83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5AD19539-FEC0-4E0A-9A93-7AF243F0EC4D}"/>
    <w:embedBold r:id="rId2" w:fontKey="{80A63028-24CD-4213-BA79-9C4EFBF6862C}"/>
    <w:embedItalic r:id="rId3" w:fontKey="{988A0F03-56B2-43EB-8B91-4858EF93C23C}"/>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variable"/>
    <w:sig w:usb0="E0002AFF" w:usb1="C0007843" w:usb2="00000009" w:usb3="00000000" w:csb0="000001FF" w:csb1="00000000"/>
  </w:font>
  <w:font w:name="AQA Chevin Pro Medium">
    <w:altName w:val="LuzSans-Book"/>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8ADEBD39-A635-49F8-A539-8D419F91A86B}"/>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C05A99F6-E13C-4121-B7AA-16EDD377B5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A83176"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5271AEA4" w:rsidR="006955C6" w:rsidRDefault="00797CBA" w:rsidP="006955C6">
          <w:pPr>
            <w:pStyle w:val="Footer0"/>
            <w:jc w:val="right"/>
          </w:pPr>
          <w:r>
            <w:t>8200</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A9DB7" w14:textId="77777777" w:rsidR="00A83176" w:rsidRDefault="00A83176">
      <w:r>
        <w:separator/>
      </w:r>
    </w:p>
  </w:footnote>
  <w:footnote w:type="continuationSeparator" w:id="0">
    <w:p w14:paraId="490D257B" w14:textId="77777777" w:rsidR="00A83176" w:rsidRDefault="00A83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64BA"/>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23AB5"/>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146E"/>
    <w:rsid w:val="003332EC"/>
    <w:rsid w:val="00343E67"/>
    <w:rsid w:val="003546A0"/>
    <w:rsid w:val="00367416"/>
    <w:rsid w:val="0037793B"/>
    <w:rsid w:val="003821B1"/>
    <w:rsid w:val="00384229"/>
    <w:rsid w:val="00385FBB"/>
    <w:rsid w:val="003905E2"/>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440C"/>
    <w:rsid w:val="00515CF2"/>
    <w:rsid w:val="0051749E"/>
    <w:rsid w:val="00520EBC"/>
    <w:rsid w:val="00523DBF"/>
    <w:rsid w:val="005322E1"/>
    <w:rsid w:val="005403D3"/>
    <w:rsid w:val="005427C1"/>
    <w:rsid w:val="00542BE7"/>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19C8"/>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5E0C"/>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4818"/>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97CBA"/>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176"/>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2880"/>
    <w:rsid w:val="00B53C4B"/>
    <w:rsid w:val="00B6369C"/>
    <w:rsid w:val="00B655E9"/>
    <w:rsid w:val="00B659B5"/>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21CD"/>
    <w:rsid w:val="00C238D3"/>
    <w:rsid w:val="00C2603B"/>
    <w:rsid w:val="00C325A1"/>
    <w:rsid w:val="00C34C31"/>
    <w:rsid w:val="00C34E71"/>
    <w:rsid w:val="00C36573"/>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1FC"/>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81C8C"/>
    <w:rsid w:val="00E951DB"/>
    <w:rsid w:val="00EA16F3"/>
    <w:rsid w:val="00EA4DE7"/>
    <w:rsid w:val="00EB57A8"/>
    <w:rsid w:val="00ED6710"/>
    <w:rsid w:val="00EE20C0"/>
    <w:rsid w:val="00EE4055"/>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A96F64" w:rsidP="00A96F64">
          <w:pPr>
            <w:pStyle w:val="5AE1C47E89F047F9924044B1444FE22E3"/>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A96F64" w:rsidP="00A96F64">
          <w:pPr>
            <w:pStyle w:val="AAE938A8265D44CEACF3E7558B3302583"/>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A96F64" w:rsidP="00A96F64">
          <w:pPr>
            <w:pStyle w:val="6A15FAC8A90B4EB8AFE9BD17FE31779C3"/>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A96F64" w:rsidP="00A96F64">
          <w:pPr>
            <w:pStyle w:val="CACA43C098B948538F3BC944C03AE6383"/>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A96F64" w:rsidP="00A96F64">
          <w:pPr>
            <w:pStyle w:val="025DA7D116AC405A9FDC62C4C806C01B3"/>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A96F64" w:rsidP="00A96F64">
          <w:pPr>
            <w:pStyle w:val="11A5E02149544EB5A904AECEC087F9A83"/>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A96F64" w:rsidP="00A96F64">
          <w:pPr>
            <w:pStyle w:val="F98DD280FC32414489EE0C62DCD4210D3"/>
          </w:pPr>
          <w:r w:rsidRPr="00897383">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A96F64" w:rsidP="00A96F64">
          <w:pPr>
            <w:pStyle w:val="FDABE5859CFF443584CDCABB5427A5433"/>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A96F64" w:rsidP="00A96F64">
          <w:pPr>
            <w:pStyle w:val="835FE4C8562647CC9EA4BF59E5BBA7A13"/>
          </w:pPr>
          <w:r w:rsidRPr="00897383">
            <w:rPr>
              <w:rStyle w:val="PlaceholderText"/>
              <w:b/>
              <w:bCs/>
            </w:rPr>
            <w:t>Click.</w:t>
          </w:r>
        </w:p>
      </w:docPartBody>
    </w:docPart>
    <w:docPart>
      <w:docPartPr>
        <w:name w:val="D812862377794D87841C89081494A8CA"/>
        <w:category>
          <w:name w:val="General"/>
          <w:gallery w:val="placeholder"/>
        </w:category>
        <w:types>
          <w:type w:val="bbPlcHdr"/>
        </w:types>
        <w:behaviors>
          <w:behavior w:val="content"/>
        </w:behaviors>
        <w:guid w:val="{DE03319E-EDA3-455C-B05F-9B95C4C26A11}"/>
      </w:docPartPr>
      <w:docPartBody>
        <w:p w:rsidR="00295FB2" w:rsidRDefault="00A96F64" w:rsidP="00A96F64">
          <w:pPr>
            <w:pStyle w:val="D812862377794D87841C89081494A8CA3"/>
          </w:pPr>
          <w:r w:rsidRPr="00897383">
            <w:rPr>
              <w:rStyle w:val="PlaceholderText"/>
              <w:b/>
              <w:bCs/>
            </w:rPr>
            <w:t>Click.</w:t>
          </w:r>
        </w:p>
      </w:docPartBody>
    </w:docPart>
    <w:docPart>
      <w:docPartPr>
        <w:name w:val="917B7A2D809043BA86CA77CF0B057A69"/>
        <w:category>
          <w:name w:val="General"/>
          <w:gallery w:val="placeholder"/>
        </w:category>
        <w:types>
          <w:type w:val="bbPlcHdr"/>
        </w:types>
        <w:behaviors>
          <w:behavior w:val="content"/>
        </w:behaviors>
        <w:guid w:val="{2D47CFC0-B4A3-46FB-B046-644EDBC4935D}"/>
      </w:docPartPr>
      <w:docPartBody>
        <w:p w:rsidR="00295FB2" w:rsidRDefault="00A96F64" w:rsidP="00A96F64">
          <w:pPr>
            <w:pStyle w:val="917B7A2D809043BA86CA77CF0B057A693"/>
          </w:pPr>
          <w:r w:rsidRPr="00897383">
            <w:rPr>
              <w:rStyle w:val="PlaceholderText"/>
              <w:b/>
              <w:bCs/>
            </w:rPr>
            <w:t>Click.</w:t>
          </w:r>
        </w:p>
      </w:docPartBody>
    </w:docPart>
    <w:docPart>
      <w:docPartPr>
        <w:name w:val="936B0563CC98442DBB7CEC5B7D5746AF"/>
        <w:category>
          <w:name w:val="General"/>
          <w:gallery w:val="placeholder"/>
        </w:category>
        <w:types>
          <w:type w:val="bbPlcHdr"/>
        </w:types>
        <w:behaviors>
          <w:behavior w:val="content"/>
        </w:behaviors>
        <w:guid w:val="{B21A229C-CFFC-4AA7-9E8C-07B68CA2DF3F}"/>
      </w:docPartPr>
      <w:docPartBody>
        <w:p w:rsidR="00295FB2" w:rsidRDefault="00A96F64" w:rsidP="00A96F64">
          <w:pPr>
            <w:pStyle w:val="936B0563CC98442DBB7CEC5B7D5746AF3"/>
          </w:pPr>
          <w:r w:rsidRPr="00897383">
            <w:rPr>
              <w:rStyle w:val="PlaceholderText"/>
              <w:b/>
              <w:bCs/>
            </w:rPr>
            <w:t>Click.</w:t>
          </w:r>
        </w:p>
      </w:docPartBody>
    </w:docPart>
    <w:docPart>
      <w:docPartPr>
        <w:name w:val="EE0253444F9647C69404F8A2210CC956"/>
        <w:category>
          <w:name w:val="General"/>
          <w:gallery w:val="placeholder"/>
        </w:category>
        <w:types>
          <w:type w:val="bbPlcHdr"/>
        </w:types>
        <w:behaviors>
          <w:behavior w:val="content"/>
        </w:behaviors>
        <w:guid w:val="{3385DBF6-23E9-421E-A0FD-F4229359057F}"/>
      </w:docPartPr>
      <w:docPartBody>
        <w:p w:rsidR="00295FB2" w:rsidRDefault="00A96F64" w:rsidP="00A96F64">
          <w:pPr>
            <w:pStyle w:val="EE0253444F9647C69404F8A2210CC9563"/>
          </w:pPr>
          <w:r w:rsidRPr="00897383">
            <w:rPr>
              <w:rStyle w:val="PlaceholderText"/>
              <w:b/>
              <w:bCs/>
            </w:rPr>
            <w:t>Click.</w:t>
          </w:r>
        </w:p>
      </w:docPartBody>
    </w:docPart>
    <w:docPart>
      <w:docPartPr>
        <w:name w:val="F15342F7B1614867809F5A78064971BF"/>
        <w:category>
          <w:name w:val="General"/>
          <w:gallery w:val="placeholder"/>
        </w:category>
        <w:types>
          <w:type w:val="bbPlcHdr"/>
        </w:types>
        <w:behaviors>
          <w:behavior w:val="content"/>
        </w:behaviors>
        <w:guid w:val="{E5D16E59-2CD9-4C40-831A-AE697066C559}"/>
      </w:docPartPr>
      <w:docPartBody>
        <w:p w:rsidR="00295FB2" w:rsidRDefault="00A96F64" w:rsidP="00A96F64">
          <w:pPr>
            <w:pStyle w:val="F15342F7B1614867809F5A78064971BF3"/>
          </w:pPr>
          <w:r w:rsidRPr="00897383">
            <w:rPr>
              <w:rStyle w:val="PlaceholderText"/>
              <w:b/>
              <w:bCs/>
            </w:rPr>
            <w:t>Click.</w:t>
          </w:r>
        </w:p>
      </w:docPartBody>
    </w:docPart>
    <w:docPart>
      <w:docPartPr>
        <w:name w:val="0B5E6A30065048738DC89E8EF8381835"/>
        <w:category>
          <w:name w:val="General"/>
          <w:gallery w:val="placeholder"/>
        </w:category>
        <w:types>
          <w:type w:val="bbPlcHdr"/>
        </w:types>
        <w:behaviors>
          <w:behavior w:val="content"/>
        </w:behaviors>
        <w:guid w:val="{6F8C3160-3A4B-4722-A312-3C4CED918B9C}"/>
      </w:docPartPr>
      <w:docPartBody>
        <w:p w:rsidR="00295FB2" w:rsidRDefault="00A96F64" w:rsidP="00A96F64">
          <w:pPr>
            <w:pStyle w:val="0B5E6A30065048738DC89E8EF83818353"/>
          </w:pPr>
          <w:r w:rsidRPr="00897383">
            <w:rPr>
              <w:rStyle w:val="PlaceholderText"/>
              <w:b/>
              <w:bCs/>
            </w:rPr>
            <w:t>Click.</w:t>
          </w:r>
        </w:p>
      </w:docPartBody>
    </w:docPart>
    <w:docPart>
      <w:docPartPr>
        <w:name w:val="86A8FE04ED374F948FC5739DE922CFC9"/>
        <w:category>
          <w:name w:val="General"/>
          <w:gallery w:val="placeholder"/>
        </w:category>
        <w:types>
          <w:type w:val="bbPlcHdr"/>
        </w:types>
        <w:behaviors>
          <w:behavior w:val="content"/>
        </w:behaviors>
        <w:guid w:val="{576E4120-28FA-409F-8225-A66FA5ECCC94}"/>
      </w:docPartPr>
      <w:docPartBody>
        <w:p w:rsidR="00B96B46" w:rsidRDefault="00A96F64" w:rsidP="00A96F64">
          <w:pPr>
            <w:pStyle w:val="86A8FE04ED374F948FC5739DE922CFC93"/>
          </w:pPr>
          <w:r w:rsidRPr="00897383">
            <w:rPr>
              <w:rStyle w:val="PlaceholderText"/>
              <w:b/>
              <w:bCs/>
            </w:rPr>
            <w:t>Click.</w:t>
          </w:r>
        </w:p>
      </w:docPartBody>
    </w:docPart>
    <w:docPart>
      <w:docPartPr>
        <w:name w:val="CDC3EBDEAE7E496C84C2A9485ACEEA09"/>
        <w:category>
          <w:name w:val="General"/>
          <w:gallery w:val="placeholder"/>
        </w:category>
        <w:types>
          <w:type w:val="bbPlcHdr"/>
        </w:types>
        <w:behaviors>
          <w:behavior w:val="content"/>
        </w:behaviors>
        <w:guid w:val="{E5C388E5-FB13-4749-9DBC-96D7F915389A}"/>
      </w:docPartPr>
      <w:docPartBody>
        <w:p w:rsidR="00B96B46" w:rsidRDefault="00A96F64" w:rsidP="00A96F64">
          <w:pPr>
            <w:pStyle w:val="CDC3EBDEAE7E496C84C2A9485ACEEA093"/>
          </w:pPr>
          <w:r w:rsidRPr="00897383">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variable"/>
    <w:sig w:usb0="E0002AFF" w:usb1="C0007843" w:usb2="00000009" w:usb3="00000000" w:csb0="000001FF" w:csb1="00000000"/>
  </w:font>
  <w:font w:name="AQA Chevin Pro Medium">
    <w:altName w:val="LuzSans-Book"/>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0E6CC9"/>
    <w:rsid w:val="001D2366"/>
    <w:rsid w:val="001E4678"/>
    <w:rsid w:val="00295FB2"/>
    <w:rsid w:val="002F5BE7"/>
    <w:rsid w:val="0033146E"/>
    <w:rsid w:val="0037362E"/>
    <w:rsid w:val="0051440C"/>
    <w:rsid w:val="005C6C3F"/>
    <w:rsid w:val="007A0F82"/>
    <w:rsid w:val="007C3FB9"/>
    <w:rsid w:val="008B7CA4"/>
    <w:rsid w:val="008F127E"/>
    <w:rsid w:val="008F400A"/>
    <w:rsid w:val="00A840B9"/>
    <w:rsid w:val="00A96F64"/>
    <w:rsid w:val="00AA4FB2"/>
    <w:rsid w:val="00AC3D42"/>
    <w:rsid w:val="00AF5564"/>
    <w:rsid w:val="00B01F7B"/>
    <w:rsid w:val="00B27B40"/>
    <w:rsid w:val="00B76AA7"/>
    <w:rsid w:val="00B857DF"/>
    <w:rsid w:val="00B96B46"/>
    <w:rsid w:val="00C221CD"/>
    <w:rsid w:val="00CC51FC"/>
    <w:rsid w:val="00CE3259"/>
    <w:rsid w:val="00DB6C15"/>
    <w:rsid w:val="00DD6151"/>
    <w:rsid w:val="00E21F77"/>
    <w:rsid w:val="00EA77FF"/>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6F64"/>
    <w:rPr>
      <w:color w:val="808080"/>
    </w:rPr>
  </w:style>
  <w:style w:type="paragraph" w:customStyle="1" w:styleId="AAE938A8265D44CEACF3E7558B330258">
    <w:name w:val="AAE938A8265D44CEACF3E7558B330258"/>
    <w:rsid w:val="00DD6151"/>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DD6151"/>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DD6151"/>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DD6151"/>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DD6151"/>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DD6151"/>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DD6151"/>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DD6151"/>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DD6151"/>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
    <w:name w:val="D812862377794D87841C89081494A8CA"/>
    <w:rsid w:val="00DD6151"/>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
    <w:name w:val="917B7A2D809043BA86CA77CF0B057A69"/>
    <w:rsid w:val="00DD6151"/>
    <w:pPr>
      <w:spacing w:after="0" w:line="260" w:lineRule="atLeast"/>
    </w:pPr>
    <w:rPr>
      <w:rFonts w:ascii="Source Sans Pro" w:eastAsia="Times New Roman" w:hAnsi="Source Sans Pro" w:cs="Times New Roman"/>
      <w:kern w:val="0"/>
      <w:sz w:val="22"/>
      <w14:ligatures w14:val="none"/>
    </w:rPr>
  </w:style>
  <w:style w:type="paragraph" w:customStyle="1" w:styleId="936B0563CC98442DBB7CEC5B7D5746AF">
    <w:name w:val="936B0563CC98442DBB7CEC5B7D5746AF"/>
    <w:rsid w:val="00DD6151"/>
    <w:pPr>
      <w:spacing w:after="0" w:line="260" w:lineRule="atLeast"/>
    </w:pPr>
    <w:rPr>
      <w:rFonts w:ascii="Source Sans Pro" w:eastAsia="Times New Roman" w:hAnsi="Source Sans Pro" w:cs="Times New Roman"/>
      <w:kern w:val="0"/>
      <w:sz w:val="22"/>
      <w14:ligatures w14:val="none"/>
    </w:rPr>
  </w:style>
  <w:style w:type="paragraph" w:customStyle="1" w:styleId="EE0253444F9647C69404F8A2210CC956">
    <w:name w:val="EE0253444F9647C69404F8A2210CC956"/>
    <w:rsid w:val="00DD6151"/>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
    <w:name w:val="F15342F7B1614867809F5A78064971BF"/>
    <w:rsid w:val="00DD6151"/>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
    <w:name w:val="0B5E6A30065048738DC89E8EF8381835"/>
    <w:rsid w:val="00DD6151"/>
    <w:pPr>
      <w:spacing w:after="0" w:line="260" w:lineRule="atLeast"/>
    </w:pPr>
    <w:rPr>
      <w:rFonts w:ascii="Source Sans Pro" w:eastAsia="Times New Roman" w:hAnsi="Source Sans Pro" w:cs="Times New Roman"/>
      <w:kern w:val="0"/>
      <w:sz w:val="22"/>
      <w14:ligatures w14:val="none"/>
    </w:rPr>
  </w:style>
  <w:style w:type="paragraph" w:customStyle="1" w:styleId="C1A03998C5F14663AA9F7CC641541E51">
    <w:name w:val="C1A03998C5F14663AA9F7CC641541E51"/>
    <w:rsid w:val="00A96F64"/>
  </w:style>
  <w:style w:type="paragraph" w:customStyle="1" w:styleId="B2C36F4873E142B79AFCEE99E3C60137">
    <w:name w:val="B2C36F4873E142B79AFCEE99E3C60137"/>
    <w:rsid w:val="00A96F64"/>
  </w:style>
  <w:style w:type="paragraph" w:customStyle="1" w:styleId="86A8FE04ED374F948FC5739DE922CFC9">
    <w:name w:val="86A8FE04ED374F948FC5739DE922CFC9"/>
    <w:rsid w:val="00A96F64"/>
  </w:style>
  <w:style w:type="paragraph" w:customStyle="1" w:styleId="CDC3EBDEAE7E496C84C2A9485ACEEA09">
    <w:name w:val="CDC3EBDEAE7E496C84C2A9485ACEEA09"/>
    <w:rsid w:val="00A96F64"/>
  </w:style>
  <w:style w:type="paragraph" w:customStyle="1" w:styleId="AAE938A8265D44CEACF3E7558B3302581">
    <w:name w:val="AAE938A8265D44CEACF3E7558B3302581"/>
    <w:rsid w:val="00A96F64"/>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A96F64"/>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A96F64"/>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A96F64"/>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A96F64"/>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A96F64"/>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A96F64"/>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A96F64"/>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A96F64"/>
    <w:pPr>
      <w:spacing w:after="0" w:line="260" w:lineRule="atLeast"/>
    </w:pPr>
    <w:rPr>
      <w:rFonts w:ascii="Source Sans Pro" w:eastAsia="Times New Roman" w:hAnsi="Source Sans Pro" w:cs="Times New Roman"/>
      <w:kern w:val="0"/>
      <w:sz w:val="22"/>
      <w14:ligatures w14:val="none"/>
    </w:rPr>
  </w:style>
  <w:style w:type="paragraph" w:customStyle="1" w:styleId="86A8FE04ED374F948FC5739DE922CFC91">
    <w:name w:val="86A8FE04ED374F948FC5739DE922CFC91"/>
    <w:rsid w:val="00A96F64"/>
    <w:pPr>
      <w:spacing w:after="0" w:line="260" w:lineRule="atLeast"/>
    </w:pPr>
    <w:rPr>
      <w:rFonts w:ascii="Source Sans Pro" w:eastAsia="Times New Roman" w:hAnsi="Source Sans Pro" w:cs="Times New Roman"/>
      <w:kern w:val="0"/>
      <w:sz w:val="22"/>
      <w14:ligatures w14:val="none"/>
    </w:rPr>
  </w:style>
  <w:style w:type="paragraph" w:customStyle="1" w:styleId="CDC3EBDEAE7E496C84C2A9485ACEEA091">
    <w:name w:val="CDC3EBDEAE7E496C84C2A9485ACEEA091"/>
    <w:rsid w:val="00A96F64"/>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1">
    <w:name w:val="D812862377794D87841C89081494A8CA1"/>
    <w:rsid w:val="00A96F64"/>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1">
    <w:name w:val="917B7A2D809043BA86CA77CF0B057A691"/>
    <w:rsid w:val="00A96F64"/>
    <w:pPr>
      <w:spacing w:after="0" w:line="260" w:lineRule="atLeast"/>
    </w:pPr>
    <w:rPr>
      <w:rFonts w:ascii="Source Sans Pro" w:eastAsia="Times New Roman" w:hAnsi="Source Sans Pro" w:cs="Times New Roman"/>
      <w:kern w:val="0"/>
      <w:sz w:val="22"/>
      <w14:ligatures w14:val="none"/>
    </w:rPr>
  </w:style>
  <w:style w:type="paragraph" w:customStyle="1" w:styleId="936B0563CC98442DBB7CEC5B7D5746AF1">
    <w:name w:val="936B0563CC98442DBB7CEC5B7D5746AF1"/>
    <w:rsid w:val="00A96F64"/>
    <w:pPr>
      <w:spacing w:after="0" w:line="260" w:lineRule="atLeast"/>
    </w:pPr>
    <w:rPr>
      <w:rFonts w:ascii="Source Sans Pro" w:eastAsia="Times New Roman" w:hAnsi="Source Sans Pro" w:cs="Times New Roman"/>
      <w:kern w:val="0"/>
      <w:sz w:val="22"/>
      <w14:ligatures w14:val="none"/>
    </w:rPr>
  </w:style>
  <w:style w:type="paragraph" w:customStyle="1" w:styleId="EE0253444F9647C69404F8A2210CC9561">
    <w:name w:val="EE0253444F9647C69404F8A2210CC9561"/>
    <w:rsid w:val="00A96F64"/>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1">
    <w:name w:val="F15342F7B1614867809F5A78064971BF1"/>
    <w:rsid w:val="00A96F64"/>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1">
    <w:name w:val="0B5E6A30065048738DC89E8EF83818351"/>
    <w:rsid w:val="00A96F64"/>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A96F64"/>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A96F64"/>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A96F64"/>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A96F64"/>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A96F64"/>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A96F64"/>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A96F64"/>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2">
    <w:name w:val="FDABE5859CFF443584CDCABB5427A5432"/>
    <w:rsid w:val="00A96F64"/>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2">
    <w:name w:val="835FE4C8562647CC9EA4BF59E5BBA7A12"/>
    <w:rsid w:val="00A96F64"/>
    <w:pPr>
      <w:spacing w:after="0" w:line="260" w:lineRule="atLeast"/>
    </w:pPr>
    <w:rPr>
      <w:rFonts w:ascii="Source Sans Pro" w:eastAsia="Times New Roman" w:hAnsi="Source Sans Pro" w:cs="Times New Roman"/>
      <w:kern w:val="0"/>
      <w:sz w:val="22"/>
      <w14:ligatures w14:val="none"/>
    </w:rPr>
  </w:style>
  <w:style w:type="paragraph" w:customStyle="1" w:styleId="86A8FE04ED374F948FC5739DE922CFC92">
    <w:name w:val="86A8FE04ED374F948FC5739DE922CFC92"/>
    <w:rsid w:val="00A96F64"/>
    <w:pPr>
      <w:spacing w:after="0" w:line="260" w:lineRule="atLeast"/>
    </w:pPr>
    <w:rPr>
      <w:rFonts w:ascii="Source Sans Pro" w:eastAsia="Times New Roman" w:hAnsi="Source Sans Pro" w:cs="Times New Roman"/>
      <w:kern w:val="0"/>
      <w:sz w:val="22"/>
      <w14:ligatures w14:val="none"/>
    </w:rPr>
  </w:style>
  <w:style w:type="paragraph" w:customStyle="1" w:styleId="CDC3EBDEAE7E496C84C2A9485ACEEA092">
    <w:name w:val="CDC3EBDEAE7E496C84C2A9485ACEEA092"/>
    <w:rsid w:val="00A96F64"/>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2">
    <w:name w:val="D812862377794D87841C89081494A8CA2"/>
    <w:rsid w:val="00A96F64"/>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2">
    <w:name w:val="917B7A2D809043BA86CA77CF0B057A692"/>
    <w:rsid w:val="00A96F64"/>
    <w:pPr>
      <w:spacing w:after="0" w:line="260" w:lineRule="atLeast"/>
    </w:pPr>
    <w:rPr>
      <w:rFonts w:ascii="Source Sans Pro" w:eastAsia="Times New Roman" w:hAnsi="Source Sans Pro" w:cs="Times New Roman"/>
      <w:kern w:val="0"/>
      <w:sz w:val="22"/>
      <w14:ligatures w14:val="none"/>
    </w:rPr>
  </w:style>
  <w:style w:type="paragraph" w:customStyle="1" w:styleId="936B0563CC98442DBB7CEC5B7D5746AF2">
    <w:name w:val="936B0563CC98442DBB7CEC5B7D5746AF2"/>
    <w:rsid w:val="00A96F64"/>
    <w:pPr>
      <w:spacing w:after="0" w:line="260" w:lineRule="atLeast"/>
    </w:pPr>
    <w:rPr>
      <w:rFonts w:ascii="Source Sans Pro" w:eastAsia="Times New Roman" w:hAnsi="Source Sans Pro" w:cs="Times New Roman"/>
      <w:kern w:val="0"/>
      <w:sz w:val="22"/>
      <w14:ligatures w14:val="none"/>
    </w:rPr>
  </w:style>
  <w:style w:type="paragraph" w:customStyle="1" w:styleId="EE0253444F9647C69404F8A2210CC9562">
    <w:name w:val="EE0253444F9647C69404F8A2210CC9562"/>
    <w:rsid w:val="00A96F64"/>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2">
    <w:name w:val="F15342F7B1614867809F5A78064971BF2"/>
    <w:rsid w:val="00A96F64"/>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2">
    <w:name w:val="0B5E6A30065048738DC89E8EF83818352"/>
    <w:rsid w:val="00A96F64"/>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3">
    <w:name w:val="AAE938A8265D44CEACF3E7558B3302583"/>
    <w:rsid w:val="00A96F64"/>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A96F64"/>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A96F64"/>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A96F64"/>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A96F64"/>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A96F64"/>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3">
    <w:name w:val="F98DD280FC32414489EE0C62DCD4210D3"/>
    <w:rsid w:val="00A96F64"/>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3">
    <w:name w:val="FDABE5859CFF443584CDCABB5427A5433"/>
    <w:rsid w:val="00A96F64"/>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3">
    <w:name w:val="835FE4C8562647CC9EA4BF59E5BBA7A13"/>
    <w:rsid w:val="00A96F64"/>
    <w:pPr>
      <w:spacing w:after="0" w:line="260" w:lineRule="atLeast"/>
    </w:pPr>
    <w:rPr>
      <w:rFonts w:ascii="Source Sans Pro" w:eastAsia="Times New Roman" w:hAnsi="Source Sans Pro" w:cs="Times New Roman"/>
      <w:kern w:val="0"/>
      <w:sz w:val="22"/>
      <w14:ligatures w14:val="none"/>
    </w:rPr>
  </w:style>
  <w:style w:type="paragraph" w:customStyle="1" w:styleId="86A8FE04ED374F948FC5739DE922CFC93">
    <w:name w:val="86A8FE04ED374F948FC5739DE922CFC93"/>
    <w:rsid w:val="00A96F64"/>
    <w:pPr>
      <w:spacing w:after="0" w:line="260" w:lineRule="atLeast"/>
    </w:pPr>
    <w:rPr>
      <w:rFonts w:ascii="Source Sans Pro" w:eastAsia="Times New Roman" w:hAnsi="Source Sans Pro" w:cs="Times New Roman"/>
      <w:kern w:val="0"/>
      <w:sz w:val="22"/>
      <w14:ligatures w14:val="none"/>
    </w:rPr>
  </w:style>
  <w:style w:type="paragraph" w:customStyle="1" w:styleId="CDC3EBDEAE7E496C84C2A9485ACEEA093">
    <w:name w:val="CDC3EBDEAE7E496C84C2A9485ACEEA093"/>
    <w:rsid w:val="00A96F64"/>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3">
    <w:name w:val="D812862377794D87841C89081494A8CA3"/>
    <w:rsid w:val="00A96F64"/>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3">
    <w:name w:val="917B7A2D809043BA86CA77CF0B057A693"/>
    <w:rsid w:val="00A96F64"/>
    <w:pPr>
      <w:spacing w:after="0" w:line="260" w:lineRule="atLeast"/>
    </w:pPr>
    <w:rPr>
      <w:rFonts w:ascii="Source Sans Pro" w:eastAsia="Times New Roman" w:hAnsi="Source Sans Pro" w:cs="Times New Roman"/>
      <w:kern w:val="0"/>
      <w:sz w:val="22"/>
      <w14:ligatures w14:val="none"/>
    </w:rPr>
  </w:style>
  <w:style w:type="paragraph" w:customStyle="1" w:styleId="936B0563CC98442DBB7CEC5B7D5746AF3">
    <w:name w:val="936B0563CC98442DBB7CEC5B7D5746AF3"/>
    <w:rsid w:val="00A96F64"/>
    <w:pPr>
      <w:spacing w:after="0" w:line="260" w:lineRule="atLeast"/>
    </w:pPr>
    <w:rPr>
      <w:rFonts w:ascii="Source Sans Pro" w:eastAsia="Times New Roman" w:hAnsi="Source Sans Pro" w:cs="Times New Roman"/>
      <w:kern w:val="0"/>
      <w:sz w:val="22"/>
      <w14:ligatures w14:val="none"/>
    </w:rPr>
  </w:style>
  <w:style w:type="paragraph" w:customStyle="1" w:styleId="EE0253444F9647C69404F8A2210CC9563">
    <w:name w:val="EE0253444F9647C69404F8A2210CC9563"/>
    <w:rsid w:val="00A96F64"/>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3">
    <w:name w:val="F15342F7B1614867809F5A78064971BF3"/>
    <w:rsid w:val="00A96F64"/>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3">
    <w:name w:val="0B5E6A30065048738DC89E8EF83818353"/>
    <w:rsid w:val="00A96F64"/>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2.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4.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323</TotalTime>
  <Pages>4</Pages>
  <Words>891</Words>
  <Characters>5084</Characters>
  <DocSecurity>0</DocSecurity>
  <Lines>42</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GCSE Art and Design NEA - Portfolio (8201 - 8206)</dc:title>
  <cp:lastPrinted>2012-08-10T10:23:00Z</cp:lastPrinted>
  <dcterms:created xsi:type="dcterms:W3CDTF">2026-06-23T09:04:00Z</dcterms:created>
  <dcterms:modified xsi:type="dcterms:W3CDTF">2026-09-25T15:30:00Z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