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2078551030"/>
        <w:lock w:val="contentLocked"/>
        <w:placeholder>
          <w:docPart w:val="DefaultPlaceholder_-1854013440"/>
        </w:placeholder>
        <w:group/>
      </w:sdtPr>
      <w:sdtEndPr/>
      <w:sdtContent>
        <w:p w14:paraId="03ADE4C8" w14:textId="4F6A5958" w:rsidR="008709F4" w:rsidRPr="009544B3" w:rsidRDefault="0037793B" w:rsidP="00417211">
          <w:pPr>
            <w:pStyle w:val="Heading1"/>
          </w:pPr>
          <w:r w:rsidRPr="009544B3">
            <w:t>2027 candidate record form</w:t>
          </w:r>
        </w:p>
        <w:p w14:paraId="412E8215" w14:textId="03B9714B" w:rsidR="00085F1F" w:rsidRPr="009544B3" w:rsidRDefault="009E0B56" w:rsidP="00417211">
          <w:pPr>
            <w:pStyle w:val="Heading2"/>
          </w:pPr>
          <w:r w:rsidRPr="009544B3">
            <w:t>GCSE Drama – Devising drama (8261/C)</w:t>
          </w:r>
        </w:p>
        <w:p w14:paraId="304126AA" w14:textId="3C7144C6" w:rsidR="00177F60" w:rsidRPr="009544B3" w:rsidRDefault="00720D86" w:rsidP="00906421">
          <w:pPr>
            <w:pStyle w:val="Introduction"/>
          </w:pPr>
          <w:r w:rsidRPr="009544B3">
            <w:t>Forms should be kept within the centre and uploaded to Centre Marks Submission if required. The declarations must be completed by both the candidate and the teacher as specified</w:t>
          </w:r>
          <w:r w:rsidR="0037793B" w:rsidRPr="009544B3">
            <w:t>.</w:t>
          </w:r>
        </w:p>
        <w:p w14:paraId="4E7502BA" w14:textId="77777777" w:rsidR="007A202A" w:rsidRPr="009544B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9544B3" w14:paraId="0A7388E1" w14:textId="77777777" w:rsidTr="00850081">
            <w:trPr>
              <w:trHeight w:val="454"/>
            </w:trPr>
            <w:tc>
              <w:tcPr>
                <w:tcW w:w="1980" w:type="dxa"/>
                <w:tcMar>
                  <w:left w:w="0" w:type="dxa"/>
                </w:tcMar>
                <w:vAlign w:val="bottom"/>
              </w:tcPr>
              <w:p w14:paraId="169CAAC0" w14:textId="0D73C131" w:rsidR="004063F5" w:rsidRPr="009544B3" w:rsidRDefault="004063F5" w:rsidP="00417211">
                <w:r w:rsidRPr="009544B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9544B3" w:rsidRDefault="003D393A" w:rsidP="00417211">
                    <w:pPr>
                      <w:rPr>
                        <w:b/>
                        <w:bCs/>
                      </w:rPr>
                    </w:pPr>
                    <w:r w:rsidRPr="009544B3">
                      <w:rPr>
                        <w:rStyle w:val="PlaceholderText"/>
                        <w:b/>
                        <w:bCs/>
                      </w:rPr>
                      <w:t>Click.</w:t>
                    </w:r>
                  </w:p>
                </w:tc>
              </w:sdtContent>
            </w:sdt>
            <w:tc>
              <w:tcPr>
                <w:tcW w:w="1843" w:type="dxa"/>
                <w:vAlign w:val="bottom"/>
              </w:tcPr>
              <w:p w14:paraId="657425A4" w14:textId="76F11B8C" w:rsidR="004063F5" w:rsidRPr="009544B3" w:rsidRDefault="004063F5" w:rsidP="00417211">
                <w:r w:rsidRPr="009544B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9544B3" w:rsidRDefault="003D393A" w:rsidP="00417211">
                    <w:pPr>
                      <w:rPr>
                        <w:b/>
                        <w:bCs/>
                      </w:rPr>
                    </w:pPr>
                    <w:r w:rsidRPr="009544B3">
                      <w:rPr>
                        <w:rStyle w:val="PlaceholderText"/>
                        <w:b/>
                        <w:bCs/>
                      </w:rPr>
                      <w:t>Click or tap here to enter text.</w:t>
                    </w:r>
                  </w:p>
                </w:tc>
              </w:sdtContent>
            </w:sdt>
          </w:tr>
          <w:tr w:rsidR="004063F5" w:rsidRPr="009544B3" w14:paraId="7DC00CF5" w14:textId="77777777" w:rsidTr="00850081">
            <w:trPr>
              <w:trHeight w:val="454"/>
            </w:trPr>
            <w:tc>
              <w:tcPr>
                <w:tcW w:w="1980" w:type="dxa"/>
                <w:tcMar>
                  <w:left w:w="0" w:type="dxa"/>
                </w:tcMar>
                <w:vAlign w:val="bottom"/>
              </w:tcPr>
              <w:p w14:paraId="0D56DFE1" w14:textId="46069209" w:rsidR="004063F5" w:rsidRPr="009544B3" w:rsidRDefault="004063F5" w:rsidP="00417211">
                <w:r w:rsidRPr="009544B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9544B3" w:rsidRDefault="003D393A" w:rsidP="00417211">
                    <w:pPr>
                      <w:rPr>
                        <w:b/>
                        <w:bCs/>
                      </w:rPr>
                    </w:pPr>
                    <w:r w:rsidRPr="009544B3">
                      <w:rPr>
                        <w:rStyle w:val="PlaceholderText"/>
                        <w:b/>
                        <w:bCs/>
                      </w:rPr>
                      <w:t>Click.</w:t>
                    </w:r>
                  </w:p>
                </w:tc>
              </w:sdtContent>
            </w:sdt>
            <w:tc>
              <w:tcPr>
                <w:tcW w:w="1843" w:type="dxa"/>
                <w:vAlign w:val="bottom"/>
              </w:tcPr>
              <w:p w14:paraId="5E74E594" w14:textId="0016D20D" w:rsidR="004063F5" w:rsidRPr="009544B3" w:rsidRDefault="004063F5" w:rsidP="00417211">
                <w:r w:rsidRPr="009544B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9544B3" w:rsidRDefault="003D393A" w:rsidP="00417211">
                    <w:pPr>
                      <w:rPr>
                        <w:b/>
                        <w:bCs/>
                      </w:rPr>
                    </w:pPr>
                    <w:r w:rsidRPr="009544B3">
                      <w:rPr>
                        <w:rStyle w:val="PlaceholderText"/>
                        <w:b/>
                        <w:bCs/>
                      </w:rPr>
                      <w:t>Click or tap here to enter text.</w:t>
                    </w:r>
                  </w:p>
                </w:tc>
              </w:sdtContent>
            </w:sdt>
          </w:tr>
        </w:tbl>
        <w:p w14:paraId="3E65E094" w14:textId="77777777" w:rsidR="009E0B56" w:rsidRPr="009544B3" w:rsidRDefault="009E0B56" w:rsidP="009E0B56">
          <w:pPr>
            <w:spacing w:line="240" w:lineRule="auto"/>
          </w:pPr>
        </w:p>
        <w:p w14:paraId="3CDB47FC" w14:textId="77777777" w:rsidR="009E0B56" w:rsidRPr="009544B3" w:rsidRDefault="009E0B56" w:rsidP="009E0B56">
          <w:pPr>
            <w:spacing w:line="240" w:lineRule="auto"/>
          </w:pPr>
        </w:p>
        <w:p w14:paraId="65655D30" w14:textId="77777777" w:rsidR="009E0B56" w:rsidRPr="009544B3" w:rsidRDefault="009E0B56" w:rsidP="009E0B56">
          <w:pPr>
            <w:pStyle w:val="Heading4"/>
          </w:pPr>
          <w:r w:rsidRPr="009544B3">
            <w:t>Evidence</w:t>
          </w:r>
        </w:p>
        <w:p w14:paraId="7CB4E8F4" w14:textId="77777777" w:rsidR="009E0B56" w:rsidRPr="009544B3" w:rsidRDefault="009E0B56" w:rsidP="009E0B56">
          <w:pPr>
            <w:spacing w:line="240" w:lineRule="auto"/>
          </w:pPr>
          <w:r w:rsidRPr="009544B3">
            <w:t xml:space="preserve">Please indicate </w:t>
          </w:r>
          <w:r w:rsidRPr="009544B3">
            <w:rPr>
              <w:b/>
              <w:bCs/>
            </w:rPr>
            <w:t>one</w:t>
          </w:r>
          <w:r w:rsidRPr="009544B3">
            <w:t xml:space="preserve"> of the following</w:t>
          </w:r>
        </w:p>
        <w:p w14:paraId="4359D5C5" w14:textId="77777777" w:rsidR="009E0B56" w:rsidRPr="009544B3" w:rsidRDefault="009E0B56" w:rsidP="009E0B56">
          <w:pPr>
            <w:spacing w:line="240" w:lineRule="auto"/>
          </w:pPr>
        </w:p>
        <w:tbl>
          <w:tblPr>
            <w:tblStyle w:val="TableGrid"/>
            <w:tblW w:w="9634" w:type="dxa"/>
            <w:tblBorders>
              <w:top w:val="none" w:sz="0" w:space="0" w:color="auto"/>
              <w:left w:val="none" w:sz="0" w:space="0" w:color="auto"/>
              <w:bottom w:val="none" w:sz="0" w:space="0" w:color="auto"/>
              <w:right w:val="none" w:sz="0" w:space="0" w:color="auto"/>
              <w:insideH w:val="dashed" w:sz="4" w:space="0" w:color="auto"/>
              <w:insideV w:val="none" w:sz="0" w:space="0" w:color="auto"/>
            </w:tblBorders>
            <w:tblLook w:val="04A0" w:firstRow="1" w:lastRow="0" w:firstColumn="1" w:lastColumn="0" w:noHBand="0" w:noVBand="1"/>
          </w:tblPr>
          <w:tblGrid>
            <w:gridCol w:w="576"/>
            <w:gridCol w:w="5237"/>
            <w:gridCol w:w="3821"/>
          </w:tblGrid>
          <w:tr w:rsidR="009E0B56" w:rsidRPr="009544B3" w14:paraId="00C36153" w14:textId="77777777" w:rsidTr="003B6413">
            <w:trPr>
              <w:trHeight w:val="454"/>
            </w:trPr>
            <w:sdt>
              <w:sdtPr>
                <w:rPr>
                  <w:sz w:val="36"/>
                  <w:szCs w:val="36"/>
                </w:rPr>
                <w:id w:val="2019193928"/>
                <w14:checkbox>
                  <w14:checked w14:val="0"/>
                  <w14:checkedState w14:val="00FC" w14:font="Wingdings"/>
                  <w14:uncheckedState w14:val="2610" w14:font="MS Gothic"/>
                </w14:checkbox>
              </w:sdtPr>
              <w:sdtEndPr/>
              <w:sdtContent>
                <w:tc>
                  <w:tcPr>
                    <w:tcW w:w="576" w:type="dxa"/>
                    <w:tcBorders>
                      <w:bottom w:val="dashed" w:sz="4" w:space="0" w:color="auto"/>
                    </w:tcBorders>
                    <w:vAlign w:val="center"/>
                  </w:tcPr>
                  <w:p w14:paraId="686ACD97" w14:textId="77777777" w:rsidR="009E0B56" w:rsidRPr="009544B3" w:rsidRDefault="009E0B56" w:rsidP="003B6413">
                    <w:pPr>
                      <w:spacing w:line="240" w:lineRule="auto"/>
                      <w:ind w:left="720" w:hanging="720"/>
                      <w:rPr>
                        <w:sz w:val="36"/>
                        <w:szCs w:val="36"/>
                      </w:rPr>
                    </w:pPr>
                    <w:r w:rsidRPr="009544B3">
                      <w:rPr>
                        <w:rFonts w:ascii="MS Gothic" w:eastAsia="MS Gothic" w:hAnsi="MS Gothic" w:hint="eastAsia"/>
                        <w:sz w:val="36"/>
                        <w:szCs w:val="36"/>
                      </w:rPr>
                      <w:t>☐</w:t>
                    </w:r>
                  </w:p>
                </w:tc>
              </w:sdtContent>
            </w:sdt>
            <w:tc>
              <w:tcPr>
                <w:tcW w:w="5237" w:type="dxa"/>
                <w:tcBorders>
                  <w:bottom w:val="dashed" w:sz="4" w:space="0" w:color="auto"/>
                </w:tcBorders>
                <w:vAlign w:val="center"/>
              </w:tcPr>
              <w:p w14:paraId="645E10B1" w14:textId="77777777" w:rsidR="009E0B56" w:rsidRPr="009544B3" w:rsidRDefault="009E0B56" w:rsidP="003B6413">
                <w:pPr>
                  <w:spacing w:line="240" w:lineRule="auto"/>
                </w:pPr>
                <w:r w:rsidRPr="009544B3">
                  <w:t>written evidence only</w:t>
                </w:r>
              </w:p>
            </w:tc>
            <w:tc>
              <w:tcPr>
                <w:tcW w:w="3821" w:type="dxa"/>
                <w:tcBorders>
                  <w:bottom w:val="dashed" w:sz="4" w:space="0" w:color="auto"/>
                </w:tcBorders>
                <w:vAlign w:val="center"/>
              </w:tcPr>
              <w:p w14:paraId="07B3334A" w14:textId="2EDB8701" w:rsidR="009E0B56" w:rsidRPr="009544B3" w:rsidRDefault="009E0B56" w:rsidP="003B6413">
                <w:pPr>
                  <w:spacing w:line="240" w:lineRule="auto"/>
                </w:pPr>
                <w:r w:rsidRPr="009544B3">
                  <w:t>2,500 words maximum</w:t>
                </w:r>
              </w:p>
            </w:tc>
          </w:tr>
          <w:tr w:rsidR="009E0B56" w:rsidRPr="009544B3" w14:paraId="5490BC9E" w14:textId="77777777" w:rsidTr="003B6413">
            <w:trPr>
              <w:trHeight w:val="454"/>
            </w:trPr>
            <w:sdt>
              <w:sdtPr>
                <w:rPr>
                  <w:sz w:val="36"/>
                  <w:szCs w:val="36"/>
                </w:rPr>
                <w:id w:val="-820583248"/>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62794C8C" w14:textId="77777777" w:rsidR="009E0B56" w:rsidRPr="009544B3" w:rsidRDefault="009E0B56" w:rsidP="003B6413">
                    <w:pPr>
                      <w:spacing w:line="240" w:lineRule="auto"/>
                      <w:ind w:left="720" w:hanging="720"/>
                      <w:rPr>
                        <w:sz w:val="36"/>
                        <w:szCs w:val="36"/>
                      </w:rPr>
                    </w:pPr>
                    <w:r w:rsidRPr="009544B3">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627A74D2" w14:textId="77777777" w:rsidR="009E0B56" w:rsidRPr="009544B3" w:rsidRDefault="009E0B56" w:rsidP="003B6413">
                <w:pPr>
                  <w:spacing w:line="240" w:lineRule="auto"/>
                </w:pPr>
                <w:r w:rsidRPr="009544B3">
                  <w:t>written evidence and annotated photographs</w:t>
                </w:r>
              </w:p>
            </w:tc>
            <w:tc>
              <w:tcPr>
                <w:tcW w:w="3821" w:type="dxa"/>
                <w:vMerge w:val="restart"/>
                <w:tcBorders>
                  <w:top w:val="dashed" w:sz="4" w:space="0" w:color="auto"/>
                </w:tcBorders>
                <w:vAlign w:val="center"/>
              </w:tcPr>
              <w:p w14:paraId="0EE0790E" w14:textId="349545A8" w:rsidR="009E0B56" w:rsidRPr="009544B3" w:rsidRDefault="009E0B56" w:rsidP="003B6413">
                <w:pPr>
                  <w:spacing w:line="240" w:lineRule="auto"/>
                </w:pPr>
                <w:r w:rsidRPr="009544B3">
                  <w:t>15 A4 sides and 2,500 words maximum</w:t>
                </w:r>
              </w:p>
            </w:tc>
          </w:tr>
          <w:tr w:rsidR="009E0B56" w:rsidRPr="009544B3" w14:paraId="2CEBBEE8" w14:textId="77777777" w:rsidTr="003B6413">
            <w:trPr>
              <w:trHeight w:val="454"/>
            </w:trPr>
            <w:sdt>
              <w:sdtPr>
                <w:rPr>
                  <w:sz w:val="36"/>
                  <w:szCs w:val="36"/>
                </w:rPr>
                <w:id w:val="-1679110349"/>
                <w14:checkbox>
                  <w14:checked w14:val="0"/>
                  <w14:checkedState w14:val="00FC" w14:font="Wingdings"/>
                  <w14:uncheckedState w14:val="2610" w14:font="MS Gothic"/>
                </w14:checkbox>
              </w:sdtPr>
              <w:sdtEndPr/>
              <w:sdtContent>
                <w:tc>
                  <w:tcPr>
                    <w:tcW w:w="576" w:type="dxa"/>
                    <w:tcBorders>
                      <w:top w:val="nil"/>
                      <w:bottom w:val="nil"/>
                    </w:tcBorders>
                    <w:vAlign w:val="center"/>
                  </w:tcPr>
                  <w:p w14:paraId="4FA0CB85"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nil"/>
                  <w:bottom w:val="nil"/>
                </w:tcBorders>
                <w:vAlign w:val="center"/>
              </w:tcPr>
              <w:p w14:paraId="66AC8A27" w14:textId="77777777" w:rsidR="009E0B56" w:rsidRPr="009544B3" w:rsidRDefault="009E0B56" w:rsidP="003B6413">
                <w:pPr>
                  <w:spacing w:line="240" w:lineRule="auto"/>
                </w:pPr>
                <w:r w:rsidRPr="009544B3">
                  <w:t>written evidence and annotated sketches/drawings</w:t>
                </w:r>
              </w:p>
            </w:tc>
            <w:tc>
              <w:tcPr>
                <w:tcW w:w="3821" w:type="dxa"/>
                <w:vMerge/>
                <w:vAlign w:val="center"/>
              </w:tcPr>
              <w:p w14:paraId="043CD609" w14:textId="77777777" w:rsidR="009E0B56" w:rsidRPr="009544B3" w:rsidRDefault="009E0B56" w:rsidP="003B6413">
                <w:pPr>
                  <w:spacing w:line="240" w:lineRule="auto"/>
                </w:pPr>
              </w:p>
            </w:tc>
          </w:tr>
          <w:tr w:rsidR="009E0B56" w:rsidRPr="009544B3" w14:paraId="3385A134" w14:textId="77777777" w:rsidTr="003B6413">
            <w:trPr>
              <w:trHeight w:val="454"/>
            </w:trPr>
            <w:sdt>
              <w:sdtPr>
                <w:rPr>
                  <w:sz w:val="36"/>
                  <w:szCs w:val="36"/>
                </w:rPr>
                <w:id w:val="2047021810"/>
                <w14:checkbox>
                  <w14:checked w14:val="0"/>
                  <w14:checkedState w14:val="00FC" w14:font="Wingdings"/>
                  <w14:uncheckedState w14:val="2610" w14:font="MS Gothic"/>
                </w14:checkbox>
              </w:sdtPr>
              <w:sdtEndPr/>
              <w:sdtContent>
                <w:tc>
                  <w:tcPr>
                    <w:tcW w:w="576" w:type="dxa"/>
                    <w:tcBorders>
                      <w:top w:val="nil"/>
                      <w:bottom w:val="dashed" w:sz="4" w:space="0" w:color="auto"/>
                    </w:tcBorders>
                    <w:vAlign w:val="center"/>
                  </w:tcPr>
                  <w:p w14:paraId="6B07A77D"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nil"/>
                  <w:bottom w:val="dashed" w:sz="4" w:space="0" w:color="auto"/>
                </w:tcBorders>
                <w:vAlign w:val="center"/>
              </w:tcPr>
              <w:p w14:paraId="1FB1651E" w14:textId="77777777" w:rsidR="009E0B56" w:rsidRPr="009544B3" w:rsidRDefault="009E0B56" w:rsidP="003B6413">
                <w:pPr>
                  <w:spacing w:line="240" w:lineRule="auto"/>
                </w:pPr>
                <w:r w:rsidRPr="009544B3">
                  <w:t>written evidence and annotated cue sheets/plots</w:t>
                </w:r>
              </w:p>
            </w:tc>
            <w:tc>
              <w:tcPr>
                <w:tcW w:w="3821" w:type="dxa"/>
                <w:vMerge/>
                <w:tcBorders>
                  <w:bottom w:val="dashed" w:sz="4" w:space="0" w:color="auto"/>
                </w:tcBorders>
                <w:vAlign w:val="center"/>
              </w:tcPr>
              <w:p w14:paraId="7380E95E" w14:textId="77777777" w:rsidR="009E0B56" w:rsidRPr="009544B3" w:rsidRDefault="009E0B56" w:rsidP="003B6413">
                <w:pPr>
                  <w:spacing w:line="240" w:lineRule="auto"/>
                </w:pPr>
              </w:p>
            </w:tc>
          </w:tr>
          <w:tr w:rsidR="009E0B56" w:rsidRPr="009544B3" w14:paraId="04767DCE" w14:textId="77777777" w:rsidTr="003B6413">
            <w:trPr>
              <w:trHeight w:val="454"/>
            </w:trPr>
            <w:sdt>
              <w:sdtPr>
                <w:rPr>
                  <w:sz w:val="36"/>
                  <w:szCs w:val="36"/>
                </w:rPr>
                <w:id w:val="54047718"/>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28860AA7"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39537C70" w14:textId="77777777" w:rsidR="009E0B56" w:rsidRPr="009544B3" w:rsidRDefault="009E0B56" w:rsidP="003B6413">
                <w:pPr>
                  <w:spacing w:line="240" w:lineRule="auto"/>
                </w:pPr>
                <w:r w:rsidRPr="009544B3">
                  <w:t>written evidence and audio recordings</w:t>
                </w:r>
              </w:p>
            </w:tc>
            <w:tc>
              <w:tcPr>
                <w:tcW w:w="3821" w:type="dxa"/>
                <w:vMerge w:val="restart"/>
                <w:tcBorders>
                  <w:top w:val="dashed" w:sz="4" w:space="0" w:color="auto"/>
                </w:tcBorders>
                <w:vAlign w:val="center"/>
              </w:tcPr>
              <w:p w14:paraId="52D9B15F" w14:textId="4C878EA6" w:rsidR="009E0B56" w:rsidRPr="009544B3" w:rsidRDefault="009E0B56" w:rsidP="003B6413">
                <w:pPr>
                  <w:spacing w:line="240" w:lineRule="auto"/>
                </w:pPr>
                <w:r w:rsidRPr="009544B3">
                  <w:t>1,500 words and 12 minutes maximum</w:t>
                </w:r>
              </w:p>
            </w:tc>
          </w:tr>
          <w:tr w:rsidR="009E0B56" w:rsidRPr="009544B3" w14:paraId="12FD9A6F" w14:textId="77777777" w:rsidTr="003B6413">
            <w:trPr>
              <w:trHeight w:val="454"/>
            </w:trPr>
            <w:sdt>
              <w:sdtPr>
                <w:rPr>
                  <w:sz w:val="36"/>
                  <w:szCs w:val="36"/>
                </w:rPr>
                <w:id w:val="-940218378"/>
                <w14:checkbox>
                  <w14:checked w14:val="0"/>
                  <w14:checkedState w14:val="00FC" w14:font="Wingdings"/>
                  <w14:uncheckedState w14:val="2610" w14:font="MS Gothic"/>
                </w14:checkbox>
              </w:sdtPr>
              <w:sdtEndPr/>
              <w:sdtContent>
                <w:tc>
                  <w:tcPr>
                    <w:tcW w:w="576" w:type="dxa"/>
                    <w:tcBorders>
                      <w:top w:val="nil"/>
                      <w:bottom w:val="dashed" w:sz="4" w:space="0" w:color="auto"/>
                    </w:tcBorders>
                    <w:vAlign w:val="center"/>
                  </w:tcPr>
                  <w:p w14:paraId="50C4F7B7"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nil"/>
                  <w:bottom w:val="dashed" w:sz="4" w:space="0" w:color="auto"/>
                </w:tcBorders>
                <w:vAlign w:val="center"/>
              </w:tcPr>
              <w:p w14:paraId="2F6003F1" w14:textId="77777777" w:rsidR="009E0B56" w:rsidRPr="009544B3" w:rsidRDefault="009E0B56" w:rsidP="003B6413">
                <w:pPr>
                  <w:spacing w:line="240" w:lineRule="auto"/>
                </w:pPr>
                <w:r w:rsidRPr="009544B3">
                  <w:t>written evidence and audio visual recordings</w:t>
                </w:r>
              </w:p>
            </w:tc>
            <w:tc>
              <w:tcPr>
                <w:tcW w:w="3821" w:type="dxa"/>
                <w:vMerge/>
                <w:tcBorders>
                  <w:bottom w:val="dashed" w:sz="4" w:space="0" w:color="auto"/>
                </w:tcBorders>
                <w:vAlign w:val="center"/>
              </w:tcPr>
              <w:p w14:paraId="118413F0" w14:textId="77777777" w:rsidR="009E0B56" w:rsidRPr="009544B3" w:rsidRDefault="009E0B56" w:rsidP="003B6413">
                <w:pPr>
                  <w:spacing w:line="240" w:lineRule="auto"/>
                </w:pPr>
              </w:p>
            </w:tc>
          </w:tr>
          <w:tr w:rsidR="009E0B56" w:rsidRPr="009544B3" w14:paraId="28B60EA9" w14:textId="77777777" w:rsidTr="003B6413">
            <w:trPr>
              <w:trHeight w:val="454"/>
            </w:trPr>
            <w:sdt>
              <w:sdtPr>
                <w:rPr>
                  <w:sz w:val="36"/>
                  <w:szCs w:val="36"/>
                </w:rPr>
                <w:id w:val="-270396474"/>
                <w14:checkbox>
                  <w14:checked w14:val="0"/>
                  <w14:checkedState w14:val="00FC" w14:font="Wingdings"/>
                  <w14:uncheckedState w14:val="2610" w14:font="MS Gothic"/>
                </w14:checkbox>
              </w:sdtPr>
              <w:sdtEndPr/>
              <w:sdtContent>
                <w:tc>
                  <w:tcPr>
                    <w:tcW w:w="576" w:type="dxa"/>
                    <w:tcBorders>
                      <w:top w:val="dashed" w:sz="4" w:space="0" w:color="auto"/>
                      <w:bottom w:val="nil"/>
                    </w:tcBorders>
                    <w:vAlign w:val="center"/>
                  </w:tcPr>
                  <w:p w14:paraId="261A494D"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dashed" w:sz="4" w:space="0" w:color="auto"/>
                  <w:bottom w:val="nil"/>
                </w:tcBorders>
                <w:vAlign w:val="center"/>
              </w:tcPr>
              <w:p w14:paraId="597AD28F" w14:textId="77777777" w:rsidR="009E0B56" w:rsidRPr="009544B3" w:rsidRDefault="009E0B56" w:rsidP="003B6413">
                <w:pPr>
                  <w:spacing w:line="240" w:lineRule="auto"/>
                </w:pPr>
                <w:r w:rsidRPr="009544B3">
                  <w:t>audio recordings only</w:t>
                </w:r>
              </w:p>
            </w:tc>
            <w:tc>
              <w:tcPr>
                <w:tcW w:w="3821" w:type="dxa"/>
                <w:vMerge w:val="restart"/>
                <w:tcBorders>
                  <w:top w:val="dashed" w:sz="4" w:space="0" w:color="auto"/>
                </w:tcBorders>
                <w:vAlign w:val="center"/>
              </w:tcPr>
              <w:p w14:paraId="57EC8BA5" w14:textId="6988B4C6" w:rsidR="009E0B56" w:rsidRPr="009544B3" w:rsidRDefault="009E0B56" w:rsidP="003B6413">
                <w:pPr>
                  <w:spacing w:line="240" w:lineRule="auto"/>
                </w:pPr>
                <w:r w:rsidRPr="009544B3">
                  <w:t>15 minutes maximum</w:t>
                </w:r>
              </w:p>
            </w:tc>
          </w:tr>
          <w:tr w:rsidR="009E0B56" w:rsidRPr="009544B3" w14:paraId="2EFF9680" w14:textId="77777777" w:rsidTr="003B6413">
            <w:trPr>
              <w:trHeight w:val="454"/>
            </w:trPr>
            <w:sdt>
              <w:sdtPr>
                <w:rPr>
                  <w:sz w:val="36"/>
                  <w:szCs w:val="36"/>
                </w:rPr>
                <w:id w:val="812297450"/>
                <w14:checkbox>
                  <w14:checked w14:val="0"/>
                  <w14:checkedState w14:val="00FC" w14:font="Wingdings"/>
                  <w14:uncheckedState w14:val="2610" w14:font="MS Gothic"/>
                </w14:checkbox>
              </w:sdtPr>
              <w:sdtEndPr/>
              <w:sdtContent>
                <w:tc>
                  <w:tcPr>
                    <w:tcW w:w="576" w:type="dxa"/>
                    <w:tcBorders>
                      <w:top w:val="nil"/>
                      <w:bottom w:val="nil"/>
                    </w:tcBorders>
                    <w:vAlign w:val="center"/>
                  </w:tcPr>
                  <w:p w14:paraId="6B5D3B70" w14:textId="77777777" w:rsidR="009E0B56" w:rsidRPr="009544B3" w:rsidRDefault="009E0B56" w:rsidP="003B6413">
                    <w:pPr>
                      <w:spacing w:line="240" w:lineRule="auto"/>
                      <w:rPr>
                        <w:sz w:val="36"/>
                        <w:szCs w:val="36"/>
                      </w:rPr>
                    </w:pPr>
                    <w:r w:rsidRPr="009544B3">
                      <w:rPr>
                        <w:rFonts w:ascii="MS Gothic" w:eastAsia="MS Gothic" w:hAnsi="MS Gothic" w:hint="eastAsia"/>
                        <w:sz w:val="36"/>
                        <w:szCs w:val="36"/>
                      </w:rPr>
                      <w:t>☐</w:t>
                    </w:r>
                  </w:p>
                </w:tc>
              </w:sdtContent>
            </w:sdt>
            <w:tc>
              <w:tcPr>
                <w:tcW w:w="5237" w:type="dxa"/>
                <w:tcBorders>
                  <w:top w:val="nil"/>
                  <w:bottom w:val="nil"/>
                </w:tcBorders>
                <w:vAlign w:val="center"/>
              </w:tcPr>
              <w:p w14:paraId="72BE33EA" w14:textId="77777777" w:rsidR="009E0B56" w:rsidRPr="009544B3" w:rsidRDefault="009E0B56" w:rsidP="003B6413">
                <w:pPr>
                  <w:spacing w:line="240" w:lineRule="auto"/>
                </w:pPr>
                <w:r w:rsidRPr="009544B3">
                  <w:t>audio visual recordings only</w:t>
                </w:r>
              </w:p>
            </w:tc>
            <w:tc>
              <w:tcPr>
                <w:tcW w:w="3821" w:type="dxa"/>
                <w:vMerge/>
                <w:tcBorders>
                  <w:bottom w:val="nil"/>
                </w:tcBorders>
                <w:vAlign w:val="center"/>
              </w:tcPr>
              <w:p w14:paraId="05DA9E82" w14:textId="77777777" w:rsidR="009E0B56" w:rsidRPr="009544B3" w:rsidRDefault="009E0B56" w:rsidP="003B6413">
                <w:pPr>
                  <w:spacing w:line="240" w:lineRule="auto"/>
                </w:pPr>
              </w:p>
            </w:tc>
          </w:tr>
        </w:tbl>
        <w:p w14:paraId="663F695C" w14:textId="77777777" w:rsidR="009E0B56" w:rsidRPr="009544B3" w:rsidRDefault="009E0B56" w:rsidP="00C64500"/>
        <w:p w14:paraId="585B5777" w14:textId="77777777" w:rsidR="009E0B56" w:rsidRPr="009544B3" w:rsidRDefault="009E0B56" w:rsidP="00C64500"/>
        <w:p w14:paraId="2C823FF6" w14:textId="7C6D4C96" w:rsidR="00720D86" w:rsidRPr="009544B3" w:rsidRDefault="00C64500" w:rsidP="00C64500">
          <w:pPr>
            <w:pStyle w:val="Heading4"/>
          </w:pPr>
          <w:r w:rsidRPr="009544B3">
            <w:t>Summary of marks awarded</w:t>
          </w:r>
        </w:p>
        <w:p w14:paraId="1B138CFB" w14:textId="77777777" w:rsidR="00C64500" w:rsidRPr="009544B3" w:rsidRDefault="00C64500" w:rsidP="00C64500">
          <w:pPr>
            <w:spacing w:line="240" w:lineRule="auto"/>
          </w:pPr>
        </w:p>
        <w:tbl>
          <w:tblPr>
            <w:tblStyle w:val="TableGrid"/>
            <w:tblW w:w="0" w:type="auto"/>
            <w:tblLook w:val="04A0" w:firstRow="1" w:lastRow="0" w:firstColumn="1" w:lastColumn="0" w:noHBand="0" w:noVBand="1"/>
          </w:tblPr>
          <w:tblGrid>
            <w:gridCol w:w="7324"/>
            <w:gridCol w:w="1176"/>
            <w:gridCol w:w="1128"/>
          </w:tblGrid>
          <w:tr w:rsidR="00C64500" w:rsidRPr="009544B3" w14:paraId="6E46E081" w14:textId="77777777" w:rsidTr="00BF5FCE">
            <w:trPr>
              <w:trHeight w:val="454"/>
            </w:trPr>
            <w:tc>
              <w:tcPr>
                <w:tcW w:w="7324" w:type="dxa"/>
                <w:shd w:val="clear" w:color="auto" w:fill="F2F2F2" w:themeFill="background1" w:themeFillShade="F2"/>
                <w:vAlign w:val="center"/>
              </w:tcPr>
              <w:p w14:paraId="58143799" w14:textId="603A8C4E" w:rsidR="00C64500" w:rsidRPr="009544B3" w:rsidRDefault="00C64500" w:rsidP="00BF5FCE">
                <w:pPr>
                  <w:spacing w:line="240" w:lineRule="auto"/>
                  <w:rPr>
                    <w:b/>
                    <w:bCs/>
                  </w:rPr>
                </w:pPr>
                <w:r w:rsidRPr="009544B3">
                  <w:rPr>
                    <w:b/>
                    <w:bCs/>
                  </w:rPr>
                  <w:t>Assessment evidence</w:t>
                </w:r>
              </w:p>
            </w:tc>
            <w:tc>
              <w:tcPr>
                <w:tcW w:w="1176" w:type="dxa"/>
                <w:shd w:val="clear" w:color="auto" w:fill="F2F2F2" w:themeFill="background1" w:themeFillShade="F2"/>
                <w:vAlign w:val="center"/>
              </w:tcPr>
              <w:p w14:paraId="1AA5CE30" w14:textId="77777777" w:rsidR="00C64500" w:rsidRPr="009544B3" w:rsidRDefault="00C64500" w:rsidP="00BF5FCE">
                <w:pPr>
                  <w:spacing w:line="240" w:lineRule="auto"/>
                  <w:rPr>
                    <w:b/>
                    <w:bCs/>
                  </w:rPr>
                </w:pPr>
                <w:r w:rsidRPr="009544B3">
                  <w:rPr>
                    <w:b/>
                    <w:bCs/>
                  </w:rPr>
                  <w:t>Maximum</w:t>
                </w:r>
                <w:r w:rsidRPr="009544B3">
                  <w:rPr>
                    <w:b/>
                    <w:bCs/>
                  </w:rPr>
                  <w:br/>
                  <w:t>mark</w:t>
                </w:r>
              </w:p>
            </w:tc>
            <w:tc>
              <w:tcPr>
                <w:tcW w:w="1128" w:type="dxa"/>
                <w:shd w:val="clear" w:color="auto" w:fill="F2F2F2" w:themeFill="background1" w:themeFillShade="F2"/>
                <w:vAlign w:val="center"/>
              </w:tcPr>
              <w:p w14:paraId="65E3C69A" w14:textId="77777777" w:rsidR="00C64500" w:rsidRPr="009544B3" w:rsidRDefault="00C64500" w:rsidP="00BF5FCE">
                <w:pPr>
                  <w:spacing w:line="240" w:lineRule="auto"/>
                  <w:rPr>
                    <w:b/>
                    <w:bCs/>
                  </w:rPr>
                </w:pPr>
                <w:r w:rsidRPr="009544B3">
                  <w:rPr>
                    <w:b/>
                    <w:bCs/>
                  </w:rPr>
                  <w:t>Mark</w:t>
                </w:r>
                <w:r w:rsidRPr="009544B3">
                  <w:rPr>
                    <w:b/>
                    <w:bCs/>
                  </w:rPr>
                  <w:br/>
                  <w:t>awarded</w:t>
                </w:r>
              </w:p>
            </w:tc>
          </w:tr>
          <w:tr w:rsidR="00C64500" w:rsidRPr="009544B3" w14:paraId="286BB709" w14:textId="77777777" w:rsidTr="00BF5FCE">
            <w:trPr>
              <w:trHeight w:val="454"/>
            </w:trPr>
            <w:tc>
              <w:tcPr>
                <w:tcW w:w="7324" w:type="dxa"/>
                <w:vAlign w:val="center"/>
              </w:tcPr>
              <w:p w14:paraId="3E71D165" w14:textId="3B7A6B6F" w:rsidR="00C64500" w:rsidRPr="009544B3" w:rsidRDefault="009E0B56" w:rsidP="00BF5FCE">
                <w:pPr>
                  <w:spacing w:line="240" w:lineRule="auto"/>
                  <w:ind w:left="720" w:hanging="720"/>
                </w:pPr>
                <w:r w:rsidRPr="009544B3">
                  <w:t>Devising log</w:t>
                </w:r>
              </w:p>
            </w:tc>
            <w:tc>
              <w:tcPr>
                <w:tcW w:w="1176" w:type="dxa"/>
                <w:vAlign w:val="center"/>
              </w:tcPr>
              <w:p w14:paraId="2F7AF020" w14:textId="3E26880F" w:rsidR="00C64500" w:rsidRPr="009544B3" w:rsidRDefault="009E0B56" w:rsidP="00BF5FCE">
                <w:pPr>
                  <w:spacing w:line="240" w:lineRule="auto"/>
                  <w:jc w:val="center"/>
                </w:pPr>
                <w:r w:rsidRPr="009544B3">
                  <w:t>60</w:t>
                </w:r>
              </w:p>
            </w:tc>
            <w:sdt>
              <w:sdtPr>
                <w:rPr>
                  <w:b/>
                  <w:bCs/>
                </w:rPr>
                <w:id w:val="407582192"/>
                <w:placeholder>
                  <w:docPart w:val="551E89ABE90F4641870C3DCB3B7A2342"/>
                </w:placeholder>
                <w:showingPlcHdr/>
                <w:text/>
              </w:sdtPr>
              <w:sdtEndPr/>
              <w:sdtContent>
                <w:tc>
                  <w:tcPr>
                    <w:tcW w:w="1128" w:type="dxa"/>
                    <w:vAlign w:val="center"/>
                  </w:tcPr>
                  <w:p w14:paraId="1A5ACCB3" w14:textId="77777777" w:rsidR="00C64500" w:rsidRPr="009544B3" w:rsidRDefault="00C64500" w:rsidP="00BF5FCE">
                    <w:pPr>
                      <w:spacing w:line="240" w:lineRule="auto"/>
                      <w:jc w:val="center"/>
                      <w:rPr>
                        <w:b/>
                        <w:bCs/>
                      </w:rPr>
                    </w:pPr>
                    <w:r w:rsidRPr="009544B3">
                      <w:rPr>
                        <w:rStyle w:val="PlaceholderText"/>
                        <w:b/>
                        <w:bCs/>
                      </w:rPr>
                      <w:t>Click.</w:t>
                    </w:r>
                  </w:p>
                </w:tc>
              </w:sdtContent>
            </w:sdt>
          </w:tr>
          <w:tr w:rsidR="00C64500" w:rsidRPr="009544B3" w14:paraId="2F5C641F" w14:textId="77777777" w:rsidTr="00BF5FCE">
            <w:trPr>
              <w:trHeight w:val="454"/>
            </w:trPr>
            <w:tc>
              <w:tcPr>
                <w:tcW w:w="7324" w:type="dxa"/>
                <w:vAlign w:val="center"/>
              </w:tcPr>
              <w:p w14:paraId="47599D1A" w14:textId="0B0B5B91" w:rsidR="00C64500" w:rsidRPr="009544B3" w:rsidRDefault="009E0B56" w:rsidP="00BF5FCE">
                <w:pPr>
                  <w:spacing w:line="240" w:lineRule="auto"/>
                  <w:ind w:left="720" w:hanging="720"/>
                </w:pPr>
                <w:r w:rsidRPr="009544B3">
                  <w:t>Performance of devised drama</w:t>
                </w:r>
              </w:p>
            </w:tc>
            <w:tc>
              <w:tcPr>
                <w:tcW w:w="1176" w:type="dxa"/>
                <w:vAlign w:val="center"/>
              </w:tcPr>
              <w:p w14:paraId="53ECB733" w14:textId="52C7AC44" w:rsidR="00C64500" w:rsidRPr="009544B3" w:rsidRDefault="00C64500" w:rsidP="00BF5FCE">
                <w:pPr>
                  <w:spacing w:line="240" w:lineRule="auto"/>
                  <w:jc w:val="center"/>
                </w:pPr>
                <w:r w:rsidRPr="009544B3">
                  <w:t>20</w:t>
                </w:r>
              </w:p>
            </w:tc>
            <w:sdt>
              <w:sdtPr>
                <w:rPr>
                  <w:b/>
                  <w:bCs/>
                </w:rPr>
                <w:id w:val="-1701318250"/>
                <w:placeholder>
                  <w:docPart w:val="509FF28144B045B1AF2D22DBBA328920"/>
                </w:placeholder>
                <w:showingPlcHdr/>
                <w:text/>
              </w:sdtPr>
              <w:sdtEndPr/>
              <w:sdtContent>
                <w:tc>
                  <w:tcPr>
                    <w:tcW w:w="1128" w:type="dxa"/>
                    <w:vAlign w:val="center"/>
                  </w:tcPr>
                  <w:p w14:paraId="3B3D07AE" w14:textId="77777777" w:rsidR="00C64500" w:rsidRPr="009544B3" w:rsidRDefault="00C64500" w:rsidP="00BF5FCE">
                    <w:pPr>
                      <w:spacing w:line="240" w:lineRule="auto"/>
                      <w:jc w:val="center"/>
                      <w:rPr>
                        <w:b/>
                        <w:bCs/>
                      </w:rPr>
                    </w:pPr>
                    <w:r w:rsidRPr="009544B3">
                      <w:rPr>
                        <w:rStyle w:val="PlaceholderText"/>
                        <w:b/>
                        <w:bCs/>
                      </w:rPr>
                      <w:t>Click.</w:t>
                    </w:r>
                  </w:p>
                </w:tc>
              </w:sdtContent>
            </w:sdt>
          </w:tr>
          <w:tr w:rsidR="00C64500" w:rsidRPr="009544B3" w14:paraId="5C1FC428" w14:textId="77777777" w:rsidTr="00BF5FCE">
            <w:trPr>
              <w:trHeight w:val="454"/>
            </w:trPr>
            <w:tc>
              <w:tcPr>
                <w:tcW w:w="7324" w:type="dxa"/>
                <w:vAlign w:val="center"/>
              </w:tcPr>
              <w:p w14:paraId="0679BECD" w14:textId="77777777" w:rsidR="00C64500" w:rsidRPr="009544B3" w:rsidRDefault="00C64500" w:rsidP="00BF5FCE">
                <w:pPr>
                  <w:spacing w:line="240" w:lineRule="auto"/>
                  <w:jc w:val="right"/>
                </w:pPr>
                <w:r w:rsidRPr="009544B3">
                  <w:t>Total mark</w:t>
                </w:r>
              </w:p>
            </w:tc>
            <w:tc>
              <w:tcPr>
                <w:tcW w:w="1176" w:type="dxa"/>
                <w:vAlign w:val="center"/>
              </w:tcPr>
              <w:p w14:paraId="0799612B" w14:textId="63071028" w:rsidR="00C64500" w:rsidRPr="009544B3" w:rsidRDefault="009E0B56" w:rsidP="00BF5FCE">
                <w:pPr>
                  <w:spacing w:line="240" w:lineRule="auto"/>
                  <w:jc w:val="center"/>
                </w:pPr>
                <w:r w:rsidRPr="009544B3">
                  <w:t>8</w:t>
                </w:r>
                <w:r w:rsidR="00C64500" w:rsidRPr="009544B3">
                  <w:t>0</w:t>
                </w:r>
              </w:p>
            </w:tc>
            <w:sdt>
              <w:sdtPr>
                <w:rPr>
                  <w:b/>
                  <w:bCs/>
                </w:rPr>
                <w:id w:val="1763721521"/>
                <w:placeholder>
                  <w:docPart w:val="7BC848104A86439F97CA74855B60FD99"/>
                </w:placeholder>
                <w:showingPlcHdr/>
                <w:text/>
              </w:sdtPr>
              <w:sdtEndPr/>
              <w:sdtContent>
                <w:tc>
                  <w:tcPr>
                    <w:tcW w:w="1128" w:type="dxa"/>
                    <w:vAlign w:val="center"/>
                  </w:tcPr>
                  <w:p w14:paraId="223165EC" w14:textId="77777777" w:rsidR="00C64500" w:rsidRPr="009544B3" w:rsidRDefault="00C64500" w:rsidP="00BF5FCE">
                    <w:pPr>
                      <w:spacing w:line="240" w:lineRule="auto"/>
                      <w:jc w:val="center"/>
                      <w:rPr>
                        <w:b/>
                        <w:bCs/>
                      </w:rPr>
                    </w:pPr>
                    <w:r w:rsidRPr="009544B3">
                      <w:rPr>
                        <w:rStyle w:val="PlaceholderText"/>
                        <w:b/>
                        <w:bCs/>
                      </w:rPr>
                      <w:t>Click.</w:t>
                    </w:r>
                  </w:p>
                </w:tc>
              </w:sdtContent>
            </w:sdt>
          </w:tr>
        </w:tbl>
        <w:p w14:paraId="70791FE0" w14:textId="77777777" w:rsidR="009E0B56" w:rsidRPr="009544B3" w:rsidRDefault="009E0B56" w:rsidP="009E0B56"/>
        <w:p w14:paraId="71C8CB6F" w14:textId="77777777" w:rsidR="009E0B56" w:rsidRPr="009544B3" w:rsidRDefault="009E0B56" w:rsidP="009E0B56">
          <w:r w:rsidRPr="009544B3">
            <w:t>For the sample candidates requested, you will need to upload on Centre Services &gt; Exams &gt; Centre Marks Submission:</w:t>
          </w:r>
        </w:p>
        <w:p w14:paraId="3F31534A" w14:textId="77777777" w:rsidR="009E0B56" w:rsidRPr="009544B3" w:rsidRDefault="009E0B56" w:rsidP="009E0B56">
          <w:pPr>
            <w:pStyle w:val="ListParagraph"/>
            <w:numPr>
              <w:ilvl w:val="0"/>
              <w:numId w:val="12"/>
            </w:numPr>
          </w:pPr>
          <w:r w:rsidRPr="009544B3">
            <w:t>Audio visual recordings of the performances</w:t>
          </w:r>
        </w:p>
        <w:p w14:paraId="6255225C" w14:textId="3D211067" w:rsidR="009E0B56" w:rsidRPr="009544B3" w:rsidRDefault="009E0B56" w:rsidP="009E0B56">
          <w:pPr>
            <w:pStyle w:val="ListParagraph"/>
            <w:numPr>
              <w:ilvl w:val="0"/>
              <w:numId w:val="12"/>
            </w:numPr>
          </w:pPr>
          <w:r w:rsidRPr="009544B3">
            <w:t>Candidate record forms, programme notes and devising logs.</w:t>
          </w:r>
        </w:p>
        <w:p w14:paraId="232DA257" w14:textId="5FFB1D1A" w:rsidR="00720D86" w:rsidRPr="009544B3" w:rsidRDefault="00720D86">
          <w:pPr>
            <w:spacing w:line="240" w:lineRule="auto"/>
          </w:pPr>
          <w:r w:rsidRPr="009544B3">
            <w:br w:type="page"/>
          </w:r>
        </w:p>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9544B3" w14:paraId="16B6F1EE" w14:textId="77777777" w:rsidTr="007140A3">
            <w:tc>
              <w:tcPr>
                <w:tcW w:w="9628" w:type="dxa"/>
                <w:shd w:val="clear" w:color="auto" w:fill="F2F2F2" w:themeFill="background1" w:themeFillShade="F2"/>
              </w:tcPr>
              <w:p w14:paraId="6237D9AC" w14:textId="77777777" w:rsidR="007140A3" w:rsidRPr="009544B3" w:rsidRDefault="007140A3" w:rsidP="007140A3"/>
              <w:p w14:paraId="13A68EA7" w14:textId="77777777" w:rsidR="007140A3" w:rsidRPr="009544B3" w:rsidRDefault="007140A3" w:rsidP="007140A3">
                <w:pPr>
                  <w:pStyle w:val="Heading4"/>
                </w:pPr>
                <w:r w:rsidRPr="009544B3">
                  <w:t>Notice to Candidates</w:t>
                </w:r>
              </w:p>
              <w:p w14:paraId="77BB571C" w14:textId="77777777" w:rsidR="007140A3" w:rsidRPr="009544B3" w:rsidRDefault="007140A3" w:rsidP="007140A3"/>
              <w:p w14:paraId="6909C115" w14:textId="3AC24244" w:rsidR="007140A3" w:rsidRPr="009544B3" w:rsidRDefault="007140A3" w:rsidP="007140A3">
                <w:pPr>
                  <w:pStyle w:val="ListParagraph"/>
                  <w:numPr>
                    <w:ilvl w:val="0"/>
                    <w:numId w:val="7"/>
                  </w:numPr>
                  <w:rPr>
                    <w:b/>
                    <w:bCs/>
                  </w:rPr>
                </w:pPr>
                <w:r w:rsidRPr="009544B3">
                  <w:rPr>
                    <w:b/>
                    <w:bCs/>
                  </w:rPr>
                  <w:t>The work you submit for assessment must be your own.</w:t>
                </w:r>
              </w:p>
              <w:p w14:paraId="364142D5" w14:textId="77777777" w:rsidR="007140A3" w:rsidRPr="009544B3" w:rsidRDefault="007140A3" w:rsidP="007140A3">
                <w:r w:rsidRPr="009544B3">
                  <w:t>You must not plagiarise. This means you must not take someone else’s words, thoughts, ideas or outputs and try to pass them off as your own.</w:t>
                </w:r>
              </w:p>
              <w:p w14:paraId="00ADB70E" w14:textId="77777777" w:rsidR="007140A3" w:rsidRPr="009544B3" w:rsidRDefault="007140A3" w:rsidP="007140A3"/>
              <w:p w14:paraId="2354471D" w14:textId="1C81CDD6" w:rsidR="007140A3" w:rsidRPr="009544B3" w:rsidRDefault="007140A3" w:rsidP="007140A3">
                <w:pPr>
                  <w:pStyle w:val="ListParagraph"/>
                  <w:numPr>
                    <w:ilvl w:val="0"/>
                    <w:numId w:val="7"/>
                  </w:numPr>
                  <w:rPr>
                    <w:b/>
                    <w:bCs/>
                  </w:rPr>
                </w:pPr>
                <w:r w:rsidRPr="009544B3">
                  <w:rPr>
                    <w:b/>
                    <w:bCs/>
                  </w:rPr>
                  <w:t>You must clearly reference all your sources.</w:t>
                </w:r>
              </w:p>
              <w:p w14:paraId="7338F1C2" w14:textId="77777777" w:rsidR="007140A3" w:rsidRPr="009544B3" w:rsidRDefault="007140A3" w:rsidP="007140A3">
                <w:r w:rsidRPr="009544B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9544B3" w:rsidRDefault="007140A3" w:rsidP="007140A3"/>
              <w:p w14:paraId="085A7C76" w14:textId="77777777" w:rsidR="007140A3" w:rsidRPr="009544B3" w:rsidRDefault="007140A3" w:rsidP="007140A3">
                <w:pPr>
                  <w:pStyle w:val="ListParagraph"/>
                  <w:numPr>
                    <w:ilvl w:val="0"/>
                    <w:numId w:val="7"/>
                  </w:numPr>
                  <w:rPr>
                    <w:b/>
                    <w:bCs/>
                  </w:rPr>
                </w:pPr>
                <w:r w:rsidRPr="009544B3">
                  <w:rPr>
                    <w:b/>
                    <w:bCs/>
                  </w:rPr>
                  <w:t>You must clearly acknowledge and reference any use of AI.</w:t>
                </w:r>
              </w:p>
              <w:p w14:paraId="12656D12" w14:textId="28B9A5EB" w:rsidR="007140A3" w:rsidRPr="009544B3" w:rsidRDefault="007140A3" w:rsidP="007140A3">
                <w:r w:rsidRPr="009544B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9544B3" w:rsidRDefault="007140A3" w:rsidP="007140A3">
                <w:r w:rsidRPr="009544B3">
                  <w:t>You need to hand this in with your final work so your teacher can check the AI content and how you used it.</w:t>
                </w:r>
              </w:p>
              <w:p w14:paraId="62EA1FD3" w14:textId="77777777" w:rsidR="007140A3" w:rsidRPr="009544B3" w:rsidRDefault="007140A3" w:rsidP="007140A3"/>
              <w:p w14:paraId="4AD3CFDF" w14:textId="0B823040" w:rsidR="007140A3" w:rsidRPr="009544B3" w:rsidRDefault="007140A3" w:rsidP="007140A3">
                <w:pPr>
                  <w:pStyle w:val="ListParagraph"/>
                  <w:numPr>
                    <w:ilvl w:val="0"/>
                    <w:numId w:val="7"/>
                  </w:numPr>
                  <w:rPr>
                    <w:b/>
                    <w:bCs/>
                  </w:rPr>
                </w:pPr>
                <w:r w:rsidRPr="009544B3">
                  <w:rPr>
                    <w:b/>
                    <w:bCs/>
                  </w:rPr>
                  <w:t>You must keep your work confidential.</w:t>
                </w:r>
              </w:p>
              <w:p w14:paraId="3ADA7F45" w14:textId="77777777" w:rsidR="007140A3" w:rsidRPr="009544B3" w:rsidRDefault="007140A3" w:rsidP="007140A3">
                <w:r w:rsidRPr="009544B3">
                  <w:t>You can only share the work you submit for assessment with your teacher(s). You must not share it with anyone else, and you must not post it online.</w:t>
                </w:r>
              </w:p>
              <w:p w14:paraId="6B514B10" w14:textId="77777777" w:rsidR="007140A3" w:rsidRPr="009544B3" w:rsidRDefault="007140A3" w:rsidP="007140A3"/>
              <w:p w14:paraId="28B98C37" w14:textId="403793B7" w:rsidR="007140A3" w:rsidRPr="009544B3" w:rsidRDefault="007140A3" w:rsidP="007140A3">
                <w:pPr>
                  <w:pStyle w:val="ListParagraph"/>
                  <w:numPr>
                    <w:ilvl w:val="0"/>
                    <w:numId w:val="7"/>
                  </w:numPr>
                  <w:rPr>
                    <w:b/>
                    <w:bCs/>
                  </w:rPr>
                </w:pPr>
                <w:r w:rsidRPr="009544B3">
                  <w:rPr>
                    <w:b/>
                    <w:bCs/>
                  </w:rPr>
                  <w:t>The work you submit for assessment must be produced under the conditions set out in the specification.</w:t>
                </w:r>
              </w:p>
              <w:p w14:paraId="7144E6EE" w14:textId="77777777" w:rsidR="007140A3" w:rsidRPr="009544B3" w:rsidRDefault="007140A3" w:rsidP="007140A3">
                <w:r w:rsidRPr="009544B3">
                  <w:t xml:space="preserve">Each qualification has a specific set of conditions. Your teacher will have explained the level of supervision and control necessary for this assessment. </w:t>
                </w:r>
              </w:p>
              <w:p w14:paraId="7B5C2734" w14:textId="77777777" w:rsidR="007140A3" w:rsidRPr="009544B3" w:rsidRDefault="007140A3" w:rsidP="007140A3"/>
              <w:p w14:paraId="26E914F1" w14:textId="77777777" w:rsidR="007140A3" w:rsidRPr="009544B3" w:rsidRDefault="007140A3" w:rsidP="007140A3"/>
              <w:p w14:paraId="1958E1B7" w14:textId="77777777" w:rsidR="007140A3" w:rsidRPr="009544B3" w:rsidRDefault="007140A3" w:rsidP="007140A3">
                <w:r w:rsidRPr="009544B3">
                  <w:t>If you break the rules, you could get zero marks, be disqualified from the unit or subject, or even from all exams. AQA will investigate and decide what happens.</w:t>
                </w:r>
              </w:p>
              <w:p w14:paraId="01D7EBA5" w14:textId="77777777" w:rsidR="007140A3" w:rsidRPr="009544B3" w:rsidRDefault="007140A3" w:rsidP="007140A3"/>
              <w:p w14:paraId="5377DB54" w14:textId="3151E3C4" w:rsidR="007140A3" w:rsidRPr="009544B3" w:rsidRDefault="007140A3" w:rsidP="007140A3">
                <w:r w:rsidRPr="009544B3">
                  <w:t>If there is anything you don’t understand, please speak to your teacher before you sign the form below.</w:t>
                </w:r>
              </w:p>
              <w:p w14:paraId="0071542D" w14:textId="77777777" w:rsidR="007140A3" w:rsidRPr="009544B3" w:rsidRDefault="007140A3" w:rsidP="00417211"/>
            </w:tc>
          </w:tr>
        </w:tbl>
        <w:p w14:paraId="2E26F03E" w14:textId="0447A145" w:rsidR="0037793B" w:rsidRPr="009544B3" w:rsidRDefault="0037793B" w:rsidP="0037793B"/>
        <w:p w14:paraId="26DB49B9" w14:textId="77777777" w:rsidR="0037793B" w:rsidRPr="009544B3" w:rsidRDefault="0037793B" w:rsidP="00AC3371">
          <w:pPr>
            <w:pStyle w:val="Heading4"/>
          </w:pPr>
          <w:r w:rsidRPr="009544B3">
            <w:t>Candidate Declaration</w:t>
          </w:r>
        </w:p>
        <w:p w14:paraId="50268FD2" w14:textId="77777777" w:rsidR="00AC3371" w:rsidRPr="009544B3" w:rsidRDefault="00AC3371" w:rsidP="0037793B"/>
        <w:p w14:paraId="45A817D2" w14:textId="450AF35A" w:rsidR="0037793B" w:rsidRPr="009544B3" w:rsidRDefault="0037793B" w:rsidP="0037793B">
          <w:r w:rsidRPr="009544B3">
            <w:t>I have read and understood the Notice to Candidates above. I declare that the work submitted for this assessment:</w:t>
          </w:r>
        </w:p>
        <w:p w14:paraId="5CA6B66B" w14:textId="2B29DFFA" w:rsidR="0037793B" w:rsidRPr="009544B3" w:rsidRDefault="0037793B" w:rsidP="00AC3371">
          <w:pPr>
            <w:pStyle w:val="ListParagraph"/>
            <w:numPr>
              <w:ilvl w:val="0"/>
              <w:numId w:val="8"/>
            </w:numPr>
          </w:pPr>
          <w:r w:rsidRPr="009544B3">
            <w:t>is my own work</w:t>
          </w:r>
        </w:p>
        <w:p w14:paraId="02B10CA1" w14:textId="66226192" w:rsidR="0037793B" w:rsidRPr="009544B3" w:rsidRDefault="0037793B" w:rsidP="00AC3371">
          <w:pPr>
            <w:pStyle w:val="ListParagraph"/>
            <w:numPr>
              <w:ilvl w:val="0"/>
              <w:numId w:val="8"/>
            </w:numPr>
          </w:pPr>
          <w:r w:rsidRPr="009544B3">
            <w:t xml:space="preserve">has clearly referenced all sources </w:t>
          </w:r>
        </w:p>
        <w:p w14:paraId="5D3E233A" w14:textId="23CA2309" w:rsidR="0037793B" w:rsidRPr="009544B3" w:rsidRDefault="0037793B" w:rsidP="00AC3371">
          <w:pPr>
            <w:pStyle w:val="ListParagraph"/>
            <w:numPr>
              <w:ilvl w:val="0"/>
              <w:numId w:val="8"/>
            </w:numPr>
          </w:pPr>
          <w:r w:rsidRPr="009544B3">
            <w:t>has clearly acknowledged any use of AI</w:t>
          </w:r>
        </w:p>
        <w:p w14:paraId="33DA3E64" w14:textId="2EDB1095" w:rsidR="0037793B" w:rsidRPr="009544B3" w:rsidRDefault="0037793B" w:rsidP="00AC3371">
          <w:pPr>
            <w:pStyle w:val="ListParagraph"/>
            <w:numPr>
              <w:ilvl w:val="0"/>
              <w:numId w:val="8"/>
            </w:numPr>
          </w:pPr>
          <w:r w:rsidRPr="009544B3">
            <w:t xml:space="preserve">has been kept confidential </w:t>
          </w:r>
        </w:p>
        <w:p w14:paraId="56985666" w14:textId="7F8FB11E" w:rsidR="0037793B" w:rsidRPr="009544B3" w:rsidRDefault="0037793B" w:rsidP="00AC3371">
          <w:pPr>
            <w:pStyle w:val="ListParagraph"/>
            <w:numPr>
              <w:ilvl w:val="0"/>
              <w:numId w:val="8"/>
            </w:numPr>
          </w:pPr>
          <w:r w:rsidRPr="009544B3">
            <w:t>has been produced under the conditions set out in the specification.</w:t>
          </w:r>
        </w:p>
        <w:p w14:paraId="2855B073" w14:textId="77777777" w:rsidR="00AC3371" w:rsidRPr="009544B3" w:rsidRDefault="00AC3371" w:rsidP="0037793B"/>
        <w:p w14:paraId="2D375941" w14:textId="468AB59F" w:rsidR="0037793B" w:rsidRPr="009544B3" w:rsidRDefault="0037793B" w:rsidP="0037793B">
          <w:r w:rsidRPr="009544B3">
            <w:t>I understand that if I make a false declaration this is a form of malpractice.</w:t>
          </w:r>
        </w:p>
        <w:p w14:paraId="6E49D140" w14:textId="77777777" w:rsidR="00C64500" w:rsidRPr="009544B3" w:rsidRDefault="00C64500" w:rsidP="00C64500"/>
        <w:p w14:paraId="20ED8774" w14:textId="77777777" w:rsidR="00C64500" w:rsidRPr="009544B3" w:rsidRDefault="00C64500" w:rsidP="00C64500">
          <w:r w:rsidRPr="009544B3">
            <w:lastRenderedPageBreak/>
            <w:t>We may use examples of candidate’s work for standardisation or training purposes. Please see our privacy notice for more information on how we use assessment data and on your rights under data privacy legislation.</w:t>
          </w:r>
        </w:p>
        <w:p w14:paraId="652A70B7" w14:textId="77777777" w:rsidR="00C64500" w:rsidRPr="009544B3" w:rsidRDefault="00C64500" w:rsidP="0037793B"/>
        <w:p w14:paraId="79F67188" w14:textId="64346CDC" w:rsidR="00417211" w:rsidRPr="009544B3" w:rsidRDefault="0037793B" w:rsidP="0037793B">
          <w:r w:rsidRPr="009544B3">
            <w:t>If there is anything you don’t understand, please speak to your teacher before you sign the form.</w:t>
          </w:r>
        </w:p>
        <w:p w14:paraId="12AA380B" w14:textId="77777777" w:rsidR="004063F5" w:rsidRPr="009544B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9544B3" w14:paraId="47092348" w14:textId="77777777" w:rsidTr="00850081">
            <w:trPr>
              <w:trHeight w:val="454"/>
            </w:trPr>
            <w:tc>
              <w:tcPr>
                <w:tcW w:w="2127" w:type="dxa"/>
                <w:tcMar>
                  <w:left w:w="0" w:type="dxa"/>
                </w:tcMar>
                <w:vAlign w:val="bottom"/>
              </w:tcPr>
              <w:p w14:paraId="2734C076" w14:textId="464CB105" w:rsidR="004063F5" w:rsidRPr="009544B3" w:rsidRDefault="004063F5" w:rsidP="003E1933">
                <w:r w:rsidRPr="009544B3">
                  <w:t>C</w:t>
                </w:r>
                <w:r w:rsidR="007140A3" w:rsidRPr="009544B3">
                  <w:t>andidate</w:t>
                </w:r>
                <w:r w:rsidRPr="009544B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9544B3" w:rsidRDefault="003D393A" w:rsidP="003E1933">
                    <w:pPr>
                      <w:rPr>
                        <w:b/>
                        <w:bCs/>
                      </w:rPr>
                    </w:pPr>
                    <w:r w:rsidRPr="009544B3">
                      <w:rPr>
                        <w:rStyle w:val="PlaceholderText"/>
                        <w:b/>
                        <w:bCs/>
                      </w:rPr>
                      <w:t>Click or tap here to enter text.</w:t>
                    </w:r>
                  </w:p>
                </w:tc>
              </w:sdtContent>
            </w:sdt>
            <w:tc>
              <w:tcPr>
                <w:tcW w:w="1134" w:type="dxa"/>
                <w:vAlign w:val="bottom"/>
              </w:tcPr>
              <w:p w14:paraId="7283F402" w14:textId="261D8777" w:rsidR="004063F5" w:rsidRPr="009544B3" w:rsidRDefault="004063F5" w:rsidP="003E1933">
                <w:r w:rsidRPr="009544B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9544B3" w:rsidRDefault="003D393A" w:rsidP="003E1933">
                    <w:pPr>
                      <w:rPr>
                        <w:b/>
                        <w:bCs/>
                      </w:rPr>
                    </w:pPr>
                    <w:r w:rsidRPr="009544B3">
                      <w:rPr>
                        <w:rStyle w:val="PlaceholderText"/>
                        <w:b/>
                        <w:bCs/>
                      </w:rPr>
                      <w:t>Click.</w:t>
                    </w:r>
                  </w:p>
                </w:tc>
              </w:sdtContent>
            </w:sdt>
          </w:tr>
        </w:tbl>
        <w:p w14:paraId="08A164A2" w14:textId="77777777" w:rsidR="007140A3" w:rsidRPr="009544B3" w:rsidRDefault="007140A3" w:rsidP="00417211"/>
        <w:p w14:paraId="6D3E9B84" w14:textId="77777777" w:rsidR="007140A3" w:rsidRPr="009544B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9544B3" w14:paraId="7BAC0992" w14:textId="77777777" w:rsidTr="007140A3">
            <w:tc>
              <w:tcPr>
                <w:tcW w:w="9628" w:type="dxa"/>
                <w:shd w:val="clear" w:color="auto" w:fill="F2F2F2" w:themeFill="background1" w:themeFillShade="F2"/>
              </w:tcPr>
              <w:p w14:paraId="7CFC078C" w14:textId="77777777" w:rsidR="007140A3" w:rsidRPr="009544B3" w:rsidRDefault="007140A3" w:rsidP="007140A3"/>
              <w:p w14:paraId="6BBA80AA" w14:textId="77777777" w:rsidR="007140A3" w:rsidRPr="009544B3" w:rsidRDefault="007140A3" w:rsidP="007140A3">
                <w:pPr>
                  <w:pStyle w:val="Heading4"/>
                </w:pPr>
                <w:r w:rsidRPr="009544B3">
                  <w:t>Notice to Teachers</w:t>
                </w:r>
              </w:p>
              <w:p w14:paraId="6CE6EEDE" w14:textId="77777777" w:rsidR="007140A3" w:rsidRPr="009544B3" w:rsidRDefault="007140A3" w:rsidP="007140A3">
                <w:pPr>
                  <w:spacing w:line="240" w:lineRule="auto"/>
                </w:pPr>
              </w:p>
              <w:p w14:paraId="7266B740" w14:textId="77777777" w:rsidR="007140A3" w:rsidRPr="009544B3" w:rsidRDefault="007140A3" w:rsidP="007140A3">
                <w:pPr>
                  <w:spacing w:line="240" w:lineRule="auto"/>
                </w:pPr>
                <w:r w:rsidRPr="009544B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9544B3" w:rsidRDefault="007140A3" w:rsidP="007140A3">
                <w:pPr>
                  <w:spacing w:line="240" w:lineRule="auto"/>
                </w:pPr>
              </w:p>
              <w:p w14:paraId="5DD171E3" w14:textId="48F9C4F4" w:rsidR="007140A3" w:rsidRPr="009544B3" w:rsidRDefault="007140A3" w:rsidP="007140A3">
                <w:pPr>
                  <w:spacing w:line="240" w:lineRule="auto"/>
                </w:pPr>
                <w:r w:rsidRPr="009544B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9544B3" w:rsidRDefault="007140A3" w:rsidP="00417211"/>
            </w:tc>
          </w:tr>
        </w:tbl>
        <w:p w14:paraId="3B0571F2" w14:textId="77777777" w:rsidR="00AC3371" w:rsidRPr="009544B3" w:rsidRDefault="00AC3371" w:rsidP="00AC3371">
          <w:pPr>
            <w:spacing w:line="240" w:lineRule="auto"/>
          </w:pPr>
        </w:p>
        <w:p w14:paraId="261940B1" w14:textId="0B4A2916" w:rsidR="00AC3371" w:rsidRPr="009544B3" w:rsidRDefault="00AC3371" w:rsidP="00AC3371">
          <w:pPr>
            <w:pStyle w:val="Heading4"/>
          </w:pPr>
          <w:r w:rsidRPr="009544B3">
            <w:t>Teacher Declaration</w:t>
          </w:r>
        </w:p>
        <w:p w14:paraId="106EF217" w14:textId="77777777" w:rsidR="00AC3371" w:rsidRPr="009544B3" w:rsidRDefault="00AC3371" w:rsidP="00AC3371">
          <w:pPr>
            <w:spacing w:line="240" w:lineRule="auto"/>
          </w:pPr>
        </w:p>
        <w:p w14:paraId="31D39760" w14:textId="054057A4" w:rsidR="00AC3371" w:rsidRPr="009544B3" w:rsidRDefault="00AC3371" w:rsidP="00AC3371">
          <w:pPr>
            <w:spacing w:line="240" w:lineRule="auto"/>
          </w:pPr>
          <w:r w:rsidRPr="009544B3">
            <w:t>I confirm that:</w:t>
          </w:r>
        </w:p>
        <w:p w14:paraId="1D6305E2" w14:textId="1C0D5060" w:rsidR="00AC3371" w:rsidRPr="009544B3" w:rsidRDefault="00AC3371" w:rsidP="00AC3371">
          <w:pPr>
            <w:pStyle w:val="ListParagraph"/>
            <w:numPr>
              <w:ilvl w:val="0"/>
              <w:numId w:val="10"/>
            </w:numPr>
            <w:spacing w:line="240" w:lineRule="auto"/>
          </w:pPr>
          <w:r w:rsidRPr="009544B3">
            <w:t xml:space="preserve">all reasonable steps were taken, including steps to mitigate the risk of AI misuse, to make sure the work submitted is solely that of the candidate concerned </w:t>
          </w:r>
        </w:p>
        <w:p w14:paraId="7AE577EE" w14:textId="5D80BD7E" w:rsidR="00AC3371" w:rsidRPr="009544B3" w:rsidRDefault="00AC3371" w:rsidP="00AC3371">
          <w:pPr>
            <w:pStyle w:val="ListParagraph"/>
            <w:numPr>
              <w:ilvl w:val="0"/>
              <w:numId w:val="10"/>
            </w:numPr>
            <w:spacing w:line="240" w:lineRule="auto"/>
          </w:pPr>
          <w:r w:rsidRPr="009544B3">
            <w:t>to the best of my knowledge, where sources have been used that they are referenced</w:t>
          </w:r>
        </w:p>
        <w:p w14:paraId="5036D494" w14:textId="3788F435" w:rsidR="00AC3371" w:rsidRPr="009544B3" w:rsidRDefault="00AC3371" w:rsidP="00AC3371">
          <w:pPr>
            <w:pStyle w:val="ListParagraph"/>
            <w:numPr>
              <w:ilvl w:val="0"/>
              <w:numId w:val="10"/>
            </w:numPr>
            <w:spacing w:line="240" w:lineRule="auto"/>
          </w:pPr>
          <w:r w:rsidRPr="009544B3">
            <w:t>to the best of my knowledge where the candidate has used AI, it has been used and acknowledged appropriately</w:t>
          </w:r>
        </w:p>
        <w:p w14:paraId="628619FD" w14:textId="67D38E91" w:rsidR="00AC3371" w:rsidRPr="009544B3" w:rsidRDefault="00AC3371" w:rsidP="00AC3371">
          <w:pPr>
            <w:pStyle w:val="ListParagraph"/>
            <w:numPr>
              <w:ilvl w:val="0"/>
              <w:numId w:val="10"/>
            </w:numPr>
            <w:spacing w:line="240" w:lineRule="auto"/>
          </w:pPr>
          <w:r w:rsidRPr="009544B3">
            <w:t xml:space="preserve">any help given to the candidate has been recorded </w:t>
          </w:r>
          <w:r w:rsidR="007140A3" w:rsidRPr="009544B3">
            <w:t>below</w:t>
          </w:r>
        </w:p>
        <w:p w14:paraId="4D9FF226" w14:textId="7EDA4D9B" w:rsidR="00AC3371" w:rsidRPr="009544B3" w:rsidRDefault="00AC3371" w:rsidP="00AC3371">
          <w:pPr>
            <w:pStyle w:val="ListParagraph"/>
            <w:numPr>
              <w:ilvl w:val="0"/>
              <w:numId w:val="10"/>
            </w:numPr>
            <w:spacing w:line="240" w:lineRule="auto"/>
          </w:pPr>
          <w:r w:rsidRPr="009544B3">
            <w:t>to the best of my knowledge the work has been kept confidential (when with the candidate) and has been securely stored by the centre (when appropriate to the assessment)</w:t>
          </w:r>
        </w:p>
        <w:p w14:paraId="0C198395" w14:textId="777DE885" w:rsidR="00AC3371" w:rsidRPr="009544B3" w:rsidRDefault="00AC3371" w:rsidP="00AC3371">
          <w:pPr>
            <w:pStyle w:val="ListParagraph"/>
            <w:numPr>
              <w:ilvl w:val="0"/>
              <w:numId w:val="10"/>
            </w:numPr>
            <w:spacing w:line="240" w:lineRule="auto"/>
          </w:pPr>
          <w:r w:rsidRPr="009544B3">
            <w:t>the candidate’s work was conducted under the required conditions detailed in the specification</w:t>
          </w:r>
        </w:p>
        <w:p w14:paraId="49D9B48F" w14:textId="26CEA53B" w:rsidR="00AC3371" w:rsidRPr="009544B3" w:rsidRDefault="00AC3371" w:rsidP="00AC3371">
          <w:pPr>
            <w:pStyle w:val="ListParagraph"/>
            <w:numPr>
              <w:ilvl w:val="0"/>
              <w:numId w:val="10"/>
            </w:numPr>
            <w:spacing w:line="240" w:lineRule="auto"/>
          </w:pPr>
          <w:r w:rsidRPr="009544B3">
            <w:t>the marking was carried out according to the mark scheme and AI was not used as the sole form of marking; I have reviewed the work in its entirety and determined the final mark</w:t>
          </w:r>
        </w:p>
        <w:p w14:paraId="3FF0AC17" w14:textId="4F66B654" w:rsidR="00AC3371" w:rsidRPr="009544B3" w:rsidRDefault="00AC3371" w:rsidP="00AC3371">
          <w:pPr>
            <w:pStyle w:val="ListParagraph"/>
            <w:numPr>
              <w:ilvl w:val="0"/>
              <w:numId w:val="10"/>
            </w:numPr>
            <w:spacing w:line="240" w:lineRule="auto"/>
          </w:pPr>
          <w:r w:rsidRPr="009544B3">
            <w:t>internal standardisation was carried out to ensure all candidates have been assessed against the same standard.</w:t>
          </w:r>
        </w:p>
        <w:p w14:paraId="38F797AC" w14:textId="77777777" w:rsidR="00121A50" w:rsidRPr="009544B3" w:rsidRDefault="00121A50" w:rsidP="00121A50">
          <w:pPr>
            <w:spacing w:line="240" w:lineRule="auto"/>
          </w:pPr>
        </w:p>
        <w:p w14:paraId="0D8271BC" w14:textId="77777777" w:rsidR="00121A50" w:rsidRPr="009544B3" w:rsidRDefault="00121A50" w:rsidP="00121A50">
          <w:pPr>
            <w:spacing w:line="240" w:lineRule="auto"/>
          </w:pPr>
          <w:r w:rsidRPr="009544B3">
            <w:t>I understand that a false declaration is a form of malpractice.</w:t>
          </w:r>
        </w:p>
        <w:p w14:paraId="12A0AC1D" w14:textId="77777777" w:rsidR="00121A50" w:rsidRPr="009544B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9544B3" w14:paraId="54D6EFA9" w14:textId="77777777" w:rsidTr="002E7BC5">
            <w:trPr>
              <w:trHeight w:val="2268"/>
            </w:trPr>
            <w:tc>
              <w:tcPr>
                <w:tcW w:w="9628" w:type="dxa"/>
              </w:tcPr>
              <w:p w14:paraId="49A3D94A" w14:textId="553D722C" w:rsidR="007140A3" w:rsidRPr="009544B3" w:rsidRDefault="007140A3" w:rsidP="00AC3371">
                <w:pPr>
                  <w:spacing w:line="240" w:lineRule="auto"/>
                </w:pPr>
                <w:r w:rsidRPr="009544B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9544B3" w:rsidRDefault="003D393A" w:rsidP="00AC3371">
                    <w:pPr>
                      <w:spacing w:line="240" w:lineRule="auto"/>
                      <w:rPr>
                        <w:b/>
                        <w:bCs/>
                      </w:rPr>
                    </w:pPr>
                    <w:r w:rsidRPr="009544B3">
                      <w:rPr>
                        <w:rStyle w:val="PlaceholderText"/>
                        <w:b/>
                        <w:bCs/>
                      </w:rPr>
                      <w:t>Click or tap here to enter text.</w:t>
                    </w:r>
                  </w:p>
                </w:sdtContent>
              </w:sdt>
            </w:tc>
          </w:tr>
        </w:tbl>
        <w:p w14:paraId="44835BF5" w14:textId="77777777" w:rsidR="00C64500" w:rsidRPr="009544B3" w:rsidRDefault="00C64500"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966"/>
            <w:gridCol w:w="1134"/>
            <w:gridCol w:w="1548"/>
          </w:tblGrid>
          <w:tr w:rsidR="004063F5" w:rsidRPr="009544B3" w14:paraId="6A9F2A4D" w14:textId="77777777" w:rsidTr="003D241C">
            <w:trPr>
              <w:trHeight w:val="454"/>
            </w:trPr>
            <w:tc>
              <w:tcPr>
                <w:tcW w:w="1980" w:type="dxa"/>
                <w:tcMar>
                  <w:left w:w="0" w:type="dxa"/>
                </w:tcMar>
                <w:vAlign w:val="bottom"/>
              </w:tcPr>
              <w:p w14:paraId="789F3E7D" w14:textId="53183F87" w:rsidR="004063F5" w:rsidRPr="009544B3" w:rsidRDefault="004063F5" w:rsidP="003E1933">
                <w:r w:rsidRPr="009544B3">
                  <w:t>Teacher signature</w:t>
                </w:r>
              </w:p>
            </w:tc>
            <w:sdt>
              <w:sdtPr>
                <w:rPr>
                  <w:b/>
                  <w:bCs/>
                </w:rPr>
                <w:id w:val="-1196238462"/>
                <w:placeholder>
                  <w:docPart w:val="76F956C17909404D9AAE3A57AAB343E7"/>
                </w:placeholder>
                <w:showingPlcHdr/>
              </w:sdtPr>
              <w:sdtEndPr/>
              <w:sdtContent>
                <w:tc>
                  <w:tcPr>
                    <w:tcW w:w="4966" w:type="dxa"/>
                    <w:tcBorders>
                      <w:bottom w:val="single" w:sz="4" w:space="0" w:color="auto"/>
                    </w:tcBorders>
                    <w:vAlign w:val="bottom"/>
                  </w:tcPr>
                  <w:p w14:paraId="102D2811" w14:textId="5A9144B6" w:rsidR="004063F5" w:rsidRPr="009544B3" w:rsidRDefault="003D393A" w:rsidP="003E1933">
                    <w:pPr>
                      <w:rPr>
                        <w:b/>
                        <w:bCs/>
                      </w:rPr>
                    </w:pPr>
                    <w:r w:rsidRPr="009544B3">
                      <w:rPr>
                        <w:rStyle w:val="PlaceholderText"/>
                        <w:b/>
                        <w:bCs/>
                      </w:rPr>
                      <w:t>Click or tap here to enter text.</w:t>
                    </w:r>
                  </w:p>
                </w:tc>
              </w:sdtContent>
            </w:sdt>
            <w:tc>
              <w:tcPr>
                <w:tcW w:w="1134" w:type="dxa"/>
                <w:vAlign w:val="bottom"/>
              </w:tcPr>
              <w:p w14:paraId="2F66C1F5" w14:textId="77777777" w:rsidR="004063F5" w:rsidRPr="009544B3" w:rsidRDefault="004063F5" w:rsidP="003E1933">
                <w:r w:rsidRPr="009544B3">
                  <w:t>Date</w:t>
                </w:r>
              </w:p>
            </w:tc>
            <w:sdt>
              <w:sdtPr>
                <w:rPr>
                  <w:b/>
                  <w:bCs/>
                </w:rPr>
                <w:id w:val="-1970741573"/>
                <w:placeholder>
                  <w:docPart w:val="0B6F7047FDA24D379B700F6551BDB12B"/>
                </w:placeholder>
                <w:showingPlcHdr/>
                <w:text/>
              </w:sdtPr>
              <w:sdtEndPr/>
              <w:sdtContent>
                <w:tc>
                  <w:tcPr>
                    <w:tcW w:w="1548" w:type="dxa"/>
                    <w:tcBorders>
                      <w:bottom w:val="single" w:sz="4" w:space="0" w:color="auto"/>
                    </w:tcBorders>
                    <w:vAlign w:val="bottom"/>
                  </w:tcPr>
                  <w:p w14:paraId="142BAD2C" w14:textId="690CC463" w:rsidR="004063F5" w:rsidRPr="009544B3" w:rsidRDefault="003D393A" w:rsidP="003E1933">
                    <w:pPr>
                      <w:rPr>
                        <w:b/>
                        <w:bCs/>
                      </w:rPr>
                    </w:pPr>
                    <w:r w:rsidRPr="009544B3">
                      <w:rPr>
                        <w:rStyle w:val="PlaceholderText"/>
                        <w:b/>
                        <w:bCs/>
                      </w:rPr>
                      <w:t>Click.</w:t>
                    </w:r>
                  </w:p>
                </w:tc>
              </w:sdtContent>
            </w:sdt>
          </w:tr>
        </w:tbl>
        <w:p w14:paraId="7A2819CC" w14:textId="763F62BE" w:rsidR="00B903AC" w:rsidRDefault="00B903AC">
          <w:pPr>
            <w:spacing w:line="240" w:lineRule="auto"/>
          </w:pPr>
        </w:p>
        <w:p w14:paraId="55FE99FA" w14:textId="0CE496E8" w:rsidR="00872DA2" w:rsidRPr="009544B3" w:rsidRDefault="00872DA2" w:rsidP="00872DA2">
          <w:pPr>
            <w:pStyle w:val="Heading4"/>
          </w:pPr>
          <w:r w:rsidRPr="009544B3">
            <w:lastRenderedPageBreak/>
            <w:t xml:space="preserve">Mark breakdown – </w:t>
          </w:r>
          <w:r w:rsidR="00971AA0">
            <w:t>Devising log</w:t>
          </w:r>
        </w:p>
        <w:p w14:paraId="236601C2" w14:textId="2984BD18" w:rsidR="00872DA2" w:rsidRPr="009544B3" w:rsidRDefault="00971AA0" w:rsidP="00872DA2">
          <w:pPr>
            <w:spacing w:line="240" w:lineRule="auto"/>
          </w:pPr>
          <w:r w:rsidRPr="00971AA0">
            <w:t>Please remember to apply the marking criteria to the requirements of the devising log.</w:t>
          </w:r>
        </w:p>
        <w:p w14:paraId="3C35FBB1" w14:textId="77777777" w:rsidR="00971AA0" w:rsidRPr="009544B3" w:rsidRDefault="00971AA0" w:rsidP="00971AA0"/>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16"/>
            <w:gridCol w:w="9223"/>
          </w:tblGrid>
          <w:tr w:rsidR="00971AA0" w:rsidRPr="009544B3" w14:paraId="40BA4A11" w14:textId="77777777" w:rsidTr="00971AA0">
            <w:trPr>
              <w:trHeight w:val="454"/>
            </w:trPr>
            <w:sdt>
              <w:sdtPr>
                <w:rPr>
                  <w:sz w:val="36"/>
                  <w:szCs w:val="36"/>
                </w:rPr>
                <w:id w:val="1220168402"/>
                <w14:checkbox>
                  <w14:checked w14:val="0"/>
                  <w14:checkedState w14:val="00FC" w14:font="Wingdings"/>
                  <w14:uncheckedState w14:val="2610" w14:font="MS Gothic"/>
                </w14:checkbox>
              </w:sdtPr>
              <w:sdtEndPr/>
              <w:sdtContent>
                <w:tc>
                  <w:tcPr>
                    <w:tcW w:w="416" w:type="dxa"/>
                    <w:vAlign w:val="center"/>
                  </w:tcPr>
                  <w:p w14:paraId="7E059129" w14:textId="77777777" w:rsidR="00971AA0" w:rsidRPr="009544B3" w:rsidRDefault="00971AA0" w:rsidP="003B6413">
                    <w:pPr>
                      <w:rPr>
                        <w:sz w:val="36"/>
                        <w:szCs w:val="36"/>
                      </w:rPr>
                    </w:pPr>
                    <w:r w:rsidRPr="009544B3">
                      <w:rPr>
                        <w:rFonts w:ascii="MS Gothic" w:eastAsia="MS Gothic" w:hAnsi="MS Gothic" w:hint="eastAsia"/>
                        <w:sz w:val="36"/>
                        <w:szCs w:val="36"/>
                      </w:rPr>
                      <w:t>☐</w:t>
                    </w:r>
                  </w:p>
                </w:tc>
              </w:sdtContent>
            </w:sdt>
            <w:tc>
              <w:tcPr>
                <w:tcW w:w="9223" w:type="dxa"/>
                <w:tcMar>
                  <w:left w:w="28" w:type="dxa"/>
                  <w:right w:w="113" w:type="dxa"/>
                </w:tcMar>
                <w:vAlign w:val="center"/>
              </w:tcPr>
              <w:p w14:paraId="369EC642" w14:textId="35A09876" w:rsidR="00971AA0" w:rsidRPr="009544B3" w:rsidRDefault="00971AA0" w:rsidP="003B6413">
                <w:r>
                  <w:t>Tick/s</w:t>
                </w:r>
                <w:r w:rsidRPr="00971AA0">
                  <w:t>elect if you have annotated the candidate’s work rather than adding comments below</w:t>
                </w:r>
              </w:p>
            </w:tc>
          </w:tr>
        </w:tbl>
        <w:p w14:paraId="0138955F" w14:textId="77777777" w:rsidR="00971AA0" w:rsidRPr="009544B3" w:rsidRDefault="00971AA0" w:rsidP="004E156B">
          <w:pPr>
            <w:spacing w:line="240" w:lineRule="auto"/>
          </w:pPr>
        </w:p>
        <w:tbl>
          <w:tblPr>
            <w:tblStyle w:val="TableGrid"/>
            <w:tblW w:w="0" w:type="auto"/>
            <w:tblLook w:val="04A0" w:firstRow="1" w:lastRow="0" w:firstColumn="1" w:lastColumn="0" w:noHBand="0" w:noVBand="1"/>
          </w:tblPr>
          <w:tblGrid>
            <w:gridCol w:w="4589"/>
            <w:gridCol w:w="757"/>
            <w:gridCol w:w="4282"/>
          </w:tblGrid>
          <w:tr w:rsidR="004E156B" w:rsidRPr="009544B3" w14:paraId="00B35C8C" w14:textId="77777777" w:rsidTr="00403714">
            <w:trPr>
              <w:trHeight w:val="454"/>
            </w:trPr>
            <w:tc>
              <w:tcPr>
                <w:tcW w:w="4589" w:type="dxa"/>
                <w:shd w:val="clear" w:color="auto" w:fill="F2F2F2" w:themeFill="background1" w:themeFillShade="F2"/>
                <w:vAlign w:val="center"/>
              </w:tcPr>
              <w:p w14:paraId="1AF1597A" w14:textId="05CE08F8" w:rsidR="004E156B" w:rsidRPr="009544B3" w:rsidRDefault="004E156B" w:rsidP="004E156B">
                <w:pPr>
                  <w:spacing w:line="240" w:lineRule="auto"/>
                  <w:rPr>
                    <w:b/>
                    <w:bCs/>
                  </w:rPr>
                </w:pPr>
                <w:r w:rsidRPr="009544B3">
                  <w:rPr>
                    <w:b/>
                    <w:bCs/>
                  </w:rPr>
                  <w:t xml:space="preserve">Section of </w:t>
                </w:r>
                <w:r w:rsidR="00971AA0">
                  <w:rPr>
                    <w:b/>
                    <w:bCs/>
                  </w:rPr>
                  <w:t>log</w:t>
                </w:r>
              </w:p>
            </w:tc>
            <w:tc>
              <w:tcPr>
                <w:tcW w:w="757" w:type="dxa"/>
                <w:shd w:val="clear" w:color="auto" w:fill="F2F2F2" w:themeFill="background1" w:themeFillShade="F2"/>
                <w:vAlign w:val="center"/>
              </w:tcPr>
              <w:p w14:paraId="38024E66" w14:textId="0F402DE1" w:rsidR="004E156B" w:rsidRPr="009544B3" w:rsidRDefault="004E156B" w:rsidP="004E156B">
                <w:pPr>
                  <w:spacing w:line="240" w:lineRule="auto"/>
                  <w:rPr>
                    <w:b/>
                    <w:bCs/>
                  </w:rPr>
                </w:pPr>
                <w:r w:rsidRPr="009544B3">
                  <w:rPr>
                    <w:b/>
                    <w:bCs/>
                  </w:rPr>
                  <w:t>Mark</w:t>
                </w:r>
              </w:p>
            </w:tc>
            <w:tc>
              <w:tcPr>
                <w:tcW w:w="4282" w:type="dxa"/>
                <w:shd w:val="clear" w:color="auto" w:fill="F2F2F2" w:themeFill="background1" w:themeFillShade="F2"/>
                <w:vAlign w:val="center"/>
              </w:tcPr>
              <w:p w14:paraId="0E28C057" w14:textId="77777777" w:rsidR="00971AA0" w:rsidRPr="00971AA0" w:rsidRDefault="00971AA0" w:rsidP="00971AA0">
                <w:pPr>
                  <w:spacing w:line="240" w:lineRule="auto"/>
                  <w:rPr>
                    <w:b/>
                    <w:bCs/>
                  </w:rPr>
                </w:pPr>
                <w:r w:rsidRPr="00971AA0">
                  <w:rPr>
                    <w:b/>
                    <w:bCs/>
                  </w:rPr>
                  <w:t>Comments to support mark</w:t>
                </w:r>
              </w:p>
              <w:p w14:paraId="4B8677EB" w14:textId="4C678672" w:rsidR="004E156B" w:rsidRPr="009544B3" w:rsidRDefault="00971AA0" w:rsidP="00971AA0">
                <w:pPr>
                  <w:spacing w:line="240" w:lineRule="auto"/>
                  <w:rPr>
                    <w:b/>
                    <w:bCs/>
                  </w:rPr>
                </w:pPr>
                <w:r w:rsidRPr="00971AA0">
                  <w:rPr>
                    <w:b/>
                    <w:bCs/>
                  </w:rPr>
                  <w:t>(optional if work is annotated)</w:t>
                </w:r>
              </w:p>
            </w:tc>
          </w:tr>
          <w:tr w:rsidR="004E156B" w:rsidRPr="009544B3" w14:paraId="2ED4332E" w14:textId="77777777" w:rsidTr="00987705">
            <w:trPr>
              <w:trHeight w:val="454"/>
            </w:trPr>
            <w:tc>
              <w:tcPr>
                <w:tcW w:w="4589" w:type="dxa"/>
                <w:vAlign w:val="center"/>
              </w:tcPr>
              <w:p w14:paraId="64073C7D" w14:textId="44E371A3" w:rsidR="004E156B" w:rsidRPr="009544B3" w:rsidRDefault="00971AA0" w:rsidP="004E156B">
                <w:pPr>
                  <w:spacing w:line="240" w:lineRule="auto"/>
                  <w:ind w:left="720" w:hanging="720"/>
                </w:pPr>
                <w:r w:rsidRPr="00971AA0">
                  <w:t>Section 1 - Response to a stimulus (AO1)</w:t>
                </w:r>
              </w:p>
              <w:p w14:paraId="04A8630D" w14:textId="258EDE85" w:rsidR="004E156B" w:rsidRDefault="00995057" w:rsidP="004E156B">
                <w:pPr>
                  <w:spacing w:line="240" w:lineRule="auto"/>
                  <w:ind w:left="720" w:hanging="720"/>
                </w:pPr>
                <w:r w:rsidRPr="009544B3">
                  <w:t>(20 marks)</w:t>
                </w:r>
              </w:p>
              <w:p w14:paraId="06F12E60" w14:textId="77777777" w:rsidR="00971AA0" w:rsidRPr="009544B3" w:rsidRDefault="00971AA0" w:rsidP="004E156B">
                <w:pPr>
                  <w:spacing w:line="240" w:lineRule="auto"/>
                  <w:ind w:left="720" w:hanging="720"/>
                </w:pPr>
              </w:p>
              <w:p w14:paraId="4AECA2D1" w14:textId="20FF974F" w:rsidR="004E156B" w:rsidRPr="009544B3" w:rsidRDefault="00971AA0" w:rsidP="004E156B">
                <w:pPr>
                  <w:spacing w:line="240" w:lineRule="auto"/>
                  <w:ind w:left="720" w:hanging="720"/>
                </w:pPr>
                <w:r w:rsidRPr="00971AA0">
                  <w:t>The student must explain</w:t>
                </w:r>
                <w:r w:rsidR="004E156B" w:rsidRPr="009544B3">
                  <w:t>:</w:t>
                </w:r>
              </w:p>
              <w:p w14:paraId="669C7EAE" w14:textId="77777777" w:rsidR="00971AA0" w:rsidRDefault="00971AA0" w:rsidP="00971AA0">
                <w:pPr>
                  <w:pStyle w:val="ListParagraph"/>
                  <w:numPr>
                    <w:ilvl w:val="0"/>
                    <w:numId w:val="13"/>
                  </w:numPr>
                  <w:spacing w:line="240" w:lineRule="auto"/>
                </w:pPr>
                <w:r>
                  <w:t>their initial response to the stimuli presented by the teacher and the stimulus they chose</w:t>
                </w:r>
              </w:p>
              <w:p w14:paraId="1CB4B740" w14:textId="77777777" w:rsidR="00971AA0" w:rsidRDefault="00971AA0" w:rsidP="00971AA0">
                <w:pPr>
                  <w:pStyle w:val="ListParagraph"/>
                  <w:numPr>
                    <w:ilvl w:val="0"/>
                    <w:numId w:val="13"/>
                  </w:numPr>
                  <w:spacing w:line="240" w:lineRule="auto"/>
                </w:pPr>
                <w:r>
                  <w:t>the ideas, themes and settings they have considered for the devised piece in response to the stimulus they chose</w:t>
                </w:r>
              </w:p>
              <w:p w14:paraId="5BE6C427" w14:textId="77777777" w:rsidR="00971AA0" w:rsidRDefault="00971AA0" w:rsidP="00971AA0">
                <w:pPr>
                  <w:pStyle w:val="ListParagraph"/>
                  <w:numPr>
                    <w:ilvl w:val="0"/>
                    <w:numId w:val="13"/>
                  </w:numPr>
                  <w:spacing w:line="240" w:lineRule="auto"/>
                </w:pPr>
                <w:r>
                  <w:t>their research findings</w:t>
                </w:r>
              </w:p>
              <w:p w14:paraId="3EFFE4F5" w14:textId="77777777" w:rsidR="00971AA0" w:rsidRDefault="00971AA0" w:rsidP="00971AA0">
                <w:pPr>
                  <w:pStyle w:val="ListParagraph"/>
                  <w:numPr>
                    <w:ilvl w:val="0"/>
                    <w:numId w:val="13"/>
                  </w:numPr>
                  <w:spacing w:line="240" w:lineRule="auto"/>
                </w:pPr>
                <w:r>
                  <w:t>their own dramatic aims and intentions</w:t>
                </w:r>
              </w:p>
              <w:p w14:paraId="7BF22918" w14:textId="79FF6E35" w:rsidR="00971AA0" w:rsidRPr="009544B3" w:rsidRDefault="00971AA0" w:rsidP="00971AA0">
                <w:pPr>
                  <w:pStyle w:val="ListParagraph"/>
                  <w:numPr>
                    <w:ilvl w:val="0"/>
                    <w:numId w:val="13"/>
                  </w:numPr>
                  <w:spacing w:line="240" w:lineRule="auto"/>
                </w:pPr>
                <w:r>
                  <w:t>the dramatic aims and intentions of the piece as a whole.</w:t>
                </w:r>
              </w:p>
            </w:tc>
            <w:tc>
              <w:tcPr>
                <w:tcW w:w="757" w:type="dxa"/>
              </w:tcPr>
              <w:sdt>
                <w:sdtPr>
                  <w:rPr>
                    <w:b/>
                    <w:bCs/>
                  </w:rPr>
                  <w:id w:val="223423868"/>
                  <w:placeholder>
                    <w:docPart w:val="3103E8BF5127477F8A230D7505AADEF2"/>
                  </w:placeholder>
                  <w:showingPlcHdr/>
                  <w:text/>
                </w:sdtPr>
                <w:sdtEndPr/>
                <w:sdtContent>
                  <w:p w14:paraId="141F6D71" w14:textId="79D2D670" w:rsidR="004E156B" w:rsidRPr="009544B3" w:rsidRDefault="00872DA2" w:rsidP="00995057">
                    <w:pPr>
                      <w:spacing w:line="240" w:lineRule="auto"/>
                      <w:jc w:val="center"/>
                      <w:rPr>
                        <w:b/>
                        <w:bCs/>
                      </w:rPr>
                    </w:pPr>
                    <w:r w:rsidRPr="009544B3">
                      <w:rPr>
                        <w:rStyle w:val="PlaceholderText"/>
                        <w:b/>
                        <w:bCs/>
                      </w:rPr>
                      <w:t>Click.</w:t>
                    </w:r>
                  </w:p>
                </w:sdtContent>
              </w:sdt>
            </w:tc>
            <w:sdt>
              <w:sdtPr>
                <w:rPr>
                  <w:b/>
                  <w:bCs/>
                </w:rPr>
                <w:id w:val="-845557497"/>
                <w:placeholder>
                  <w:docPart w:val="36CF9BF35A2840378A008CFFB3CAC14B"/>
                </w:placeholder>
                <w:showingPlcHdr/>
              </w:sdtPr>
              <w:sdtEndPr/>
              <w:sdtContent>
                <w:tc>
                  <w:tcPr>
                    <w:tcW w:w="4282" w:type="dxa"/>
                  </w:tcPr>
                  <w:p w14:paraId="14B6407A" w14:textId="29A54475" w:rsidR="004E156B" w:rsidRPr="009544B3" w:rsidRDefault="00B64C1F" w:rsidP="00987705">
                    <w:pPr>
                      <w:spacing w:line="240" w:lineRule="auto"/>
                      <w:rPr>
                        <w:b/>
                        <w:bCs/>
                      </w:rPr>
                    </w:pPr>
                    <w:r w:rsidRPr="009544B3">
                      <w:rPr>
                        <w:rStyle w:val="PlaceholderText"/>
                        <w:b/>
                        <w:bCs/>
                      </w:rPr>
                      <w:t>Click or tap here to enter text.</w:t>
                    </w:r>
                  </w:p>
                </w:tc>
              </w:sdtContent>
            </w:sdt>
          </w:tr>
          <w:tr w:rsidR="00B64C1F" w:rsidRPr="009544B3" w14:paraId="002F04B7" w14:textId="77777777" w:rsidTr="00987705">
            <w:trPr>
              <w:trHeight w:val="454"/>
            </w:trPr>
            <w:tc>
              <w:tcPr>
                <w:tcW w:w="4589" w:type="dxa"/>
                <w:tcBorders>
                  <w:bottom w:val="single" w:sz="4" w:space="0" w:color="auto"/>
                </w:tcBorders>
                <w:vAlign w:val="center"/>
              </w:tcPr>
              <w:p w14:paraId="1EF89B95" w14:textId="2A79888C" w:rsidR="00B64C1F" w:rsidRPr="009544B3" w:rsidRDefault="00B64C1F" w:rsidP="00B64C1F">
                <w:pPr>
                  <w:spacing w:line="240" w:lineRule="auto"/>
                  <w:ind w:left="720" w:hanging="720"/>
                </w:pPr>
                <w:r w:rsidRPr="009544B3">
                  <w:t xml:space="preserve">Section 2 - </w:t>
                </w:r>
                <w:r w:rsidR="00971AA0" w:rsidRPr="00971AA0">
                  <w:t xml:space="preserve">Development </w:t>
                </w:r>
                <w:r w:rsidR="00971AA0">
                  <w:t>&amp;</w:t>
                </w:r>
                <w:r w:rsidR="00971AA0" w:rsidRPr="00971AA0">
                  <w:t xml:space="preserve"> collaboration </w:t>
                </w:r>
                <w:r w:rsidRPr="009544B3">
                  <w:t>(AO1)</w:t>
                </w:r>
              </w:p>
              <w:p w14:paraId="42756F68" w14:textId="4CC0A055" w:rsidR="00B64C1F" w:rsidRDefault="00995057" w:rsidP="00B64C1F">
                <w:pPr>
                  <w:spacing w:line="240" w:lineRule="auto"/>
                  <w:ind w:left="720" w:hanging="720"/>
                </w:pPr>
                <w:r w:rsidRPr="009544B3">
                  <w:t>(20 marks)</w:t>
                </w:r>
              </w:p>
              <w:p w14:paraId="4DD8E6BF" w14:textId="77777777" w:rsidR="00971AA0" w:rsidRPr="009544B3" w:rsidRDefault="00971AA0" w:rsidP="00B64C1F">
                <w:pPr>
                  <w:spacing w:line="240" w:lineRule="auto"/>
                  <w:ind w:left="720" w:hanging="720"/>
                </w:pPr>
              </w:p>
              <w:p w14:paraId="2E3FBF2D" w14:textId="66A86B59" w:rsidR="00B64C1F" w:rsidRPr="009544B3" w:rsidRDefault="00B64C1F" w:rsidP="00B64C1F">
                <w:pPr>
                  <w:spacing w:line="240" w:lineRule="auto"/>
                  <w:ind w:left="720" w:hanging="720"/>
                </w:pPr>
                <w:r w:rsidRPr="009544B3">
                  <w:t xml:space="preserve">Students must </w:t>
                </w:r>
                <w:r w:rsidR="00971AA0">
                  <w:t>explain</w:t>
                </w:r>
                <w:r w:rsidRPr="009544B3">
                  <w:t>:</w:t>
                </w:r>
              </w:p>
              <w:p w14:paraId="0ACECD48" w14:textId="77777777" w:rsidR="00971AA0" w:rsidRDefault="00971AA0" w:rsidP="00971AA0">
                <w:pPr>
                  <w:pStyle w:val="ListParagraph"/>
                  <w:numPr>
                    <w:ilvl w:val="0"/>
                    <w:numId w:val="14"/>
                  </w:numPr>
                  <w:spacing w:line="240" w:lineRule="auto"/>
                </w:pPr>
                <w:r>
                  <w:t>how they developed and refined their own ideas and those of the pair/group</w:t>
                </w:r>
              </w:p>
              <w:p w14:paraId="3AA603D2" w14:textId="77777777" w:rsidR="00971AA0" w:rsidRDefault="00971AA0" w:rsidP="00971AA0">
                <w:pPr>
                  <w:pStyle w:val="ListParagraph"/>
                  <w:numPr>
                    <w:ilvl w:val="0"/>
                    <w:numId w:val="14"/>
                  </w:numPr>
                  <w:spacing w:line="240" w:lineRule="auto"/>
                </w:pPr>
                <w:r>
                  <w:t>how they developed and refined the piece in rehearsal</w:t>
                </w:r>
              </w:p>
              <w:p w14:paraId="0DED5FC4" w14:textId="77777777" w:rsidR="00971AA0" w:rsidRDefault="00971AA0" w:rsidP="00971AA0">
                <w:pPr>
                  <w:pStyle w:val="ListParagraph"/>
                  <w:numPr>
                    <w:ilvl w:val="0"/>
                    <w:numId w:val="14"/>
                  </w:numPr>
                  <w:spacing w:line="240" w:lineRule="auto"/>
                </w:pPr>
                <w:r>
                  <w:t>how they developed and refined their own theatrical skills during the devising process</w:t>
                </w:r>
              </w:p>
              <w:p w14:paraId="667F98D3" w14:textId="77777777" w:rsidR="00971AA0" w:rsidRDefault="00971AA0" w:rsidP="00971AA0">
                <w:pPr>
                  <w:pStyle w:val="ListParagraph"/>
                  <w:numPr>
                    <w:ilvl w:val="0"/>
                    <w:numId w:val="14"/>
                  </w:numPr>
                  <w:spacing w:line="240" w:lineRule="auto"/>
                </w:pPr>
                <w:r>
                  <w:t>how they responded to feedback</w:t>
                </w:r>
              </w:p>
              <w:p w14:paraId="7E79129F" w14:textId="4816C073" w:rsidR="00B64C1F" w:rsidRPr="009544B3" w:rsidRDefault="00971AA0" w:rsidP="00971AA0">
                <w:pPr>
                  <w:pStyle w:val="ListParagraph"/>
                  <w:numPr>
                    <w:ilvl w:val="0"/>
                    <w:numId w:val="14"/>
                  </w:numPr>
                  <w:spacing w:line="240" w:lineRule="auto"/>
                </w:pPr>
                <w:r>
                  <w:t>how they as individuals used their refined theatrical skills and ideas in the final piece</w:t>
                </w:r>
              </w:p>
            </w:tc>
            <w:tc>
              <w:tcPr>
                <w:tcW w:w="757" w:type="dxa"/>
              </w:tcPr>
              <w:p w14:paraId="05CC4D69" w14:textId="12184651" w:rsidR="00B64C1F" w:rsidRPr="009544B3" w:rsidRDefault="00EA2D0A" w:rsidP="00995057">
                <w:pPr>
                  <w:spacing w:line="240" w:lineRule="auto"/>
                  <w:jc w:val="center"/>
                  <w:rPr>
                    <w:b/>
                    <w:bCs/>
                  </w:rPr>
                </w:pPr>
                <w:sdt>
                  <w:sdtPr>
                    <w:rPr>
                      <w:b/>
                      <w:bCs/>
                    </w:rPr>
                    <w:id w:val="-1953542205"/>
                    <w:placeholder>
                      <w:docPart w:val="860CD78DD83B4D44ADFD94DD55D9422A"/>
                    </w:placeholder>
                    <w:showingPlcHdr/>
                    <w:text/>
                  </w:sdtPr>
                  <w:sdtEndPr/>
                  <w:sdtContent>
                    <w:r w:rsidR="00B64C1F" w:rsidRPr="009544B3">
                      <w:rPr>
                        <w:rStyle w:val="PlaceholderText"/>
                        <w:b/>
                        <w:bCs/>
                      </w:rPr>
                      <w:t>Click.</w:t>
                    </w:r>
                  </w:sdtContent>
                </w:sdt>
              </w:p>
            </w:tc>
            <w:sdt>
              <w:sdtPr>
                <w:rPr>
                  <w:b/>
                  <w:bCs/>
                </w:rPr>
                <w:id w:val="-986308210"/>
                <w:placeholder>
                  <w:docPart w:val="09DD00F94019449E8CBDD85403F95468"/>
                </w:placeholder>
                <w:showingPlcHdr/>
              </w:sdtPr>
              <w:sdtEndPr/>
              <w:sdtContent>
                <w:tc>
                  <w:tcPr>
                    <w:tcW w:w="4282" w:type="dxa"/>
                    <w:tcBorders>
                      <w:bottom w:val="single" w:sz="4" w:space="0" w:color="auto"/>
                    </w:tcBorders>
                  </w:tcPr>
                  <w:p w14:paraId="09C25B23" w14:textId="2C2B660C" w:rsidR="00B64C1F" w:rsidRPr="009544B3" w:rsidRDefault="00B64C1F" w:rsidP="00B64C1F">
                    <w:pPr>
                      <w:spacing w:line="240" w:lineRule="auto"/>
                      <w:rPr>
                        <w:b/>
                        <w:bCs/>
                      </w:rPr>
                    </w:pPr>
                    <w:r w:rsidRPr="009544B3">
                      <w:rPr>
                        <w:rStyle w:val="PlaceholderText"/>
                        <w:b/>
                        <w:bCs/>
                      </w:rPr>
                      <w:t>Click or tap here to enter text.</w:t>
                    </w:r>
                  </w:p>
                </w:tc>
              </w:sdtContent>
            </w:sdt>
          </w:tr>
          <w:tr w:rsidR="002E7BC5" w:rsidRPr="009544B3" w14:paraId="254E6A84" w14:textId="77777777" w:rsidTr="00987705">
            <w:trPr>
              <w:trHeight w:val="454"/>
            </w:trPr>
            <w:tc>
              <w:tcPr>
                <w:tcW w:w="4589" w:type="dxa"/>
                <w:tcBorders>
                  <w:bottom w:val="single" w:sz="4" w:space="0" w:color="auto"/>
                </w:tcBorders>
                <w:vAlign w:val="center"/>
              </w:tcPr>
              <w:p w14:paraId="4FBFC595" w14:textId="1AABA8B1" w:rsidR="002E7BC5" w:rsidRPr="009544B3" w:rsidRDefault="002E7BC5" w:rsidP="002E7BC5">
                <w:pPr>
                  <w:spacing w:line="240" w:lineRule="auto"/>
                  <w:ind w:left="720" w:hanging="720"/>
                </w:pPr>
                <w:r w:rsidRPr="00971AA0">
                  <w:t>Section 3 – Analysis and evaluation (AO4)</w:t>
                </w:r>
              </w:p>
              <w:p w14:paraId="0B0BC591" w14:textId="77777777" w:rsidR="002E7BC5" w:rsidRDefault="002E7BC5" w:rsidP="002E7BC5">
                <w:pPr>
                  <w:spacing w:line="240" w:lineRule="auto"/>
                  <w:ind w:left="720" w:hanging="720"/>
                </w:pPr>
                <w:r w:rsidRPr="009544B3">
                  <w:t>(20 marks)</w:t>
                </w:r>
              </w:p>
              <w:p w14:paraId="5DA6F662" w14:textId="77777777" w:rsidR="002E7BC5" w:rsidRPr="009544B3" w:rsidRDefault="002E7BC5" w:rsidP="002E7BC5">
                <w:pPr>
                  <w:spacing w:line="240" w:lineRule="auto"/>
                  <w:ind w:left="720" w:hanging="720"/>
                </w:pPr>
              </w:p>
              <w:p w14:paraId="6946FBF8" w14:textId="07E0A3DF" w:rsidR="002E7BC5" w:rsidRPr="009544B3" w:rsidRDefault="002E7BC5" w:rsidP="002E7BC5">
                <w:pPr>
                  <w:spacing w:line="240" w:lineRule="auto"/>
                  <w:ind w:left="720" w:hanging="720"/>
                </w:pPr>
                <w:r w:rsidRPr="00971AA0">
                  <w:t>Students should analyse and evaluate:</w:t>
                </w:r>
              </w:p>
              <w:p w14:paraId="1416568E" w14:textId="77777777" w:rsidR="002E7BC5" w:rsidRDefault="002E7BC5" w:rsidP="002E7BC5">
                <w:pPr>
                  <w:pStyle w:val="ListParagraph"/>
                  <w:numPr>
                    <w:ilvl w:val="0"/>
                    <w:numId w:val="14"/>
                  </w:numPr>
                  <w:spacing w:line="240" w:lineRule="auto"/>
                </w:pPr>
                <w:r>
                  <w:t>how far they developed their theatrical skills</w:t>
                </w:r>
              </w:p>
              <w:p w14:paraId="38033A90" w14:textId="77777777" w:rsidR="002E7BC5" w:rsidRDefault="002E7BC5" w:rsidP="002E7BC5">
                <w:pPr>
                  <w:pStyle w:val="ListParagraph"/>
                  <w:numPr>
                    <w:ilvl w:val="0"/>
                    <w:numId w:val="14"/>
                  </w:numPr>
                  <w:spacing w:line="240" w:lineRule="auto"/>
                </w:pPr>
                <w:r>
                  <w:t>the benefits they brought to the pair/group and the way in which they positively shaped the outcome</w:t>
                </w:r>
              </w:p>
              <w:p w14:paraId="633D4849" w14:textId="7CF81D0A" w:rsidR="002E7BC5" w:rsidRDefault="002E7BC5" w:rsidP="002E7BC5">
                <w:pPr>
                  <w:pStyle w:val="ListParagraph"/>
                  <w:numPr>
                    <w:ilvl w:val="0"/>
                    <w:numId w:val="14"/>
                  </w:numPr>
                  <w:spacing w:line="240" w:lineRule="auto"/>
                </w:pPr>
                <w:r>
                  <w:t xml:space="preserve">the overall impact they had as individuals </w:t>
                </w:r>
              </w:p>
              <w:p w14:paraId="7316C71A" w14:textId="77777777" w:rsidR="002E7BC5" w:rsidRDefault="002E7BC5" w:rsidP="002E7BC5">
                <w:pPr>
                  <w:spacing w:line="240" w:lineRule="auto"/>
                  <w:ind w:left="720" w:hanging="720"/>
                </w:pPr>
              </w:p>
              <w:p w14:paraId="4BE11812" w14:textId="496B968D" w:rsidR="002E7BC5" w:rsidRPr="009544B3" w:rsidRDefault="002E7BC5" w:rsidP="002E7BC5">
                <w:pPr>
                  <w:spacing w:line="240" w:lineRule="auto"/>
                  <w:ind w:left="720" w:hanging="720"/>
                </w:pPr>
                <w:r w:rsidRPr="00971AA0">
                  <w:t xml:space="preserve">Students should </w:t>
                </w:r>
                <w:r>
                  <w:t xml:space="preserve">also </w:t>
                </w:r>
                <w:r w:rsidRPr="00971AA0">
                  <w:t>analyse:</w:t>
                </w:r>
              </w:p>
              <w:p w14:paraId="3E704929" w14:textId="626867BF" w:rsidR="002E7BC5" w:rsidRPr="009544B3" w:rsidRDefault="002E7BC5" w:rsidP="002E7BC5">
                <w:pPr>
                  <w:pStyle w:val="ListParagraph"/>
                  <w:numPr>
                    <w:ilvl w:val="0"/>
                    <w:numId w:val="14"/>
                  </w:numPr>
                  <w:spacing w:line="240" w:lineRule="auto"/>
                </w:pPr>
                <w:r w:rsidRPr="00B903AC">
                  <w:t>areas for further development (ie the aspects that didn’t go as well as they’d hoped).</w:t>
                </w:r>
              </w:p>
            </w:tc>
            <w:tc>
              <w:tcPr>
                <w:tcW w:w="757" w:type="dxa"/>
              </w:tcPr>
              <w:p w14:paraId="74B38CB9" w14:textId="3C5F6AD9" w:rsidR="002E7BC5" w:rsidRPr="009544B3" w:rsidRDefault="00EA2D0A" w:rsidP="002E7BC5">
                <w:pPr>
                  <w:spacing w:line="240" w:lineRule="auto"/>
                  <w:jc w:val="center"/>
                  <w:rPr>
                    <w:b/>
                    <w:bCs/>
                  </w:rPr>
                </w:pPr>
                <w:sdt>
                  <w:sdtPr>
                    <w:rPr>
                      <w:b/>
                      <w:bCs/>
                    </w:rPr>
                    <w:id w:val="-207338454"/>
                    <w:placeholder>
                      <w:docPart w:val="87EC7A4B99D649D7907FC50AC3622128"/>
                    </w:placeholder>
                    <w:showingPlcHdr/>
                    <w:text/>
                  </w:sdtPr>
                  <w:sdtEndPr/>
                  <w:sdtContent>
                    <w:r w:rsidR="002E7BC5" w:rsidRPr="009544B3">
                      <w:rPr>
                        <w:rStyle w:val="PlaceholderText"/>
                        <w:b/>
                        <w:bCs/>
                      </w:rPr>
                      <w:t>Click.</w:t>
                    </w:r>
                  </w:sdtContent>
                </w:sdt>
              </w:p>
            </w:tc>
            <w:sdt>
              <w:sdtPr>
                <w:rPr>
                  <w:b/>
                  <w:bCs/>
                </w:rPr>
                <w:id w:val="1675291673"/>
                <w:placeholder>
                  <w:docPart w:val="DF1A8FF1639D4EB6A8116A151FCF60E9"/>
                </w:placeholder>
                <w:showingPlcHdr/>
              </w:sdtPr>
              <w:sdtEndPr/>
              <w:sdtContent>
                <w:tc>
                  <w:tcPr>
                    <w:tcW w:w="4282" w:type="dxa"/>
                    <w:tcBorders>
                      <w:bottom w:val="single" w:sz="4" w:space="0" w:color="auto"/>
                    </w:tcBorders>
                  </w:tcPr>
                  <w:p w14:paraId="272A8574" w14:textId="30E6E891" w:rsidR="002E7BC5" w:rsidRPr="009544B3" w:rsidRDefault="002E7BC5" w:rsidP="002E7BC5">
                    <w:pPr>
                      <w:spacing w:line="240" w:lineRule="auto"/>
                      <w:rPr>
                        <w:b/>
                        <w:bCs/>
                      </w:rPr>
                    </w:pPr>
                    <w:r w:rsidRPr="009544B3">
                      <w:rPr>
                        <w:rStyle w:val="PlaceholderText"/>
                        <w:b/>
                        <w:bCs/>
                      </w:rPr>
                      <w:t>Click or tap here to enter text.</w:t>
                    </w:r>
                  </w:p>
                </w:tc>
              </w:sdtContent>
            </w:sdt>
          </w:tr>
          <w:tr w:rsidR="00971AA0" w:rsidRPr="009544B3" w14:paraId="407E7037" w14:textId="77777777" w:rsidTr="00403714">
            <w:trPr>
              <w:trHeight w:val="454"/>
            </w:trPr>
            <w:tc>
              <w:tcPr>
                <w:tcW w:w="4589" w:type="dxa"/>
                <w:shd w:val="clear" w:color="auto" w:fill="F2F2F2" w:themeFill="background1" w:themeFillShade="F2"/>
                <w:vAlign w:val="center"/>
              </w:tcPr>
              <w:p w14:paraId="26D4A065" w14:textId="2464A329" w:rsidR="00971AA0" w:rsidRPr="009544B3" w:rsidRDefault="00971AA0" w:rsidP="00971AA0">
                <w:pPr>
                  <w:spacing w:line="240" w:lineRule="auto"/>
                  <w:jc w:val="right"/>
                </w:pPr>
                <w:r w:rsidRPr="009544B3">
                  <w:t xml:space="preserve">Total mark (maximum </w:t>
                </w:r>
                <w:r w:rsidR="00B903AC">
                  <w:t>6</w:t>
                </w:r>
                <w:r w:rsidRPr="009544B3">
                  <w:t>0)</w:t>
                </w:r>
              </w:p>
            </w:tc>
            <w:tc>
              <w:tcPr>
                <w:tcW w:w="757" w:type="dxa"/>
                <w:vAlign w:val="center"/>
              </w:tcPr>
              <w:sdt>
                <w:sdtPr>
                  <w:rPr>
                    <w:b/>
                    <w:bCs/>
                  </w:rPr>
                  <w:id w:val="387849003"/>
                  <w:placeholder>
                    <w:docPart w:val="4FDC2748225648A99F193F6936CADC67"/>
                  </w:placeholder>
                  <w:showingPlcHdr/>
                  <w:text/>
                </w:sdtPr>
                <w:sdtEndPr/>
                <w:sdtContent>
                  <w:p w14:paraId="461A1A36" w14:textId="38D58CAE" w:rsidR="00971AA0" w:rsidRPr="009544B3" w:rsidRDefault="00971AA0" w:rsidP="00971AA0">
                    <w:pPr>
                      <w:spacing w:line="240" w:lineRule="auto"/>
                      <w:jc w:val="center"/>
                    </w:pPr>
                    <w:r w:rsidRPr="009544B3">
                      <w:rPr>
                        <w:rStyle w:val="PlaceholderText"/>
                        <w:b/>
                        <w:bCs/>
                      </w:rPr>
                      <w:t>Click.</w:t>
                    </w:r>
                  </w:p>
                </w:sdtContent>
              </w:sdt>
            </w:tc>
            <w:tc>
              <w:tcPr>
                <w:tcW w:w="4282" w:type="dxa"/>
                <w:tcBorders>
                  <w:bottom w:val="nil"/>
                  <w:right w:val="nil"/>
                </w:tcBorders>
                <w:vAlign w:val="center"/>
              </w:tcPr>
              <w:p w14:paraId="726C5178" w14:textId="1A5A2087" w:rsidR="00971AA0" w:rsidRPr="009544B3" w:rsidRDefault="00971AA0" w:rsidP="00971AA0">
                <w:pPr>
                  <w:spacing w:line="240" w:lineRule="auto"/>
                  <w:jc w:val="center"/>
                  <w:rPr>
                    <w:b/>
                    <w:bCs/>
                  </w:rPr>
                </w:pPr>
              </w:p>
            </w:tc>
          </w:tr>
        </w:tbl>
        <w:p w14:paraId="034942CF" w14:textId="77777777" w:rsidR="002E7BC5" w:rsidRPr="002E7BC5" w:rsidRDefault="002E7BC5" w:rsidP="002E7BC5"/>
        <w:p w14:paraId="7211986A" w14:textId="04BDE00F" w:rsidR="004271CD" w:rsidRPr="009544B3" w:rsidRDefault="004271CD" w:rsidP="004271CD">
          <w:pPr>
            <w:pStyle w:val="Heading4"/>
          </w:pPr>
          <w:r w:rsidRPr="009544B3">
            <w:t xml:space="preserve">Mark breakdown – </w:t>
          </w:r>
          <w:r w:rsidRPr="00CC05A3">
            <w:t xml:space="preserve">Performance of devised drama </w:t>
          </w:r>
          <w:r w:rsidRPr="009544B3">
            <w:t>(AO2)</w:t>
          </w:r>
        </w:p>
        <w:p w14:paraId="2811092E" w14:textId="77777777" w:rsidR="004271CD" w:rsidRPr="009544B3" w:rsidRDefault="004271CD" w:rsidP="004271CD">
          <w:pPr>
            <w:spacing w:line="240" w:lineRule="auto"/>
          </w:pPr>
        </w:p>
        <w:tbl>
          <w:tblPr>
            <w:tblStyle w:val="TableGrid"/>
            <w:tblW w:w="0" w:type="auto"/>
            <w:tblLook w:val="04A0" w:firstRow="1" w:lastRow="0" w:firstColumn="1" w:lastColumn="0" w:noHBand="0" w:noVBand="1"/>
          </w:tblPr>
          <w:tblGrid>
            <w:gridCol w:w="7324"/>
            <w:gridCol w:w="1176"/>
            <w:gridCol w:w="1128"/>
          </w:tblGrid>
          <w:tr w:rsidR="004271CD" w:rsidRPr="009544B3" w14:paraId="6E11CB24" w14:textId="77777777" w:rsidTr="003B6413">
            <w:trPr>
              <w:trHeight w:val="454"/>
            </w:trPr>
            <w:tc>
              <w:tcPr>
                <w:tcW w:w="7324" w:type="dxa"/>
                <w:shd w:val="clear" w:color="auto" w:fill="F2F2F2" w:themeFill="background1" w:themeFillShade="F2"/>
                <w:vAlign w:val="center"/>
              </w:tcPr>
              <w:p w14:paraId="3099E821" w14:textId="77777777" w:rsidR="004271CD" w:rsidRPr="009544B3" w:rsidRDefault="004271CD" w:rsidP="003B6413">
                <w:pPr>
                  <w:spacing w:line="240" w:lineRule="auto"/>
                  <w:rPr>
                    <w:b/>
                    <w:bCs/>
                  </w:rPr>
                </w:pPr>
                <w:r w:rsidRPr="00CC05A3">
                  <w:rPr>
                    <w:b/>
                    <w:bCs/>
                  </w:rPr>
                  <w:t>Marking criteria</w:t>
                </w:r>
              </w:p>
            </w:tc>
            <w:tc>
              <w:tcPr>
                <w:tcW w:w="1176" w:type="dxa"/>
                <w:shd w:val="clear" w:color="auto" w:fill="F2F2F2" w:themeFill="background1" w:themeFillShade="F2"/>
                <w:vAlign w:val="center"/>
              </w:tcPr>
              <w:p w14:paraId="1B6AF93B" w14:textId="77777777" w:rsidR="004271CD" w:rsidRPr="009544B3" w:rsidRDefault="004271CD" w:rsidP="003B6413">
                <w:pPr>
                  <w:spacing w:line="240" w:lineRule="auto"/>
                  <w:rPr>
                    <w:b/>
                    <w:bCs/>
                  </w:rPr>
                </w:pPr>
                <w:r w:rsidRPr="009544B3">
                  <w:rPr>
                    <w:b/>
                    <w:bCs/>
                  </w:rPr>
                  <w:t>Maximum</w:t>
                </w:r>
                <w:r w:rsidRPr="009544B3">
                  <w:rPr>
                    <w:b/>
                    <w:bCs/>
                  </w:rPr>
                  <w:br/>
                  <w:t>mark</w:t>
                </w:r>
              </w:p>
            </w:tc>
            <w:tc>
              <w:tcPr>
                <w:tcW w:w="1128" w:type="dxa"/>
                <w:shd w:val="clear" w:color="auto" w:fill="F2F2F2" w:themeFill="background1" w:themeFillShade="F2"/>
                <w:vAlign w:val="center"/>
              </w:tcPr>
              <w:p w14:paraId="71E80B98" w14:textId="77777777" w:rsidR="004271CD" w:rsidRPr="009544B3" w:rsidRDefault="004271CD" w:rsidP="003B6413">
                <w:pPr>
                  <w:spacing w:line="240" w:lineRule="auto"/>
                  <w:rPr>
                    <w:b/>
                    <w:bCs/>
                  </w:rPr>
                </w:pPr>
                <w:r w:rsidRPr="009544B3">
                  <w:rPr>
                    <w:b/>
                    <w:bCs/>
                  </w:rPr>
                  <w:t>Mark</w:t>
                </w:r>
                <w:r w:rsidRPr="009544B3">
                  <w:rPr>
                    <w:b/>
                    <w:bCs/>
                  </w:rPr>
                  <w:br/>
                  <w:t>awarded</w:t>
                </w:r>
              </w:p>
            </w:tc>
          </w:tr>
          <w:tr w:rsidR="004271CD" w:rsidRPr="009544B3" w14:paraId="5DA0CB69" w14:textId="77777777" w:rsidTr="003B6413">
            <w:trPr>
              <w:trHeight w:val="454"/>
            </w:trPr>
            <w:tc>
              <w:tcPr>
                <w:tcW w:w="7324" w:type="dxa"/>
                <w:vAlign w:val="center"/>
              </w:tcPr>
              <w:p w14:paraId="3BAB06E9" w14:textId="77777777" w:rsidR="004271CD" w:rsidRPr="009544B3" w:rsidRDefault="004271CD" w:rsidP="003B6413">
                <w:pPr>
                  <w:spacing w:line="240" w:lineRule="auto"/>
                  <w:ind w:left="720" w:hanging="720"/>
                </w:pPr>
                <w:r w:rsidRPr="004C59E6">
                  <w:t>Level of theatrical skills</w:t>
                </w:r>
              </w:p>
            </w:tc>
            <w:tc>
              <w:tcPr>
                <w:tcW w:w="1176" w:type="dxa"/>
                <w:vAlign w:val="center"/>
              </w:tcPr>
              <w:p w14:paraId="2B34E29A" w14:textId="77777777" w:rsidR="004271CD" w:rsidRPr="009544B3" w:rsidRDefault="004271CD" w:rsidP="003B6413">
                <w:pPr>
                  <w:spacing w:line="240" w:lineRule="auto"/>
                  <w:jc w:val="center"/>
                </w:pPr>
                <w:r>
                  <w:t>4</w:t>
                </w:r>
              </w:p>
            </w:tc>
            <w:sdt>
              <w:sdtPr>
                <w:rPr>
                  <w:b/>
                  <w:bCs/>
                </w:rPr>
                <w:id w:val="-1871215739"/>
                <w:placeholder>
                  <w:docPart w:val="3E57D76ACAA448BA8565FBD9CA22663A"/>
                </w:placeholder>
                <w:showingPlcHdr/>
                <w:text/>
              </w:sdtPr>
              <w:sdtEndPr/>
              <w:sdtContent>
                <w:tc>
                  <w:tcPr>
                    <w:tcW w:w="1128" w:type="dxa"/>
                    <w:vAlign w:val="center"/>
                  </w:tcPr>
                  <w:p w14:paraId="26E5EC23" w14:textId="77777777" w:rsidR="004271CD" w:rsidRPr="009544B3" w:rsidRDefault="004271CD" w:rsidP="003B6413">
                    <w:pPr>
                      <w:spacing w:line="240" w:lineRule="auto"/>
                      <w:jc w:val="center"/>
                      <w:rPr>
                        <w:b/>
                        <w:bCs/>
                      </w:rPr>
                    </w:pPr>
                    <w:r w:rsidRPr="009544B3">
                      <w:rPr>
                        <w:rStyle w:val="PlaceholderText"/>
                        <w:b/>
                        <w:bCs/>
                      </w:rPr>
                      <w:t>Click.</w:t>
                    </w:r>
                  </w:p>
                </w:tc>
              </w:sdtContent>
            </w:sdt>
          </w:tr>
          <w:tr w:rsidR="004271CD" w:rsidRPr="009544B3" w14:paraId="4643357B" w14:textId="77777777" w:rsidTr="003B6413">
            <w:trPr>
              <w:trHeight w:val="454"/>
            </w:trPr>
            <w:tc>
              <w:tcPr>
                <w:tcW w:w="7324" w:type="dxa"/>
                <w:vAlign w:val="center"/>
              </w:tcPr>
              <w:p w14:paraId="7CA86D08" w14:textId="77777777" w:rsidR="004271CD" w:rsidRPr="009544B3" w:rsidRDefault="004271CD" w:rsidP="003B6413">
                <w:pPr>
                  <w:spacing w:line="240" w:lineRule="auto"/>
                  <w:ind w:left="720" w:hanging="720"/>
                </w:pPr>
                <w:r w:rsidRPr="004C59E6">
                  <w:t>Range of theatrical skills demonstrated</w:t>
                </w:r>
              </w:p>
            </w:tc>
            <w:tc>
              <w:tcPr>
                <w:tcW w:w="1176" w:type="dxa"/>
                <w:vAlign w:val="center"/>
              </w:tcPr>
              <w:p w14:paraId="646BCFB4" w14:textId="77777777" w:rsidR="004271CD" w:rsidRPr="009544B3" w:rsidRDefault="004271CD" w:rsidP="003B6413">
                <w:pPr>
                  <w:spacing w:line="240" w:lineRule="auto"/>
                  <w:jc w:val="center"/>
                </w:pPr>
                <w:r>
                  <w:t>4</w:t>
                </w:r>
              </w:p>
            </w:tc>
            <w:sdt>
              <w:sdtPr>
                <w:rPr>
                  <w:b/>
                  <w:bCs/>
                </w:rPr>
                <w:id w:val="915593580"/>
                <w:placeholder>
                  <w:docPart w:val="223B180CD88A4669AF17513BADECE1A6"/>
                </w:placeholder>
                <w:showingPlcHdr/>
                <w:text/>
              </w:sdtPr>
              <w:sdtEndPr/>
              <w:sdtContent>
                <w:tc>
                  <w:tcPr>
                    <w:tcW w:w="1128" w:type="dxa"/>
                    <w:vAlign w:val="center"/>
                  </w:tcPr>
                  <w:p w14:paraId="170C19B7" w14:textId="77777777" w:rsidR="004271CD" w:rsidRPr="009544B3" w:rsidRDefault="004271CD" w:rsidP="003B6413">
                    <w:pPr>
                      <w:spacing w:line="240" w:lineRule="auto"/>
                      <w:jc w:val="center"/>
                      <w:rPr>
                        <w:b/>
                        <w:bCs/>
                      </w:rPr>
                    </w:pPr>
                    <w:r w:rsidRPr="009544B3">
                      <w:rPr>
                        <w:rStyle w:val="PlaceholderText"/>
                        <w:b/>
                        <w:bCs/>
                      </w:rPr>
                      <w:t>Click.</w:t>
                    </w:r>
                  </w:p>
                </w:tc>
              </w:sdtContent>
            </w:sdt>
          </w:tr>
          <w:tr w:rsidR="004271CD" w:rsidRPr="009544B3" w14:paraId="47070160" w14:textId="77777777" w:rsidTr="003B6413">
            <w:trPr>
              <w:trHeight w:val="454"/>
            </w:trPr>
            <w:tc>
              <w:tcPr>
                <w:tcW w:w="7324" w:type="dxa"/>
                <w:vAlign w:val="center"/>
              </w:tcPr>
              <w:p w14:paraId="1B678BC6" w14:textId="77777777" w:rsidR="004271CD" w:rsidRPr="009544B3" w:rsidRDefault="004271CD" w:rsidP="003B6413">
                <w:pPr>
                  <w:spacing w:line="240" w:lineRule="auto"/>
                  <w:ind w:left="720" w:hanging="720"/>
                </w:pPr>
                <w:r w:rsidRPr="004C59E6">
                  <w:t>Contribution to the effectiveness of the piece</w:t>
                </w:r>
              </w:p>
            </w:tc>
            <w:tc>
              <w:tcPr>
                <w:tcW w:w="1176" w:type="dxa"/>
                <w:vAlign w:val="center"/>
              </w:tcPr>
              <w:p w14:paraId="6E69E778" w14:textId="77777777" w:rsidR="004271CD" w:rsidRPr="009544B3" w:rsidRDefault="004271CD" w:rsidP="003B6413">
                <w:pPr>
                  <w:spacing w:line="240" w:lineRule="auto"/>
                  <w:jc w:val="center"/>
                </w:pPr>
                <w:r>
                  <w:t>4</w:t>
                </w:r>
              </w:p>
            </w:tc>
            <w:sdt>
              <w:sdtPr>
                <w:rPr>
                  <w:b/>
                  <w:bCs/>
                </w:rPr>
                <w:id w:val="1500395659"/>
                <w:placeholder>
                  <w:docPart w:val="96DF2A58AE26478CAA8108B096FEA309"/>
                </w:placeholder>
                <w:showingPlcHdr/>
                <w:text/>
              </w:sdtPr>
              <w:sdtEndPr/>
              <w:sdtContent>
                <w:tc>
                  <w:tcPr>
                    <w:tcW w:w="1128" w:type="dxa"/>
                    <w:vAlign w:val="center"/>
                  </w:tcPr>
                  <w:p w14:paraId="6FE1DDCD" w14:textId="77777777" w:rsidR="004271CD" w:rsidRPr="009544B3" w:rsidRDefault="004271CD" w:rsidP="003B6413">
                    <w:pPr>
                      <w:spacing w:line="240" w:lineRule="auto"/>
                      <w:jc w:val="center"/>
                      <w:rPr>
                        <w:b/>
                        <w:bCs/>
                      </w:rPr>
                    </w:pPr>
                    <w:r w:rsidRPr="009544B3">
                      <w:rPr>
                        <w:rStyle w:val="PlaceholderText"/>
                        <w:b/>
                        <w:bCs/>
                      </w:rPr>
                      <w:t>Click.</w:t>
                    </w:r>
                  </w:p>
                </w:tc>
              </w:sdtContent>
            </w:sdt>
          </w:tr>
          <w:tr w:rsidR="004271CD" w:rsidRPr="009544B3" w14:paraId="1BA7FA68" w14:textId="77777777" w:rsidTr="003B6413">
            <w:trPr>
              <w:trHeight w:val="454"/>
            </w:trPr>
            <w:tc>
              <w:tcPr>
                <w:tcW w:w="7324" w:type="dxa"/>
                <w:vAlign w:val="center"/>
              </w:tcPr>
              <w:p w14:paraId="72CC9C1C" w14:textId="77777777" w:rsidR="004271CD" w:rsidRPr="009544B3" w:rsidRDefault="004271CD" w:rsidP="003B6413">
                <w:pPr>
                  <w:spacing w:line="240" w:lineRule="auto"/>
                  <w:ind w:left="720" w:hanging="720"/>
                </w:pPr>
                <w:r w:rsidRPr="004C59E6">
                  <w:t>Inventiveness of the individual’s work</w:t>
                </w:r>
              </w:p>
            </w:tc>
            <w:tc>
              <w:tcPr>
                <w:tcW w:w="1176" w:type="dxa"/>
                <w:vAlign w:val="center"/>
              </w:tcPr>
              <w:p w14:paraId="2E8DCF04" w14:textId="77777777" w:rsidR="004271CD" w:rsidRPr="009544B3" w:rsidRDefault="004271CD" w:rsidP="003B6413">
                <w:pPr>
                  <w:spacing w:line="240" w:lineRule="auto"/>
                  <w:jc w:val="center"/>
                </w:pPr>
                <w:r>
                  <w:t>4</w:t>
                </w:r>
              </w:p>
            </w:tc>
            <w:sdt>
              <w:sdtPr>
                <w:rPr>
                  <w:b/>
                  <w:bCs/>
                </w:rPr>
                <w:id w:val="-2142726028"/>
                <w:placeholder>
                  <w:docPart w:val="2FD874EBA5104590B54AD49DF417F463"/>
                </w:placeholder>
                <w:showingPlcHdr/>
                <w:text/>
              </w:sdtPr>
              <w:sdtEndPr/>
              <w:sdtContent>
                <w:tc>
                  <w:tcPr>
                    <w:tcW w:w="1128" w:type="dxa"/>
                    <w:vAlign w:val="center"/>
                  </w:tcPr>
                  <w:p w14:paraId="114B9536" w14:textId="77777777" w:rsidR="004271CD" w:rsidRPr="009544B3" w:rsidRDefault="004271CD" w:rsidP="003B6413">
                    <w:pPr>
                      <w:spacing w:line="240" w:lineRule="auto"/>
                      <w:jc w:val="center"/>
                      <w:rPr>
                        <w:b/>
                        <w:bCs/>
                      </w:rPr>
                    </w:pPr>
                    <w:r w:rsidRPr="009544B3">
                      <w:rPr>
                        <w:rStyle w:val="PlaceholderText"/>
                        <w:b/>
                        <w:bCs/>
                      </w:rPr>
                      <w:t>Click.</w:t>
                    </w:r>
                  </w:p>
                </w:tc>
              </w:sdtContent>
            </w:sdt>
          </w:tr>
          <w:tr w:rsidR="004271CD" w:rsidRPr="009544B3" w14:paraId="056A65C6" w14:textId="77777777" w:rsidTr="003B6413">
            <w:trPr>
              <w:trHeight w:val="454"/>
            </w:trPr>
            <w:tc>
              <w:tcPr>
                <w:tcW w:w="7324" w:type="dxa"/>
                <w:vAlign w:val="center"/>
              </w:tcPr>
              <w:p w14:paraId="163E2DB1" w14:textId="77777777" w:rsidR="004271CD" w:rsidRPr="009544B3" w:rsidRDefault="004271CD" w:rsidP="003B6413">
                <w:pPr>
                  <w:spacing w:line="240" w:lineRule="auto"/>
                  <w:ind w:left="720" w:hanging="720"/>
                </w:pPr>
                <w:r w:rsidRPr="004C59E6">
                  <w:t>Success in realising individual artistic intention</w:t>
                </w:r>
              </w:p>
            </w:tc>
            <w:tc>
              <w:tcPr>
                <w:tcW w:w="1176" w:type="dxa"/>
                <w:vAlign w:val="center"/>
              </w:tcPr>
              <w:p w14:paraId="6A6BA4D5" w14:textId="77777777" w:rsidR="004271CD" w:rsidRPr="009544B3" w:rsidRDefault="004271CD" w:rsidP="003B6413">
                <w:pPr>
                  <w:spacing w:line="240" w:lineRule="auto"/>
                  <w:jc w:val="center"/>
                </w:pPr>
                <w:r>
                  <w:t>4</w:t>
                </w:r>
              </w:p>
            </w:tc>
            <w:sdt>
              <w:sdtPr>
                <w:rPr>
                  <w:b/>
                  <w:bCs/>
                </w:rPr>
                <w:id w:val="-491878764"/>
                <w:placeholder>
                  <w:docPart w:val="D7087E54EAFB43F2A6B6BC187607477A"/>
                </w:placeholder>
                <w:showingPlcHdr/>
                <w:text/>
              </w:sdtPr>
              <w:sdtEndPr/>
              <w:sdtContent>
                <w:tc>
                  <w:tcPr>
                    <w:tcW w:w="1128" w:type="dxa"/>
                    <w:vAlign w:val="center"/>
                  </w:tcPr>
                  <w:p w14:paraId="3E9F6ECC" w14:textId="77777777" w:rsidR="004271CD" w:rsidRPr="009544B3" w:rsidRDefault="004271CD" w:rsidP="003B6413">
                    <w:pPr>
                      <w:spacing w:line="240" w:lineRule="auto"/>
                      <w:jc w:val="center"/>
                      <w:rPr>
                        <w:b/>
                        <w:bCs/>
                      </w:rPr>
                    </w:pPr>
                    <w:r w:rsidRPr="009544B3">
                      <w:rPr>
                        <w:rStyle w:val="PlaceholderText"/>
                        <w:b/>
                        <w:bCs/>
                      </w:rPr>
                      <w:t>Click.</w:t>
                    </w:r>
                  </w:p>
                </w:tc>
              </w:sdtContent>
            </w:sdt>
          </w:tr>
          <w:tr w:rsidR="004271CD" w:rsidRPr="009544B3" w14:paraId="2B81F2FB" w14:textId="77777777" w:rsidTr="003B6413">
            <w:trPr>
              <w:trHeight w:val="454"/>
            </w:trPr>
            <w:tc>
              <w:tcPr>
                <w:tcW w:w="7324" w:type="dxa"/>
                <w:vAlign w:val="center"/>
              </w:tcPr>
              <w:p w14:paraId="5DCF125A" w14:textId="77777777" w:rsidR="004271CD" w:rsidRPr="009544B3" w:rsidRDefault="004271CD" w:rsidP="003B6413">
                <w:pPr>
                  <w:spacing w:line="240" w:lineRule="auto"/>
                  <w:jc w:val="right"/>
                </w:pPr>
                <w:r w:rsidRPr="009544B3">
                  <w:t>Total mark</w:t>
                </w:r>
              </w:p>
            </w:tc>
            <w:tc>
              <w:tcPr>
                <w:tcW w:w="1176" w:type="dxa"/>
                <w:vAlign w:val="center"/>
              </w:tcPr>
              <w:p w14:paraId="6BFFF417" w14:textId="77777777" w:rsidR="004271CD" w:rsidRPr="009544B3" w:rsidRDefault="004271CD" w:rsidP="003B6413">
                <w:pPr>
                  <w:spacing w:line="240" w:lineRule="auto"/>
                  <w:jc w:val="center"/>
                </w:pPr>
                <w:r>
                  <w:t>20</w:t>
                </w:r>
              </w:p>
            </w:tc>
            <w:sdt>
              <w:sdtPr>
                <w:rPr>
                  <w:b/>
                  <w:bCs/>
                </w:rPr>
                <w:id w:val="1207290765"/>
                <w:placeholder>
                  <w:docPart w:val="8E6592EE92CE4E89B27C9D75C1597DB7"/>
                </w:placeholder>
                <w:showingPlcHdr/>
                <w:text/>
              </w:sdtPr>
              <w:sdtEndPr/>
              <w:sdtContent>
                <w:tc>
                  <w:tcPr>
                    <w:tcW w:w="1128" w:type="dxa"/>
                    <w:vAlign w:val="center"/>
                  </w:tcPr>
                  <w:p w14:paraId="5543F7B0" w14:textId="77777777" w:rsidR="004271CD" w:rsidRPr="009544B3" w:rsidRDefault="004271CD" w:rsidP="003B6413">
                    <w:pPr>
                      <w:spacing w:line="240" w:lineRule="auto"/>
                      <w:jc w:val="center"/>
                      <w:rPr>
                        <w:b/>
                        <w:bCs/>
                      </w:rPr>
                    </w:pPr>
                    <w:r w:rsidRPr="009544B3">
                      <w:rPr>
                        <w:rStyle w:val="PlaceholderText"/>
                        <w:b/>
                        <w:bCs/>
                      </w:rPr>
                      <w:t>Click.</w:t>
                    </w:r>
                  </w:p>
                </w:tc>
              </w:sdtContent>
            </w:sdt>
          </w:tr>
        </w:tbl>
        <w:p w14:paraId="33534B12" w14:textId="77777777" w:rsidR="004271CD" w:rsidRDefault="004271CD" w:rsidP="004271CD">
          <w:pPr>
            <w:spacing w:line="240" w:lineRule="auto"/>
          </w:pPr>
        </w:p>
        <w:p w14:paraId="688C4071" w14:textId="77777777" w:rsidR="004271CD" w:rsidRDefault="004271CD" w:rsidP="004271CD">
          <w:pPr>
            <w:spacing w:line="240" w:lineRule="auto"/>
          </w:pPr>
        </w:p>
        <w:p w14:paraId="1D73BABF" w14:textId="77777777" w:rsidR="004271CD" w:rsidRPr="009544B3" w:rsidRDefault="004271CD" w:rsidP="004271CD">
          <w:pPr>
            <w:pStyle w:val="Heading4"/>
          </w:pPr>
          <w:r>
            <w:t>Length of performance</w:t>
          </w:r>
        </w:p>
        <w:p w14:paraId="7BCFF69E" w14:textId="77777777" w:rsidR="004271CD" w:rsidRPr="009544B3" w:rsidRDefault="004271CD" w:rsidP="004271CD"/>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409"/>
            <w:gridCol w:w="1985"/>
            <w:gridCol w:w="1984"/>
          </w:tblGrid>
          <w:tr w:rsidR="004271CD" w:rsidRPr="009544B3" w14:paraId="4C59CC86" w14:textId="77777777" w:rsidTr="003B6413">
            <w:trPr>
              <w:trHeight w:val="454"/>
            </w:trPr>
            <w:tc>
              <w:tcPr>
                <w:tcW w:w="3261" w:type="dxa"/>
                <w:tcMar>
                  <w:left w:w="0" w:type="dxa"/>
                </w:tcMar>
                <w:vAlign w:val="bottom"/>
              </w:tcPr>
              <w:p w14:paraId="7435054E" w14:textId="77777777" w:rsidR="004271CD" w:rsidRPr="009544B3" w:rsidRDefault="004271CD" w:rsidP="003B6413">
                <w:r w:rsidRPr="0066252B">
                  <w:t>Duologue or Group performance</w:t>
                </w:r>
              </w:p>
            </w:tc>
            <w:sdt>
              <w:sdtPr>
                <w:rPr>
                  <w:b/>
                  <w:bCs/>
                </w:rPr>
                <w:id w:val="-859036161"/>
                <w:placeholder>
                  <w:docPart w:val="9C41DFE736974A3C85BB2533AA7D2772"/>
                </w:placeholder>
                <w:showingPlcHdr/>
                <w:dropDownList>
                  <w:listItem w:value="Choose an item."/>
                  <w:listItem w:displayText="Duologue" w:value="Duologue"/>
                  <w:listItem w:displayText="Group" w:value="Group"/>
                </w:dropDownList>
              </w:sdtPr>
              <w:sdtEndPr/>
              <w:sdtContent>
                <w:tc>
                  <w:tcPr>
                    <w:tcW w:w="2409" w:type="dxa"/>
                    <w:tcBorders>
                      <w:bottom w:val="single" w:sz="4" w:space="0" w:color="auto"/>
                    </w:tcBorders>
                    <w:vAlign w:val="bottom"/>
                  </w:tcPr>
                  <w:p w14:paraId="31196F8F" w14:textId="77777777" w:rsidR="004271CD" w:rsidRPr="007168F8" w:rsidRDefault="004271CD" w:rsidP="003B6413">
                    <w:pPr>
                      <w:rPr>
                        <w:b/>
                        <w:bCs/>
                      </w:rPr>
                    </w:pPr>
                    <w:r w:rsidRPr="007168F8">
                      <w:rPr>
                        <w:rStyle w:val="PlaceholderText"/>
                        <w:b/>
                        <w:bCs/>
                      </w:rPr>
                      <w:t>Choose an item.</w:t>
                    </w:r>
                  </w:p>
                </w:tc>
              </w:sdtContent>
            </w:sdt>
            <w:tc>
              <w:tcPr>
                <w:tcW w:w="1985" w:type="dxa"/>
                <w:vAlign w:val="bottom"/>
              </w:tcPr>
              <w:p w14:paraId="37D97BEB" w14:textId="77777777" w:rsidR="004271CD" w:rsidRPr="009544B3" w:rsidRDefault="004271CD" w:rsidP="003B6413">
                <w:r>
                  <w:tab/>
                </w:r>
                <w:r w:rsidRPr="0066252B">
                  <w:t>Total tim</w:t>
                </w:r>
                <w:r>
                  <w:t>e</w:t>
                </w:r>
              </w:p>
            </w:tc>
            <w:sdt>
              <w:sdtPr>
                <w:rPr>
                  <w:b/>
                  <w:bCs/>
                </w:rPr>
                <w:id w:val="1937398392"/>
                <w:placeholder>
                  <w:docPart w:val="E34EBDF94A0B41D3B2A0E51C0989C4D4"/>
                </w:placeholder>
                <w:showingPlcHdr/>
                <w:text/>
              </w:sdtPr>
              <w:sdtEndPr/>
              <w:sdtContent>
                <w:tc>
                  <w:tcPr>
                    <w:tcW w:w="1984" w:type="dxa"/>
                    <w:tcBorders>
                      <w:bottom w:val="single" w:sz="4" w:space="0" w:color="auto"/>
                    </w:tcBorders>
                    <w:vAlign w:val="bottom"/>
                  </w:tcPr>
                  <w:p w14:paraId="2D73BE57" w14:textId="77777777" w:rsidR="004271CD" w:rsidRPr="009544B3" w:rsidRDefault="004271CD" w:rsidP="003B6413">
                    <w:pPr>
                      <w:rPr>
                        <w:b/>
                        <w:bCs/>
                      </w:rPr>
                    </w:pPr>
                    <w:r w:rsidRPr="009544B3">
                      <w:rPr>
                        <w:rStyle w:val="PlaceholderText"/>
                        <w:b/>
                        <w:bCs/>
                      </w:rPr>
                      <w:t>Click here.</w:t>
                    </w:r>
                  </w:p>
                </w:tc>
              </w:sdtContent>
            </w:sdt>
          </w:tr>
        </w:tbl>
        <w:p w14:paraId="30A982F4" w14:textId="77777777" w:rsidR="004271CD" w:rsidRDefault="004271CD" w:rsidP="00121A50">
          <w:pPr>
            <w:spacing w:line="240" w:lineRule="auto"/>
          </w:pPr>
        </w:p>
        <w:p w14:paraId="0D062C44" w14:textId="77777777" w:rsidR="004271CD" w:rsidRDefault="004271CD" w:rsidP="00121A50">
          <w:pPr>
            <w:spacing w:line="240" w:lineRule="auto"/>
          </w:pPr>
        </w:p>
        <w:p w14:paraId="4025C8AB" w14:textId="77777777" w:rsidR="002E7BC5" w:rsidRPr="009544B3" w:rsidRDefault="002E7BC5" w:rsidP="00121A50">
          <w:pPr>
            <w:spacing w:line="240" w:lineRule="auto"/>
            <w:sectPr w:rsidR="002E7BC5" w:rsidRPr="009544B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5E26C79E" w14:textId="77777777" w:rsidR="004839A2" w:rsidRPr="004839A2" w:rsidRDefault="004839A2" w:rsidP="004839A2"/>
        <w:p w14:paraId="24C5B392" w14:textId="778C585C" w:rsidR="004271CD" w:rsidRPr="009544B3" w:rsidRDefault="004271CD" w:rsidP="004271CD">
          <w:pPr>
            <w:pStyle w:val="Heading4"/>
          </w:pPr>
          <w:r w:rsidRPr="009544B3">
            <w:t xml:space="preserve">Statement of dramatic </w:t>
          </w:r>
          <w:r>
            <w:t>intentions</w:t>
          </w:r>
        </w:p>
        <w:p w14:paraId="4F86B72A" w14:textId="77777777" w:rsidR="004271CD" w:rsidRPr="009544B3" w:rsidRDefault="004271CD" w:rsidP="004271CD">
          <w:pPr>
            <w:spacing w:line="240" w:lineRule="auto"/>
          </w:pPr>
          <w:r w:rsidRPr="009544B3">
            <w:t>To be completed by the candidate for the devised performance</w:t>
          </w:r>
        </w:p>
        <w:p w14:paraId="7E2D98E6" w14:textId="77777777" w:rsidR="004271CD" w:rsidRPr="009544B3" w:rsidRDefault="004271CD" w:rsidP="004271CD">
          <w:pPr>
            <w:spacing w:line="240" w:lineRule="auto"/>
          </w:pPr>
        </w:p>
        <w:p w14:paraId="364FBD2C" w14:textId="77777777" w:rsidR="004271CD" w:rsidRPr="009544B3" w:rsidRDefault="004271CD" w:rsidP="004271CD">
          <w:pPr>
            <w:spacing w:line="240" w:lineRule="auto"/>
          </w:pPr>
          <w:r w:rsidRPr="009544B3">
            <w:t>Specialism chosen</w:t>
          </w:r>
        </w:p>
        <w:p w14:paraId="2C190027" w14:textId="77777777" w:rsidR="004271CD" w:rsidRPr="009544B3" w:rsidRDefault="004271CD" w:rsidP="004271CD"/>
        <w:tbl>
          <w:tblPr>
            <w:tblStyle w:val="TableGrid"/>
            <w:tblW w:w="8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416"/>
            <w:gridCol w:w="1079"/>
            <w:gridCol w:w="416"/>
            <w:gridCol w:w="936"/>
            <w:gridCol w:w="416"/>
            <w:gridCol w:w="936"/>
            <w:gridCol w:w="416"/>
            <w:gridCol w:w="936"/>
            <w:gridCol w:w="416"/>
            <w:gridCol w:w="964"/>
            <w:gridCol w:w="416"/>
            <w:gridCol w:w="936"/>
          </w:tblGrid>
          <w:tr w:rsidR="004271CD" w:rsidRPr="009544B3" w14:paraId="2C677118" w14:textId="77777777" w:rsidTr="003B6413">
            <w:trPr>
              <w:trHeight w:val="454"/>
            </w:trPr>
            <w:sdt>
              <w:sdtPr>
                <w:rPr>
                  <w:sz w:val="36"/>
                  <w:szCs w:val="36"/>
                </w:rPr>
                <w:id w:val="-71514871"/>
                <w14:checkbox>
                  <w14:checked w14:val="0"/>
                  <w14:checkedState w14:val="00FC" w14:font="Wingdings"/>
                  <w14:uncheckedState w14:val="2610" w14:font="MS Gothic"/>
                </w14:checkbox>
              </w:sdtPr>
              <w:sdtEndPr/>
              <w:sdtContent>
                <w:tc>
                  <w:tcPr>
                    <w:tcW w:w="416" w:type="dxa"/>
                    <w:vAlign w:val="center"/>
                  </w:tcPr>
                  <w:p w14:paraId="5627905D" w14:textId="77777777" w:rsidR="004271CD" w:rsidRPr="009544B3" w:rsidRDefault="004271CD" w:rsidP="003B6413">
                    <w:pPr>
                      <w:rPr>
                        <w:sz w:val="36"/>
                        <w:szCs w:val="36"/>
                      </w:rPr>
                    </w:pPr>
                    <w:r w:rsidRPr="009544B3">
                      <w:rPr>
                        <w:rFonts w:ascii="MS Gothic" w:eastAsia="MS Gothic" w:hAnsi="MS Gothic" w:hint="eastAsia"/>
                        <w:sz w:val="36"/>
                        <w:szCs w:val="36"/>
                      </w:rPr>
                      <w:t>☐</w:t>
                    </w:r>
                  </w:p>
                </w:tc>
              </w:sdtContent>
            </w:sdt>
            <w:tc>
              <w:tcPr>
                <w:tcW w:w="1079" w:type="dxa"/>
                <w:tcMar>
                  <w:left w:w="28" w:type="dxa"/>
                  <w:right w:w="113" w:type="dxa"/>
                </w:tcMar>
              </w:tcPr>
              <w:p w14:paraId="46DA2277" w14:textId="77777777" w:rsidR="004271CD" w:rsidRPr="009544B3" w:rsidRDefault="004271CD" w:rsidP="003B6413">
                <w:r w:rsidRPr="009544B3">
                  <w:t>Performer</w:t>
                </w:r>
              </w:p>
            </w:tc>
            <w:sdt>
              <w:sdtPr>
                <w:rPr>
                  <w:sz w:val="36"/>
                  <w:szCs w:val="36"/>
                </w:rPr>
                <w:id w:val="-1558396639"/>
                <w14:checkbox>
                  <w14:checked w14:val="0"/>
                  <w14:checkedState w14:val="00FC" w14:font="Wingdings"/>
                  <w14:uncheckedState w14:val="2610" w14:font="MS Gothic"/>
                </w14:checkbox>
              </w:sdtPr>
              <w:sdtEndPr/>
              <w:sdtContent>
                <w:tc>
                  <w:tcPr>
                    <w:tcW w:w="416" w:type="dxa"/>
                    <w:vAlign w:val="center"/>
                  </w:tcPr>
                  <w:p w14:paraId="3969118A" w14:textId="77777777" w:rsidR="004271CD" w:rsidRPr="009544B3" w:rsidRDefault="004271CD" w:rsidP="003B6413">
                    <w:r w:rsidRPr="009544B3">
                      <w:rPr>
                        <w:rFonts w:ascii="MS Gothic" w:eastAsia="MS Gothic" w:hAnsi="MS Gothic" w:hint="eastAsia"/>
                        <w:sz w:val="36"/>
                        <w:szCs w:val="36"/>
                      </w:rPr>
                      <w:t>☐</w:t>
                    </w:r>
                  </w:p>
                </w:tc>
              </w:sdtContent>
            </w:sdt>
            <w:tc>
              <w:tcPr>
                <w:tcW w:w="936" w:type="dxa"/>
                <w:tcMar>
                  <w:left w:w="28" w:type="dxa"/>
                  <w:right w:w="113" w:type="dxa"/>
                </w:tcMar>
              </w:tcPr>
              <w:p w14:paraId="0ED29A9A" w14:textId="77777777" w:rsidR="004271CD" w:rsidRPr="009544B3" w:rsidRDefault="004271CD" w:rsidP="003B6413">
                <w:r w:rsidRPr="009544B3">
                  <w:t>Lighting</w:t>
                </w:r>
                <w:r w:rsidRPr="009544B3">
                  <w:br/>
                  <w:t>designer</w:t>
                </w:r>
              </w:p>
            </w:tc>
            <w:sdt>
              <w:sdtPr>
                <w:rPr>
                  <w:sz w:val="36"/>
                  <w:szCs w:val="36"/>
                </w:rPr>
                <w:id w:val="393323490"/>
                <w14:checkbox>
                  <w14:checked w14:val="0"/>
                  <w14:checkedState w14:val="00FC" w14:font="Wingdings"/>
                  <w14:uncheckedState w14:val="2610" w14:font="MS Gothic"/>
                </w14:checkbox>
              </w:sdtPr>
              <w:sdtEndPr/>
              <w:sdtContent>
                <w:tc>
                  <w:tcPr>
                    <w:tcW w:w="416" w:type="dxa"/>
                    <w:vAlign w:val="center"/>
                  </w:tcPr>
                  <w:p w14:paraId="4081B3A7" w14:textId="77777777" w:rsidR="004271CD" w:rsidRPr="009544B3" w:rsidRDefault="004271CD" w:rsidP="003B6413">
                    <w:r w:rsidRPr="009544B3">
                      <w:rPr>
                        <w:rFonts w:ascii="MS Gothic" w:eastAsia="MS Gothic" w:hAnsi="MS Gothic" w:hint="eastAsia"/>
                        <w:sz w:val="36"/>
                        <w:szCs w:val="36"/>
                      </w:rPr>
                      <w:t>☐</w:t>
                    </w:r>
                  </w:p>
                </w:tc>
              </w:sdtContent>
            </w:sdt>
            <w:tc>
              <w:tcPr>
                <w:tcW w:w="936" w:type="dxa"/>
                <w:tcMar>
                  <w:left w:w="28" w:type="dxa"/>
                  <w:right w:w="113" w:type="dxa"/>
                </w:tcMar>
              </w:tcPr>
              <w:p w14:paraId="4AD5DFDD" w14:textId="77777777" w:rsidR="004271CD" w:rsidRPr="009544B3" w:rsidRDefault="004271CD" w:rsidP="003B6413">
                <w:r w:rsidRPr="009544B3">
                  <w:t>Sound</w:t>
                </w:r>
                <w:r w:rsidRPr="009544B3">
                  <w:br/>
                  <w:t>designer</w:t>
                </w:r>
              </w:p>
            </w:tc>
            <w:sdt>
              <w:sdtPr>
                <w:rPr>
                  <w:sz w:val="36"/>
                  <w:szCs w:val="36"/>
                </w:rPr>
                <w:id w:val="1042635814"/>
                <w14:checkbox>
                  <w14:checked w14:val="0"/>
                  <w14:checkedState w14:val="00FC" w14:font="Wingdings"/>
                  <w14:uncheckedState w14:val="2610" w14:font="MS Gothic"/>
                </w14:checkbox>
              </w:sdtPr>
              <w:sdtEndPr/>
              <w:sdtContent>
                <w:tc>
                  <w:tcPr>
                    <w:tcW w:w="416" w:type="dxa"/>
                    <w:vAlign w:val="center"/>
                  </w:tcPr>
                  <w:p w14:paraId="09FA0518" w14:textId="77777777" w:rsidR="004271CD" w:rsidRPr="009544B3" w:rsidRDefault="004271CD" w:rsidP="003B6413">
                    <w:r w:rsidRPr="009544B3">
                      <w:rPr>
                        <w:rFonts w:ascii="MS Gothic" w:eastAsia="MS Gothic" w:hAnsi="MS Gothic" w:hint="eastAsia"/>
                        <w:sz w:val="36"/>
                        <w:szCs w:val="36"/>
                      </w:rPr>
                      <w:t>☐</w:t>
                    </w:r>
                  </w:p>
                </w:tc>
              </w:sdtContent>
            </w:sdt>
            <w:tc>
              <w:tcPr>
                <w:tcW w:w="936" w:type="dxa"/>
                <w:tcMar>
                  <w:left w:w="28" w:type="dxa"/>
                  <w:right w:w="113" w:type="dxa"/>
                </w:tcMar>
              </w:tcPr>
              <w:p w14:paraId="57A21B18" w14:textId="77777777" w:rsidR="004271CD" w:rsidRPr="009544B3" w:rsidRDefault="004271CD" w:rsidP="003B6413">
                <w:r w:rsidRPr="009544B3">
                  <w:t>Set</w:t>
                </w:r>
                <w:r w:rsidRPr="009544B3">
                  <w:br/>
                  <w:t>designer</w:t>
                </w:r>
              </w:p>
            </w:tc>
            <w:sdt>
              <w:sdtPr>
                <w:rPr>
                  <w:sz w:val="36"/>
                  <w:szCs w:val="36"/>
                </w:rPr>
                <w:id w:val="1765721494"/>
                <w14:checkbox>
                  <w14:checked w14:val="0"/>
                  <w14:checkedState w14:val="00FC" w14:font="Wingdings"/>
                  <w14:uncheckedState w14:val="2610" w14:font="MS Gothic"/>
                </w14:checkbox>
              </w:sdtPr>
              <w:sdtEndPr/>
              <w:sdtContent>
                <w:tc>
                  <w:tcPr>
                    <w:tcW w:w="416" w:type="dxa"/>
                    <w:vAlign w:val="center"/>
                  </w:tcPr>
                  <w:p w14:paraId="00F65C76" w14:textId="77777777" w:rsidR="004271CD" w:rsidRPr="009544B3" w:rsidRDefault="004271CD" w:rsidP="003B6413">
                    <w:r w:rsidRPr="009544B3">
                      <w:rPr>
                        <w:rFonts w:ascii="MS Gothic" w:eastAsia="MS Gothic" w:hAnsi="MS Gothic" w:hint="eastAsia"/>
                        <w:sz w:val="36"/>
                        <w:szCs w:val="36"/>
                      </w:rPr>
                      <w:t>☐</w:t>
                    </w:r>
                  </w:p>
                </w:tc>
              </w:sdtContent>
            </w:sdt>
            <w:tc>
              <w:tcPr>
                <w:tcW w:w="964" w:type="dxa"/>
                <w:tcMar>
                  <w:left w:w="28" w:type="dxa"/>
                  <w:right w:w="113" w:type="dxa"/>
                </w:tcMar>
              </w:tcPr>
              <w:p w14:paraId="0645CE32" w14:textId="77777777" w:rsidR="004271CD" w:rsidRPr="009544B3" w:rsidRDefault="004271CD" w:rsidP="003B6413">
                <w:r w:rsidRPr="009544B3">
                  <w:t>Costume</w:t>
                </w:r>
                <w:r w:rsidRPr="009544B3">
                  <w:br/>
                  <w:t>designer</w:t>
                </w:r>
              </w:p>
            </w:tc>
            <w:sdt>
              <w:sdtPr>
                <w:rPr>
                  <w:sz w:val="36"/>
                  <w:szCs w:val="36"/>
                </w:rPr>
                <w:id w:val="-796979602"/>
                <w14:checkbox>
                  <w14:checked w14:val="0"/>
                  <w14:checkedState w14:val="00FC" w14:font="Wingdings"/>
                  <w14:uncheckedState w14:val="2610" w14:font="MS Gothic"/>
                </w14:checkbox>
              </w:sdtPr>
              <w:sdtEndPr/>
              <w:sdtContent>
                <w:tc>
                  <w:tcPr>
                    <w:tcW w:w="416" w:type="dxa"/>
                    <w:vAlign w:val="center"/>
                  </w:tcPr>
                  <w:p w14:paraId="3F0417E7" w14:textId="77777777" w:rsidR="004271CD" w:rsidRPr="009544B3" w:rsidRDefault="004271CD" w:rsidP="003B6413">
                    <w:r w:rsidRPr="009544B3">
                      <w:rPr>
                        <w:rFonts w:ascii="MS Gothic" w:eastAsia="MS Gothic" w:hAnsi="MS Gothic" w:hint="eastAsia"/>
                        <w:sz w:val="36"/>
                        <w:szCs w:val="36"/>
                      </w:rPr>
                      <w:t>☐</w:t>
                    </w:r>
                  </w:p>
                </w:tc>
              </w:sdtContent>
            </w:sdt>
            <w:tc>
              <w:tcPr>
                <w:tcW w:w="936" w:type="dxa"/>
                <w:tcMar>
                  <w:left w:w="28" w:type="dxa"/>
                  <w:right w:w="113" w:type="dxa"/>
                </w:tcMar>
              </w:tcPr>
              <w:p w14:paraId="1B15BFB0" w14:textId="77777777" w:rsidR="004271CD" w:rsidRPr="009544B3" w:rsidRDefault="004271CD" w:rsidP="003B6413">
                <w:r w:rsidRPr="009544B3">
                  <w:t>Puppet</w:t>
                </w:r>
                <w:r w:rsidRPr="009544B3">
                  <w:br/>
                  <w:t>designer</w:t>
                </w:r>
              </w:p>
            </w:tc>
          </w:tr>
        </w:tbl>
        <w:p w14:paraId="176A7B5D" w14:textId="77777777" w:rsidR="004271CD" w:rsidRPr="009544B3" w:rsidRDefault="004271CD" w:rsidP="004271CD"/>
        <w:p w14:paraId="6B0B69DC" w14:textId="77777777" w:rsidR="004271CD" w:rsidRPr="009544B3" w:rsidRDefault="004271CD" w:rsidP="004271CD">
          <w:r w:rsidRPr="009544B3">
            <w:t>Justification of theatrical choices (approximately 150 words)</w:t>
          </w:r>
        </w:p>
        <w:p w14:paraId="2FE91D46" w14:textId="77777777" w:rsidR="004271CD" w:rsidRDefault="004271CD" w:rsidP="004271CD">
          <w:pPr>
            <w:spacing w:line="240" w:lineRule="auto"/>
          </w:pPr>
        </w:p>
        <w:tbl>
          <w:tblPr>
            <w:tblStyle w:val="TableGrid"/>
            <w:tblW w:w="0" w:type="auto"/>
            <w:tblBorders>
              <w:insideH w:val="dashSmallGap" w:sz="4" w:space="0" w:color="auto"/>
            </w:tblBorders>
            <w:tblLook w:val="04A0" w:firstRow="1" w:lastRow="0" w:firstColumn="1" w:lastColumn="0" w:noHBand="0" w:noVBand="1"/>
          </w:tblPr>
          <w:tblGrid>
            <w:gridCol w:w="9628"/>
          </w:tblGrid>
          <w:tr w:rsidR="004271CD" w14:paraId="5ABAD785" w14:textId="77777777" w:rsidTr="003B6413">
            <w:trPr>
              <w:trHeight w:val="2948"/>
            </w:trPr>
            <w:tc>
              <w:tcPr>
                <w:tcW w:w="9628" w:type="dxa"/>
              </w:tcPr>
              <w:p w14:paraId="1D14E61E" w14:textId="425236B3" w:rsidR="004271CD" w:rsidRDefault="004271CD" w:rsidP="003B6413">
                <w:pPr>
                  <w:spacing w:line="240" w:lineRule="auto"/>
                </w:pPr>
                <w:r w:rsidRPr="00201AC1">
                  <w:t>In th</w:t>
                </w:r>
                <w:r>
                  <w:t>e</w:t>
                </w:r>
                <w:r w:rsidRPr="00201AC1">
                  <w:t xml:space="preserve"> performance I aim to show…</w:t>
                </w:r>
              </w:p>
              <w:sdt>
                <w:sdtPr>
                  <w:rPr>
                    <w:b/>
                    <w:bCs/>
                  </w:rPr>
                  <w:id w:val="-764308440"/>
                  <w:placeholder>
                    <w:docPart w:val="FC643EFF83A841779229E329BE2A3A0B"/>
                  </w:placeholder>
                  <w:showingPlcHdr/>
                </w:sdtPr>
                <w:sdtEndPr/>
                <w:sdtContent>
                  <w:p w14:paraId="45CCBEA7" w14:textId="77777777" w:rsidR="004271CD" w:rsidRPr="003D393A" w:rsidRDefault="004271CD" w:rsidP="003B6413">
                    <w:pPr>
                      <w:spacing w:line="240" w:lineRule="auto"/>
                      <w:rPr>
                        <w:b/>
                        <w:bCs/>
                      </w:rPr>
                    </w:pPr>
                    <w:r w:rsidRPr="003D393A">
                      <w:rPr>
                        <w:rStyle w:val="PlaceholderText"/>
                        <w:b/>
                        <w:bCs/>
                      </w:rPr>
                      <w:t>Click or tap here to enter text.</w:t>
                    </w:r>
                  </w:p>
                </w:sdtContent>
              </w:sdt>
            </w:tc>
          </w:tr>
          <w:tr w:rsidR="004271CD" w14:paraId="2170A397" w14:textId="77777777" w:rsidTr="003B6413">
            <w:trPr>
              <w:trHeight w:val="2948"/>
            </w:trPr>
            <w:tc>
              <w:tcPr>
                <w:tcW w:w="9628" w:type="dxa"/>
              </w:tcPr>
              <w:p w14:paraId="4CEAF4C3" w14:textId="77777777" w:rsidR="004271CD" w:rsidRDefault="004271CD" w:rsidP="003B6413">
                <w:pPr>
                  <w:spacing w:line="240" w:lineRule="auto"/>
                </w:pPr>
                <w:r w:rsidRPr="00201AC1">
                  <w:t>In th</w:t>
                </w:r>
                <w:r>
                  <w:t>is</w:t>
                </w:r>
                <w:r w:rsidRPr="00201AC1">
                  <w:t xml:space="preserve"> performance I want the audience to…</w:t>
                </w:r>
              </w:p>
              <w:sdt>
                <w:sdtPr>
                  <w:rPr>
                    <w:b/>
                    <w:bCs/>
                  </w:rPr>
                  <w:id w:val="1941111789"/>
                  <w:placeholder>
                    <w:docPart w:val="A4F0695369B64A25B33878B348C7A9DA"/>
                  </w:placeholder>
                  <w:showingPlcHdr/>
                </w:sdtPr>
                <w:sdtEndPr/>
                <w:sdtContent>
                  <w:p w14:paraId="6CBCC8CF" w14:textId="77777777" w:rsidR="004271CD" w:rsidRPr="00201AC1" w:rsidRDefault="004271CD" w:rsidP="003B6413">
                    <w:pPr>
                      <w:spacing w:line="240" w:lineRule="auto"/>
                    </w:pPr>
                    <w:r w:rsidRPr="003D393A">
                      <w:rPr>
                        <w:rStyle w:val="PlaceholderText"/>
                        <w:b/>
                        <w:bCs/>
                      </w:rPr>
                      <w:t>Click or tap here to enter text.</w:t>
                    </w:r>
                  </w:p>
                </w:sdtContent>
              </w:sdt>
            </w:tc>
          </w:tr>
        </w:tbl>
        <w:p w14:paraId="0E3D5938" w14:textId="77777777" w:rsidR="004271CD" w:rsidRDefault="004271CD" w:rsidP="004F562C"/>
        <w:p w14:paraId="02C3E1AB" w14:textId="77777777" w:rsidR="002E7BC5" w:rsidRDefault="002E7BC5" w:rsidP="004F562C"/>
        <w:p w14:paraId="194DB63F" w14:textId="2FB50AC1" w:rsidR="00121A50" w:rsidRDefault="002E7BC5" w:rsidP="004271CD">
          <w:r w:rsidRPr="002E7BC5">
            <w:t>Please attach any diagrams, sketches, plots or cue sheets (optional).</w:t>
          </w:r>
        </w:p>
      </w:sdtContent>
    </w:sdt>
    <w:sectPr w:rsidR="00121A50"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1FFA" w14:textId="77777777" w:rsidR="00EA2D0A" w:rsidRDefault="00EA2D0A">
      <w:r>
        <w:separator/>
      </w:r>
    </w:p>
  </w:endnote>
  <w:endnote w:type="continuationSeparator" w:id="0">
    <w:p w14:paraId="5E67C3EF" w14:textId="77777777" w:rsidR="00EA2D0A" w:rsidRDefault="00EA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AF0CD0F0-39C8-4A54-8F20-3BB6647C9202}"/>
    <w:embedBold r:id="rId2" w:fontKey="{6BA853B8-2A63-47B5-858A-B3FBEC7F9C07}"/>
    <w:embedItalic r:id="rId3" w:fontKey="{7CDB36AE-2754-41B9-9E6C-255820D8E7B6}"/>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148D57BD-9DB2-4B13-80C6-656FAADFA7C2}"/>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E3319725-057F-4CC7-BA9E-100DD0164FE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EA2D0A"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A18E6C0" w:rsidR="006955C6" w:rsidRDefault="009E0B56" w:rsidP="006955C6">
          <w:pPr>
            <w:pStyle w:val="Footer0"/>
            <w:jc w:val="right"/>
          </w:pPr>
          <w:r>
            <w:t>8261</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FDE76" w14:textId="77777777" w:rsidR="00EA2D0A" w:rsidRDefault="00EA2D0A">
      <w:r>
        <w:separator/>
      </w:r>
    </w:p>
  </w:footnote>
  <w:footnote w:type="continuationSeparator" w:id="0">
    <w:p w14:paraId="2BC96E5B" w14:textId="77777777" w:rsidR="00EA2D0A" w:rsidRDefault="00EA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5F50EBA"/>
    <w:multiLevelType w:val="hybridMultilevel"/>
    <w:tmpl w:val="57A4C9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C734402"/>
    <w:multiLevelType w:val="multilevel"/>
    <w:tmpl w:val="B582B822"/>
    <w:numStyleLink w:val="NumbLstBullet"/>
  </w:abstractNum>
  <w:abstractNum w:abstractNumId="6" w15:restartNumberingAfterBreak="0">
    <w:nsid w:val="4BD32D77"/>
    <w:multiLevelType w:val="hybridMultilevel"/>
    <w:tmpl w:val="B68CA7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EB1CE5"/>
    <w:multiLevelType w:val="hybridMultilevel"/>
    <w:tmpl w:val="64EE7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E87037D"/>
    <w:multiLevelType w:val="hybridMultilevel"/>
    <w:tmpl w:val="F6D4C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7"/>
  </w:num>
  <w:num w:numId="3" w16cid:durableId="1194809704">
    <w:abstractNumId w:val="5"/>
  </w:num>
  <w:num w:numId="4" w16cid:durableId="2100245809">
    <w:abstractNumId w:val="3"/>
  </w:num>
  <w:num w:numId="5" w16cid:durableId="1298949735">
    <w:abstractNumId w:val="8"/>
  </w:num>
  <w:num w:numId="6" w16cid:durableId="1963263709">
    <w:abstractNumId w:val="13"/>
  </w:num>
  <w:num w:numId="7" w16cid:durableId="37050133">
    <w:abstractNumId w:val="1"/>
  </w:num>
  <w:num w:numId="8" w16cid:durableId="822355877">
    <w:abstractNumId w:val="4"/>
  </w:num>
  <w:num w:numId="9" w16cid:durableId="11304693">
    <w:abstractNumId w:val="9"/>
  </w:num>
  <w:num w:numId="10" w16cid:durableId="1033188388">
    <w:abstractNumId w:val="12"/>
  </w:num>
  <w:num w:numId="11" w16cid:durableId="79840037">
    <w:abstractNumId w:val="2"/>
  </w:num>
  <w:num w:numId="12" w16cid:durableId="1950501354">
    <w:abstractNumId w:val="6"/>
  </w:num>
  <w:num w:numId="13" w16cid:durableId="2126120321">
    <w:abstractNumId w:val="10"/>
  </w:num>
  <w:num w:numId="14" w16cid:durableId="1833596147">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5FF"/>
    <w:rsid w:val="0000466B"/>
    <w:rsid w:val="00034E2E"/>
    <w:rsid w:val="000352AD"/>
    <w:rsid w:val="0004109A"/>
    <w:rsid w:val="00043B01"/>
    <w:rsid w:val="00053468"/>
    <w:rsid w:val="00066285"/>
    <w:rsid w:val="000664FF"/>
    <w:rsid w:val="000747A9"/>
    <w:rsid w:val="000801D7"/>
    <w:rsid w:val="00081166"/>
    <w:rsid w:val="0008451E"/>
    <w:rsid w:val="00085F1F"/>
    <w:rsid w:val="000867FD"/>
    <w:rsid w:val="00091108"/>
    <w:rsid w:val="00095511"/>
    <w:rsid w:val="00095536"/>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0F62FD"/>
    <w:rsid w:val="00101028"/>
    <w:rsid w:val="001014CC"/>
    <w:rsid w:val="00102FA5"/>
    <w:rsid w:val="00121A50"/>
    <w:rsid w:val="00125B03"/>
    <w:rsid w:val="00137CE5"/>
    <w:rsid w:val="001439EE"/>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20F7"/>
    <w:rsid w:val="001D2B08"/>
    <w:rsid w:val="001D69FA"/>
    <w:rsid w:val="001D7CB9"/>
    <w:rsid w:val="001E2A0E"/>
    <w:rsid w:val="001E773A"/>
    <w:rsid w:val="001F1568"/>
    <w:rsid w:val="001F56D0"/>
    <w:rsid w:val="00203066"/>
    <w:rsid w:val="00203981"/>
    <w:rsid w:val="00205D0C"/>
    <w:rsid w:val="002203FA"/>
    <w:rsid w:val="00222AB9"/>
    <w:rsid w:val="002307B7"/>
    <w:rsid w:val="00235968"/>
    <w:rsid w:val="00237778"/>
    <w:rsid w:val="002441D0"/>
    <w:rsid w:val="0024766A"/>
    <w:rsid w:val="0025245D"/>
    <w:rsid w:val="002529FF"/>
    <w:rsid w:val="0026304C"/>
    <w:rsid w:val="00266E14"/>
    <w:rsid w:val="002707F1"/>
    <w:rsid w:val="002859EE"/>
    <w:rsid w:val="00291191"/>
    <w:rsid w:val="00291F40"/>
    <w:rsid w:val="002A45F9"/>
    <w:rsid w:val="002A7D6D"/>
    <w:rsid w:val="002B1243"/>
    <w:rsid w:val="002B4E4D"/>
    <w:rsid w:val="002C3520"/>
    <w:rsid w:val="002C54C6"/>
    <w:rsid w:val="002C5D96"/>
    <w:rsid w:val="002C750D"/>
    <w:rsid w:val="002D189E"/>
    <w:rsid w:val="002D44A1"/>
    <w:rsid w:val="002D46F6"/>
    <w:rsid w:val="002E1588"/>
    <w:rsid w:val="002E7BC5"/>
    <w:rsid w:val="002F16DF"/>
    <w:rsid w:val="00320F22"/>
    <w:rsid w:val="00324BDF"/>
    <w:rsid w:val="0032681E"/>
    <w:rsid w:val="003332EC"/>
    <w:rsid w:val="00343E67"/>
    <w:rsid w:val="003546A0"/>
    <w:rsid w:val="00367416"/>
    <w:rsid w:val="0037793B"/>
    <w:rsid w:val="00384229"/>
    <w:rsid w:val="00385FBB"/>
    <w:rsid w:val="0039228E"/>
    <w:rsid w:val="00397DA8"/>
    <w:rsid w:val="003A08A5"/>
    <w:rsid w:val="003A33A9"/>
    <w:rsid w:val="003A3B10"/>
    <w:rsid w:val="003B2F6C"/>
    <w:rsid w:val="003B58F8"/>
    <w:rsid w:val="003B66B3"/>
    <w:rsid w:val="003B693B"/>
    <w:rsid w:val="003C0BF7"/>
    <w:rsid w:val="003C4E4A"/>
    <w:rsid w:val="003D17A6"/>
    <w:rsid w:val="003D2194"/>
    <w:rsid w:val="003D241C"/>
    <w:rsid w:val="003D2974"/>
    <w:rsid w:val="003D393A"/>
    <w:rsid w:val="003D5B11"/>
    <w:rsid w:val="003D70EB"/>
    <w:rsid w:val="003E1BD0"/>
    <w:rsid w:val="003E658A"/>
    <w:rsid w:val="003E7E7D"/>
    <w:rsid w:val="003F32F9"/>
    <w:rsid w:val="003F6027"/>
    <w:rsid w:val="003F63E7"/>
    <w:rsid w:val="003F6462"/>
    <w:rsid w:val="00401B85"/>
    <w:rsid w:val="00402ED1"/>
    <w:rsid w:val="00403714"/>
    <w:rsid w:val="004063F5"/>
    <w:rsid w:val="00417211"/>
    <w:rsid w:val="00424033"/>
    <w:rsid w:val="0042473B"/>
    <w:rsid w:val="00424D69"/>
    <w:rsid w:val="004256D8"/>
    <w:rsid w:val="004271CD"/>
    <w:rsid w:val="00433A06"/>
    <w:rsid w:val="00434FD1"/>
    <w:rsid w:val="00445737"/>
    <w:rsid w:val="0044695B"/>
    <w:rsid w:val="00452E7B"/>
    <w:rsid w:val="00460D78"/>
    <w:rsid w:val="004619B5"/>
    <w:rsid w:val="004624B9"/>
    <w:rsid w:val="004626BB"/>
    <w:rsid w:val="00462A7D"/>
    <w:rsid w:val="00466C8D"/>
    <w:rsid w:val="004676E5"/>
    <w:rsid w:val="00470515"/>
    <w:rsid w:val="00474E9E"/>
    <w:rsid w:val="004839A2"/>
    <w:rsid w:val="00493E19"/>
    <w:rsid w:val="004954AC"/>
    <w:rsid w:val="00497F43"/>
    <w:rsid w:val="004A0BA5"/>
    <w:rsid w:val="004A37E3"/>
    <w:rsid w:val="004C25DB"/>
    <w:rsid w:val="004D2AA3"/>
    <w:rsid w:val="004D6AE4"/>
    <w:rsid w:val="004D744D"/>
    <w:rsid w:val="004E156B"/>
    <w:rsid w:val="004E23C4"/>
    <w:rsid w:val="004E2B57"/>
    <w:rsid w:val="004E3F17"/>
    <w:rsid w:val="004E538C"/>
    <w:rsid w:val="004F1A77"/>
    <w:rsid w:val="004F3689"/>
    <w:rsid w:val="004F43FC"/>
    <w:rsid w:val="004F562C"/>
    <w:rsid w:val="005017B0"/>
    <w:rsid w:val="005104BC"/>
    <w:rsid w:val="00515CF2"/>
    <w:rsid w:val="0051749E"/>
    <w:rsid w:val="00523DBF"/>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F6"/>
    <w:rsid w:val="005B035C"/>
    <w:rsid w:val="005B05A9"/>
    <w:rsid w:val="005B0BAA"/>
    <w:rsid w:val="005C2AC1"/>
    <w:rsid w:val="005C3598"/>
    <w:rsid w:val="005C5807"/>
    <w:rsid w:val="005D4826"/>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3718"/>
    <w:rsid w:val="00656AA4"/>
    <w:rsid w:val="006612C1"/>
    <w:rsid w:val="0066252B"/>
    <w:rsid w:val="0066404E"/>
    <w:rsid w:val="0067559E"/>
    <w:rsid w:val="00676815"/>
    <w:rsid w:val="0067720F"/>
    <w:rsid w:val="0068644C"/>
    <w:rsid w:val="006925E2"/>
    <w:rsid w:val="006955C6"/>
    <w:rsid w:val="006A7B73"/>
    <w:rsid w:val="006B24D1"/>
    <w:rsid w:val="006C1AF3"/>
    <w:rsid w:val="006C73DA"/>
    <w:rsid w:val="006E2B71"/>
    <w:rsid w:val="006F082A"/>
    <w:rsid w:val="006F140D"/>
    <w:rsid w:val="007019FB"/>
    <w:rsid w:val="00704347"/>
    <w:rsid w:val="0071079D"/>
    <w:rsid w:val="00710BD2"/>
    <w:rsid w:val="00711FB0"/>
    <w:rsid w:val="007123C6"/>
    <w:rsid w:val="007140A3"/>
    <w:rsid w:val="007158F7"/>
    <w:rsid w:val="007168F8"/>
    <w:rsid w:val="00720D86"/>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50081"/>
    <w:rsid w:val="00852843"/>
    <w:rsid w:val="00855BEA"/>
    <w:rsid w:val="0086108E"/>
    <w:rsid w:val="00861684"/>
    <w:rsid w:val="00861EEB"/>
    <w:rsid w:val="00862562"/>
    <w:rsid w:val="00863441"/>
    <w:rsid w:val="008709F4"/>
    <w:rsid w:val="00872BB4"/>
    <w:rsid w:val="00872D12"/>
    <w:rsid w:val="00872DA2"/>
    <w:rsid w:val="00876653"/>
    <w:rsid w:val="00877132"/>
    <w:rsid w:val="008905ED"/>
    <w:rsid w:val="00894B22"/>
    <w:rsid w:val="008A6ED6"/>
    <w:rsid w:val="008B7726"/>
    <w:rsid w:val="008C3FF8"/>
    <w:rsid w:val="008C413A"/>
    <w:rsid w:val="008D72F1"/>
    <w:rsid w:val="008E0DF8"/>
    <w:rsid w:val="008E1FC9"/>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544B3"/>
    <w:rsid w:val="00960207"/>
    <w:rsid w:val="0096383E"/>
    <w:rsid w:val="00964F9E"/>
    <w:rsid w:val="00971AA0"/>
    <w:rsid w:val="00972B00"/>
    <w:rsid w:val="00973254"/>
    <w:rsid w:val="00974922"/>
    <w:rsid w:val="00974E18"/>
    <w:rsid w:val="00975031"/>
    <w:rsid w:val="0097698A"/>
    <w:rsid w:val="00984CFF"/>
    <w:rsid w:val="00987705"/>
    <w:rsid w:val="00993A2A"/>
    <w:rsid w:val="00995057"/>
    <w:rsid w:val="009A1AD0"/>
    <w:rsid w:val="009A23C0"/>
    <w:rsid w:val="009A43A2"/>
    <w:rsid w:val="009A5893"/>
    <w:rsid w:val="009A72CE"/>
    <w:rsid w:val="009A7D82"/>
    <w:rsid w:val="009B033F"/>
    <w:rsid w:val="009B2BB0"/>
    <w:rsid w:val="009B2DA0"/>
    <w:rsid w:val="009C1378"/>
    <w:rsid w:val="009C5618"/>
    <w:rsid w:val="009D6261"/>
    <w:rsid w:val="009E0B56"/>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69C"/>
    <w:rsid w:val="00B64C1F"/>
    <w:rsid w:val="00B659B5"/>
    <w:rsid w:val="00B71ED7"/>
    <w:rsid w:val="00B80105"/>
    <w:rsid w:val="00B81988"/>
    <w:rsid w:val="00B849F2"/>
    <w:rsid w:val="00B903AC"/>
    <w:rsid w:val="00B95931"/>
    <w:rsid w:val="00BA00CA"/>
    <w:rsid w:val="00BA447D"/>
    <w:rsid w:val="00BB05CC"/>
    <w:rsid w:val="00BC2663"/>
    <w:rsid w:val="00BD558E"/>
    <w:rsid w:val="00BE0655"/>
    <w:rsid w:val="00BE2A28"/>
    <w:rsid w:val="00BE4D26"/>
    <w:rsid w:val="00BE5B9E"/>
    <w:rsid w:val="00BE7901"/>
    <w:rsid w:val="00BF087A"/>
    <w:rsid w:val="00BF4CD3"/>
    <w:rsid w:val="00C01DD2"/>
    <w:rsid w:val="00C05269"/>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64500"/>
    <w:rsid w:val="00C724BC"/>
    <w:rsid w:val="00C83C55"/>
    <w:rsid w:val="00C96D94"/>
    <w:rsid w:val="00C97442"/>
    <w:rsid w:val="00CA0601"/>
    <w:rsid w:val="00CA06B6"/>
    <w:rsid w:val="00CA4044"/>
    <w:rsid w:val="00CA7592"/>
    <w:rsid w:val="00CB700B"/>
    <w:rsid w:val="00CC05A3"/>
    <w:rsid w:val="00CC5AA1"/>
    <w:rsid w:val="00CD0238"/>
    <w:rsid w:val="00CD0245"/>
    <w:rsid w:val="00CD26B8"/>
    <w:rsid w:val="00CD498A"/>
    <w:rsid w:val="00CD6E10"/>
    <w:rsid w:val="00CE1C7E"/>
    <w:rsid w:val="00CE418E"/>
    <w:rsid w:val="00CF062E"/>
    <w:rsid w:val="00CF14F3"/>
    <w:rsid w:val="00D0072F"/>
    <w:rsid w:val="00D0320B"/>
    <w:rsid w:val="00D1351D"/>
    <w:rsid w:val="00D32CA1"/>
    <w:rsid w:val="00D34528"/>
    <w:rsid w:val="00D35D3C"/>
    <w:rsid w:val="00D413AD"/>
    <w:rsid w:val="00D41D51"/>
    <w:rsid w:val="00D4532F"/>
    <w:rsid w:val="00D539D2"/>
    <w:rsid w:val="00D55E1F"/>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15FE3"/>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2D0A"/>
    <w:rsid w:val="00EA4DE7"/>
    <w:rsid w:val="00EB57A8"/>
    <w:rsid w:val="00ED6710"/>
    <w:rsid w:val="00EE20C0"/>
    <w:rsid w:val="00EE3152"/>
    <w:rsid w:val="00EF4283"/>
    <w:rsid w:val="00EF549B"/>
    <w:rsid w:val="00F00751"/>
    <w:rsid w:val="00F02B88"/>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5629576-C06C-4D0F-B73B-E098D7BB643D}"/>
      </w:docPartPr>
      <w:docPartBody>
        <w:p w:rsidR="008F127E" w:rsidRDefault="001D2366">
          <w:r w:rsidRPr="00CC576A">
            <w:rPr>
              <w:rStyle w:val="PlaceholderText"/>
            </w:rPr>
            <w:t>Click or tap here to enter text.</w:t>
          </w:r>
        </w:p>
      </w:docPartBody>
    </w:docPart>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166D29" w:rsidP="00166D29">
          <w:pPr>
            <w:pStyle w:val="5AE1C47E89F047F9924044B1444FE22E"/>
          </w:pPr>
          <w:r w:rsidRPr="009544B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166D29" w:rsidP="00166D29">
          <w:pPr>
            <w:pStyle w:val="AAE938A8265D44CEACF3E7558B330258"/>
          </w:pPr>
          <w:r w:rsidRPr="009544B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166D29" w:rsidP="00166D29">
          <w:pPr>
            <w:pStyle w:val="6A15FAC8A90B4EB8AFE9BD17FE31779C"/>
          </w:pPr>
          <w:r w:rsidRPr="009544B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166D29" w:rsidP="00166D29">
          <w:pPr>
            <w:pStyle w:val="CACA43C098B948538F3BC944C03AE638"/>
          </w:pPr>
          <w:r w:rsidRPr="009544B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166D29" w:rsidP="00166D29">
          <w:pPr>
            <w:pStyle w:val="025DA7D116AC405A9FDC62C4C806C01B"/>
          </w:pPr>
          <w:r w:rsidRPr="009544B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166D29" w:rsidP="00166D29">
          <w:pPr>
            <w:pStyle w:val="11A5E02149544EB5A904AECEC087F9A8"/>
          </w:pPr>
          <w:r w:rsidRPr="009544B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166D29" w:rsidP="00166D29">
          <w:pPr>
            <w:pStyle w:val="F98DD280FC32414489EE0C62DCD4210D"/>
          </w:pPr>
          <w:r w:rsidRPr="009544B3">
            <w:rPr>
              <w:rStyle w:val="PlaceholderText"/>
              <w:b/>
              <w:bCs/>
            </w:rPr>
            <w:t>Click or tap here to enter text.</w:t>
          </w:r>
        </w:p>
      </w:docPartBody>
    </w:docPart>
    <w:docPart>
      <w:docPartPr>
        <w:name w:val="76F956C17909404D9AAE3A57AAB343E7"/>
        <w:category>
          <w:name w:val="General"/>
          <w:gallery w:val="placeholder"/>
        </w:category>
        <w:types>
          <w:type w:val="bbPlcHdr"/>
        </w:types>
        <w:behaviors>
          <w:behavior w:val="content"/>
        </w:behaviors>
        <w:guid w:val="{6E33D991-A385-4702-A103-5EDADE3B9584}"/>
      </w:docPartPr>
      <w:docPartBody>
        <w:p w:rsidR="008F127E" w:rsidRDefault="00166D29" w:rsidP="00166D29">
          <w:pPr>
            <w:pStyle w:val="76F956C17909404D9AAE3A57AAB343E7"/>
          </w:pPr>
          <w:r w:rsidRPr="009544B3">
            <w:rPr>
              <w:rStyle w:val="PlaceholderText"/>
              <w:b/>
              <w:bCs/>
            </w:rPr>
            <w:t>Click or tap here to enter text.</w:t>
          </w:r>
        </w:p>
      </w:docPartBody>
    </w:docPart>
    <w:docPart>
      <w:docPartPr>
        <w:name w:val="0B6F7047FDA24D379B700F6551BDB12B"/>
        <w:category>
          <w:name w:val="General"/>
          <w:gallery w:val="placeholder"/>
        </w:category>
        <w:types>
          <w:type w:val="bbPlcHdr"/>
        </w:types>
        <w:behaviors>
          <w:behavior w:val="content"/>
        </w:behaviors>
        <w:guid w:val="{FDE478A9-544D-4F46-9109-262224019D0D}"/>
      </w:docPartPr>
      <w:docPartBody>
        <w:p w:rsidR="008F127E" w:rsidRDefault="00166D29" w:rsidP="00166D29">
          <w:pPr>
            <w:pStyle w:val="0B6F7047FDA24D379B700F6551BDB12B"/>
          </w:pPr>
          <w:r w:rsidRPr="009544B3">
            <w:rPr>
              <w:rStyle w:val="PlaceholderText"/>
              <w:b/>
              <w:bCs/>
            </w:rPr>
            <w:t>Click.</w:t>
          </w:r>
        </w:p>
      </w:docPartBody>
    </w:docPart>
    <w:docPart>
      <w:docPartPr>
        <w:name w:val="551E89ABE90F4641870C3DCB3B7A2342"/>
        <w:category>
          <w:name w:val="General"/>
          <w:gallery w:val="placeholder"/>
        </w:category>
        <w:types>
          <w:type w:val="bbPlcHdr"/>
        </w:types>
        <w:behaviors>
          <w:behavior w:val="content"/>
        </w:behaviors>
        <w:guid w:val="{248DA523-BF77-4E8F-854F-976CA1BE3F86}"/>
      </w:docPartPr>
      <w:docPartBody>
        <w:p w:rsidR="002440E2" w:rsidRDefault="00166D29" w:rsidP="00166D29">
          <w:pPr>
            <w:pStyle w:val="551E89ABE90F4641870C3DCB3B7A2342"/>
          </w:pPr>
          <w:r w:rsidRPr="009544B3">
            <w:rPr>
              <w:rStyle w:val="PlaceholderText"/>
              <w:b/>
              <w:bCs/>
            </w:rPr>
            <w:t>Click.</w:t>
          </w:r>
        </w:p>
      </w:docPartBody>
    </w:docPart>
    <w:docPart>
      <w:docPartPr>
        <w:name w:val="509FF28144B045B1AF2D22DBBA328920"/>
        <w:category>
          <w:name w:val="General"/>
          <w:gallery w:val="placeholder"/>
        </w:category>
        <w:types>
          <w:type w:val="bbPlcHdr"/>
        </w:types>
        <w:behaviors>
          <w:behavior w:val="content"/>
        </w:behaviors>
        <w:guid w:val="{DAAF85C1-ACEA-4EEA-9583-EB4954277AA7}"/>
      </w:docPartPr>
      <w:docPartBody>
        <w:p w:rsidR="002440E2" w:rsidRDefault="00166D29" w:rsidP="00166D29">
          <w:pPr>
            <w:pStyle w:val="509FF28144B045B1AF2D22DBBA328920"/>
          </w:pPr>
          <w:r w:rsidRPr="009544B3">
            <w:rPr>
              <w:rStyle w:val="PlaceholderText"/>
              <w:b/>
              <w:bCs/>
            </w:rPr>
            <w:t>Click.</w:t>
          </w:r>
        </w:p>
      </w:docPartBody>
    </w:docPart>
    <w:docPart>
      <w:docPartPr>
        <w:name w:val="7BC848104A86439F97CA74855B60FD99"/>
        <w:category>
          <w:name w:val="General"/>
          <w:gallery w:val="placeholder"/>
        </w:category>
        <w:types>
          <w:type w:val="bbPlcHdr"/>
        </w:types>
        <w:behaviors>
          <w:behavior w:val="content"/>
        </w:behaviors>
        <w:guid w:val="{B904EF89-8320-4333-8545-798D06C13AD6}"/>
      </w:docPartPr>
      <w:docPartBody>
        <w:p w:rsidR="002440E2" w:rsidRDefault="00166D29" w:rsidP="00166D29">
          <w:pPr>
            <w:pStyle w:val="7BC848104A86439F97CA74855B60FD99"/>
          </w:pPr>
          <w:r w:rsidRPr="009544B3">
            <w:rPr>
              <w:rStyle w:val="PlaceholderText"/>
              <w:b/>
              <w:bCs/>
            </w:rPr>
            <w:t>Click.</w:t>
          </w:r>
        </w:p>
      </w:docPartBody>
    </w:docPart>
    <w:docPart>
      <w:docPartPr>
        <w:name w:val="3103E8BF5127477F8A230D7505AADEF2"/>
        <w:category>
          <w:name w:val="General"/>
          <w:gallery w:val="placeholder"/>
        </w:category>
        <w:types>
          <w:type w:val="bbPlcHdr"/>
        </w:types>
        <w:behaviors>
          <w:behavior w:val="content"/>
        </w:behaviors>
        <w:guid w:val="{C93860FE-3DF5-44D9-8E88-A3269D17A7F4}"/>
      </w:docPartPr>
      <w:docPartBody>
        <w:p w:rsidR="000255BD" w:rsidRDefault="00166D29" w:rsidP="00166D29">
          <w:pPr>
            <w:pStyle w:val="3103E8BF5127477F8A230D7505AADEF2"/>
          </w:pPr>
          <w:r w:rsidRPr="009544B3">
            <w:rPr>
              <w:rStyle w:val="PlaceholderText"/>
              <w:b/>
              <w:bCs/>
            </w:rPr>
            <w:t>Click.</w:t>
          </w:r>
        </w:p>
      </w:docPartBody>
    </w:docPart>
    <w:docPart>
      <w:docPartPr>
        <w:name w:val="860CD78DD83B4D44ADFD94DD55D9422A"/>
        <w:category>
          <w:name w:val="General"/>
          <w:gallery w:val="placeholder"/>
        </w:category>
        <w:types>
          <w:type w:val="bbPlcHdr"/>
        </w:types>
        <w:behaviors>
          <w:behavior w:val="content"/>
        </w:behaviors>
        <w:guid w:val="{D52C85F4-8F45-4EB9-BCE4-4B4FF5B631F8}"/>
      </w:docPartPr>
      <w:docPartBody>
        <w:p w:rsidR="000255BD" w:rsidRDefault="00166D29" w:rsidP="00166D29">
          <w:pPr>
            <w:pStyle w:val="860CD78DD83B4D44ADFD94DD55D9422A"/>
          </w:pPr>
          <w:r w:rsidRPr="009544B3">
            <w:rPr>
              <w:rStyle w:val="PlaceholderText"/>
              <w:b/>
              <w:bCs/>
            </w:rPr>
            <w:t>Click.</w:t>
          </w:r>
        </w:p>
      </w:docPartBody>
    </w:docPart>
    <w:docPart>
      <w:docPartPr>
        <w:name w:val="09DD00F94019449E8CBDD85403F95468"/>
        <w:category>
          <w:name w:val="General"/>
          <w:gallery w:val="placeholder"/>
        </w:category>
        <w:types>
          <w:type w:val="bbPlcHdr"/>
        </w:types>
        <w:behaviors>
          <w:behavior w:val="content"/>
        </w:behaviors>
        <w:guid w:val="{2E14F4D2-A28C-4CFB-B656-C9136CA1ABFC}"/>
      </w:docPartPr>
      <w:docPartBody>
        <w:p w:rsidR="000255BD" w:rsidRDefault="00166D29" w:rsidP="00166D29">
          <w:pPr>
            <w:pStyle w:val="09DD00F94019449E8CBDD85403F95468"/>
          </w:pPr>
          <w:r w:rsidRPr="009544B3">
            <w:rPr>
              <w:rStyle w:val="PlaceholderText"/>
              <w:b/>
              <w:bCs/>
            </w:rPr>
            <w:t>Click or tap here to enter text.</w:t>
          </w:r>
        </w:p>
      </w:docPartBody>
    </w:docPart>
    <w:docPart>
      <w:docPartPr>
        <w:name w:val="36CF9BF35A2840378A008CFFB3CAC14B"/>
        <w:category>
          <w:name w:val="General"/>
          <w:gallery w:val="placeholder"/>
        </w:category>
        <w:types>
          <w:type w:val="bbPlcHdr"/>
        </w:types>
        <w:behaviors>
          <w:behavior w:val="content"/>
        </w:behaviors>
        <w:guid w:val="{B16BE6B6-75F6-4101-9491-4346CC5BE6BA}"/>
      </w:docPartPr>
      <w:docPartBody>
        <w:p w:rsidR="000255BD" w:rsidRDefault="00166D29" w:rsidP="00166D29">
          <w:pPr>
            <w:pStyle w:val="36CF9BF35A2840378A008CFFB3CAC14B"/>
          </w:pPr>
          <w:r w:rsidRPr="009544B3">
            <w:rPr>
              <w:rStyle w:val="PlaceholderText"/>
              <w:b/>
              <w:bCs/>
            </w:rPr>
            <w:t>Click or tap here to enter text.</w:t>
          </w:r>
        </w:p>
      </w:docPartBody>
    </w:docPart>
    <w:docPart>
      <w:docPartPr>
        <w:name w:val="4FDC2748225648A99F193F6936CADC67"/>
        <w:category>
          <w:name w:val="General"/>
          <w:gallery w:val="placeholder"/>
        </w:category>
        <w:types>
          <w:type w:val="bbPlcHdr"/>
        </w:types>
        <w:behaviors>
          <w:behavior w:val="content"/>
        </w:behaviors>
        <w:guid w:val="{4E527270-961F-4099-A699-C17227EDC612}"/>
      </w:docPartPr>
      <w:docPartBody>
        <w:p w:rsidR="00CD4E9C" w:rsidRDefault="00166D29" w:rsidP="00166D29">
          <w:pPr>
            <w:pStyle w:val="4FDC2748225648A99F193F6936CADC67"/>
          </w:pPr>
          <w:r w:rsidRPr="009544B3">
            <w:rPr>
              <w:rStyle w:val="PlaceholderText"/>
              <w:b/>
              <w:bCs/>
            </w:rPr>
            <w:t>Click.</w:t>
          </w:r>
        </w:p>
      </w:docPartBody>
    </w:docPart>
    <w:docPart>
      <w:docPartPr>
        <w:name w:val="FC643EFF83A841779229E329BE2A3A0B"/>
        <w:category>
          <w:name w:val="General"/>
          <w:gallery w:val="placeholder"/>
        </w:category>
        <w:types>
          <w:type w:val="bbPlcHdr"/>
        </w:types>
        <w:behaviors>
          <w:behavior w:val="content"/>
        </w:behaviors>
        <w:guid w:val="{18BB3434-7089-4B0F-9587-6019C3F76612}"/>
      </w:docPartPr>
      <w:docPartBody>
        <w:p w:rsidR="00CD4E9C" w:rsidRDefault="00166D29" w:rsidP="00166D29">
          <w:pPr>
            <w:pStyle w:val="FC643EFF83A841779229E329BE2A3A0B"/>
          </w:pPr>
          <w:r w:rsidRPr="003D393A">
            <w:rPr>
              <w:rStyle w:val="PlaceholderText"/>
              <w:b/>
              <w:bCs/>
            </w:rPr>
            <w:t>Click or tap here to enter text.</w:t>
          </w:r>
        </w:p>
      </w:docPartBody>
    </w:docPart>
    <w:docPart>
      <w:docPartPr>
        <w:name w:val="A4F0695369B64A25B33878B348C7A9DA"/>
        <w:category>
          <w:name w:val="General"/>
          <w:gallery w:val="placeholder"/>
        </w:category>
        <w:types>
          <w:type w:val="bbPlcHdr"/>
        </w:types>
        <w:behaviors>
          <w:behavior w:val="content"/>
        </w:behaviors>
        <w:guid w:val="{F80488B7-E44A-4A54-B454-06684FA6449C}"/>
      </w:docPartPr>
      <w:docPartBody>
        <w:p w:rsidR="00CD4E9C" w:rsidRDefault="00166D29" w:rsidP="00166D29">
          <w:pPr>
            <w:pStyle w:val="A4F0695369B64A25B33878B348C7A9DA"/>
          </w:pPr>
          <w:r w:rsidRPr="003D393A">
            <w:rPr>
              <w:rStyle w:val="PlaceholderText"/>
              <w:b/>
              <w:bCs/>
            </w:rPr>
            <w:t>Click or tap here to enter text.</w:t>
          </w:r>
        </w:p>
      </w:docPartBody>
    </w:docPart>
    <w:docPart>
      <w:docPartPr>
        <w:name w:val="3E57D76ACAA448BA8565FBD9CA22663A"/>
        <w:category>
          <w:name w:val="General"/>
          <w:gallery w:val="placeholder"/>
        </w:category>
        <w:types>
          <w:type w:val="bbPlcHdr"/>
        </w:types>
        <w:behaviors>
          <w:behavior w:val="content"/>
        </w:behaviors>
        <w:guid w:val="{22B26868-6867-47E3-A8B0-845A406CFDD8}"/>
      </w:docPartPr>
      <w:docPartBody>
        <w:p w:rsidR="00CD4E9C" w:rsidRDefault="00166D29" w:rsidP="00166D29">
          <w:pPr>
            <w:pStyle w:val="3E57D76ACAA448BA8565FBD9CA22663A"/>
          </w:pPr>
          <w:r w:rsidRPr="009544B3">
            <w:rPr>
              <w:rStyle w:val="PlaceholderText"/>
              <w:b/>
              <w:bCs/>
            </w:rPr>
            <w:t>Click.</w:t>
          </w:r>
        </w:p>
      </w:docPartBody>
    </w:docPart>
    <w:docPart>
      <w:docPartPr>
        <w:name w:val="223B180CD88A4669AF17513BADECE1A6"/>
        <w:category>
          <w:name w:val="General"/>
          <w:gallery w:val="placeholder"/>
        </w:category>
        <w:types>
          <w:type w:val="bbPlcHdr"/>
        </w:types>
        <w:behaviors>
          <w:behavior w:val="content"/>
        </w:behaviors>
        <w:guid w:val="{1364D7E2-50CC-4726-A01F-710D100954B6}"/>
      </w:docPartPr>
      <w:docPartBody>
        <w:p w:rsidR="00CD4E9C" w:rsidRDefault="00166D29" w:rsidP="00166D29">
          <w:pPr>
            <w:pStyle w:val="223B180CD88A4669AF17513BADECE1A6"/>
          </w:pPr>
          <w:r w:rsidRPr="009544B3">
            <w:rPr>
              <w:rStyle w:val="PlaceholderText"/>
              <w:b/>
              <w:bCs/>
            </w:rPr>
            <w:t>Click.</w:t>
          </w:r>
        </w:p>
      </w:docPartBody>
    </w:docPart>
    <w:docPart>
      <w:docPartPr>
        <w:name w:val="96DF2A58AE26478CAA8108B096FEA309"/>
        <w:category>
          <w:name w:val="General"/>
          <w:gallery w:val="placeholder"/>
        </w:category>
        <w:types>
          <w:type w:val="bbPlcHdr"/>
        </w:types>
        <w:behaviors>
          <w:behavior w:val="content"/>
        </w:behaviors>
        <w:guid w:val="{4B1B162A-A39A-47D1-8796-90A40A66FB46}"/>
      </w:docPartPr>
      <w:docPartBody>
        <w:p w:rsidR="00CD4E9C" w:rsidRDefault="00166D29" w:rsidP="00166D29">
          <w:pPr>
            <w:pStyle w:val="96DF2A58AE26478CAA8108B096FEA309"/>
          </w:pPr>
          <w:r w:rsidRPr="009544B3">
            <w:rPr>
              <w:rStyle w:val="PlaceholderText"/>
              <w:b/>
              <w:bCs/>
            </w:rPr>
            <w:t>Click.</w:t>
          </w:r>
        </w:p>
      </w:docPartBody>
    </w:docPart>
    <w:docPart>
      <w:docPartPr>
        <w:name w:val="2FD874EBA5104590B54AD49DF417F463"/>
        <w:category>
          <w:name w:val="General"/>
          <w:gallery w:val="placeholder"/>
        </w:category>
        <w:types>
          <w:type w:val="bbPlcHdr"/>
        </w:types>
        <w:behaviors>
          <w:behavior w:val="content"/>
        </w:behaviors>
        <w:guid w:val="{17F9AA4C-DBAF-4B4A-B4F3-72EFB26D9F92}"/>
      </w:docPartPr>
      <w:docPartBody>
        <w:p w:rsidR="00CD4E9C" w:rsidRDefault="00166D29" w:rsidP="00166D29">
          <w:pPr>
            <w:pStyle w:val="2FD874EBA5104590B54AD49DF417F463"/>
          </w:pPr>
          <w:r w:rsidRPr="009544B3">
            <w:rPr>
              <w:rStyle w:val="PlaceholderText"/>
              <w:b/>
              <w:bCs/>
            </w:rPr>
            <w:t>Click.</w:t>
          </w:r>
        </w:p>
      </w:docPartBody>
    </w:docPart>
    <w:docPart>
      <w:docPartPr>
        <w:name w:val="D7087E54EAFB43F2A6B6BC187607477A"/>
        <w:category>
          <w:name w:val="General"/>
          <w:gallery w:val="placeholder"/>
        </w:category>
        <w:types>
          <w:type w:val="bbPlcHdr"/>
        </w:types>
        <w:behaviors>
          <w:behavior w:val="content"/>
        </w:behaviors>
        <w:guid w:val="{0BD2C708-4CA2-48AA-B099-CE31A430834F}"/>
      </w:docPartPr>
      <w:docPartBody>
        <w:p w:rsidR="00CD4E9C" w:rsidRDefault="00166D29" w:rsidP="00166D29">
          <w:pPr>
            <w:pStyle w:val="D7087E54EAFB43F2A6B6BC187607477A"/>
          </w:pPr>
          <w:r w:rsidRPr="009544B3">
            <w:rPr>
              <w:rStyle w:val="PlaceholderText"/>
              <w:b/>
              <w:bCs/>
            </w:rPr>
            <w:t>Click.</w:t>
          </w:r>
        </w:p>
      </w:docPartBody>
    </w:docPart>
    <w:docPart>
      <w:docPartPr>
        <w:name w:val="8E6592EE92CE4E89B27C9D75C1597DB7"/>
        <w:category>
          <w:name w:val="General"/>
          <w:gallery w:val="placeholder"/>
        </w:category>
        <w:types>
          <w:type w:val="bbPlcHdr"/>
        </w:types>
        <w:behaviors>
          <w:behavior w:val="content"/>
        </w:behaviors>
        <w:guid w:val="{D4F3F433-1512-49A4-8578-ABFBE0F4C064}"/>
      </w:docPartPr>
      <w:docPartBody>
        <w:p w:rsidR="00CD4E9C" w:rsidRDefault="00166D29" w:rsidP="00166D29">
          <w:pPr>
            <w:pStyle w:val="8E6592EE92CE4E89B27C9D75C1597DB7"/>
          </w:pPr>
          <w:r w:rsidRPr="009544B3">
            <w:rPr>
              <w:rStyle w:val="PlaceholderText"/>
              <w:b/>
              <w:bCs/>
            </w:rPr>
            <w:t>Click.</w:t>
          </w:r>
        </w:p>
      </w:docPartBody>
    </w:docPart>
    <w:docPart>
      <w:docPartPr>
        <w:name w:val="9C41DFE736974A3C85BB2533AA7D2772"/>
        <w:category>
          <w:name w:val="General"/>
          <w:gallery w:val="placeholder"/>
        </w:category>
        <w:types>
          <w:type w:val="bbPlcHdr"/>
        </w:types>
        <w:behaviors>
          <w:behavior w:val="content"/>
        </w:behaviors>
        <w:guid w:val="{347F7652-3C7A-44C6-B6AB-60E1C36C3216}"/>
      </w:docPartPr>
      <w:docPartBody>
        <w:p w:rsidR="00CD4E9C" w:rsidRDefault="00166D29" w:rsidP="00166D29">
          <w:pPr>
            <w:pStyle w:val="9C41DFE736974A3C85BB2533AA7D2772"/>
          </w:pPr>
          <w:r w:rsidRPr="007168F8">
            <w:rPr>
              <w:rStyle w:val="PlaceholderText"/>
              <w:b/>
              <w:bCs/>
            </w:rPr>
            <w:t>Choose an item.</w:t>
          </w:r>
        </w:p>
      </w:docPartBody>
    </w:docPart>
    <w:docPart>
      <w:docPartPr>
        <w:name w:val="E34EBDF94A0B41D3B2A0E51C0989C4D4"/>
        <w:category>
          <w:name w:val="General"/>
          <w:gallery w:val="placeholder"/>
        </w:category>
        <w:types>
          <w:type w:val="bbPlcHdr"/>
        </w:types>
        <w:behaviors>
          <w:behavior w:val="content"/>
        </w:behaviors>
        <w:guid w:val="{E9A0AD69-44FC-4843-AC47-52397683F91E}"/>
      </w:docPartPr>
      <w:docPartBody>
        <w:p w:rsidR="00CD4E9C" w:rsidRDefault="00166D29" w:rsidP="00166D29">
          <w:pPr>
            <w:pStyle w:val="E34EBDF94A0B41D3B2A0E51C0989C4D4"/>
          </w:pPr>
          <w:r w:rsidRPr="009544B3">
            <w:rPr>
              <w:rStyle w:val="PlaceholderText"/>
              <w:b/>
              <w:bCs/>
            </w:rPr>
            <w:t>Click here.</w:t>
          </w:r>
        </w:p>
      </w:docPartBody>
    </w:docPart>
    <w:docPart>
      <w:docPartPr>
        <w:name w:val="87EC7A4B99D649D7907FC50AC3622128"/>
        <w:category>
          <w:name w:val="General"/>
          <w:gallery w:val="placeholder"/>
        </w:category>
        <w:types>
          <w:type w:val="bbPlcHdr"/>
        </w:types>
        <w:behaviors>
          <w:behavior w:val="content"/>
        </w:behaviors>
        <w:guid w:val="{7C1D4AB9-2DD8-4F5F-B1DE-07F66E30CE6D}"/>
      </w:docPartPr>
      <w:docPartBody>
        <w:p w:rsidR="00CD4E9C" w:rsidRDefault="00166D29" w:rsidP="00166D29">
          <w:pPr>
            <w:pStyle w:val="87EC7A4B99D649D7907FC50AC3622128"/>
          </w:pPr>
          <w:r w:rsidRPr="009544B3">
            <w:rPr>
              <w:rStyle w:val="PlaceholderText"/>
              <w:b/>
              <w:bCs/>
            </w:rPr>
            <w:t>Click.</w:t>
          </w:r>
        </w:p>
      </w:docPartBody>
    </w:docPart>
    <w:docPart>
      <w:docPartPr>
        <w:name w:val="DF1A8FF1639D4EB6A8116A151FCF60E9"/>
        <w:category>
          <w:name w:val="General"/>
          <w:gallery w:val="placeholder"/>
        </w:category>
        <w:types>
          <w:type w:val="bbPlcHdr"/>
        </w:types>
        <w:behaviors>
          <w:behavior w:val="content"/>
        </w:behaviors>
        <w:guid w:val="{AF251E81-9368-417C-955F-6B96B9BE3DD1}"/>
      </w:docPartPr>
      <w:docPartBody>
        <w:p w:rsidR="00CD4E9C" w:rsidRDefault="00166D29" w:rsidP="00166D29">
          <w:pPr>
            <w:pStyle w:val="DF1A8FF1639D4EB6A8116A151FCF60E9"/>
          </w:pPr>
          <w:r w:rsidRPr="009544B3">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0219A"/>
    <w:rsid w:val="000045FF"/>
    <w:rsid w:val="000255BD"/>
    <w:rsid w:val="00067C5A"/>
    <w:rsid w:val="0008451E"/>
    <w:rsid w:val="00166D29"/>
    <w:rsid w:val="001D2366"/>
    <w:rsid w:val="001E773A"/>
    <w:rsid w:val="002440E2"/>
    <w:rsid w:val="002C5D96"/>
    <w:rsid w:val="002F4A92"/>
    <w:rsid w:val="00390C3A"/>
    <w:rsid w:val="004258D5"/>
    <w:rsid w:val="00610EC0"/>
    <w:rsid w:val="006159E4"/>
    <w:rsid w:val="0064211A"/>
    <w:rsid w:val="00653718"/>
    <w:rsid w:val="0077600C"/>
    <w:rsid w:val="00863441"/>
    <w:rsid w:val="008F127E"/>
    <w:rsid w:val="00A401B4"/>
    <w:rsid w:val="00B27B40"/>
    <w:rsid w:val="00C159EB"/>
    <w:rsid w:val="00CD4E9C"/>
    <w:rsid w:val="00D31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6D29"/>
    <w:rPr>
      <w:color w:val="808080"/>
    </w:rPr>
  </w:style>
  <w:style w:type="paragraph" w:customStyle="1" w:styleId="AAE938A8265D44CEACF3E7558B330258">
    <w:name w:val="AAE938A8265D44CEACF3E7558B330258"/>
    <w:rsid w:val="00166D29"/>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166D29"/>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166D29"/>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166D29"/>
    <w:pPr>
      <w:spacing w:after="0" w:line="260" w:lineRule="atLeast"/>
    </w:pPr>
    <w:rPr>
      <w:rFonts w:ascii="Source Sans Pro" w:eastAsia="Times New Roman" w:hAnsi="Source Sans Pro" w:cs="Times New Roman"/>
      <w:kern w:val="0"/>
      <w:sz w:val="22"/>
      <w14:ligatures w14:val="none"/>
    </w:rPr>
  </w:style>
  <w:style w:type="paragraph" w:customStyle="1" w:styleId="551E89ABE90F4641870C3DCB3B7A2342">
    <w:name w:val="551E89ABE90F4641870C3DCB3B7A2342"/>
    <w:rsid w:val="00166D29"/>
    <w:pPr>
      <w:spacing w:after="0" w:line="260" w:lineRule="atLeast"/>
    </w:pPr>
    <w:rPr>
      <w:rFonts w:ascii="Source Sans Pro" w:eastAsia="Times New Roman" w:hAnsi="Source Sans Pro" w:cs="Times New Roman"/>
      <w:kern w:val="0"/>
      <w:sz w:val="22"/>
      <w14:ligatures w14:val="none"/>
    </w:rPr>
  </w:style>
  <w:style w:type="paragraph" w:customStyle="1" w:styleId="509FF28144B045B1AF2D22DBBA328920">
    <w:name w:val="509FF28144B045B1AF2D22DBBA328920"/>
    <w:rsid w:val="00166D29"/>
    <w:pPr>
      <w:spacing w:after="0" w:line="260" w:lineRule="atLeast"/>
    </w:pPr>
    <w:rPr>
      <w:rFonts w:ascii="Source Sans Pro" w:eastAsia="Times New Roman" w:hAnsi="Source Sans Pro" w:cs="Times New Roman"/>
      <w:kern w:val="0"/>
      <w:sz w:val="22"/>
      <w14:ligatures w14:val="none"/>
    </w:rPr>
  </w:style>
  <w:style w:type="paragraph" w:customStyle="1" w:styleId="7BC848104A86439F97CA74855B60FD99">
    <w:name w:val="7BC848104A86439F97CA74855B60FD99"/>
    <w:rsid w:val="00166D29"/>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166D29"/>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166D29"/>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166D29"/>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
    <w:name w:val="76F956C17909404D9AAE3A57AAB343E7"/>
    <w:rsid w:val="00166D29"/>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
    <w:name w:val="0B6F7047FDA24D379B700F6551BDB12B"/>
    <w:rsid w:val="00166D29"/>
    <w:pPr>
      <w:spacing w:after="0" w:line="260" w:lineRule="atLeast"/>
    </w:pPr>
    <w:rPr>
      <w:rFonts w:ascii="Source Sans Pro" w:eastAsia="Times New Roman" w:hAnsi="Source Sans Pro" w:cs="Times New Roman"/>
      <w:kern w:val="0"/>
      <w:sz w:val="22"/>
      <w14:ligatures w14:val="none"/>
    </w:rPr>
  </w:style>
  <w:style w:type="paragraph" w:customStyle="1" w:styleId="3103E8BF5127477F8A230D7505AADEF2">
    <w:name w:val="3103E8BF5127477F8A230D7505AADEF2"/>
    <w:rsid w:val="00166D29"/>
    <w:pPr>
      <w:spacing w:after="0" w:line="260" w:lineRule="atLeast"/>
    </w:pPr>
    <w:rPr>
      <w:rFonts w:ascii="Source Sans Pro" w:eastAsia="Times New Roman" w:hAnsi="Source Sans Pro" w:cs="Times New Roman"/>
      <w:kern w:val="0"/>
      <w:sz w:val="22"/>
      <w14:ligatures w14:val="none"/>
    </w:rPr>
  </w:style>
  <w:style w:type="paragraph" w:customStyle="1" w:styleId="36CF9BF35A2840378A008CFFB3CAC14B">
    <w:name w:val="36CF9BF35A2840378A008CFFB3CAC14B"/>
    <w:rsid w:val="00166D29"/>
    <w:pPr>
      <w:spacing w:after="0" w:line="260" w:lineRule="atLeast"/>
    </w:pPr>
    <w:rPr>
      <w:rFonts w:ascii="Source Sans Pro" w:eastAsia="Times New Roman" w:hAnsi="Source Sans Pro" w:cs="Times New Roman"/>
      <w:kern w:val="0"/>
      <w:sz w:val="22"/>
      <w14:ligatures w14:val="none"/>
    </w:rPr>
  </w:style>
  <w:style w:type="paragraph" w:customStyle="1" w:styleId="860CD78DD83B4D44ADFD94DD55D9422A">
    <w:name w:val="860CD78DD83B4D44ADFD94DD55D9422A"/>
    <w:rsid w:val="00166D29"/>
    <w:pPr>
      <w:spacing w:after="0" w:line="260" w:lineRule="atLeast"/>
    </w:pPr>
    <w:rPr>
      <w:rFonts w:ascii="Source Sans Pro" w:eastAsia="Times New Roman" w:hAnsi="Source Sans Pro" w:cs="Times New Roman"/>
      <w:kern w:val="0"/>
      <w:sz w:val="22"/>
      <w14:ligatures w14:val="none"/>
    </w:rPr>
  </w:style>
  <w:style w:type="paragraph" w:customStyle="1" w:styleId="09DD00F94019449E8CBDD85403F95468">
    <w:name w:val="09DD00F94019449E8CBDD85403F95468"/>
    <w:rsid w:val="00166D29"/>
    <w:pPr>
      <w:spacing w:after="0" w:line="260" w:lineRule="atLeast"/>
    </w:pPr>
    <w:rPr>
      <w:rFonts w:ascii="Source Sans Pro" w:eastAsia="Times New Roman" w:hAnsi="Source Sans Pro" w:cs="Times New Roman"/>
      <w:kern w:val="0"/>
      <w:sz w:val="22"/>
      <w14:ligatures w14:val="none"/>
    </w:rPr>
  </w:style>
  <w:style w:type="paragraph" w:customStyle="1" w:styleId="87EC7A4B99D649D7907FC50AC3622128">
    <w:name w:val="87EC7A4B99D649D7907FC50AC3622128"/>
    <w:rsid w:val="00166D29"/>
    <w:pPr>
      <w:spacing w:after="0" w:line="260" w:lineRule="atLeast"/>
    </w:pPr>
    <w:rPr>
      <w:rFonts w:ascii="Source Sans Pro" w:eastAsia="Times New Roman" w:hAnsi="Source Sans Pro" w:cs="Times New Roman"/>
      <w:kern w:val="0"/>
      <w:sz w:val="22"/>
      <w14:ligatures w14:val="none"/>
    </w:rPr>
  </w:style>
  <w:style w:type="paragraph" w:customStyle="1" w:styleId="DF1A8FF1639D4EB6A8116A151FCF60E9">
    <w:name w:val="DF1A8FF1639D4EB6A8116A151FCF60E9"/>
    <w:rsid w:val="00166D29"/>
    <w:pPr>
      <w:spacing w:after="0" w:line="260" w:lineRule="atLeast"/>
    </w:pPr>
    <w:rPr>
      <w:rFonts w:ascii="Source Sans Pro" w:eastAsia="Times New Roman" w:hAnsi="Source Sans Pro" w:cs="Times New Roman"/>
      <w:kern w:val="0"/>
      <w:sz w:val="22"/>
      <w14:ligatures w14:val="none"/>
    </w:rPr>
  </w:style>
  <w:style w:type="paragraph" w:customStyle="1" w:styleId="4FDC2748225648A99F193F6936CADC67">
    <w:name w:val="4FDC2748225648A99F193F6936CADC67"/>
    <w:rsid w:val="00166D29"/>
    <w:pPr>
      <w:spacing w:after="0" w:line="260" w:lineRule="atLeast"/>
    </w:pPr>
    <w:rPr>
      <w:rFonts w:ascii="Source Sans Pro" w:eastAsia="Times New Roman" w:hAnsi="Source Sans Pro" w:cs="Times New Roman"/>
      <w:kern w:val="0"/>
      <w:sz w:val="22"/>
      <w14:ligatures w14:val="none"/>
    </w:rPr>
  </w:style>
  <w:style w:type="paragraph" w:customStyle="1" w:styleId="3E57D76ACAA448BA8565FBD9CA22663A">
    <w:name w:val="3E57D76ACAA448BA8565FBD9CA22663A"/>
    <w:rsid w:val="00166D29"/>
    <w:pPr>
      <w:spacing w:after="0" w:line="260" w:lineRule="atLeast"/>
    </w:pPr>
    <w:rPr>
      <w:rFonts w:ascii="Source Sans Pro" w:eastAsia="Times New Roman" w:hAnsi="Source Sans Pro" w:cs="Times New Roman"/>
      <w:kern w:val="0"/>
      <w:sz w:val="22"/>
      <w14:ligatures w14:val="none"/>
    </w:rPr>
  </w:style>
  <w:style w:type="paragraph" w:customStyle="1" w:styleId="223B180CD88A4669AF17513BADECE1A6">
    <w:name w:val="223B180CD88A4669AF17513BADECE1A6"/>
    <w:rsid w:val="00166D29"/>
    <w:pPr>
      <w:spacing w:after="0" w:line="260" w:lineRule="atLeast"/>
    </w:pPr>
    <w:rPr>
      <w:rFonts w:ascii="Source Sans Pro" w:eastAsia="Times New Roman" w:hAnsi="Source Sans Pro" w:cs="Times New Roman"/>
      <w:kern w:val="0"/>
      <w:sz w:val="22"/>
      <w14:ligatures w14:val="none"/>
    </w:rPr>
  </w:style>
  <w:style w:type="paragraph" w:customStyle="1" w:styleId="96DF2A58AE26478CAA8108B096FEA309">
    <w:name w:val="96DF2A58AE26478CAA8108B096FEA309"/>
    <w:rsid w:val="00166D29"/>
    <w:pPr>
      <w:spacing w:after="0" w:line="260" w:lineRule="atLeast"/>
    </w:pPr>
    <w:rPr>
      <w:rFonts w:ascii="Source Sans Pro" w:eastAsia="Times New Roman" w:hAnsi="Source Sans Pro" w:cs="Times New Roman"/>
      <w:kern w:val="0"/>
      <w:sz w:val="22"/>
      <w14:ligatures w14:val="none"/>
    </w:rPr>
  </w:style>
  <w:style w:type="paragraph" w:customStyle="1" w:styleId="2FD874EBA5104590B54AD49DF417F463">
    <w:name w:val="2FD874EBA5104590B54AD49DF417F463"/>
    <w:rsid w:val="00166D29"/>
    <w:pPr>
      <w:spacing w:after="0" w:line="260" w:lineRule="atLeast"/>
    </w:pPr>
    <w:rPr>
      <w:rFonts w:ascii="Source Sans Pro" w:eastAsia="Times New Roman" w:hAnsi="Source Sans Pro" w:cs="Times New Roman"/>
      <w:kern w:val="0"/>
      <w:sz w:val="22"/>
      <w14:ligatures w14:val="none"/>
    </w:rPr>
  </w:style>
  <w:style w:type="paragraph" w:customStyle="1" w:styleId="D7087E54EAFB43F2A6B6BC187607477A">
    <w:name w:val="D7087E54EAFB43F2A6B6BC187607477A"/>
    <w:rsid w:val="00166D29"/>
    <w:pPr>
      <w:spacing w:after="0" w:line="260" w:lineRule="atLeast"/>
    </w:pPr>
    <w:rPr>
      <w:rFonts w:ascii="Source Sans Pro" w:eastAsia="Times New Roman" w:hAnsi="Source Sans Pro" w:cs="Times New Roman"/>
      <w:kern w:val="0"/>
      <w:sz w:val="22"/>
      <w14:ligatures w14:val="none"/>
    </w:rPr>
  </w:style>
  <w:style w:type="paragraph" w:customStyle="1" w:styleId="8E6592EE92CE4E89B27C9D75C1597DB7">
    <w:name w:val="8E6592EE92CE4E89B27C9D75C1597DB7"/>
    <w:rsid w:val="00166D29"/>
    <w:pPr>
      <w:spacing w:after="0" w:line="260" w:lineRule="atLeast"/>
    </w:pPr>
    <w:rPr>
      <w:rFonts w:ascii="Source Sans Pro" w:eastAsia="Times New Roman" w:hAnsi="Source Sans Pro" w:cs="Times New Roman"/>
      <w:kern w:val="0"/>
      <w:sz w:val="22"/>
      <w14:ligatures w14:val="none"/>
    </w:rPr>
  </w:style>
  <w:style w:type="paragraph" w:customStyle="1" w:styleId="9C41DFE736974A3C85BB2533AA7D2772">
    <w:name w:val="9C41DFE736974A3C85BB2533AA7D2772"/>
    <w:rsid w:val="00166D29"/>
    <w:pPr>
      <w:spacing w:after="0" w:line="260" w:lineRule="atLeast"/>
    </w:pPr>
    <w:rPr>
      <w:rFonts w:ascii="Source Sans Pro" w:eastAsia="Times New Roman" w:hAnsi="Source Sans Pro" w:cs="Times New Roman"/>
      <w:kern w:val="0"/>
      <w:sz w:val="22"/>
      <w14:ligatures w14:val="none"/>
    </w:rPr>
  </w:style>
  <w:style w:type="paragraph" w:customStyle="1" w:styleId="E34EBDF94A0B41D3B2A0E51C0989C4D4">
    <w:name w:val="E34EBDF94A0B41D3B2A0E51C0989C4D4"/>
    <w:rsid w:val="00166D29"/>
    <w:pPr>
      <w:spacing w:after="0" w:line="260" w:lineRule="atLeast"/>
    </w:pPr>
    <w:rPr>
      <w:rFonts w:ascii="Source Sans Pro" w:eastAsia="Times New Roman" w:hAnsi="Source Sans Pro" w:cs="Times New Roman"/>
      <w:kern w:val="0"/>
      <w:sz w:val="22"/>
      <w14:ligatures w14:val="none"/>
    </w:rPr>
  </w:style>
  <w:style w:type="paragraph" w:customStyle="1" w:styleId="FC643EFF83A841779229E329BE2A3A0B">
    <w:name w:val="FC643EFF83A841779229E329BE2A3A0B"/>
    <w:rsid w:val="00166D29"/>
    <w:pPr>
      <w:spacing w:after="0" w:line="260" w:lineRule="atLeast"/>
    </w:pPr>
    <w:rPr>
      <w:rFonts w:ascii="Source Sans Pro" w:eastAsia="Times New Roman" w:hAnsi="Source Sans Pro" w:cs="Times New Roman"/>
      <w:kern w:val="0"/>
      <w:sz w:val="22"/>
      <w14:ligatures w14:val="none"/>
    </w:rPr>
  </w:style>
  <w:style w:type="paragraph" w:customStyle="1" w:styleId="A4F0695369B64A25B33878B348C7A9DA">
    <w:name w:val="A4F0695369B64A25B33878B348C7A9DA"/>
    <w:rsid w:val="00166D29"/>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5">
    <w:name w:val="AAE938A8265D44CEACF3E7558B3302585"/>
    <w:rsid w:val="0064211A"/>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5">
    <w:name w:val="6A15FAC8A90B4EB8AFE9BD17FE31779C5"/>
    <w:rsid w:val="0064211A"/>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5">
    <w:name w:val="5AE1C47E89F047F9924044B1444FE22E5"/>
    <w:rsid w:val="0064211A"/>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5">
    <w:name w:val="CACA43C098B948538F3BC944C03AE6385"/>
    <w:rsid w:val="0064211A"/>
    <w:pPr>
      <w:spacing w:after="0" w:line="260" w:lineRule="atLeast"/>
    </w:pPr>
    <w:rPr>
      <w:rFonts w:ascii="Source Sans Pro" w:eastAsia="Times New Roman" w:hAnsi="Source Sans Pro" w:cs="Times New Roman"/>
      <w:kern w:val="0"/>
      <w:sz w:val="22"/>
      <w14:ligatures w14:val="none"/>
    </w:rPr>
  </w:style>
  <w:style w:type="paragraph" w:customStyle="1" w:styleId="551E89ABE90F4641870C3DCB3B7A23425">
    <w:name w:val="551E89ABE90F4641870C3DCB3B7A23425"/>
    <w:rsid w:val="0064211A"/>
    <w:pPr>
      <w:spacing w:after="0" w:line="260" w:lineRule="atLeast"/>
    </w:pPr>
    <w:rPr>
      <w:rFonts w:ascii="Source Sans Pro" w:eastAsia="Times New Roman" w:hAnsi="Source Sans Pro" w:cs="Times New Roman"/>
      <w:kern w:val="0"/>
      <w:sz w:val="22"/>
      <w14:ligatures w14:val="none"/>
    </w:rPr>
  </w:style>
  <w:style w:type="paragraph" w:customStyle="1" w:styleId="509FF28144B045B1AF2D22DBBA3289205">
    <w:name w:val="509FF28144B045B1AF2D22DBBA3289205"/>
    <w:rsid w:val="0064211A"/>
    <w:pPr>
      <w:spacing w:after="0" w:line="260" w:lineRule="atLeast"/>
    </w:pPr>
    <w:rPr>
      <w:rFonts w:ascii="Source Sans Pro" w:eastAsia="Times New Roman" w:hAnsi="Source Sans Pro" w:cs="Times New Roman"/>
      <w:kern w:val="0"/>
      <w:sz w:val="22"/>
      <w14:ligatures w14:val="none"/>
    </w:rPr>
  </w:style>
  <w:style w:type="paragraph" w:customStyle="1" w:styleId="7BC848104A86439F97CA74855B60FD995">
    <w:name w:val="7BC848104A86439F97CA74855B60FD995"/>
    <w:rsid w:val="0064211A"/>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5">
    <w:name w:val="025DA7D116AC405A9FDC62C4C806C01B5"/>
    <w:rsid w:val="0064211A"/>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5">
    <w:name w:val="11A5E02149544EB5A904AECEC087F9A85"/>
    <w:rsid w:val="0064211A"/>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5">
    <w:name w:val="F98DD280FC32414489EE0C62DCD4210D5"/>
    <w:rsid w:val="0064211A"/>
    <w:pPr>
      <w:spacing w:after="0" w:line="260" w:lineRule="atLeast"/>
    </w:pPr>
    <w:rPr>
      <w:rFonts w:ascii="Source Sans Pro" w:eastAsia="Times New Roman" w:hAnsi="Source Sans Pro" w:cs="Times New Roman"/>
      <w:kern w:val="0"/>
      <w:sz w:val="22"/>
      <w14:ligatures w14:val="none"/>
    </w:rPr>
  </w:style>
  <w:style w:type="paragraph" w:customStyle="1" w:styleId="76F956C17909404D9AAE3A57AAB343E75">
    <w:name w:val="76F956C17909404D9AAE3A57AAB343E75"/>
    <w:rsid w:val="0064211A"/>
    <w:pPr>
      <w:spacing w:after="0" w:line="260" w:lineRule="atLeast"/>
    </w:pPr>
    <w:rPr>
      <w:rFonts w:ascii="Source Sans Pro" w:eastAsia="Times New Roman" w:hAnsi="Source Sans Pro" w:cs="Times New Roman"/>
      <w:kern w:val="0"/>
      <w:sz w:val="22"/>
      <w14:ligatures w14:val="none"/>
    </w:rPr>
  </w:style>
  <w:style w:type="paragraph" w:customStyle="1" w:styleId="0B6F7047FDA24D379B700F6551BDB12B5">
    <w:name w:val="0B6F7047FDA24D379B700F6551BDB12B5"/>
    <w:rsid w:val="0064211A"/>
    <w:pPr>
      <w:spacing w:after="0" w:line="260" w:lineRule="atLeast"/>
    </w:pPr>
    <w:rPr>
      <w:rFonts w:ascii="Source Sans Pro" w:eastAsia="Times New Roman" w:hAnsi="Source Sans Pro" w:cs="Times New Roman"/>
      <w:kern w:val="0"/>
      <w:sz w:val="22"/>
      <w14:ligatures w14:val="none"/>
    </w:rPr>
  </w:style>
  <w:style w:type="paragraph" w:customStyle="1" w:styleId="3103E8BF5127477F8A230D7505AADEF25">
    <w:name w:val="3103E8BF5127477F8A230D7505AADEF25"/>
    <w:rsid w:val="0064211A"/>
    <w:pPr>
      <w:spacing w:after="0" w:line="260" w:lineRule="atLeast"/>
    </w:pPr>
    <w:rPr>
      <w:rFonts w:ascii="Source Sans Pro" w:eastAsia="Times New Roman" w:hAnsi="Source Sans Pro" w:cs="Times New Roman"/>
      <w:kern w:val="0"/>
      <w:sz w:val="22"/>
      <w14:ligatures w14:val="none"/>
    </w:rPr>
  </w:style>
  <w:style w:type="paragraph" w:customStyle="1" w:styleId="36CF9BF35A2840378A008CFFB3CAC14B5">
    <w:name w:val="36CF9BF35A2840378A008CFFB3CAC14B5"/>
    <w:rsid w:val="0064211A"/>
    <w:pPr>
      <w:spacing w:after="0" w:line="260" w:lineRule="atLeast"/>
    </w:pPr>
    <w:rPr>
      <w:rFonts w:ascii="Source Sans Pro" w:eastAsia="Times New Roman" w:hAnsi="Source Sans Pro" w:cs="Times New Roman"/>
      <w:kern w:val="0"/>
      <w:sz w:val="22"/>
      <w14:ligatures w14:val="none"/>
    </w:rPr>
  </w:style>
  <w:style w:type="paragraph" w:customStyle="1" w:styleId="860CD78DD83B4D44ADFD94DD55D9422A5">
    <w:name w:val="860CD78DD83B4D44ADFD94DD55D9422A5"/>
    <w:rsid w:val="0064211A"/>
    <w:pPr>
      <w:spacing w:after="0" w:line="260" w:lineRule="atLeast"/>
    </w:pPr>
    <w:rPr>
      <w:rFonts w:ascii="Source Sans Pro" w:eastAsia="Times New Roman" w:hAnsi="Source Sans Pro" w:cs="Times New Roman"/>
      <w:kern w:val="0"/>
      <w:sz w:val="22"/>
      <w14:ligatures w14:val="none"/>
    </w:rPr>
  </w:style>
  <w:style w:type="paragraph" w:customStyle="1" w:styleId="09DD00F94019449E8CBDD85403F954685">
    <w:name w:val="09DD00F94019449E8CBDD85403F954685"/>
    <w:rsid w:val="0064211A"/>
    <w:pPr>
      <w:spacing w:after="0" w:line="260" w:lineRule="atLeast"/>
    </w:pPr>
    <w:rPr>
      <w:rFonts w:ascii="Source Sans Pro" w:eastAsia="Times New Roman" w:hAnsi="Source Sans Pro" w:cs="Times New Roman"/>
      <w:kern w:val="0"/>
      <w:sz w:val="22"/>
      <w14:ligatures w14:val="none"/>
    </w:rPr>
  </w:style>
  <w:style w:type="paragraph" w:customStyle="1" w:styleId="87EC7A4B99D649D7907FC50AC36221282">
    <w:name w:val="87EC7A4B99D649D7907FC50AC36221282"/>
    <w:rsid w:val="0064211A"/>
    <w:pPr>
      <w:spacing w:after="0" w:line="260" w:lineRule="atLeast"/>
    </w:pPr>
    <w:rPr>
      <w:rFonts w:ascii="Source Sans Pro" w:eastAsia="Times New Roman" w:hAnsi="Source Sans Pro" w:cs="Times New Roman"/>
      <w:kern w:val="0"/>
      <w:sz w:val="22"/>
      <w14:ligatures w14:val="none"/>
    </w:rPr>
  </w:style>
  <w:style w:type="paragraph" w:customStyle="1" w:styleId="DF1A8FF1639D4EB6A8116A151FCF60E92">
    <w:name w:val="DF1A8FF1639D4EB6A8116A151FCF60E92"/>
    <w:rsid w:val="0064211A"/>
    <w:pPr>
      <w:spacing w:after="0" w:line="260" w:lineRule="atLeast"/>
    </w:pPr>
    <w:rPr>
      <w:rFonts w:ascii="Source Sans Pro" w:eastAsia="Times New Roman" w:hAnsi="Source Sans Pro" w:cs="Times New Roman"/>
      <w:kern w:val="0"/>
      <w:sz w:val="22"/>
      <w14:ligatures w14:val="none"/>
    </w:rPr>
  </w:style>
  <w:style w:type="paragraph" w:customStyle="1" w:styleId="4FDC2748225648A99F193F6936CADC674">
    <w:name w:val="4FDC2748225648A99F193F6936CADC674"/>
    <w:rsid w:val="0064211A"/>
    <w:pPr>
      <w:spacing w:after="0" w:line="260" w:lineRule="atLeast"/>
    </w:pPr>
    <w:rPr>
      <w:rFonts w:ascii="Source Sans Pro" w:eastAsia="Times New Roman" w:hAnsi="Source Sans Pro" w:cs="Times New Roman"/>
      <w:kern w:val="0"/>
      <w:sz w:val="22"/>
      <w14:ligatures w14:val="none"/>
    </w:rPr>
  </w:style>
  <w:style w:type="paragraph" w:customStyle="1" w:styleId="3E57D76ACAA448BA8565FBD9CA22663A2">
    <w:name w:val="3E57D76ACAA448BA8565FBD9CA22663A2"/>
    <w:rsid w:val="0064211A"/>
    <w:pPr>
      <w:spacing w:after="0" w:line="260" w:lineRule="atLeast"/>
    </w:pPr>
    <w:rPr>
      <w:rFonts w:ascii="Source Sans Pro" w:eastAsia="Times New Roman" w:hAnsi="Source Sans Pro" w:cs="Times New Roman"/>
      <w:kern w:val="0"/>
      <w:sz w:val="22"/>
      <w14:ligatures w14:val="none"/>
    </w:rPr>
  </w:style>
  <w:style w:type="paragraph" w:customStyle="1" w:styleId="223B180CD88A4669AF17513BADECE1A62">
    <w:name w:val="223B180CD88A4669AF17513BADECE1A62"/>
    <w:rsid w:val="0064211A"/>
    <w:pPr>
      <w:spacing w:after="0" w:line="260" w:lineRule="atLeast"/>
    </w:pPr>
    <w:rPr>
      <w:rFonts w:ascii="Source Sans Pro" w:eastAsia="Times New Roman" w:hAnsi="Source Sans Pro" w:cs="Times New Roman"/>
      <w:kern w:val="0"/>
      <w:sz w:val="22"/>
      <w14:ligatures w14:val="none"/>
    </w:rPr>
  </w:style>
  <w:style w:type="paragraph" w:customStyle="1" w:styleId="96DF2A58AE26478CAA8108B096FEA3092">
    <w:name w:val="96DF2A58AE26478CAA8108B096FEA3092"/>
    <w:rsid w:val="0064211A"/>
    <w:pPr>
      <w:spacing w:after="0" w:line="260" w:lineRule="atLeast"/>
    </w:pPr>
    <w:rPr>
      <w:rFonts w:ascii="Source Sans Pro" w:eastAsia="Times New Roman" w:hAnsi="Source Sans Pro" w:cs="Times New Roman"/>
      <w:kern w:val="0"/>
      <w:sz w:val="22"/>
      <w14:ligatures w14:val="none"/>
    </w:rPr>
  </w:style>
  <w:style w:type="paragraph" w:customStyle="1" w:styleId="2FD874EBA5104590B54AD49DF417F4632">
    <w:name w:val="2FD874EBA5104590B54AD49DF417F4632"/>
    <w:rsid w:val="0064211A"/>
    <w:pPr>
      <w:spacing w:after="0" w:line="260" w:lineRule="atLeast"/>
    </w:pPr>
    <w:rPr>
      <w:rFonts w:ascii="Source Sans Pro" w:eastAsia="Times New Roman" w:hAnsi="Source Sans Pro" w:cs="Times New Roman"/>
      <w:kern w:val="0"/>
      <w:sz w:val="22"/>
      <w14:ligatures w14:val="none"/>
    </w:rPr>
  </w:style>
  <w:style w:type="paragraph" w:customStyle="1" w:styleId="D7087E54EAFB43F2A6B6BC187607477A2">
    <w:name w:val="D7087E54EAFB43F2A6B6BC187607477A2"/>
    <w:rsid w:val="0064211A"/>
    <w:pPr>
      <w:spacing w:after="0" w:line="260" w:lineRule="atLeast"/>
    </w:pPr>
    <w:rPr>
      <w:rFonts w:ascii="Source Sans Pro" w:eastAsia="Times New Roman" w:hAnsi="Source Sans Pro" w:cs="Times New Roman"/>
      <w:kern w:val="0"/>
      <w:sz w:val="22"/>
      <w14:ligatures w14:val="none"/>
    </w:rPr>
  </w:style>
  <w:style w:type="paragraph" w:customStyle="1" w:styleId="8E6592EE92CE4E89B27C9D75C1597DB72">
    <w:name w:val="8E6592EE92CE4E89B27C9D75C1597DB72"/>
    <w:rsid w:val="0064211A"/>
    <w:pPr>
      <w:spacing w:after="0" w:line="260" w:lineRule="atLeast"/>
    </w:pPr>
    <w:rPr>
      <w:rFonts w:ascii="Source Sans Pro" w:eastAsia="Times New Roman" w:hAnsi="Source Sans Pro" w:cs="Times New Roman"/>
      <w:kern w:val="0"/>
      <w:sz w:val="22"/>
      <w14:ligatures w14:val="none"/>
    </w:rPr>
  </w:style>
  <w:style w:type="paragraph" w:customStyle="1" w:styleId="9C41DFE736974A3C85BB2533AA7D27722">
    <w:name w:val="9C41DFE736974A3C85BB2533AA7D27722"/>
    <w:rsid w:val="0064211A"/>
    <w:pPr>
      <w:spacing w:after="0" w:line="260" w:lineRule="atLeast"/>
    </w:pPr>
    <w:rPr>
      <w:rFonts w:ascii="Source Sans Pro" w:eastAsia="Times New Roman" w:hAnsi="Source Sans Pro" w:cs="Times New Roman"/>
      <w:kern w:val="0"/>
      <w:sz w:val="22"/>
      <w14:ligatures w14:val="none"/>
    </w:rPr>
  </w:style>
  <w:style w:type="paragraph" w:customStyle="1" w:styleId="E34EBDF94A0B41D3B2A0E51C0989C4D42">
    <w:name w:val="E34EBDF94A0B41D3B2A0E51C0989C4D42"/>
    <w:rsid w:val="0064211A"/>
    <w:pPr>
      <w:spacing w:after="0" w:line="260" w:lineRule="atLeast"/>
    </w:pPr>
    <w:rPr>
      <w:rFonts w:ascii="Source Sans Pro" w:eastAsia="Times New Roman" w:hAnsi="Source Sans Pro" w:cs="Times New Roman"/>
      <w:kern w:val="0"/>
      <w:sz w:val="22"/>
      <w14:ligatures w14:val="none"/>
    </w:rPr>
  </w:style>
  <w:style w:type="paragraph" w:customStyle="1" w:styleId="FC643EFF83A841779229E329BE2A3A0B2">
    <w:name w:val="FC643EFF83A841779229E329BE2A3A0B2"/>
    <w:rsid w:val="0064211A"/>
    <w:pPr>
      <w:spacing w:after="0" w:line="260" w:lineRule="atLeast"/>
    </w:pPr>
    <w:rPr>
      <w:rFonts w:ascii="Source Sans Pro" w:eastAsia="Times New Roman" w:hAnsi="Source Sans Pro" w:cs="Times New Roman"/>
      <w:kern w:val="0"/>
      <w:sz w:val="22"/>
      <w14:ligatures w14:val="none"/>
    </w:rPr>
  </w:style>
  <w:style w:type="paragraph" w:customStyle="1" w:styleId="A4F0695369B64A25B33878B348C7A9DA2">
    <w:name w:val="A4F0695369B64A25B33878B348C7A9DA2"/>
    <w:rsid w:val="0064211A"/>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372</TotalTime>
  <Pages>6</Pages>
  <Words>1273</Words>
  <Characters>7259</Characters>
  <DocSecurity>0</DocSecurity>
  <Lines>60</Lines>
  <Paragraphs>17</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2012-08-10T10:23:00Z</cp:lastPrinted>
  <dcterms:created xsi:type="dcterms:W3CDTF">2026-06-23T09:04:00Z</dcterms:created>
  <dcterms:modified xsi:type="dcterms:W3CDTF">2026-09-16T11:25:00Z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